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A675C" w14:textId="77777777" w:rsidR="004027CA" w:rsidRDefault="004027CA">
      <w:pPr>
        <w:pStyle w:val="PS"/>
      </w:pPr>
    </w:p>
    <w:p w14:paraId="069BF29E" w14:textId="77777777" w:rsidR="004027CA" w:rsidRDefault="004027CA">
      <w:pPr>
        <w:pStyle w:val="PS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720"/>
        <w:gridCol w:w="357"/>
        <w:gridCol w:w="810"/>
        <w:gridCol w:w="1809"/>
        <w:gridCol w:w="4820"/>
        <w:gridCol w:w="1141"/>
      </w:tblGrid>
      <w:tr w:rsidR="004027CA" w14:paraId="6F71EC8E" w14:textId="77777777">
        <w:tblPrEx>
          <w:tblCellMar>
            <w:top w:w="0" w:type="dxa"/>
            <w:bottom w:w="0" w:type="dxa"/>
          </w:tblCellMar>
        </w:tblPrEx>
        <w:trPr>
          <w:cantSplit/>
          <w:trHeight w:val="173"/>
        </w:trPr>
        <w:tc>
          <w:tcPr>
            <w:tcW w:w="707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27B741BC" w14:textId="77777777" w:rsidR="004027CA" w:rsidRDefault="004027CA">
            <w:pPr>
              <w:pStyle w:val="PS"/>
              <w:spacing w:before="120" w:after="60"/>
            </w:pPr>
          </w:p>
          <w:p w14:paraId="3C6194D3" w14:textId="77777777" w:rsidR="004027CA" w:rsidRDefault="004027CA">
            <w:pPr>
              <w:pStyle w:val="PS"/>
              <w:spacing w:before="120" w:after="60"/>
              <w:rPr>
                <w:sz w:val="16"/>
              </w:rPr>
            </w:pPr>
            <w:r>
              <w:rPr>
                <w:b/>
              </w:rPr>
              <w:t>Employee Specification Form</w:t>
            </w:r>
          </w:p>
        </w:tc>
        <w:tc>
          <w:tcPr>
            <w:tcW w:w="2619" w:type="dxa"/>
            <w:gridSpan w:val="2"/>
          </w:tcPr>
          <w:p w14:paraId="06974017" w14:textId="77777777" w:rsidR="004027CA" w:rsidRDefault="004027CA">
            <w:r>
              <w:t>Post Number</w:t>
            </w:r>
          </w:p>
        </w:tc>
        <w:tc>
          <w:tcPr>
            <w:tcW w:w="5961" w:type="dxa"/>
            <w:gridSpan w:val="2"/>
          </w:tcPr>
          <w:p w14:paraId="7382793C" w14:textId="77777777" w:rsidR="004027CA" w:rsidRDefault="004027CA">
            <w:pPr>
              <w:rPr>
                <w:sz w:val="16"/>
              </w:rPr>
            </w:pPr>
          </w:p>
        </w:tc>
      </w:tr>
      <w:tr w:rsidR="004027CA" w14:paraId="0CAB1D86" w14:textId="77777777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7077" w:type="dxa"/>
            <w:gridSpan w:val="2"/>
            <w:vMerge/>
            <w:tcBorders>
              <w:left w:val="nil"/>
              <w:bottom w:val="nil"/>
            </w:tcBorders>
          </w:tcPr>
          <w:p w14:paraId="008CE3DF" w14:textId="77777777" w:rsidR="004027CA" w:rsidRDefault="004027CA">
            <w:pPr>
              <w:pStyle w:val="PS"/>
              <w:spacing w:before="120" w:after="60"/>
            </w:pPr>
          </w:p>
        </w:tc>
        <w:tc>
          <w:tcPr>
            <w:tcW w:w="2619" w:type="dxa"/>
            <w:gridSpan w:val="2"/>
          </w:tcPr>
          <w:p w14:paraId="380EA539" w14:textId="77777777" w:rsidR="004027CA" w:rsidRDefault="004027CA">
            <w:pPr>
              <w:rPr>
                <w:sz w:val="16"/>
              </w:rPr>
            </w:pPr>
            <w:r>
              <w:t>Job Title</w:t>
            </w:r>
          </w:p>
        </w:tc>
        <w:tc>
          <w:tcPr>
            <w:tcW w:w="5961" w:type="dxa"/>
            <w:gridSpan w:val="2"/>
          </w:tcPr>
          <w:p w14:paraId="24E552ED" w14:textId="77777777" w:rsidR="004027CA" w:rsidRDefault="004027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Midday Assistant</w:t>
            </w:r>
          </w:p>
        </w:tc>
      </w:tr>
      <w:tr w:rsidR="004027CA" w14:paraId="31CC8959" w14:textId="77777777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7077" w:type="dxa"/>
            <w:gridSpan w:val="2"/>
            <w:vMerge/>
            <w:tcBorders>
              <w:left w:val="nil"/>
              <w:bottom w:val="nil"/>
            </w:tcBorders>
          </w:tcPr>
          <w:p w14:paraId="1B9865D7" w14:textId="77777777" w:rsidR="004027CA" w:rsidRDefault="004027CA">
            <w:pPr>
              <w:pStyle w:val="PS"/>
              <w:spacing w:before="120" w:after="60"/>
            </w:pPr>
          </w:p>
        </w:tc>
        <w:tc>
          <w:tcPr>
            <w:tcW w:w="2619" w:type="dxa"/>
            <w:gridSpan w:val="2"/>
            <w:tcBorders>
              <w:bottom w:val="single" w:sz="6" w:space="0" w:color="auto"/>
            </w:tcBorders>
          </w:tcPr>
          <w:p w14:paraId="40879982" w14:textId="77777777" w:rsidR="004027CA" w:rsidRDefault="004027CA">
            <w:pPr>
              <w:rPr>
                <w:sz w:val="16"/>
              </w:rPr>
            </w:pPr>
            <w:r>
              <w:t>Department</w:t>
            </w:r>
          </w:p>
        </w:tc>
        <w:tc>
          <w:tcPr>
            <w:tcW w:w="5961" w:type="dxa"/>
            <w:gridSpan w:val="2"/>
            <w:tcBorders>
              <w:bottom w:val="single" w:sz="6" w:space="0" w:color="auto"/>
            </w:tcBorders>
          </w:tcPr>
          <w:p w14:paraId="2D18F71B" w14:textId="77777777" w:rsidR="004027CA" w:rsidRDefault="004027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Poulton Lancelyn Primary </w:t>
            </w:r>
          </w:p>
        </w:tc>
      </w:tr>
      <w:tr w:rsidR="004027CA" w14:paraId="07609C78" w14:textId="77777777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7077" w:type="dxa"/>
            <w:gridSpan w:val="2"/>
            <w:vMerge/>
            <w:tcBorders>
              <w:left w:val="nil"/>
              <w:bottom w:val="nil"/>
            </w:tcBorders>
          </w:tcPr>
          <w:p w14:paraId="0EBDDA33" w14:textId="77777777" w:rsidR="004027CA" w:rsidRDefault="004027CA">
            <w:pPr>
              <w:pStyle w:val="PS"/>
              <w:spacing w:before="120" w:after="60"/>
            </w:pPr>
          </w:p>
        </w:tc>
        <w:tc>
          <w:tcPr>
            <w:tcW w:w="2619" w:type="dxa"/>
            <w:gridSpan w:val="2"/>
            <w:tcBorders>
              <w:bottom w:val="single" w:sz="6" w:space="0" w:color="auto"/>
            </w:tcBorders>
          </w:tcPr>
          <w:p w14:paraId="24689937" w14:textId="77777777" w:rsidR="004027CA" w:rsidRDefault="004027CA">
            <w:pPr>
              <w:rPr>
                <w:sz w:val="16"/>
              </w:rPr>
            </w:pPr>
          </w:p>
        </w:tc>
        <w:tc>
          <w:tcPr>
            <w:tcW w:w="5961" w:type="dxa"/>
            <w:gridSpan w:val="2"/>
            <w:tcBorders>
              <w:bottom w:val="single" w:sz="6" w:space="0" w:color="auto"/>
            </w:tcBorders>
          </w:tcPr>
          <w:p w14:paraId="5BCA9FC8" w14:textId="77777777" w:rsidR="004027CA" w:rsidRDefault="004027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Oak Trees Multi Academy Trust </w:t>
            </w:r>
          </w:p>
        </w:tc>
      </w:tr>
      <w:tr w:rsidR="004027CA" w14:paraId="035E286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57" w:type="dxa"/>
            <w:gridSpan w:val="6"/>
            <w:tcBorders>
              <w:top w:val="nil"/>
              <w:left w:val="nil"/>
              <w:right w:val="nil"/>
            </w:tcBorders>
          </w:tcPr>
          <w:p w14:paraId="205F4EC9" w14:textId="77777777" w:rsidR="004027CA" w:rsidRDefault="004027CA">
            <w:pPr>
              <w:pStyle w:val="PS"/>
              <w:spacing w:before="60" w:after="60"/>
              <w:rPr>
                <w:sz w:val="16"/>
              </w:rPr>
            </w:pPr>
            <w:r>
              <w:rPr>
                <w:b/>
                <w:i/>
                <w:sz w:val="20"/>
              </w:rPr>
              <w:t>Important - Study “Explanatory Notes” printed overleaf before completing form</w:t>
            </w:r>
          </w:p>
        </w:tc>
      </w:tr>
      <w:tr w:rsidR="004027CA" w14:paraId="1E3073AD" w14:textId="77777777">
        <w:tblPrEx>
          <w:tblCellMar>
            <w:top w:w="0" w:type="dxa"/>
            <w:bottom w:w="0" w:type="dxa"/>
          </w:tblCellMar>
        </w:tblPrEx>
        <w:tc>
          <w:tcPr>
            <w:tcW w:w="6720" w:type="dxa"/>
          </w:tcPr>
          <w:p w14:paraId="4E4181F0" w14:textId="77777777" w:rsidR="004027CA" w:rsidRDefault="004027CA">
            <w:pPr>
              <w:pStyle w:val="PS"/>
              <w:spacing w:before="120" w:after="60"/>
              <w:jc w:val="center"/>
              <w:rPr>
                <w:sz w:val="16"/>
              </w:rPr>
            </w:pPr>
            <w:r>
              <w:rPr>
                <w:b/>
                <w:sz w:val="22"/>
              </w:rPr>
              <w:t>Essential Personal Attributes</w:t>
            </w:r>
          </w:p>
        </w:tc>
        <w:tc>
          <w:tcPr>
            <w:tcW w:w="1167" w:type="dxa"/>
            <w:gridSpan w:val="2"/>
            <w:tcBorders>
              <w:right w:val="nil"/>
            </w:tcBorders>
          </w:tcPr>
          <w:p w14:paraId="4222B1B3" w14:textId="77777777" w:rsidR="004027CA" w:rsidRDefault="004027CA">
            <w:pPr>
              <w:pStyle w:val="PS"/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Stage Identified</w:t>
            </w:r>
          </w:p>
        </w:tc>
        <w:tc>
          <w:tcPr>
            <w:tcW w:w="6629" w:type="dxa"/>
            <w:gridSpan w:val="2"/>
            <w:tcBorders>
              <w:left w:val="single" w:sz="12" w:space="0" w:color="auto"/>
            </w:tcBorders>
          </w:tcPr>
          <w:p w14:paraId="4807EDE1" w14:textId="77777777" w:rsidR="004027CA" w:rsidRDefault="004027CA">
            <w:pPr>
              <w:pStyle w:val="PS"/>
              <w:spacing w:before="120" w:after="6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Desirable Personal Attributes</w:t>
            </w:r>
          </w:p>
        </w:tc>
        <w:tc>
          <w:tcPr>
            <w:tcW w:w="1141" w:type="dxa"/>
          </w:tcPr>
          <w:p w14:paraId="733DA002" w14:textId="77777777" w:rsidR="004027CA" w:rsidRDefault="004027CA">
            <w:pPr>
              <w:pStyle w:val="PS"/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Stage Identified</w:t>
            </w:r>
          </w:p>
        </w:tc>
      </w:tr>
      <w:tr w:rsidR="004027CA" w14:paraId="7975685F" w14:textId="77777777">
        <w:tblPrEx>
          <w:tblCellMar>
            <w:top w:w="0" w:type="dxa"/>
            <w:bottom w:w="0" w:type="dxa"/>
          </w:tblCellMar>
        </w:tblPrEx>
        <w:tc>
          <w:tcPr>
            <w:tcW w:w="6720" w:type="dxa"/>
          </w:tcPr>
          <w:p w14:paraId="43D26C92" w14:textId="77777777" w:rsidR="00D270A1" w:rsidRDefault="004027CA">
            <w:pPr>
              <w:rPr>
                <w:b/>
              </w:rPr>
            </w:pPr>
            <w:r>
              <w:rPr>
                <w:b/>
              </w:rPr>
              <w:t xml:space="preserve">Qualifications:      </w:t>
            </w:r>
          </w:p>
          <w:p w14:paraId="7A9BE3C5" w14:textId="77777777" w:rsidR="004027CA" w:rsidRPr="00D270A1" w:rsidRDefault="00D270A1">
            <w:pPr>
              <w:rPr>
                <w:b/>
              </w:rPr>
            </w:pPr>
            <w:r>
              <w:t>N</w:t>
            </w:r>
            <w:r w:rsidR="004027CA">
              <w:t>one</w:t>
            </w:r>
          </w:p>
        </w:tc>
        <w:tc>
          <w:tcPr>
            <w:tcW w:w="1167" w:type="dxa"/>
            <w:gridSpan w:val="2"/>
            <w:tcBorders>
              <w:right w:val="nil"/>
            </w:tcBorders>
          </w:tcPr>
          <w:p w14:paraId="497DE863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App/</w:t>
            </w:r>
          </w:p>
          <w:p w14:paraId="7E49067D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interview</w:t>
            </w:r>
          </w:p>
        </w:tc>
        <w:tc>
          <w:tcPr>
            <w:tcW w:w="6629" w:type="dxa"/>
            <w:gridSpan w:val="2"/>
            <w:tcBorders>
              <w:left w:val="single" w:sz="12" w:space="0" w:color="auto"/>
            </w:tcBorders>
          </w:tcPr>
          <w:p w14:paraId="528AD229" w14:textId="77777777" w:rsidR="00A54FBB" w:rsidRDefault="00A54FBB">
            <w:pPr>
              <w:rPr>
                <w:szCs w:val="24"/>
              </w:rPr>
            </w:pPr>
          </w:p>
          <w:p w14:paraId="32AD4656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NVQ Childcare qualification or similar</w:t>
            </w:r>
          </w:p>
          <w:p w14:paraId="3C702A1C" w14:textId="77777777" w:rsidR="004027CA" w:rsidRDefault="008935D4">
            <w:pPr>
              <w:rPr>
                <w:szCs w:val="24"/>
              </w:rPr>
            </w:pPr>
            <w:r>
              <w:rPr>
                <w:szCs w:val="24"/>
              </w:rPr>
              <w:t>Enhanced DBS</w:t>
            </w:r>
            <w:r w:rsidR="004027CA">
              <w:rPr>
                <w:szCs w:val="24"/>
              </w:rPr>
              <w:t xml:space="preserve"> check</w:t>
            </w:r>
          </w:p>
        </w:tc>
        <w:tc>
          <w:tcPr>
            <w:tcW w:w="1141" w:type="dxa"/>
          </w:tcPr>
          <w:p w14:paraId="360C37FC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App</w:t>
            </w:r>
          </w:p>
          <w:p w14:paraId="0DCC80C9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/interview</w:t>
            </w:r>
          </w:p>
        </w:tc>
      </w:tr>
      <w:tr w:rsidR="004027CA" w14:paraId="1826964D" w14:textId="77777777">
        <w:tblPrEx>
          <w:tblCellMar>
            <w:top w:w="0" w:type="dxa"/>
            <w:bottom w:w="0" w:type="dxa"/>
          </w:tblCellMar>
        </w:tblPrEx>
        <w:tc>
          <w:tcPr>
            <w:tcW w:w="6720" w:type="dxa"/>
          </w:tcPr>
          <w:p w14:paraId="2831FE0C" w14:textId="77777777" w:rsidR="004027CA" w:rsidRDefault="004027CA">
            <w:r>
              <w:rPr>
                <w:b/>
              </w:rPr>
              <w:t>Experience</w:t>
            </w:r>
            <w:r>
              <w:t xml:space="preserve"> </w:t>
            </w:r>
          </w:p>
          <w:p w14:paraId="20EBDDD0" w14:textId="77777777" w:rsidR="004027CA" w:rsidRDefault="00F00929">
            <w:r>
              <w:t>E</w:t>
            </w:r>
            <w:r w:rsidR="004027CA">
              <w:t xml:space="preserve">xperience of supervising children </w:t>
            </w:r>
          </w:p>
          <w:p w14:paraId="13A94B08" w14:textId="77777777" w:rsidR="004027CA" w:rsidRPr="00D270A1" w:rsidRDefault="00F00929">
            <w:pPr>
              <w:rPr>
                <w:b/>
              </w:rPr>
            </w:pPr>
            <w:r>
              <w:t>A</w:t>
            </w:r>
            <w:r w:rsidR="004027CA">
              <w:t>n ability to work as part of a team</w:t>
            </w:r>
          </w:p>
        </w:tc>
        <w:tc>
          <w:tcPr>
            <w:tcW w:w="1167" w:type="dxa"/>
            <w:gridSpan w:val="2"/>
            <w:tcBorders>
              <w:right w:val="nil"/>
            </w:tcBorders>
          </w:tcPr>
          <w:p w14:paraId="60B03CE8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App/</w:t>
            </w:r>
          </w:p>
          <w:p w14:paraId="641D89AA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interview</w:t>
            </w:r>
          </w:p>
        </w:tc>
        <w:tc>
          <w:tcPr>
            <w:tcW w:w="6629" w:type="dxa"/>
            <w:gridSpan w:val="2"/>
            <w:tcBorders>
              <w:left w:val="single" w:sz="12" w:space="0" w:color="auto"/>
            </w:tcBorders>
          </w:tcPr>
          <w:p w14:paraId="5C37227C" w14:textId="77777777" w:rsidR="00A54FBB" w:rsidRDefault="00A54FBB">
            <w:pPr>
              <w:rPr>
                <w:szCs w:val="24"/>
              </w:rPr>
            </w:pPr>
          </w:p>
          <w:p w14:paraId="4A32E62F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Experience with working with primary age children</w:t>
            </w:r>
          </w:p>
          <w:p w14:paraId="1DB56B93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 xml:space="preserve">Working with groups of children on a voluntary or paid basis </w:t>
            </w:r>
          </w:p>
        </w:tc>
        <w:tc>
          <w:tcPr>
            <w:tcW w:w="1141" w:type="dxa"/>
          </w:tcPr>
          <w:p w14:paraId="53EC995A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App/</w:t>
            </w:r>
          </w:p>
          <w:p w14:paraId="36C3FF51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interview</w:t>
            </w:r>
          </w:p>
        </w:tc>
      </w:tr>
      <w:tr w:rsidR="004027CA" w14:paraId="1BD5723E" w14:textId="77777777">
        <w:tblPrEx>
          <w:tblCellMar>
            <w:top w:w="0" w:type="dxa"/>
            <w:bottom w:w="0" w:type="dxa"/>
          </w:tblCellMar>
        </w:tblPrEx>
        <w:tc>
          <w:tcPr>
            <w:tcW w:w="6720" w:type="dxa"/>
          </w:tcPr>
          <w:p w14:paraId="1B60D394" w14:textId="77777777" w:rsidR="004027CA" w:rsidRDefault="004027CA">
            <w:pPr>
              <w:rPr>
                <w:b/>
              </w:rPr>
            </w:pPr>
            <w:r>
              <w:rPr>
                <w:b/>
              </w:rPr>
              <w:t xml:space="preserve">Knowledge and skills: </w:t>
            </w:r>
          </w:p>
          <w:p w14:paraId="6CA192CE" w14:textId="77777777" w:rsidR="004027CA" w:rsidRDefault="004027CA">
            <w:pPr>
              <w:rPr>
                <w:b/>
              </w:rPr>
            </w:pPr>
            <w:r>
              <w:rPr>
                <w:szCs w:val="24"/>
              </w:rPr>
              <w:t>An ability to relate well to young children</w:t>
            </w:r>
          </w:p>
          <w:p w14:paraId="0D89D1F7" w14:textId="77777777" w:rsidR="004027CA" w:rsidRDefault="004027CA">
            <w:r>
              <w:t>Inspire confidence in children</w:t>
            </w:r>
          </w:p>
          <w:p w14:paraId="7B489E35" w14:textId="77777777" w:rsidR="004027CA" w:rsidRDefault="004027CA">
            <w:r>
              <w:t xml:space="preserve">Encourage high standards of pupil behaviour at all times </w:t>
            </w:r>
          </w:p>
        </w:tc>
        <w:tc>
          <w:tcPr>
            <w:tcW w:w="1167" w:type="dxa"/>
            <w:gridSpan w:val="2"/>
            <w:tcBorders>
              <w:right w:val="nil"/>
            </w:tcBorders>
          </w:tcPr>
          <w:p w14:paraId="2BEA6146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Int.</w:t>
            </w:r>
          </w:p>
        </w:tc>
        <w:tc>
          <w:tcPr>
            <w:tcW w:w="6629" w:type="dxa"/>
            <w:gridSpan w:val="2"/>
            <w:tcBorders>
              <w:left w:val="single" w:sz="12" w:space="0" w:color="auto"/>
            </w:tcBorders>
          </w:tcPr>
          <w:p w14:paraId="59A28462" w14:textId="77777777" w:rsidR="00A54FBB" w:rsidRDefault="00A54FBB">
            <w:pPr>
              <w:rPr>
                <w:szCs w:val="24"/>
              </w:rPr>
            </w:pPr>
          </w:p>
          <w:p w14:paraId="4ABD8828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Knowledge of simple First Aid</w:t>
            </w:r>
          </w:p>
          <w:p w14:paraId="641D373A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 xml:space="preserve">Knowledge and understanding of constructive play </w:t>
            </w:r>
          </w:p>
          <w:p w14:paraId="4FDC9DF6" w14:textId="77777777" w:rsidR="00BB20DA" w:rsidRDefault="00BB20DA">
            <w:pPr>
              <w:rPr>
                <w:szCs w:val="24"/>
              </w:rPr>
            </w:pPr>
            <w:r>
              <w:rPr>
                <w:szCs w:val="24"/>
              </w:rPr>
              <w:t>Knowledge of basic health and safety</w:t>
            </w:r>
          </w:p>
        </w:tc>
        <w:tc>
          <w:tcPr>
            <w:tcW w:w="1141" w:type="dxa"/>
          </w:tcPr>
          <w:p w14:paraId="5DA4C3CD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App/</w:t>
            </w:r>
          </w:p>
          <w:p w14:paraId="14F87CB9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interview</w:t>
            </w:r>
          </w:p>
        </w:tc>
      </w:tr>
      <w:tr w:rsidR="004027CA" w14:paraId="29ECFD60" w14:textId="77777777">
        <w:tblPrEx>
          <w:tblCellMar>
            <w:top w:w="0" w:type="dxa"/>
            <w:bottom w:w="0" w:type="dxa"/>
          </w:tblCellMar>
        </w:tblPrEx>
        <w:tc>
          <w:tcPr>
            <w:tcW w:w="6720" w:type="dxa"/>
          </w:tcPr>
          <w:p w14:paraId="668C6E5E" w14:textId="77777777" w:rsidR="004027CA" w:rsidRDefault="004027CA">
            <w:pPr>
              <w:rPr>
                <w:b/>
              </w:rPr>
            </w:pPr>
            <w:r>
              <w:rPr>
                <w:b/>
              </w:rPr>
              <w:t>Special Requirements</w:t>
            </w:r>
          </w:p>
          <w:p w14:paraId="3472EEAE" w14:textId="77777777" w:rsidR="004027CA" w:rsidRDefault="004027CA">
            <w:r>
              <w:t>A confident and effective team player</w:t>
            </w:r>
          </w:p>
          <w:p w14:paraId="383B5D95" w14:textId="77777777" w:rsidR="004027CA" w:rsidRPr="00A54FBB" w:rsidRDefault="004027CA" w:rsidP="00A54FBB">
            <w:r>
              <w:t xml:space="preserve">Good interpersonal and communication skills </w:t>
            </w:r>
          </w:p>
        </w:tc>
        <w:tc>
          <w:tcPr>
            <w:tcW w:w="1167" w:type="dxa"/>
            <w:gridSpan w:val="2"/>
            <w:tcBorders>
              <w:right w:val="nil"/>
            </w:tcBorders>
          </w:tcPr>
          <w:p w14:paraId="5881E4D6" w14:textId="77777777" w:rsidR="004027CA" w:rsidRDefault="004027CA">
            <w:pPr>
              <w:rPr>
                <w:szCs w:val="24"/>
              </w:rPr>
            </w:pPr>
            <w:r>
              <w:rPr>
                <w:szCs w:val="24"/>
              </w:rPr>
              <w:t>Int</w:t>
            </w:r>
          </w:p>
        </w:tc>
        <w:tc>
          <w:tcPr>
            <w:tcW w:w="6629" w:type="dxa"/>
            <w:gridSpan w:val="2"/>
            <w:tcBorders>
              <w:left w:val="single" w:sz="12" w:space="0" w:color="auto"/>
            </w:tcBorders>
          </w:tcPr>
          <w:p w14:paraId="0A34B911" w14:textId="77777777" w:rsidR="004027CA" w:rsidRDefault="004027CA">
            <w:pPr>
              <w:rPr>
                <w:szCs w:val="24"/>
              </w:rPr>
            </w:pPr>
          </w:p>
        </w:tc>
        <w:tc>
          <w:tcPr>
            <w:tcW w:w="1141" w:type="dxa"/>
          </w:tcPr>
          <w:p w14:paraId="23AC740E" w14:textId="77777777" w:rsidR="004027CA" w:rsidRDefault="004027CA">
            <w:pPr>
              <w:rPr>
                <w:szCs w:val="24"/>
              </w:rPr>
            </w:pPr>
          </w:p>
        </w:tc>
      </w:tr>
    </w:tbl>
    <w:p w14:paraId="03C11FE0" w14:textId="77777777" w:rsidR="004027CA" w:rsidRDefault="004027CA">
      <w:pPr>
        <w:pStyle w:val="PS"/>
        <w:rPr>
          <w:sz w:val="48"/>
        </w:rPr>
      </w:pPr>
    </w:p>
    <w:p w14:paraId="22F0793E" w14:textId="77777777" w:rsidR="004027CA" w:rsidRDefault="004027CA">
      <w:pPr>
        <w:pStyle w:val="PS"/>
        <w:ind w:firstLine="720"/>
        <w:jc w:val="center"/>
        <w:rPr>
          <w:sz w:val="48"/>
        </w:rPr>
      </w:pPr>
      <w:r>
        <w:rPr>
          <w:sz w:val="48"/>
        </w:rPr>
        <w:br w:type="page"/>
      </w:r>
      <w:r>
        <w:rPr>
          <w:sz w:val="48"/>
        </w:rPr>
        <w:lastRenderedPageBreak/>
        <w:t>Employee Specification Form</w:t>
      </w:r>
    </w:p>
    <w:p w14:paraId="7E680115" w14:textId="77777777" w:rsidR="004027CA" w:rsidRDefault="004027CA">
      <w:pPr>
        <w:pStyle w:val="PS"/>
      </w:pPr>
    </w:p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4027CA" w14:paraId="00E76EED" w14:textId="77777777">
        <w:tblPrEx>
          <w:tblCellMar>
            <w:top w:w="0" w:type="dxa"/>
            <w:bottom w:w="0" w:type="dxa"/>
          </w:tblCellMar>
        </w:tblPrEx>
        <w:tc>
          <w:tcPr>
            <w:tcW w:w="7290" w:type="dxa"/>
          </w:tcPr>
          <w:p w14:paraId="76FE805B" w14:textId="77777777" w:rsidR="004027CA" w:rsidRDefault="004027CA">
            <w:pPr>
              <w:pStyle w:val="PS"/>
            </w:pPr>
            <w:r>
              <w:t>These notes should be studied carefully before completing the form overleaf.</w:t>
            </w:r>
          </w:p>
          <w:p w14:paraId="1C8F1B79" w14:textId="77777777" w:rsidR="004027CA" w:rsidRDefault="004027CA">
            <w:pPr>
              <w:pStyle w:val="PS"/>
            </w:pPr>
          </w:p>
          <w:p w14:paraId="391DA08A" w14:textId="77777777" w:rsidR="004027CA" w:rsidRDefault="004027CA">
            <w:pPr>
              <w:pStyle w:val="PS"/>
            </w:pPr>
            <w:r>
              <w:t>List the personal attributes required to fulfil the duties listed in the job description.</w:t>
            </w:r>
          </w:p>
          <w:p w14:paraId="40A48EB9" w14:textId="77777777" w:rsidR="004027CA" w:rsidRDefault="004027CA">
            <w:pPr>
              <w:pStyle w:val="PS"/>
            </w:pPr>
          </w:p>
          <w:p w14:paraId="040418B7" w14:textId="77777777" w:rsidR="004027CA" w:rsidRDefault="004027CA">
            <w:pPr>
              <w:pStyle w:val="PS"/>
            </w:pPr>
            <w:r>
              <w:t>They must be:</w:t>
            </w:r>
          </w:p>
          <w:p w14:paraId="2C34DF3A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set at a level appropriate to the work to be done and</w:t>
            </w:r>
            <w:r>
              <w:rPr>
                <w:i/>
              </w:rPr>
              <w:t xml:space="preserve"> not</w:t>
            </w:r>
            <w:r>
              <w:t xml:space="preserve"> higher than necessary</w:t>
            </w:r>
          </w:p>
          <w:p w14:paraId="03647723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stated clearly and specifically</w:t>
            </w:r>
          </w:p>
          <w:p w14:paraId="403B1CA2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entirely job related</w:t>
            </w:r>
          </w:p>
          <w:p w14:paraId="36C63F0E" w14:textId="77777777" w:rsidR="004027CA" w:rsidRDefault="004027CA">
            <w:pPr>
              <w:pStyle w:val="PS"/>
            </w:pPr>
          </w:p>
          <w:p w14:paraId="6E6DCB82" w14:textId="77777777" w:rsidR="004027CA" w:rsidRDefault="004027CA">
            <w:pPr>
              <w:pStyle w:val="PS"/>
              <w:rPr>
                <w:b/>
              </w:rPr>
            </w:pPr>
            <w:r>
              <w:rPr>
                <w:b/>
              </w:rPr>
              <w:t>Essential or Desirable</w:t>
            </w:r>
          </w:p>
          <w:p w14:paraId="052528C0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Essential</w:t>
            </w:r>
          </w:p>
          <w:p w14:paraId="7D98FE3A" w14:textId="77777777" w:rsidR="004027CA" w:rsidRDefault="004027CA">
            <w:pPr>
              <w:pStyle w:val="PS"/>
            </w:pPr>
            <w:r>
              <w:t>Those requirements without which a candidate would be simply unable to do the job.</w:t>
            </w:r>
          </w:p>
          <w:p w14:paraId="715DE4EA" w14:textId="77777777" w:rsidR="004027CA" w:rsidRDefault="004027CA">
            <w:pPr>
              <w:pStyle w:val="PS"/>
            </w:pPr>
            <w:r>
              <w:rPr>
                <w:i/>
              </w:rPr>
              <w:t>Any candidate who does not meet the essential requirements must be rejected.</w:t>
            </w:r>
          </w:p>
          <w:p w14:paraId="3A23C9F0" w14:textId="77777777" w:rsidR="004027CA" w:rsidRDefault="004027CA">
            <w:pPr>
              <w:pStyle w:val="PS"/>
            </w:pPr>
            <w:r>
              <w:t>Examples could be the possession of current driving licence or relevant qualification.</w:t>
            </w:r>
          </w:p>
          <w:p w14:paraId="0A06C971" w14:textId="77777777" w:rsidR="004027CA" w:rsidRDefault="004027CA">
            <w:pPr>
              <w:pStyle w:val="PS"/>
            </w:pPr>
          </w:p>
          <w:p w14:paraId="416AB1F1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Desirable</w:t>
            </w:r>
          </w:p>
          <w:p w14:paraId="353945BD" w14:textId="77777777" w:rsidR="004027CA" w:rsidRDefault="004027CA">
            <w:pPr>
              <w:pStyle w:val="PS"/>
            </w:pPr>
            <w:r>
              <w:t>Those requirements which are desirable, but not essential.</w:t>
            </w:r>
          </w:p>
          <w:p w14:paraId="71353FAB" w14:textId="77777777" w:rsidR="004027CA" w:rsidRDefault="004027CA">
            <w:pPr>
              <w:pStyle w:val="PS"/>
            </w:pPr>
            <w:r>
              <w:t>A candidate should not be rejected for failing to meet any single desirable requirement.</w:t>
            </w:r>
          </w:p>
          <w:p w14:paraId="22D8856C" w14:textId="77777777" w:rsidR="004027CA" w:rsidRDefault="004027CA">
            <w:pPr>
              <w:pStyle w:val="PS"/>
            </w:pPr>
            <w:r>
              <w:t>Examples for certain jobs could be local government experience or knowledge of new technology.</w:t>
            </w:r>
          </w:p>
          <w:p w14:paraId="67835547" w14:textId="77777777" w:rsidR="004027CA" w:rsidRDefault="004027CA">
            <w:pPr>
              <w:pStyle w:val="PS"/>
            </w:pPr>
          </w:p>
          <w:p w14:paraId="346B64DA" w14:textId="77777777" w:rsidR="004027CA" w:rsidRDefault="004027CA">
            <w:pPr>
              <w:pStyle w:val="PS"/>
            </w:pPr>
          </w:p>
          <w:p w14:paraId="1708D3CB" w14:textId="77777777" w:rsidR="004027CA" w:rsidRDefault="004027CA">
            <w:pPr>
              <w:pStyle w:val="PS"/>
            </w:pPr>
          </w:p>
        </w:tc>
        <w:tc>
          <w:tcPr>
            <w:tcW w:w="8370" w:type="dxa"/>
          </w:tcPr>
          <w:p w14:paraId="48B1C8FE" w14:textId="77777777" w:rsidR="004027CA" w:rsidRDefault="004027CA">
            <w:pPr>
              <w:pStyle w:val="PS"/>
              <w:rPr>
                <w:b/>
              </w:rPr>
            </w:pPr>
            <w:r>
              <w:rPr>
                <w:b/>
              </w:rPr>
              <w:t>Personal Attributes</w:t>
            </w:r>
          </w:p>
          <w:p w14:paraId="6778A597" w14:textId="77777777" w:rsidR="004027CA" w:rsidRDefault="004027CA">
            <w:pPr>
              <w:pStyle w:val="PS"/>
            </w:pPr>
          </w:p>
          <w:p w14:paraId="1A759296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Qualifications</w:t>
            </w:r>
          </w:p>
          <w:p w14:paraId="2B853A38" w14:textId="77777777" w:rsidR="004027CA" w:rsidRDefault="004027CA">
            <w:pPr>
              <w:pStyle w:val="PS"/>
            </w:pPr>
            <w:r>
              <w:t>What qualifications, if any, should the postholder possess?</w:t>
            </w:r>
          </w:p>
          <w:p w14:paraId="311732E3" w14:textId="77777777" w:rsidR="004027CA" w:rsidRDefault="004027CA">
            <w:pPr>
              <w:pStyle w:val="PS"/>
            </w:pPr>
            <w:r>
              <w:t>To what level</w:t>
            </w:r>
          </w:p>
          <w:p w14:paraId="6207FF50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Experience</w:t>
            </w:r>
          </w:p>
          <w:p w14:paraId="67DA7986" w14:textId="77777777" w:rsidR="004027CA" w:rsidRDefault="004027CA">
            <w:pPr>
              <w:pStyle w:val="PS"/>
            </w:pPr>
            <w:r>
              <w:t>What experience, if any, is relevant?</w:t>
            </w:r>
          </w:p>
          <w:p w14:paraId="4375053D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Knowledge and Skills</w:t>
            </w:r>
          </w:p>
          <w:p w14:paraId="7B56BCCA" w14:textId="77777777" w:rsidR="004027CA" w:rsidRDefault="004027CA">
            <w:pPr>
              <w:pStyle w:val="PS"/>
            </w:pPr>
            <w:r>
              <w:t>Is there any knowledge (other than that covered by qualifications listed) or skills which are relevant? What should the postholder be able to do?</w:t>
            </w:r>
          </w:p>
          <w:p w14:paraId="49958419" w14:textId="77777777" w:rsidR="004027CA" w:rsidRDefault="004027CA">
            <w:pPr>
              <w:pStyle w:val="PS"/>
            </w:pPr>
          </w:p>
          <w:p w14:paraId="07F99085" w14:textId="77777777" w:rsidR="004027CA" w:rsidRDefault="004027CA">
            <w:pPr>
              <w:pStyle w:val="PS"/>
            </w:pPr>
            <w: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0C2A0534" w14:textId="77777777" w:rsidR="004027CA" w:rsidRDefault="004027CA">
            <w:pPr>
              <w:pStyle w:val="PS"/>
            </w:pPr>
            <w: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431648EC" w14:textId="77777777" w:rsidR="004027CA" w:rsidRDefault="004027CA">
            <w:pPr>
              <w:pStyle w:val="PS"/>
            </w:pPr>
          </w:p>
          <w:p w14:paraId="48F865F1" w14:textId="77777777" w:rsidR="004027CA" w:rsidRDefault="004027CA">
            <w:pPr>
              <w:pStyle w:val="PS"/>
              <w:numPr>
                <w:ilvl w:val="0"/>
                <w:numId w:val="1"/>
              </w:numPr>
            </w:pPr>
            <w:r>
              <w:t>Special Requirements</w:t>
            </w:r>
          </w:p>
          <w:p w14:paraId="7C6BB114" w14:textId="77777777" w:rsidR="004027CA" w:rsidRDefault="004027CA">
            <w:pPr>
              <w:pStyle w:val="PS"/>
            </w:pPr>
            <w:r>
              <w:t>Are there any conditions of service which differ from the norm and with which the postholder must comply? eg live-in requirements, flexible working hours, weekend working.</w:t>
            </w:r>
          </w:p>
          <w:p w14:paraId="4A7546FF" w14:textId="77777777" w:rsidR="004027CA" w:rsidRDefault="004027CA">
            <w:pPr>
              <w:pStyle w:val="PS"/>
            </w:pPr>
          </w:p>
          <w:p w14:paraId="103192DC" w14:textId="77777777" w:rsidR="004027CA" w:rsidRDefault="004027CA">
            <w:pPr>
              <w:pStyle w:val="PS"/>
              <w:rPr>
                <w:b/>
              </w:rPr>
            </w:pPr>
            <w:r>
              <w:rPr>
                <w:b/>
              </w:rPr>
              <w:t>Stage Identified</w:t>
            </w:r>
          </w:p>
          <w:p w14:paraId="58DBBCD0" w14:textId="77777777" w:rsidR="004027CA" w:rsidRDefault="004027CA">
            <w:pPr>
              <w:pStyle w:val="PS"/>
            </w:pPr>
            <w:r>
              <w:t>Indicate at which stage in the selection process the personal attribute is to be identified, eg application form, interview, tests, references, etc</w:t>
            </w:r>
          </w:p>
        </w:tc>
      </w:tr>
    </w:tbl>
    <w:p w14:paraId="49973B23" w14:textId="77777777" w:rsidR="004027CA" w:rsidRDefault="004027CA">
      <w:pPr>
        <w:pStyle w:val="PS"/>
      </w:pPr>
    </w:p>
    <w:p w14:paraId="49C47AAB" w14:textId="77777777" w:rsidR="004027CA" w:rsidRDefault="004027CA">
      <w:pPr>
        <w:pStyle w:val="PS"/>
      </w:pPr>
    </w:p>
    <w:sectPr w:rsidR="004027CA">
      <w:footerReference w:type="even" r:id="rId7"/>
      <w:footerReference w:type="default" r:id="rId8"/>
      <w:headerReference w:type="first" r:id="rId9"/>
      <w:pgSz w:w="16834" w:h="11909" w:orient="landscape" w:code="9"/>
      <w:pgMar w:top="562" w:right="562" w:bottom="562" w:left="562" w:header="288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A874F" w14:textId="77777777" w:rsidR="00CB5E28" w:rsidRDefault="00CB5E28">
      <w:r>
        <w:separator/>
      </w:r>
    </w:p>
  </w:endnote>
  <w:endnote w:type="continuationSeparator" w:id="0">
    <w:p w14:paraId="639F127F" w14:textId="77777777" w:rsidR="00CB5E28" w:rsidRDefault="00CB5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53D55" w14:textId="77777777" w:rsidR="004027CA" w:rsidRDefault="004027C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</w:t>
    </w:r>
    <w:r>
      <w:fldChar w:fldCharType="end"/>
    </w:r>
  </w:p>
  <w:p w14:paraId="230EBE85" w14:textId="77777777" w:rsidR="004027CA" w:rsidRDefault="004027CA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54E17" w14:textId="77777777" w:rsidR="004027CA" w:rsidRDefault="004027CA">
    <w:pPr>
      <w:pStyle w:val="FT"/>
    </w:pPr>
    <w:r>
      <w:t>M23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BB20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17863" w14:textId="77777777" w:rsidR="00CB5E28" w:rsidRDefault="00CB5E28">
      <w:r>
        <w:separator/>
      </w:r>
    </w:p>
  </w:footnote>
  <w:footnote w:type="continuationSeparator" w:id="0">
    <w:p w14:paraId="799C572E" w14:textId="77777777" w:rsidR="00CB5E28" w:rsidRDefault="00CB5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46603" w14:textId="77777777" w:rsidR="004027CA" w:rsidRDefault="004027CA">
    <w:pPr>
      <w:pStyle w:val="Header"/>
    </w:pPr>
    <w:r>
      <w:t xml:space="preserve">Oak Trees Multi Academy Trust </w:t>
    </w:r>
  </w:p>
  <w:p w14:paraId="277A63EC" w14:textId="27D30666" w:rsidR="004027CA" w:rsidRDefault="00081FA2">
    <w:pPr>
      <w:pStyle w:val="Header"/>
      <w:jc w:val="right"/>
    </w:pPr>
    <w:r>
      <w:rPr>
        <w:rFonts w:cs="Arial"/>
        <w:noProof/>
        <w:szCs w:val="24"/>
      </w:rPr>
      <w:drawing>
        <wp:inline distT="0" distB="0" distL="0" distR="0" wp14:anchorId="55F34148" wp14:editId="2D942819">
          <wp:extent cx="819150" cy="7143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7CA">
      <w:rPr>
        <w:b/>
      </w:rPr>
      <w:t>M23</w:t>
    </w:r>
  </w:p>
  <w:p w14:paraId="1D581E9E" w14:textId="77777777" w:rsidR="004027CA" w:rsidRDefault="004027C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944CB344"/>
    <w:lvl w:ilvl="0">
      <w:numFmt w:val="decimal"/>
      <w:lvlText w:val="*"/>
      <w:lvlJc w:val="left"/>
    </w:lvl>
  </w:abstractNum>
  <w:abstractNum w:abstractNumId="1" w15:restartNumberingAfterBreak="0">
    <w:nsid w:val="783A18CB"/>
    <w:multiLevelType w:val="hybridMultilevel"/>
    <w:tmpl w:val="B63CA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143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662469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D4"/>
    <w:rsid w:val="00081FA2"/>
    <w:rsid w:val="00240409"/>
    <w:rsid w:val="004027CA"/>
    <w:rsid w:val="008935D4"/>
    <w:rsid w:val="00A54FBB"/>
    <w:rsid w:val="00BB20DA"/>
    <w:rsid w:val="00BD6E67"/>
    <w:rsid w:val="00CB5E28"/>
    <w:rsid w:val="00D270A1"/>
    <w:rsid w:val="00F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8075C07"/>
  <w15:chartTrackingRefBased/>
  <w15:docId w15:val="{33987119-4E51-46A1-88D1-AC785703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cap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HIEF\DATA\WIN\TEMPLATE\M2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M23</Template>
  <TotalTime>1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Interview Selection Form</vt:lpstr>
    </vt:vector>
  </TitlesOfParts>
  <Manager>GC</Manager>
  <Company>.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 Selection Form</dc:title>
  <dc:subject/>
  <dc:creator>Director Of Personnel</dc:creator>
  <cp:keywords>KEEP</cp:keywords>
  <dc:description>Read only_x000d_
Save with hyphen plus three digits in K:\form</dc:description>
  <cp:lastModifiedBy>Doyle, Amy D.</cp:lastModifiedBy>
  <cp:revision>2</cp:revision>
  <cp:lastPrinted>2021-09-21T13:45:00Z</cp:lastPrinted>
  <dcterms:created xsi:type="dcterms:W3CDTF">2026-01-14T09:14:00Z</dcterms:created>
  <dcterms:modified xsi:type="dcterms:W3CDTF">2026-01-14T09:14:00Z</dcterms:modified>
</cp:coreProperties>
</file>