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375"/>
      </w:tblGrid>
      <w:tr w:rsidR="00D22E85" w14:paraId="6045C916" w14:textId="77777777" w:rsidTr="00DC749F">
        <w:trPr>
          <w:trHeight w:val="506"/>
        </w:trPr>
        <w:tc>
          <w:tcPr>
            <w:tcW w:w="2122" w:type="dxa"/>
          </w:tcPr>
          <w:p w14:paraId="2EF47ED0" w14:textId="77777777" w:rsidR="00D22E85" w:rsidRDefault="00D22E85" w:rsidP="00DC749F">
            <w:pPr>
              <w:pStyle w:val="TableParagraph"/>
              <w:spacing w:line="248" w:lineRule="exact"/>
              <w:ind w:left="174" w:right="167" w:firstLine="0"/>
              <w:jc w:val="center"/>
              <w:rPr>
                <w:b/>
                <w:u w:val="single"/>
              </w:rPr>
            </w:pPr>
          </w:p>
        </w:tc>
        <w:tc>
          <w:tcPr>
            <w:tcW w:w="7375" w:type="dxa"/>
          </w:tcPr>
          <w:p w14:paraId="74B1B3A5" w14:textId="5B168768" w:rsidR="00D22E85" w:rsidRDefault="00D22E85" w:rsidP="00DC749F">
            <w:pPr>
              <w:pStyle w:val="TableParagraph"/>
              <w:spacing w:line="250" w:lineRule="exact"/>
              <w:ind w:left="1952" w:right="1949" w:firstLine="0"/>
              <w:jc w:val="center"/>
            </w:pPr>
            <w:r>
              <w:t>JOB DESCRIPTION</w:t>
            </w:r>
          </w:p>
        </w:tc>
      </w:tr>
      <w:tr w:rsidR="00A33B87" w14:paraId="357A8623" w14:textId="77777777" w:rsidTr="00DC749F">
        <w:trPr>
          <w:trHeight w:val="506"/>
        </w:trPr>
        <w:tc>
          <w:tcPr>
            <w:tcW w:w="2122" w:type="dxa"/>
          </w:tcPr>
          <w:p w14:paraId="788BCE23" w14:textId="77777777" w:rsidR="00A33B87" w:rsidRDefault="00A33B87" w:rsidP="00DC749F">
            <w:pPr>
              <w:pStyle w:val="TableParagraph"/>
              <w:spacing w:line="248" w:lineRule="exact"/>
              <w:ind w:left="174" w:right="167" w:firstLine="0"/>
              <w:jc w:val="center"/>
              <w:rPr>
                <w:b/>
              </w:rPr>
            </w:pPr>
            <w:r>
              <w:rPr>
                <w:b/>
                <w:u w:val="single"/>
              </w:rPr>
              <w:t>Job</w:t>
            </w:r>
            <w:r>
              <w:rPr>
                <w:b/>
                <w:spacing w:val="-1"/>
                <w:u w:val="single"/>
              </w:rPr>
              <w:t xml:space="preserve"> </w:t>
            </w:r>
            <w:r>
              <w:rPr>
                <w:b/>
                <w:spacing w:val="-2"/>
                <w:u w:val="single"/>
              </w:rPr>
              <w:t>Title:</w:t>
            </w:r>
          </w:p>
        </w:tc>
        <w:tc>
          <w:tcPr>
            <w:tcW w:w="7375" w:type="dxa"/>
          </w:tcPr>
          <w:p w14:paraId="267018F7" w14:textId="4789AB41" w:rsidR="00A33B87" w:rsidRDefault="00147653" w:rsidP="00DC749F">
            <w:pPr>
              <w:pStyle w:val="TableParagraph"/>
              <w:spacing w:line="250" w:lineRule="exact"/>
              <w:ind w:left="1952" w:right="1949" w:firstLine="0"/>
              <w:jc w:val="center"/>
            </w:pPr>
            <w:r>
              <w:t>Classroom Assistant</w:t>
            </w:r>
          </w:p>
        </w:tc>
      </w:tr>
      <w:tr w:rsidR="00A33B87" w14:paraId="1E59ADAF" w14:textId="77777777" w:rsidTr="00DC749F">
        <w:trPr>
          <w:trHeight w:val="505"/>
        </w:trPr>
        <w:tc>
          <w:tcPr>
            <w:tcW w:w="2122" w:type="dxa"/>
          </w:tcPr>
          <w:p w14:paraId="3878AE5A" w14:textId="77777777" w:rsidR="00A33B87" w:rsidRDefault="00A33B87" w:rsidP="00DC749F">
            <w:pPr>
              <w:pStyle w:val="TableParagraph"/>
              <w:spacing w:line="248" w:lineRule="exact"/>
              <w:ind w:left="174" w:right="167" w:firstLine="0"/>
              <w:jc w:val="center"/>
              <w:rPr>
                <w:b/>
              </w:rPr>
            </w:pPr>
            <w:r>
              <w:rPr>
                <w:b/>
                <w:u w:val="single"/>
              </w:rPr>
              <w:t>Line</w:t>
            </w:r>
            <w:r>
              <w:rPr>
                <w:b/>
                <w:spacing w:val="-2"/>
                <w:u w:val="single"/>
              </w:rPr>
              <w:t xml:space="preserve"> Manager:</w:t>
            </w:r>
          </w:p>
        </w:tc>
        <w:tc>
          <w:tcPr>
            <w:tcW w:w="7375" w:type="dxa"/>
          </w:tcPr>
          <w:p w14:paraId="08C59109" w14:textId="77777777" w:rsidR="00A33B87" w:rsidRDefault="00A33B87" w:rsidP="00DC749F">
            <w:pPr>
              <w:pStyle w:val="TableParagraph"/>
              <w:spacing w:line="250" w:lineRule="exact"/>
              <w:ind w:left="1952" w:right="1946" w:firstLine="0"/>
              <w:jc w:val="center"/>
            </w:pPr>
            <w:r>
              <w:rPr>
                <w:spacing w:val="-2"/>
              </w:rPr>
              <w:t>Headteacher/SLT</w:t>
            </w:r>
          </w:p>
        </w:tc>
      </w:tr>
      <w:tr w:rsidR="00A33B87" w14:paraId="0079A3B0" w14:textId="77777777" w:rsidTr="00DC749F">
        <w:trPr>
          <w:trHeight w:val="251"/>
        </w:trPr>
        <w:tc>
          <w:tcPr>
            <w:tcW w:w="2122" w:type="dxa"/>
            <w:shd w:val="clear" w:color="auto" w:fill="9CC2E4"/>
          </w:tcPr>
          <w:p w14:paraId="7168DAE1" w14:textId="77777777" w:rsidR="00A33B87" w:rsidRDefault="00A33B87" w:rsidP="00DC749F">
            <w:pPr>
              <w:pStyle w:val="TableParagraph"/>
              <w:spacing w:line="232" w:lineRule="exact"/>
              <w:ind w:left="177" w:right="166" w:firstLine="0"/>
              <w:jc w:val="center"/>
              <w:rPr>
                <w:b/>
              </w:rPr>
            </w:pPr>
            <w:r>
              <w:rPr>
                <w:b/>
              </w:rPr>
              <w:t>Purpose</w:t>
            </w:r>
            <w:r>
              <w:rPr>
                <w:b/>
                <w:spacing w:val="-5"/>
              </w:rPr>
              <w:t xml:space="preserve"> </w:t>
            </w:r>
            <w:r>
              <w:rPr>
                <w:b/>
              </w:rPr>
              <w:t>of</w:t>
            </w:r>
            <w:r>
              <w:rPr>
                <w:b/>
                <w:spacing w:val="-2"/>
              </w:rPr>
              <w:t xml:space="preserve"> </w:t>
            </w:r>
            <w:r>
              <w:rPr>
                <w:b/>
                <w:spacing w:val="-4"/>
              </w:rPr>
              <w:t>Job:</w:t>
            </w:r>
          </w:p>
        </w:tc>
        <w:tc>
          <w:tcPr>
            <w:tcW w:w="7375" w:type="dxa"/>
            <w:shd w:val="clear" w:color="auto" w:fill="9CC2E4"/>
          </w:tcPr>
          <w:p w14:paraId="5EA1CE71" w14:textId="77777777" w:rsidR="00A33B87" w:rsidRDefault="00A33B87" w:rsidP="00DC749F">
            <w:pPr>
              <w:pStyle w:val="TableParagraph"/>
              <w:ind w:left="0" w:firstLine="0"/>
              <w:rPr>
                <w:rFonts w:ascii="Times New Roman"/>
                <w:sz w:val="18"/>
              </w:rPr>
            </w:pPr>
          </w:p>
        </w:tc>
      </w:tr>
      <w:tr w:rsidR="00A33B87" w14:paraId="55AF8E7E" w14:textId="77777777" w:rsidTr="00DC749F">
        <w:trPr>
          <w:trHeight w:val="760"/>
        </w:trPr>
        <w:tc>
          <w:tcPr>
            <w:tcW w:w="2122" w:type="dxa"/>
          </w:tcPr>
          <w:p w14:paraId="55895A39" w14:textId="77777777" w:rsidR="00A33B87" w:rsidRDefault="00A33B87" w:rsidP="00DC749F">
            <w:pPr>
              <w:pStyle w:val="TableParagraph"/>
              <w:ind w:left="0" w:firstLine="0"/>
              <w:rPr>
                <w:rFonts w:ascii="Times New Roman"/>
              </w:rPr>
            </w:pPr>
          </w:p>
        </w:tc>
        <w:tc>
          <w:tcPr>
            <w:tcW w:w="7375" w:type="dxa"/>
          </w:tcPr>
          <w:p w14:paraId="1E4D47C2" w14:textId="77777777" w:rsidR="00037AC2" w:rsidRDefault="00037AC2" w:rsidP="00037AC2">
            <w:pPr>
              <w:pStyle w:val="ListParagraph"/>
              <w:numPr>
                <w:ilvl w:val="0"/>
                <w:numId w:val="5"/>
              </w:numPr>
              <w:spacing w:after="60"/>
              <w:rPr>
                <w:rFonts w:eastAsia="MS Mincho" w:cstheme="minorHAnsi"/>
                <w:szCs w:val="20"/>
              </w:rPr>
            </w:pPr>
            <w:r>
              <w:rPr>
                <w:rFonts w:eastAsia="MS Mincho" w:cstheme="minorHAnsi"/>
                <w:szCs w:val="20"/>
              </w:rPr>
              <w:t>Work across the school as required</w:t>
            </w:r>
          </w:p>
          <w:p w14:paraId="15C68CAF" w14:textId="77777777" w:rsidR="00037AC2" w:rsidRPr="000C0EB9" w:rsidRDefault="00037AC2" w:rsidP="00037AC2">
            <w:pPr>
              <w:pStyle w:val="ListParagraph"/>
              <w:numPr>
                <w:ilvl w:val="0"/>
                <w:numId w:val="5"/>
              </w:numPr>
              <w:spacing w:after="60"/>
              <w:rPr>
                <w:rFonts w:eastAsia="MS Mincho" w:cstheme="minorHAnsi"/>
                <w:szCs w:val="20"/>
              </w:rPr>
            </w:pPr>
            <w:r w:rsidRPr="000C0EB9">
              <w:rPr>
                <w:rFonts w:eastAsia="MS Mincho" w:cstheme="minorHAnsi"/>
                <w:szCs w:val="20"/>
              </w:rPr>
              <w:t xml:space="preserve">Work with </w:t>
            </w:r>
            <w:r>
              <w:rPr>
                <w:rFonts w:eastAsia="MS Mincho" w:cstheme="minorHAnsi"/>
                <w:szCs w:val="20"/>
              </w:rPr>
              <w:t xml:space="preserve">and alongside </w:t>
            </w:r>
            <w:r w:rsidRPr="000C0EB9">
              <w:rPr>
                <w:rFonts w:eastAsia="MS Mincho" w:cstheme="minorHAnsi"/>
                <w:szCs w:val="20"/>
              </w:rPr>
              <w:t xml:space="preserve">teachers </w:t>
            </w:r>
            <w:r>
              <w:rPr>
                <w:rFonts w:eastAsia="MS Mincho" w:cstheme="minorHAnsi"/>
                <w:szCs w:val="20"/>
              </w:rPr>
              <w:t xml:space="preserve">and senior leaders </w:t>
            </w:r>
            <w:r w:rsidRPr="000C0EB9">
              <w:rPr>
                <w:rFonts w:eastAsia="MS Mincho" w:cstheme="minorHAnsi"/>
                <w:szCs w:val="20"/>
              </w:rPr>
              <w:t xml:space="preserve">to raise the learning and attainment of pupils </w:t>
            </w:r>
          </w:p>
          <w:p w14:paraId="7D0FD9AE" w14:textId="77777777" w:rsidR="00037AC2" w:rsidRPr="000C0EB9" w:rsidRDefault="00037AC2" w:rsidP="00037AC2">
            <w:pPr>
              <w:pStyle w:val="ListParagraph"/>
              <w:numPr>
                <w:ilvl w:val="0"/>
                <w:numId w:val="5"/>
              </w:numPr>
              <w:spacing w:after="60"/>
              <w:rPr>
                <w:rFonts w:eastAsia="MS Mincho" w:cstheme="minorHAnsi"/>
                <w:szCs w:val="20"/>
              </w:rPr>
            </w:pPr>
            <w:r w:rsidRPr="000C0EB9">
              <w:rPr>
                <w:rFonts w:eastAsia="MS Mincho" w:cstheme="minorHAnsi"/>
                <w:szCs w:val="20"/>
              </w:rPr>
              <w:t xml:space="preserve">Promote pupils’ independence, self-esteem and social inclusion </w:t>
            </w:r>
          </w:p>
          <w:p w14:paraId="641EECAF" w14:textId="77777777" w:rsidR="00037AC2" w:rsidRPr="000C0EB9" w:rsidRDefault="00037AC2" w:rsidP="00037AC2">
            <w:pPr>
              <w:pStyle w:val="ListParagraph"/>
              <w:numPr>
                <w:ilvl w:val="0"/>
                <w:numId w:val="5"/>
              </w:numPr>
              <w:spacing w:after="60"/>
              <w:rPr>
                <w:rFonts w:eastAsia="MS Mincho" w:cstheme="minorHAnsi"/>
                <w:szCs w:val="20"/>
              </w:rPr>
            </w:pPr>
            <w:r w:rsidRPr="000C0EB9">
              <w:rPr>
                <w:rFonts w:eastAsia="MS Mincho" w:cstheme="minorHAnsi"/>
                <w:szCs w:val="20"/>
              </w:rPr>
              <w:t xml:space="preserve">Give support to pupils, individually </w:t>
            </w:r>
            <w:r>
              <w:rPr>
                <w:rFonts w:eastAsia="MS Mincho" w:cstheme="minorHAnsi"/>
                <w:szCs w:val="20"/>
              </w:rPr>
              <w:t>and</w:t>
            </w:r>
            <w:r w:rsidRPr="000C0EB9">
              <w:rPr>
                <w:rFonts w:eastAsia="MS Mincho" w:cstheme="minorHAnsi"/>
                <w:szCs w:val="20"/>
              </w:rPr>
              <w:t xml:space="preserve"> in groups, so they can access the curriculum, take part in learning, and experience a sense of achievement </w:t>
            </w:r>
          </w:p>
          <w:p w14:paraId="11571AE5" w14:textId="716A53CD" w:rsidR="00147653" w:rsidRPr="00147653" w:rsidRDefault="00147653" w:rsidP="00147653">
            <w:pPr>
              <w:pStyle w:val="TableParagraph"/>
              <w:spacing w:line="252" w:lineRule="exact"/>
              <w:ind w:left="107" w:right="160" w:firstLine="0"/>
              <w:rPr>
                <w:sz w:val="16"/>
                <w:szCs w:val="16"/>
              </w:rPr>
            </w:pPr>
          </w:p>
        </w:tc>
      </w:tr>
      <w:tr w:rsidR="00A33B87" w14:paraId="1BFE84A6" w14:textId="77777777" w:rsidTr="00DC749F">
        <w:trPr>
          <w:trHeight w:val="505"/>
        </w:trPr>
        <w:tc>
          <w:tcPr>
            <w:tcW w:w="2122" w:type="dxa"/>
            <w:shd w:val="clear" w:color="auto" w:fill="9CC2E4"/>
          </w:tcPr>
          <w:p w14:paraId="4AFA66AB" w14:textId="77777777" w:rsidR="00A33B87" w:rsidRDefault="00A33B87" w:rsidP="00DC749F">
            <w:pPr>
              <w:pStyle w:val="TableParagraph"/>
              <w:spacing w:line="248" w:lineRule="exact"/>
              <w:ind w:left="177" w:right="166" w:firstLine="0"/>
              <w:jc w:val="center"/>
              <w:rPr>
                <w:b/>
              </w:rPr>
            </w:pPr>
            <w:r>
              <w:rPr>
                <w:b/>
                <w:spacing w:val="-2"/>
              </w:rPr>
              <w:t>Specific</w:t>
            </w:r>
          </w:p>
          <w:p w14:paraId="0341815F" w14:textId="77777777" w:rsidR="00A33B87" w:rsidRDefault="00A33B87" w:rsidP="00DC749F">
            <w:pPr>
              <w:pStyle w:val="TableParagraph"/>
              <w:spacing w:line="238" w:lineRule="exact"/>
              <w:ind w:left="177" w:right="167" w:firstLine="0"/>
              <w:jc w:val="center"/>
              <w:rPr>
                <w:b/>
              </w:rPr>
            </w:pPr>
            <w:r>
              <w:rPr>
                <w:b/>
                <w:spacing w:val="-2"/>
              </w:rPr>
              <w:t>Responsibilities:</w:t>
            </w:r>
          </w:p>
        </w:tc>
        <w:tc>
          <w:tcPr>
            <w:tcW w:w="7375" w:type="dxa"/>
            <w:shd w:val="clear" w:color="auto" w:fill="9CC2E4"/>
          </w:tcPr>
          <w:p w14:paraId="030CC56C" w14:textId="77777777" w:rsidR="00A33B87" w:rsidRDefault="00A33B87" w:rsidP="00DC749F">
            <w:pPr>
              <w:pStyle w:val="TableParagraph"/>
              <w:ind w:left="0" w:firstLine="0"/>
              <w:rPr>
                <w:rFonts w:ascii="Times New Roman"/>
              </w:rPr>
            </w:pPr>
          </w:p>
        </w:tc>
      </w:tr>
      <w:tr w:rsidR="00A33B87" w14:paraId="5E519F6B" w14:textId="77777777" w:rsidTr="00147653">
        <w:trPr>
          <w:trHeight w:val="58"/>
        </w:trPr>
        <w:tc>
          <w:tcPr>
            <w:tcW w:w="2122" w:type="dxa"/>
          </w:tcPr>
          <w:p w14:paraId="0E339890" w14:textId="77777777" w:rsidR="00A33B87" w:rsidRDefault="00A33B87" w:rsidP="00DC749F">
            <w:pPr>
              <w:pStyle w:val="TableParagraph"/>
              <w:ind w:left="0" w:firstLine="0"/>
              <w:rPr>
                <w:rFonts w:ascii="Times New Roman"/>
              </w:rPr>
            </w:pPr>
          </w:p>
        </w:tc>
        <w:tc>
          <w:tcPr>
            <w:tcW w:w="7375" w:type="dxa"/>
          </w:tcPr>
          <w:p w14:paraId="64D7BF01" w14:textId="349E4646" w:rsidR="00D033E9" w:rsidRPr="00D033E9" w:rsidRDefault="00D033E9" w:rsidP="00A33B87">
            <w:pPr>
              <w:pStyle w:val="TableParagraph"/>
              <w:numPr>
                <w:ilvl w:val="0"/>
                <w:numId w:val="4"/>
              </w:numPr>
              <w:tabs>
                <w:tab w:val="left" w:pos="527"/>
                <w:tab w:val="left" w:pos="528"/>
              </w:tabs>
              <w:spacing w:before="1" w:line="237" w:lineRule="auto"/>
              <w:ind w:right="291"/>
              <w:rPr>
                <w:rFonts w:ascii="Symbol" w:hAnsi="Symbol"/>
              </w:rPr>
            </w:pPr>
            <w:r>
              <w:t xml:space="preserve">To work within the National Curriculum and Early Years Foundation </w:t>
            </w:r>
            <w:r w:rsidR="00447991">
              <w:t xml:space="preserve">Stage </w:t>
            </w:r>
            <w:r>
              <w:t>Framework.</w:t>
            </w:r>
          </w:p>
          <w:p w14:paraId="6C708A5A" w14:textId="5F08127F" w:rsidR="00A33B87" w:rsidRDefault="00D033E9" w:rsidP="00A33B87">
            <w:pPr>
              <w:pStyle w:val="TableParagraph"/>
              <w:numPr>
                <w:ilvl w:val="0"/>
                <w:numId w:val="4"/>
              </w:numPr>
              <w:tabs>
                <w:tab w:val="left" w:pos="527"/>
                <w:tab w:val="left" w:pos="528"/>
              </w:tabs>
              <w:spacing w:before="1" w:line="237" w:lineRule="auto"/>
              <w:ind w:right="291"/>
              <w:rPr>
                <w:rFonts w:ascii="Symbol" w:hAnsi="Symbol"/>
              </w:rPr>
            </w:pPr>
            <w:r>
              <w:t>T</w:t>
            </w:r>
            <w:r w:rsidR="00A33B87">
              <w:t>o promote positive behaviour patterns, raise self-esteem and improve</w:t>
            </w:r>
            <w:r w:rsidR="00A33B87">
              <w:rPr>
                <w:spacing w:val="-4"/>
              </w:rPr>
              <w:t xml:space="preserve"> </w:t>
            </w:r>
            <w:r w:rsidR="00A33B87">
              <w:t>independent</w:t>
            </w:r>
            <w:r w:rsidR="00A33B87">
              <w:rPr>
                <w:spacing w:val="-2"/>
              </w:rPr>
              <w:t xml:space="preserve"> </w:t>
            </w:r>
            <w:r w:rsidR="00A33B87">
              <w:t>working</w:t>
            </w:r>
            <w:r w:rsidR="00A33B87">
              <w:rPr>
                <w:spacing w:val="-4"/>
              </w:rPr>
              <w:t xml:space="preserve"> </w:t>
            </w:r>
            <w:r w:rsidR="00A33B87">
              <w:t>in</w:t>
            </w:r>
            <w:r w:rsidR="00A33B87">
              <w:rPr>
                <w:spacing w:val="-4"/>
              </w:rPr>
              <w:t xml:space="preserve"> </w:t>
            </w:r>
            <w:r w:rsidR="00A33B87">
              <w:t>pupils</w:t>
            </w:r>
            <w:r w:rsidR="00A33B87">
              <w:rPr>
                <w:spacing w:val="-6"/>
              </w:rPr>
              <w:t xml:space="preserve"> </w:t>
            </w:r>
            <w:r w:rsidR="00A33B87">
              <w:t>to</w:t>
            </w:r>
            <w:r w:rsidR="00A33B87">
              <w:rPr>
                <w:spacing w:val="-4"/>
              </w:rPr>
              <w:t xml:space="preserve"> </w:t>
            </w:r>
            <w:r w:rsidR="00A33B87">
              <w:t>assist</w:t>
            </w:r>
            <w:r w:rsidR="00A33B87">
              <w:rPr>
                <w:spacing w:val="-5"/>
              </w:rPr>
              <w:t xml:space="preserve"> </w:t>
            </w:r>
            <w:r w:rsidR="00A33B87">
              <w:t>their</w:t>
            </w:r>
            <w:r w:rsidR="00A33B87">
              <w:rPr>
                <w:spacing w:val="-3"/>
              </w:rPr>
              <w:t xml:space="preserve"> </w:t>
            </w:r>
            <w:r w:rsidR="00A33B87">
              <w:t>education</w:t>
            </w:r>
            <w:r w:rsidR="00A33B87">
              <w:rPr>
                <w:spacing w:val="-6"/>
              </w:rPr>
              <w:t xml:space="preserve"> </w:t>
            </w:r>
            <w:r w:rsidR="00A33B87">
              <w:t xml:space="preserve">and </w:t>
            </w:r>
            <w:r w:rsidR="00A33B87">
              <w:rPr>
                <w:spacing w:val="-2"/>
              </w:rPr>
              <w:t>growth.</w:t>
            </w:r>
          </w:p>
          <w:p w14:paraId="347887D2" w14:textId="77777777" w:rsidR="00A33B87" w:rsidRDefault="00A33B87" w:rsidP="00A33B87">
            <w:pPr>
              <w:pStyle w:val="TableParagraph"/>
              <w:numPr>
                <w:ilvl w:val="0"/>
                <w:numId w:val="4"/>
              </w:numPr>
              <w:tabs>
                <w:tab w:val="left" w:pos="527"/>
                <w:tab w:val="left" w:pos="528"/>
              </w:tabs>
              <w:spacing w:before="4" w:line="268" w:lineRule="exact"/>
              <w:ind w:hanging="361"/>
              <w:rPr>
                <w:rFonts w:ascii="Symbol" w:hAnsi="Symbol"/>
              </w:rPr>
            </w:pPr>
            <w:r>
              <w:t>To</w:t>
            </w:r>
            <w:r>
              <w:rPr>
                <w:spacing w:val="-9"/>
              </w:rPr>
              <w:t xml:space="preserve"> </w:t>
            </w:r>
            <w:r>
              <w:t>support</w:t>
            </w:r>
            <w:r>
              <w:rPr>
                <w:spacing w:val="-5"/>
              </w:rPr>
              <w:t xml:space="preserve"> </w:t>
            </w:r>
            <w:r>
              <w:t>the</w:t>
            </w:r>
            <w:r>
              <w:rPr>
                <w:spacing w:val="-5"/>
              </w:rPr>
              <w:t xml:space="preserve"> </w:t>
            </w:r>
            <w:r>
              <w:t>physical</w:t>
            </w:r>
            <w:r>
              <w:rPr>
                <w:spacing w:val="-7"/>
              </w:rPr>
              <w:t xml:space="preserve"> </w:t>
            </w:r>
            <w:r>
              <w:t>and</w:t>
            </w:r>
            <w:r>
              <w:rPr>
                <w:spacing w:val="-5"/>
              </w:rPr>
              <w:t xml:space="preserve"> </w:t>
            </w:r>
            <w:r>
              <w:t>emotional</w:t>
            </w:r>
            <w:r>
              <w:rPr>
                <w:spacing w:val="-5"/>
              </w:rPr>
              <w:t xml:space="preserve"> </w:t>
            </w:r>
            <w:r>
              <w:t>well-being</w:t>
            </w:r>
            <w:r>
              <w:rPr>
                <w:spacing w:val="-3"/>
              </w:rPr>
              <w:t xml:space="preserve"> </w:t>
            </w:r>
            <w:r>
              <w:t>of</w:t>
            </w:r>
            <w:r>
              <w:rPr>
                <w:spacing w:val="-3"/>
              </w:rPr>
              <w:t xml:space="preserve"> </w:t>
            </w:r>
            <w:r>
              <w:rPr>
                <w:spacing w:val="-2"/>
              </w:rPr>
              <w:t>pupils.</w:t>
            </w:r>
          </w:p>
          <w:p w14:paraId="0EFF5723" w14:textId="77777777" w:rsidR="00A33B87" w:rsidRDefault="00A33B87" w:rsidP="00A33B87">
            <w:pPr>
              <w:pStyle w:val="TableParagraph"/>
              <w:numPr>
                <w:ilvl w:val="0"/>
                <w:numId w:val="4"/>
              </w:numPr>
              <w:tabs>
                <w:tab w:val="left" w:pos="527"/>
                <w:tab w:val="left" w:pos="528"/>
              </w:tabs>
              <w:spacing w:line="237" w:lineRule="auto"/>
              <w:ind w:right="121"/>
              <w:rPr>
                <w:rFonts w:ascii="Symbol" w:hAnsi="Symbol"/>
              </w:rPr>
            </w:pPr>
            <w:r>
              <w:t>To</w:t>
            </w:r>
            <w:r>
              <w:rPr>
                <w:spacing w:val="-6"/>
              </w:rPr>
              <w:t xml:space="preserve"> </w:t>
            </w:r>
            <w:r>
              <w:t>promote</w:t>
            </w:r>
            <w:r>
              <w:rPr>
                <w:spacing w:val="-6"/>
              </w:rPr>
              <w:t xml:space="preserve"> </w:t>
            </w:r>
            <w:r>
              <w:t>and</w:t>
            </w:r>
            <w:r>
              <w:rPr>
                <w:spacing w:val="-6"/>
              </w:rPr>
              <w:t xml:space="preserve"> </w:t>
            </w:r>
            <w:r>
              <w:t>support</w:t>
            </w:r>
            <w:r>
              <w:rPr>
                <w:spacing w:val="-5"/>
              </w:rPr>
              <w:t xml:space="preserve"> </w:t>
            </w:r>
            <w:r>
              <w:t>inclusion</w:t>
            </w:r>
            <w:r>
              <w:rPr>
                <w:spacing w:val="-4"/>
              </w:rPr>
              <w:t xml:space="preserve"> </w:t>
            </w:r>
            <w:r>
              <w:t>for</w:t>
            </w:r>
            <w:r>
              <w:rPr>
                <w:spacing w:val="-3"/>
              </w:rPr>
              <w:t xml:space="preserve"> </w:t>
            </w:r>
            <w:r>
              <w:t>all</w:t>
            </w:r>
            <w:r>
              <w:rPr>
                <w:spacing w:val="-4"/>
              </w:rPr>
              <w:t xml:space="preserve"> </w:t>
            </w:r>
            <w:r>
              <w:t>children</w:t>
            </w:r>
            <w:r>
              <w:rPr>
                <w:spacing w:val="-6"/>
              </w:rPr>
              <w:t xml:space="preserve"> </w:t>
            </w:r>
            <w:r>
              <w:t>including</w:t>
            </w:r>
            <w:r>
              <w:rPr>
                <w:spacing w:val="-2"/>
              </w:rPr>
              <w:t xml:space="preserve"> </w:t>
            </w:r>
            <w:r>
              <w:t>pupils</w:t>
            </w:r>
            <w:r>
              <w:rPr>
                <w:spacing w:val="-3"/>
              </w:rPr>
              <w:t xml:space="preserve"> </w:t>
            </w:r>
            <w:r>
              <w:t>with SEN, EAL and those with a physical disability.</w:t>
            </w:r>
          </w:p>
          <w:p w14:paraId="74BE9701" w14:textId="77777777" w:rsidR="00A33B87" w:rsidRDefault="00A33B87" w:rsidP="00A33B87">
            <w:pPr>
              <w:pStyle w:val="TableParagraph"/>
              <w:numPr>
                <w:ilvl w:val="0"/>
                <w:numId w:val="4"/>
              </w:numPr>
              <w:tabs>
                <w:tab w:val="left" w:pos="527"/>
                <w:tab w:val="left" w:pos="528"/>
              </w:tabs>
              <w:spacing w:before="2"/>
              <w:ind w:right="503"/>
              <w:rPr>
                <w:rFonts w:ascii="Symbol" w:hAnsi="Symbol"/>
              </w:rPr>
            </w:pPr>
            <w:r>
              <w:t>To</w:t>
            </w:r>
            <w:r>
              <w:rPr>
                <w:spacing w:val="-7"/>
              </w:rPr>
              <w:t xml:space="preserve"> </w:t>
            </w:r>
            <w:r>
              <w:t>build</w:t>
            </w:r>
            <w:r>
              <w:rPr>
                <w:spacing w:val="-5"/>
              </w:rPr>
              <w:t xml:space="preserve"> </w:t>
            </w:r>
            <w:r>
              <w:t>and</w:t>
            </w:r>
            <w:r>
              <w:rPr>
                <w:spacing w:val="-7"/>
              </w:rPr>
              <w:t xml:space="preserve"> </w:t>
            </w:r>
            <w:r>
              <w:t>maintain</w:t>
            </w:r>
            <w:r>
              <w:rPr>
                <w:spacing w:val="-5"/>
              </w:rPr>
              <w:t xml:space="preserve"> </w:t>
            </w:r>
            <w:r>
              <w:t>positive</w:t>
            </w:r>
            <w:r>
              <w:rPr>
                <w:spacing w:val="-5"/>
              </w:rPr>
              <w:t xml:space="preserve"> </w:t>
            </w:r>
            <w:r>
              <w:t>and</w:t>
            </w:r>
            <w:r>
              <w:rPr>
                <w:spacing w:val="-5"/>
              </w:rPr>
              <w:t xml:space="preserve"> </w:t>
            </w:r>
            <w:r>
              <w:t>professional</w:t>
            </w:r>
            <w:r>
              <w:rPr>
                <w:spacing w:val="-6"/>
              </w:rPr>
              <w:t xml:space="preserve"> </w:t>
            </w:r>
            <w:r>
              <w:t>relationships</w:t>
            </w:r>
            <w:r>
              <w:rPr>
                <w:spacing w:val="-5"/>
              </w:rPr>
              <w:t xml:space="preserve"> </w:t>
            </w:r>
            <w:r>
              <w:t xml:space="preserve">with pupils, treating all children consistently, with respect and </w:t>
            </w:r>
            <w:r>
              <w:rPr>
                <w:spacing w:val="-2"/>
              </w:rPr>
              <w:t>consideration.</w:t>
            </w:r>
          </w:p>
          <w:p w14:paraId="4EB3F188" w14:textId="77777777" w:rsidR="00A33B87" w:rsidRDefault="00A33B87" w:rsidP="00A33B87">
            <w:pPr>
              <w:pStyle w:val="TableParagraph"/>
              <w:numPr>
                <w:ilvl w:val="0"/>
                <w:numId w:val="4"/>
              </w:numPr>
              <w:tabs>
                <w:tab w:val="left" w:pos="527"/>
                <w:tab w:val="left" w:pos="528"/>
              </w:tabs>
              <w:spacing w:before="2" w:line="237" w:lineRule="auto"/>
              <w:ind w:right="170"/>
              <w:rPr>
                <w:rFonts w:ascii="Symbol" w:hAnsi="Symbol"/>
              </w:rPr>
            </w:pPr>
            <w:r>
              <w:t>To</w:t>
            </w:r>
            <w:r>
              <w:rPr>
                <w:spacing w:val="-6"/>
              </w:rPr>
              <w:t xml:space="preserve"> </w:t>
            </w:r>
            <w:r>
              <w:t>help</w:t>
            </w:r>
            <w:r>
              <w:rPr>
                <w:spacing w:val="-4"/>
              </w:rPr>
              <w:t xml:space="preserve"> </w:t>
            </w:r>
            <w:r>
              <w:t>develop</w:t>
            </w:r>
            <w:r>
              <w:rPr>
                <w:spacing w:val="-4"/>
              </w:rPr>
              <w:t xml:space="preserve"> </w:t>
            </w:r>
            <w:r>
              <w:t>pupils’</w:t>
            </w:r>
            <w:r>
              <w:rPr>
                <w:spacing w:val="-4"/>
              </w:rPr>
              <w:t xml:space="preserve"> </w:t>
            </w:r>
            <w:r>
              <w:t>confidence</w:t>
            </w:r>
            <w:r>
              <w:rPr>
                <w:spacing w:val="-4"/>
              </w:rPr>
              <w:t xml:space="preserve"> </w:t>
            </w:r>
            <w:r>
              <w:t>and</w:t>
            </w:r>
            <w:r>
              <w:rPr>
                <w:spacing w:val="-6"/>
              </w:rPr>
              <w:t xml:space="preserve"> </w:t>
            </w:r>
            <w:proofErr w:type="spellStart"/>
            <w:r>
              <w:t>self</w:t>
            </w:r>
            <w:r>
              <w:rPr>
                <w:spacing w:val="-1"/>
              </w:rPr>
              <w:t xml:space="preserve"> </w:t>
            </w:r>
            <w:r>
              <w:t>esteem</w:t>
            </w:r>
            <w:proofErr w:type="spellEnd"/>
            <w:r>
              <w:rPr>
                <w:spacing w:val="-5"/>
              </w:rPr>
              <w:t xml:space="preserve"> </w:t>
            </w:r>
            <w:r>
              <w:t>through</w:t>
            </w:r>
            <w:r>
              <w:rPr>
                <w:spacing w:val="-6"/>
              </w:rPr>
              <w:t xml:space="preserve"> </w:t>
            </w:r>
            <w:r>
              <w:t xml:space="preserve">listening to them and devising appropriate </w:t>
            </w:r>
            <w:proofErr w:type="spellStart"/>
            <w:r>
              <w:t>programmes</w:t>
            </w:r>
            <w:proofErr w:type="spellEnd"/>
            <w:r>
              <w:t xml:space="preserve"> of support.</w:t>
            </w:r>
          </w:p>
          <w:p w14:paraId="6845C519" w14:textId="33AA177B" w:rsidR="00A33B87" w:rsidRDefault="00A33B87" w:rsidP="00A33B87">
            <w:pPr>
              <w:pStyle w:val="TableParagraph"/>
              <w:numPr>
                <w:ilvl w:val="0"/>
                <w:numId w:val="4"/>
              </w:numPr>
              <w:tabs>
                <w:tab w:val="left" w:pos="527"/>
                <w:tab w:val="left" w:pos="528"/>
              </w:tabs>
              <w:spacing w:before="5" w:line="235" w:lineRule="auto"/>
              <w:ind w:right="489"/>
              <w:rPr>
                <w:rFonts w:ascii="Symbol" w:hAnsi="Symbol"/>
                <w:sz w:val="24"/>
              </w:rPr>
            </w:pPr>
            <w:r>
              <w:t>To</w:t>
            </w:r>
            <w:r>
              <w:rPr>
                <w:spacing w:val="-6"/>
              </w:rPr>
              <w:t xml:space="preserve"> </w:t>
            </w:r>
            <w:r>
              <w:t>implement</w:t>
            </w:r>
            <w:r>
              <w:rPr>
                <w:spacing w:val="-2"/>
              </w:rPr>
              <w:t xml:space="preserve"> </w:t>
            </w:r>
            <w:r>
              <w:t>individual</w:t>
            </w:r>
            <w:r>
              <w:rPr>
                <w:spacing w:val="-5"/>
              </w:rPr>
              <w:t xml:space="preserve"> </w:t>
            </w:r>
            <w:proofErr w:type="spellStart"/>
            <w:r>
              <w:t>programmes</w:t>
            </w:r>
            <w:proofErr w:type="spellEnd"/>
            <w:r>
              <w:rPr>
                <w:spacing w:val="-8"/>
              </w:rPr>
              <w:t xml:space="preserve"> </w:t>
            </w:r>
            <w:r>
              <w:t>for</w:t>
            </w:r>
            <w:r>
              <w:rPr>
                <w:spacing w:val="-5"/>
              </w:rPr>
              <w:t xml:space="preserve"> </w:t>
            </w:r>
            <w:r>
              <w:t>specific</w:t>
            </w:r>
            <w:r>
              <w:rPr>
                <w:spacing w:val="-6"/>
              </w:rPr>
              <w:t xml:space="preserve"> </w:t>
            </w:r>
            <w:r>
              <w:t>pupils</w:t>
            </w:r>
            <w:r>
              <w:rPr>
                <w:spacing w:val="-3"/>
              </w:rPr>
              <w:t xml:space="preserve"> </w:t>
            </w:r>
            <w:r>
              <w:t>under</w:t>
            </w:r>
            <w:r>
              <w:rPr>
                <w:spacing w:val="-5"/>
              </w:rPr>
              <w:t xml:space="preserve"> </w:t>
            </w:r>
            <w:r>
              <w:t xml:space="preserve">the guidance of the </w:t>
            </w:r>
            <w:r w:rsidR="002408B5">
              <w:t>teacher, h</w:t>
            </w:r>
            <w:r>
              <w:t>eadteacher, SLT or outside agencies</w:t>
            </w:r>
            <w:r>
              <w:rPr>
                <w:sz w:val="24"/>
              </w:rPr>
              <w:t>.</w:t>
            </w:r>
          </w:p>
          <w:p w14:paraId="57A72FFD" w14:textId="77777777" w:rsidR="00A33B87" w:rsidRDefault="00A33B87" w:rsidP="00A33B87">
            <w:pPr>
              <w:pStyle w:val="TableParagraph"/>
              <w:numPr>
                <w:ilvl w:val="0"/>
                <w:numId w:val="4"/>
              </w:numPr>
              <w:tabs>
                <w:tab w:val="left" w:pos="527"/>
                <w:tab w:val="left" w:pos="528"/>
              </w:tabs>
              <w:spacing w:before="4" w:line="237" w:lineRule="auto"/>
              <w:ind w:right="124"/>
              <w:rPr>
                <w:rFonts w:ascii="Symbol" w:hAnsi="Symbol"/>
              </w:rPr>
            </w:pPr>
            <w:r>
              <w:t>To</w:t>
            </w:r>
            <w:r>
              <w:rPr>
                <w:spacing w:val="-5"/>
              </w:rPr>
              <w:t xml:space="preserve"> </w:t>
            </w:r>
            <w:r>
              <w:t>develop</w:t>
            </w:r>
            <w:r>
              <w:rPr>
                <w:spacing w:val="-3"/>
              </w:rPr>
              <w:t xml:space="preserve"> </w:t>
            </w:r>
            <w:r>
              <w:t>and</w:t>
            </w:r>
            <w:r>
              <w:rPr>
                <w:spacing w:val="-3"/>
              </w:rPr>
              <w:t xml:space="preserve"> </w:t>
            </w:r>
            <w:r>
              <w:t>agree</w:t>
            </w:r>
            <w:r>
              <w:rPr>
                <w:spacing w:val="-5"/>
              </w:rPr>
              <w:t xml:space="preserve"> </w:t>
            </w:r>
            <w:r>
              <w:t>action</w:t>
            </w:r>
            <w:r>
              <w:rPr>
                <w:spacing w:val="-3"/>
              </w:rPr>
              <w:t xml:space="preserve"> </w:t>
            </w:r>
            <w:r>
              <w:t>plans</w:t>
            </w:r>
            <w:r>
              <w:rPr>
                <w:spacing w:val="-5"/>
              </w:rPr>
              <w:t xml:space="preserve"> </w:t>
            </w:r>
            <w:r>
              <w:t>for</w:t>
            </w:r>
            <w:r>
              <w:rPr>
                <w:spacing w:val="-4"/>
              </w:rPr>
              <w:t xml:space="preserve"> </w:t>
            </w:r>
            <w:r>
              <w:t>individual</w:t>
            </w:r>
            <w:r>
              <w:rPr>
                <w:spacing w:val="-3"/>
              </w:rPr>
              <w:t xml:space="preserve"> </w:t>
            </w:r>
            <w:r>
              <w:t>pupils</w:t>
            </w:r>
            <w:r>
              <w:rPr>
                <w:spacing w:val="-2"/>
              </w:rPr>
              <w:t xml:space="preserve"> </w:t>
            </w:r>
            <w:r>
              <w:t>and</w:t>
            </w:r>
            <w:r>
              <w:rPr>
                <w:spacing w:val="-5"/>
              </w:rPr>
              <w:t xml:space="preserve"> </w:t>
            </w:r>
            <w:r>
              <w:t>groups</w:t>
            </w:r>
            <w:r>
              <w:rPr>
                <w:spacing w:val="-5"/>
              </w:rPr>
              <w:t xml:space="preserve"> </w:t>
            </w:r>
            <w:r>
              <w:t xml:space="preserve">of </w:t>
            </w:r>
            <w:r>
              <w:rPr>
                <w:spacing w:val="-2"/>
              </w:rPr>
              <w:t>pupils.</w:t>
            </w:r>
          </w:p>
          <w:p w14:paraId="43E8E9EE" w14:textId="77777777" w:rsidR="00A33B87" w:rsidRDefault="00A33B87" w:rsidP="00A33B87">
            <w:pPr>
              <w:pStyle w:val="TableParagraph"/>
              <w:numPr>
                <w:ilvl w:val="0"/>
                <w:numId w:val="4"/>
              </w:numPr>
              <w:tabs>
                <w:tab w:val="left" w:pos="527"/>
                <w:tab w:val="left" w:pos="528"/>
              </w:tabs>
              <w:spacing w:before="4" w:line="237" w:lineRule="auto"/>
              <w:ind w:right="597"/>
              <w:rPr>
                <w:rFonts w:ascii="Symbol" w:hAnsi="Symbol"/>
              </w:rPr>
            </w:pPr>
            <w:r>
              <w:t>To</w:t>
            </w:r>
            <w:r>
              <w:rPr>
                <w:spacing w:val="-6"/>
              </w:rPr>
              <w:t xml:space="preserve"> </w:t>
            </w:r>
            <w:r>
              <w:t>liaise</w:t>
            </w:r>
            <w:r>
              <w:rPr>
                <w:spacing w:val="-4"/>
              </w:rPr>
              <w:t xml:space="preserve"> </w:t>
            </w:r>
            <w:r>
              <w:t>with</w:t>
            </w:r>
            <w:r>
              <w:rPr>
                <w:spacing w:val="-4"/>
              </w:rPr>
              <w:t xml:space="preserve"> </w:t>
            </w:r>
            <w:r>
              <w:t>the</w:t>
            </w:r>
            <w:r>
              <w:rPr>
                <w:spacing w:val="-4"/>
              </w:rPr>
              <w:t xml:space="preserve"> </w:t>
            </w:r>
            <w:r>
              <w:t>Headteacher,</w:t>
            </w:r>
            <w:r>
              <w:rPr>
                <w:spacing w:val="-4"/>
              </w:rPr>
              <w:t xml:space="preserve"> </w:t>
            </w:r>
            <w:r>
              <w:t>SLT,</w:t>
            </w:r>
            <w:r>
              <w:rPr>
                <w:spacing w:val="-5"/>
              </w:rPr>
              <w:t xml:space="preserve"> </w:t>
            </w:r>
            <w:r>
              <w:t>class</w:t>
            </w:r>
            <w:r>
              <w:rPr>
                <w:spacing w:val="-6"/>
              </w:rPr>
              <w:t xml:space="preserve"> </w:t>
            </w:r>
            <w:r>
              <w:t>teachers</w:t>
            </w:r>
            <w:r>
              <w:rPr>
                <w:spacing w:val="-3"/>
              </w:rPr>
              <w:t xml:space="preserve"> </w:t>
            </w:r>
            <w:r>
              <w:t>and</w:t>
            </w:r>
            <w:r>
              <w:rPr>
                <w:spacing w:val="-6"/>
              </w:rPr>
              <w:t xml:space="preserve"> </w:t>
            </w:r>
            <w:r>
              <w:t>parents regarding the support in place for pupils.</w:t>
            </w:r>
          </w:p>
          <w:p w14:paraId="59633450" w14:textId="0152B54B" w:rsidR="00A33B87" w:rsidRPr="00AD1256" w:rsidRDefault="00A33B87" w:rsidP="00A33B87">
            <w:pPr>
              <w:pStyle w:val="TableParagraph"/>
              <w:numPr>
                <w:ilvl w:val="0"/>
                <w:numId w:val="4"/>
              </w:numPr>
              <w:tabs>
                <w:tab w:val="left" w:pos="527"/>
                <w:tab w:val="left" w:pos="528"/>
              </w:tabs>
              <w:spacing w:before="1" w:line="268" w:lineRule="exact"/>
              <w:ind w:hanging="361"/>
              <w:rPr>
                <w:rFonts w:ascii="Symbol" w:hAnsi="Symbol"/>
              </w:rPr>
            </w:pPr>
            <w:r>
              <w:t>To</w:t>
            </w:r>
            <w:r>
              <w:rPr>
                <w:spacing w:val="-8"/>
              </w:rPr>
              <w:t xml:space="preserve"> </w:t>
            </w:r>
            <w:r>
              <w:t>support</w:t>
            </w:r>
            <w:r>
              <w:rPr>
                <w:spacing w:val="-2"/>
              </w:rPr>
              <w:t xml:space="preserve"> </w:t>
            </w:r>
            <w:r>
              <w:t>pupils</w:t>
            </w:r>
            <w:r>
              <w:rPr>
                <w:spacing w:val="-3"/>
              </w:rPr>
              <w:t xml:space="preserve"> </w:t>
            </w:r>
            <w:r>
              <w:t>in</w:t>
            </w:r>
            <w:r>
              <w:rPr>
                <w:spacing w:val="-5"/>
              </w:rPr>
              <w:t xml:space="preserve"> </w:t>
            </w:r>
            <w:r>
              <w:t>the</w:t>
            </w:r>
            <w:r w:rsidR="00E91154">
              <w:t xml:space="preserve"> indoor</w:t>
            </w:r>
            <w:r>
              <w:rPr>
                <w:spacing w:val="-8"/>
              </w:rPr>
              <w:t xml:space="preserve"> </w:t>
            </w:r>
            <w:r>
              <w:t>classroom,</w:t>
            </w:r>
            <w:r>
              <w:rPr>
                <w:spacing w:val="-2"/>
              </w:rPr>
              <w:t xml:space="preserve"> </w:t>
            </w:r>
            <w:r w:rsidR="00E91154">
              <w:rPr>
                <w:spacing w:val="-2"/>
              </w:rPr>
              <w:t xml:space="preserve">outdoor classroom, </w:t>
            </w:r>
            <w:r>
              <w:t>playground</w:t>
            </w:r>
            <w:r>
              <w:rPr>
                <w:spacing w:val="-4"/>
              </w:rPr>
              <w:t xml:space="preserve"> </w:t>
            </w:r>
            <w:r>
              <w:t>or</w:t>
            </w:r>
            <w:r>
              <w:rPr>
                <w:spacing w:val="-2"/>
              </w:rPr>
              <w:t xml:space="preserve"> </w:t>
            </w:r>
            <w:r>
              <w:t>in</w:t>
            </w:r>
            <w:r>
              <w:rPr>
                <w:spacing w:val="-4"/>
              </w:rPr>
              <w:t xml:space="preserve"> </w:t>
            </w:r>
            <w:r>
              <w:t>a</w:t>
            </w:r>
            <w:r>
              <w:rPr>
                <w:spacing w:val="-6"/>
              </w:rPr>
              <w:t xml:space="preserve"> </w:t>
            </w:r>
            <w:r>
              <w:t>1:1</w:t>
            </w:r>
            <w:r>
              <w:rPr>
                <w:spacing w:val="-5"/>
              </w:rPr>
              <w:t xml:space="preserve"> </w:t>
            </w:r>
            <w:r>
              <w:rPr>
                <w:spacing w:val="-2"/>
              </w:rPr>
              <w:t>setting.</w:t>
            </w:r>
          </w:p>
          <w:p w14:paraId="4B0F715C" w14:textId="6E0B0353" w:rsidR="00AD1256" w:rsidRDefault="00AD1256" w:rsidP="00A33B87">
            <w:pPr>
              <w:pStyle w:val="TableParagraph"/>
              <w:numPr>
                <w:ilvl w:val="0"/>
                <w:numId w:val="4"/>
              </w:numPr>
              <w:tabs>
                <w:tab w:val="left" w:pos="527"/>
                <w:tab w:val="left" w:pos="528"/>
              </w:tabs>
              <w:spacing w:before="1" w:line="268" w:lineRule="exact"/>
              <w:ind w:hanging="361"/>
              <w:rPr>
                <w:rFonts w:ascii="Symbol" w:hAnsi="Symbol"/>
              </w:rPr>
            </w:pPr>
            <w:r>
              <w:rPr>
                <w:spacing w:val="-2"/>
              </w:rPr>
              <w:t xml:space="preserve">Observe and assess </w:t>
            </w:r>
            <w:r w:rsidR="00B02F5A">
              <w:rPr>
                <w:spacing w:val="-2"/>
              </w:rPr>
              <w:t>children’s</w:t>
            </w:r>
            <w:r w:rsidR="00182A3E">
              <w:rPr>
                <w:spacing w:val="-2"/>
              </w:rPr>
              <w:t xml:space="preserve"> learning and </w:t>
            </w:r>
            <w:r w:rsidR="00B02F5A">
              <w:rPr>
                <w:spacing w:val="-2"/>
              </w:rPr>
              <w:t>use this information to adapt</w:t>
            </w:r>
            <w:r w:rsidR="008372C5">
              <w:rPr>
                <w:spacing w:val="-2"/>
              </w:rPr>
              <w:t xml:space="preserve"> learning</w:t>
            </w:r>
            <w:r w:rsidR="00B02F5A">
              <w:rPr>
                <w:spacing w:val="-2"/>
              </w:rPr>
              <w:t xml:space="preserve"> </w:t>
            </w:r>
            <w:r w:rsidR="008372C5">
              <w:rPr>
                <w:spacing w:val="-2"/>
              </w:rPr>
              <w:t xml:space="preserve">so </w:t>
            </w:r>
            <w:r w:rsidR="00B86373">
              <w:rPr>
                <w:spacing w:val="-2"/>
              </w:rPr>
              <w:t>children make progress</w:t>
            </w:r>
          </w:p>
          <w:p w14:paraId="4DDACDA2" w14:textId="13CA746D" w:rsidR="00A33B87" w:rsidRDefault="00147653" w:rsidP="00A33B87">
            <w:pPr>
              <w:pStyle w:val="TableParagraph"/>
              <w:numPr>
                <w:ilvl w:val="0"/>
                <w:numId w:val="4"/>
              </w:numPr>
              <w:tabs>
                <w:tab w:val="left" w:pos="527"/>
                <w:tab w:val="left" w:pos="528"/>
              </w:tabs>
              <w:ind w:right="277"/>
              <w:rPr>
                <w:rFonts w:ascii="Symbol" w:hAnsi="Symbol"/>
              </w:rPr>
            </w:pPr>
            <w:r>
              <w:t xml:space="preserve">Create and maintain a purposeful, orderly and supportive </w:t>
            </w:r>
            <w:r w:rsidR="008372C5">
              <w:t xml:space="preserve">indoor and outdoor </w:t>
            </w:r>
            <w:r>
              <w:t>environment, in accordance with lesson plans.</w:t>
            </w:r>
          </w:p>
          <w:p w14:paraId="5662ACCD" w14:textId="38751B00" w:rsidR="00A33B87" w:rsidRDefault="00F80863" w:rsidP="00A33B87">
            <w:pPr>
              <w:pStyle w:val="TableParagraph"/>
              <w:numPr>
                <w:ilvl w:val="0"/>
                <w:numId w:val="4"/>
              </w:numPr>
              <w:tabs>
                <w:tab w:val="left" w:pos="527"/>
                <w:tab w:val="left" w:pos="528"/>
              </w:tabs>
              <w:ind w:right="403"/>
              <w:rPr>
                <w:rFonts w:ascii="Symbol" w:hAnsi="Symbol"/>
              </w:rPr>
            </w:pPr>
            <w:r w:rsidRPr="00F80863">
              <w:lastRenderedPageBreak/>
              <w:t>work in accordance with all school policies and procedures, including but not limited to safeguarding, health and safety, confidentiality, and the code of conduct. They must ensure that any concerns are promptly reported to the appropriate person.</w:t>
            </w:r>
          </w:p>
          <w:p w14:paraId="228C288A" w14:textId="77777777" w:rsidR="00A33B87" w:rsidRDefault="00A33B87" w:rsidP="00A33B87">
            <w:pPr>
              <w:pStyle w:val="TableParagraph"/>
              <w:numPr>
                <w:ilvl w:val="0"/>
                <w:numId w:val="4"/>
              </w:numPr>
              <w:tabs>
                <w:tab w:val="left" w:pos="527"/>
                <w:tab w:val="left" w:pos="528"/>
              </w:tabs>
              <w:spacing w:line="237" w:lineRule="auto"/>
              <w:ind w:right="1023"/>
              <w:rPr>
                <w:rFonts w:ascii="Symbol" w:hAnsi="Symbol"/>
              </w:rPr>
            </w:pPr>
            <w:r>
              <w:t>Work</w:t>
            </w:r>
            <w:r>
              <w:rPr>
                <w:spacing w:val="-7"/>
              </w:rPr>
              <w:t xml:space="preserve"> </w:t>
            </w:r>
            <w:r>
              <w:t>collaboratively</w:t>
            </w:r>
            <w:r>
              <w:rPr>
                <w:spacing w:val="-5"/>
              </w:rPr>
              <w:t xml:space="preserve"> </w:t>
            </w:r>
            <w:r>
              <w:t>with</w:t>
            </w:r>
            <w:r>
              <w:rPr>
                <w:spacing w:val="-3"/>
              </w:rPr>
              <w:t xml:space="preserve"> </w:t>
            </w:r>
            <w:r>
              <w:t>colleagues</w:t>
            </w:r>
            <w:r>
              <w:rPr>
                <w:spacing w:val="-7"/>
              </w:rPr>
              <w:t xml:space="preserve"> </w:t>
            </w:r>
            <w:r>
              <w:t>and</w:t>
            </w:r>
            <w:r>
              <w:rPr>
                <w:spacing w:val="-5"/>
              </w:rPr>
              <w:t xml:space="preserve"> </w:t>
            </w:r>
            <w:r>
              <w:t>build</w:t>
            </w:r>
            <w:r>
              <w:rPr>
                <w:spacing w:val="-5"/>
              </w:rPr>
              <w:t xml:space="preserve"> </w:t>
            </w:r>
            <w:r>
              <w:t>and</w:t>
            </w:r>
            <w:r>
              <w:rPr>
                <w:spacing w:val="-5"/>
              </w:rPr>
              <w:t xml:space="preserve"> </w:t>
            </w:r>
            <w:r>
              <w:t>maintain professional and positive relationships.</w:t>
            </w:r>
          </w:p>
          <w:p w14:paraId="6CDB7BF9" w14:textId="77777777" w:rsidR="00A33B87" w:rsidRPr="00147653" w:rsidRDefault="00A33B87" w:rsidP="00A33B87">
            <w:pPr>
              <w:pStyle w:val="TableParagraph"/>
              <w:numPr>
                <w:ilvl w:val="0"/>
                <w:numId w:val="4"/>
              </w:numPr>
              <w:tabs>
                <w:tab w:val="left" w:pos="527"/>
                <w:tab w:val="left" w:pos="528"/>
              </w:tabs>
              <w:spacing w:line="252" w:lineRule="exact"/>
              <w:ind w:right="122"/>
              <w:rPr>
                <w:rFonts w:ascii="Symbol" w:hAnsi="Symbol"/>
              </w:rPr>
            </w:pPr>
            <w:r>
              <w:t>Strive</w:t>
            </w:r>
            <w:r>
              <w:rPr>
                <w:spacing w:val="-4"/>
              </w:rPr>
              <w:t xml:space="preserve"> </w:t>
            </w:r>
            <w:r>
              <w:t>to</w:t>
            </w:r>
            <w:r>
              <w:rPr>
                <w:spacing w:val="-4"/>
              </w:rPr>
              <w:t xml:space="preserve"> </w:t>
            </w:r>
            <w:r>
              <w:t>continually</w:t>
            </w:r>
            <w:r>
              <w:rPr>
                <w:spacing w:val="-6"/>
              </w:rPr>
              <w:t xml:space="preserve"> </w:t>
            </w:r>
            <w:r>
              <w:t>develop</w:t>
            </w:r>
            <w:r>
              <w:rPr>
                <w:spacing w:val="-4"/>
              </w:rPr>
              <w:t xml:space="preserve"> </w:t>
            </w:r>
            <w:r>
              <w:t>practice</w:t>
            </w:r>
            <w:r>
              <w:rPr>
                <w:spacing w:val="-6"/>
              </w:rPr>
              <w:t xml:space="preserve"> </w:t>
            </w:r>
            <w:r>
              <w:t>through</w:t>
            </w:r>
            <w:r>
              <w:rPr>
                <w:spacing w:val="-6"/>
              </w:rPr>
              <w:t xml:space="preserve"> </w:t>
            </w:r>
            <w:r>
              <w:t>taking</w:t>
            </w:r>
            <w:r>
              <w:rPr>
                <w:spacing w:val="-4"/>
              </w:rPr>
              <w:t xml:space="preserve"> </w:t>
            </w:r>
            <w:r>
              <w:t>on</w:t>
            </w:r>
            <w:r>
              <w:rPr>
                <w:spacing w:val="-6"/>
              </w:rPr>
              <w:t xml:space="preserve"> </w:t>
            </w:r>
            <w:r>
              <w:t>feedback</w:t>
            </w:r>
            <w:r>
              <w:rPr>
                <w:spacing w:val="-3"/>
              </w:rPr>
              <w:t xml:space="preserve"> </w:t>
            </w:r>
            <w:r>
              <w:t>and seeking out CPD opportunities.</w:t>
            </w:r>
          </w:p>
          <w:p w14:paraId="38E3456D" w14:textId="77777777" w:rsidR="00147653" w:rsidRDefault="00147653" w:rsidP="00147653">
            <w:pPr>
              <w:pStyle w:val="TableParagraph"/>
              <w:tabs>
                <w:tab w:val="left" w:pos="527"/>
                <w:tab w:val="left" w:pos="528"/>
              </w:tabs>
              <w:spacing w:line="252" w:lineRule="exact"/>
              <w:ind w:right="122"/>
            </w:pPr>
          </w:p>
          <w:p w14:paraId="42405675" w14:textId="6E1D7473" w:rsidR="00147653" w:rsidRDefault="00147653" w:rsidP="00147653">
            <w:pPr>
              <w:pStyle w:val="TableParagraph"/>
              <w:tabs>
                <w:tab w:val="left" w:pos="527"/>
                <w:tab w:val="left" w:pos="528"/>
              </w:tabs>
              <w:spacing w:line="252" w:lineRule="exact"/>
              <w:ind w:left="603" w:right="122" w:firstLine="0"/>
              <w:rPr>
                <w:b/>
                <w:bCs/>
              </w:rPr>
            </w:pPr>
            <w:r w:rsidRPr="00147653">
              <w:rPr>
                <w:b/>
                <w:bCs/>
              </w:rPr>
              <w:t>The post holder may reasonably be expected to undertake other duties commensurate with the level of responsibility that may be allocated from time to time.</w:t>
            </w:r>
          </w:p>
          <w:p w14:paraId="75FBF778" w14:textId="418C8A84" w:rsidR="00147653" w:rsidRPr="00147653" w:rsidRDefault="00147653" w:rsidP="00147653">
            <w:pPr>
              <w:pStyle w:val="TableParagraph"/>
              <w:tabs>
                <w:tab w:val="left" w:pos="527"/>
                <w:tab w:val="left" w:pos="528"/>
              </w:tabs>
              <w:spacing w:line="252" w:lineRule="exact"/>
              <w:ind w:left="603" w:right="122" w:firstLine="0"/>
              <w:rPr>
                <w:rFonts w:ascii="Symbol" w:hAnsi="Symbol"/>
                <w:b/>
                <w:bCs/>
                <w:sz w:val="4"/>
                <w:szCs w:val="4"/>
              </w:rPr>
            </w:pPr>
          </w:p>
        </w:tc>
      </w:tr>
    </w:tbl>
    <w:p w14:paraId="593F35A1" w14:textId="77777777" w:rsidR="00147653" w:rsidRPr="00147653" w:rsidRDefault="00147653" w:rsidP="000F3D83">
      <w:pPr>
        <w:rPr>
          <w:sz w:val="4"/>
          <w:szCs w:val="4"/>
        </w:rPr>
      </w:pPr>
    </w:p>
    <w:sectPr w:rsidR="00147653" w:rsidRPr="00147653" w:rsidSect="00E471BD">
      <w:headerReference w:type="default" r:id="rId7"/>
      <w:footerReference w:type="default" r:id="rId8"/>
      <w:pgSz w:w="11900" w:h="16840"/>
      <w:pgMar w:top="720" w:right="720" w:bottom="720" w:left="720" w:header="720" w:footer="1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2933C" w14:textId="77777777" w:rsidR="007117F5" w:rsidRDefault="007117F5" w:rsidP="00E471BD">
      <w:r>
        <w:separator/>
      </w:r>
    </w:p>
  </w:endnote>
  <w:endnote w:type="continuationSeparator" w:id="0">
    <w:p w14:paraId="766CA198" w14:textId="77777777" w:rsidR="007117F5" w:rsidRDefault="007117F5" w:rsidP="00E47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1B32" w14:textId="77777777" w:rsidR="00E471BD" w:rsidRDefault="00A95F27">
    <w:pPr>
      <w:pStyle w:val="Footer"/>
    </w:pPr>
    <w:r>
      <w:rPr>
        <w:noProof/>
      </w:rPr>
      <w:drawing>
        <wp:anchor distT="0" distB="0" distL="114300" distR="114300" simplePos="0" relativeHeight="251660288" behindDoc="0" locked="0" layoutInCell="1" allowOverlap="1" wp14:anchorId="4FD96B61" wp14:editId="62F956C1">
          <wp:simplePos x="0" y="0"/>
          <wp:positionH relativeFrom="column">
            <wp:posOffset>5130165</wp:posOffset>
          </wp:positionH>
          <wp:positionV relativeFrom="paragraph">
            <wp:posOffset>-109230</wp:posOffset>
          </wp:positionV>
          <wp:extent cx="804594" cy="804594"/>
          <wp:effectExtent l="0" t="0" r="0" b="0"/>
          <wp:wrapThrough wrapText="bothSides">
            <wp:wrapPolygon edited="0">
              <wp:start x="0" y="0"/>
              <wp:lineTo x="0" y="21140"/>
              <wp:lineTo x="21140" y="21140"/>
              <wp:lineTo x="21140" y="0"/>
              <wp:lineTo x="0"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4594" cy="804594"/>
                  </a:xfrm>
                  <a:prstGeom prst="rect">
                    <a:avLst/>
                  </a:prstGeom>
                </pic:spPr>
              </pic:pic>
            </a:graphicData>
          </a:graphic>
          <wp14:sizeRelH relativeFrom="page">
            <wp14:pctWidth>0</wp14:pctWidth>
          </wp14:sizeRelH>
          <wp14:sizeRelV relativeFrom="page">
            <wp14:pctHeight>0</wp14:pctHeight>
          </wp14:sizeRelV>
        </wp:anchor>
      </w:drawing>
    </w:r>
    <w:r w:rsidR="004D1445">
      <w:rPr>
        <w:noProof/>
      </w:rPr>
      <mc:AlternateContent>
        <mc:Choice Requires="wpg">
          <w:drawing>
            <wp:anchor distT="0" distB="0" distL="114300" distR="114300" simplePos="0" relativeHeight="251658240" behindDoc="0" locked="0" layoutInCell="1" allowOverlap="1" wp14:anchorId="1282273F" wp14:editId="26285C67">
              <wp:simplePos x="0" y="0"/>
              <wp:positionH relativeFrom="column">
                <wp:posOffset>-168031</wp:posOffset>
              </wp:positionH>
              <wp:positionV relativeFrom="paragraph">
                <wp:posOffset>-133887</wp:posOffset>
              </wp:positionV>
              <wp:extent cx="7105015" cy="85471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015" cy="854710"/>
                        <a:chOff x="0" y="0"/>
                        <a:chExt cx="7105090" cy="854700"/>
                      </a:xfrm>
                    </wpg:grpSpPr>
                    <pic:pic xmlns:pic="http://schemas.openxmlformats.org/drawingml/2006/picture">
                      <pic:nvPicPr>
                        <pic:cNvPr id="22" name="Picture 22"/>
                        <pic:cNvPicPr>
                          <a:picLocks/>
                        </pic:cNvPicPr>
                      </pic:nvPicPr>
                      <pic:blipFill>
                        <a:blip r:embed="rId2">
                          <a:extLst>
                            <a:ext uri="{28A0092B-C50C-407E-A947-70E740481C1C}">
                              <a14:useLocalDpi xmlns:a14="http://schemas.microsoft.com/office/drawing/2010/main" val="0"/>
                            </a:ext>
                          </a:extLst>
                        </a:blip>
                        <a:stretch>
                          <a:fillRect/>
                        </a:stretch>
                      </pic:blipFill>
                      <pic:spPr>
                        <a:xfrm>
                          <a:off x="6182435" y="27295"/>
                          <a:ext cx="922655" cy="827405"/>
                        </a:xfrm>
                        <a:prstGeom prst="rect">
                          <a:avLst/>
                        </a:prstGeom>
                      </pic:spPr>
                    </pic:pic>
                    <pic:pic xmlns:pic="http://schemas.openxmlformats.org/drawingml/2006/picture">
                      <pic:nvPicPr>
                        <pic:cNvPr id="23" name="Picture 23"/>
                        <pic:cNvPicPr>
                          <a:picLocks/>
                        </pic:cNvPicPr>
                      </pic:nvPicPr>
                      <pic:blipFill>
                        <a:blip r:embed="rId3">
                          <a:extLst>
                            <a:ext uri="{28A0092B-C50C-407E-A947-70E740481C1C}">
                              <a14:useLocalDpi xmlns:a14="http://schemas.microsoft.com/office/drawing/2010/main" val="0"/>
                            </a:ext>
                          </a:extLst>
                        </a:blip>
                        <a:stretch>
                          <a:fillRect/>
                        </a:stretch>
                      </pic:blipFill>
                      <pic:spPr>
                        <a:xfrm>
                          <a:off x="2251880" y="491319"/>
                          <a:ext cx="925830" cy="359410"/>
                        </a:xfrm>
                        <a:prstGeom prst="rect">
                          <a:avLst/>
                        </a:prstGeom>
                      </pic:spPr>
                    </pic:pic>
                    <pic:pic xmlns:pic="http://schemas.openxmlformats.org/drawingml/2006/picture">
                      <pic:nvPicPr>
                        <pic:cNvPr id="24" name="Picture 24"/>
                        <pic:cNvPicPr>
                          <a:picLocks/>
                        </pic:cNvPicPr>
                      </pic:nvPicPr>
                      <pic:blipFill>
                        <a:blip r:embed="rId4">
                          <a:extLst>
                            <a:ext uri="{28A0092B-C50C-407E-A947-70E740481C1C}">
                              <a14:useLocalDpi xmlns:a14="http://schemas.microsoft.com/office/drawing/2010/main" val="0"/>
                            </a:ext>
                          </a:extLst>
                        </a:blip>
                        <a:stretch>
                          <a:fillRect/>
                        </a:stretch>
                      </pic:blipFill>
                      <pic:spPr>
                        <a:xfrm>
                          <a:off x="2238232" y="13648"/>
                          <a:ext cx="1047115" cy="431165"/>
                        </a:xfrm>
                        <a:prstGeom prst="rect">
                          <a:avLst/>
                        </a:prstGeom>
                      </pic:spPr>
                    </pic:pic>
                    <pic:pic xmlns:pic="http://schemas.openxmlformats.org/drawingml/2006/picture">
                      <pic:nvPicPr>
                        <pic:cNvPr id="25" name="Picture 25"/>
                        <pic:cNvPicPr>
                          <a:picLocks/>
                        </pic:cNvPicPr>
                      </pic:nvPicPr>
                      <pic:blipFill>
                        <a:blip r:embed="rId5">
                          <a:extLst>
                            <a:ext uri="{28A0092B-C50C-407E-A947-70E740481C1C}">
                              <a14:useLocalDpi xmlns:a14="http://schemas.microsoft.com/office/drawing/2010/main" val="0"/>
                            </a:ext>
                          </a:extLst>
                        </a:blip>
                        <a:stretch>
                          <a:fillRect/>
                        </a:stretch>
                      </pic:blipFill>
                      <pic:spPr>
                        <a:xfrm>
                          <a:off x="3248167" y="95534"/>
                          <a:ext cx="682625" cy="682625"/>
                        </a:xfrm>
                        <a:prstGeom prst="rect">
                          <a:avLst/>
                        </a:prstGeom>
                      </pic:spPr>
                    </pic:pic>
                    <pic:pic xmlns:pic="http://schemas.openxmlformats.org/drawingml/2006/picture">
                      <pic:nvPicPr>
                        <pic:cNvPr id="27" name="Picture 27"/>
                        <pic:cNvPicPr>
                          <a:picLocks/>
                        </pic:cNvPicPr>
                      </pic:nvPicPr>
                      <pic:blipFill>
                        <a:blip r:embed="rId6"/>
                        <a:stretch>
                          <a:fillRect/>
                        </a:stretch>
                      </pic:blipFill>
                      <pic:spPr>
                        <a:xfrm>
                          <a:off x="0" y="0"/>
                          <a:ext cx="801370" cy="801370"/>
                        </a:xfrm>
                        <a:prstGeom prst="rect">
                          <a:avLst/>
                        </a:prstGeom>
                      </pic:spPr>
                    </pic:pic>
                    <pic:pic xmlns:pic="http://schemas.openxmlformats.org/drawingml/2006/picture">
                      <pic:nvPicPr>
                        <pic:cNvPr id="28" name="Picture 28"/>
                        <pic:cNvPicPr>
                          <a:picLocks/>
                        </pic:cNvPicPr>
                      </pic:nvPicPr>
                      <pic:blipFill>
                        <a:blip r:embed="rId7"/>
                        <a:stretch>
                          <a:fillRect/>
                        </a:stretch>
                      </pic:blipFill>
                      <pic:spPr>
                        <a:xfrm>
                          <a:off x="1023582" y="136478"/>
                          <a:ext cx="1089025" cy="626745"/>
                        </a:xfrm>
                        <a:prstGeom prst="rect">
                          <a:avLst/>
                        </a:prstGeom>
                      </pic:spPr>
                    </pic:pic>
                    <pic:pic xmlns:pic="http://schemas.openxmlformats.org/drawingml/2006/picture">
                      <pic:nvPicPr>
                        <pic:cNvPr id="29" name="Picture 29"/>
                        <pic:cNvPicPr>
                          <a:picLocks/>
                        </pic:cNvPicPr>
                      </pic:nvPicPr>
                      <pic:blipFill>
                        <a:blip r:embed="rId8"/>
                        <a:stretch>
                          <a:fillRect/>
                        </a:stretch>
                      </pic:blipFill>
                      <pic:spPr>
                        <a:xfrm>
                          <a:off x="4048123" y="124967"/>
                          <a:ext cx="1192530" cy="564515"/>
                        </a:xfrm>
                        <a:prstGeom prst="rect">
                          <a:avLst/>
                        </a:prstGeom>
                      </pic:spPr>
                    </pic:pic>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group w14:anchorId="5589B560" id="Group 21" o:spid="_x0000_s1026" style="position:absolute;margin-left:-13.25pt;margin-top:-10.55pt;width:559.45pt;height:67.3pt;z-index:251658240;mso-height-relative:margin" coordsize="71050,8547"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kFB&#10;Q0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ozNzAzNWEzYy0x&#10;ZjNkLTRjYjItOTg1MS0zNDIzM2VmNTQxZTU8L3N0UmVmOmluc3RhbmNlSUQ+CiAgICAgICAgICAg&#10;IDxzdFJlZjpkb2N1bWVudElEPnhtcC5kaWQ6NGMzNDNjMGQtODhkOC0zODRkLTkyODUtMzJmODU0&#10;NmU5NzQ2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0YzM0M2MwZC04OGQ4LTM4NGQtOTI4NS0zMmY4NTQ2ZTk3NDY8&#10;L3N0RXZ0Omluc3RhbmNlSUQ+CiAgICAgICAgICAgICAgICAgIDxzdEV2dDp3aGVuPjIwMTctMDIt&#10;MDFUMTc6MzQ6MTJaPC9zdEV2dDp3aGVuPgogICAgICAgICAgICAgICAgICA8c3RFdnQ6c29mdHdh&#10;cmVBZ2VudD5BZG9iZSBJbGx1c3RyYXRvciBDQyAyMDE3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jllNGRmMjQtOGQzNy02NzRiLTk3MDktZTFiODVhZjhjMDJiPC9zdEV2dDppbnN0YW5jZUlE&#10;PgogICAgICAgICAgICAgICAgICA8c3RFdnQ6d2hlbj4yMDE3LTAyLTAyVDE3OjIzOjA1Wjwvc3RF&#10;dnQ6d2hlbj4KICAgICAgICAgICAgICAgICAgPHN0RXZ0OnNvZnR3YXJlQWdlbnQ+QWRvYmUgSWxs&#10;dXN0cmF0b3IgQ0MgMjAxNyAoV2luZG93cy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FhYA&#10;AP7+FRUSEgsLBQX7+/b2Dw9kZMzMWFgKCr+/kpLv79nZPj5NTYWF6eng4BwcJibl5UxMhoYzM6mp&#10;x8dsbLm5eXmvrywsm5ufnzAwZ2d1dUREjo7T01VVOz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WFgAA&#10;/v4VFRISCwsFBfv79vYPD2RkzMxYWAoKv7+Sku/v2dk+Pk1NhYXp6eDgHBwmJuXlTEyGhjMzqanH&#10;x2xsubl5ea+vLCybm5+fMDBnZ3V1RESOjtPTVVU7O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MECgAAAAAAAAAhAH9zfkDeNSMA3jUjABUAAABkcnMvbWVkaWEvaW1hZ2U2LnRpZmZNTQAq&#10;ACMo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Q//rw0s/68N&#10;Qv+vDVb/rw1k/68Ncv+vDXf/rw1+/68Nf/+vDXf/rw1z/68NaP+vDVr/rw1F/68NMP+vDRX/rw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AHo3wwV6N8MMOjf&#10;DEXo3wxZ6N8MaujfDHTo3wx46N8MgOjfDH7o3wx36N8McujfDGTo3wxW6N8MQujfDCzo3ww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QT/rw0n/68NTf+vDXH/&#10;rw2A/68NgP+vDYD/rw2A/68NgP+vDYD/rw2A/68NgP+vDYD/rw2A/68NgP+vDYD/rw2A/68NgP+v&#10;DYD/rw2A/68Ndv+vDVT/rw0u/68N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3wwG6N8MLejfDFTo3wx2&#10;6N8MgOjfDIDo3wyA6N8MgOjfDIDo3wyA6N8MgOjfDIDo3wyA6N8MgOjfDIDo3wyA6N8MgOjfDIDo&#10;3wyA6N8MgOjfDHHo3wxN6N8MJ+jfD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8NFf+vDUr/rw13/68N&#10;gP+vDYD/rw2A/68NgP+vDYD/rw2A/68NgP+vDYD/rw2A/68NgP+vDYD/rw2A/68NgP+vDYD/rw2A&#10;/68NgP+vDYD/rw2A/68NgP+vDYD/rw2A/68NgP+vDXr/rw1S/68N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B3o3wxS6N8Meujf&#10;DIDo3wyA6N8MgOjfDIDo3wyA6N8MgOjfDIDo3wyA6N8MgOjfDIDo3wyA6N8MgOjfDIDo3wyA6N8M&#10;gOjfDIDo3wyA6N8MgOjfDIDo3wyA6N8MgOjfDIDo3wx46N8MSujfD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0c/68NWv+vDX//&#10;rw2A/68NgP+vDYD/rw2A/68NgP+vDYD/rw2A/68NgP+vDYD/rw2A/68NgP+vDYD/rw2A/68NgP+v&#10;DYD/rw2A/68NgP+vDYD/rw2A/68NgP+vDYD/rw2A/68NgP+vDYD/rw2A/68NgP+vDYD/rw1j/68N&#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N8MJejfDGPo3wyA&#10;6N8MgOjfDIDo3wyA6N8MgOjfDIDo3wyA6N8MgOjfDIDo3wyA6N8MgOjfDIDo3wyA6N8MgOjfDIDo&#10;3wyA6N8MgOjfDIDo3wyA6N8MgOjfDIDo3wyA6N8MgOjfDIDo3wyA6N8MgOjfDIDo3wx/6N8MWujf&#10;DB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RL/rw1X/68N&#10;f/+vDYD/rw2A/68NgP+vDYD/rw2A/68NgP+vDYD/rw2A/68NgP+vDYD/rw2A/68NgP+vDYD/rw2A&#10;/68NgP+vDYD/rw2A/68NgP+vDYD/rw2A/68NgP+vDYD/rw2A/68NgP+vDYD/rw2A/68NgP+vDYD/&#10;rw2A/68NgP+vDYD/rw1h/68NH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c6N8MYejf&#10;DIDo3wyA6N8MgOjfDIDo3wyA6N8MgOjfDIDo3wyA6N8MgOjfDIDo3wyA6N8MgOjfDIDo3wyA6N8M&#10;gOjfDIDo3wyA6N8MgOjfDIDo3wyA6N8MgOjfDIDo3wyA6N8MgOjfDIDo3wyA6N8MgOjfDIDo3wyA&#10;6N8MgOjfDIDo3wyA6N8MWOjfD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8NAv+vDT//&#10;rw17/68NgP+vDYD/rw2A/68NgP+vDYD/rw2A/68NgP+vDYD/rw2A/68NgP+vDYD/rw2A/68NgP+v&#10;DYD/rw2A/68NgP+vDYD/rw2A/68NgP+vDYD/rw2A/68NgP+vDYD/rw2A/68NgP+vDYD/rw2A/68N&#10;gP+vDYD/rw2A/68NgP+vDYD/rw2A/68NgP+vDX//rw1P/68N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3o3wxP&#10;6N8Mf+jfDIDo3wyA6N8MgOjfDIDo3wyA6N8MgOjfDIDo3wyA6N8MgOjfDIDo3wyA6N8MgOjfDIDo&#10;3wyA6N8MgOjfDIDo3wyA6N8MgOjfDIDo3wyA6N8MgOjfDIDo3wyA6N8MgOjfDIDo3wyA6N8MgOjf&#10;DIDo3wyA6N8MgOjfDIDo3wyA6N8MgOjfDIDo3wx76N8MP+jfD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Ev+vDWX/rw2A/68NgP+vDYD/rw2A/68NgP+vDYD/rw2A/68NgP+vDYD/rw2A/68NgP+vDYD/rw2A&#10;/68NgP+vDYD/rw2A/68NgP+vDYD/rw2A/68NgP+vDYD/rw2A/68NgP+vDYD/rw2A/68NgP+vDYD/&#10;rw2A/68NgP+vDYD/rw2A/68NgP+vDYD/rw2A/68NgP+vDYD/rw2A/68NgP+vDXr/rw08/68N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A+jf&#10;DDzo3wx66N8MgOjfDIDo3wyA6N8MgOjfDIDo3wyA6N8MgOjfDIDo3wyA6N8MgOjfDIDo3wyA6N8M&#10;gOjfDIDo3wyA6N8MgOjfDIDo3wyA6N8MgOjfDIDo3wyA6N8MgOjfDIDo3wyA6N8MgOjfDIDo3wyA&#10;6N8MgOjfDIDo3wyA6N8MgOjfDIDo3wyA6N8MgOjfDIDo3wyA6N8MgOjfDIDo3wxl6N8M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8NJ/+vDXn/rw2A/68NgP+vDYD/rw2A/68NgP+vDYD/rw2A/68NgP+vDYD/rw2A/68NgP+v&#10;DYD/rw2A/68NgP+vDYD/rw2A/68NgP+vDYD/rw2A/68NgP+vDYD/rw2A/68NgP+vDYD/rw2A/68N&#10;gP+vDYD/rw2A/68NgP+vDYD/rw2A/68NgP+vDYD/rw2A/68NgP+vDYD/rw2A/68NgP+vDYD/rw2A&#10;/68NgP+vDW7/rw0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KejfDG7o3wyA6N8MgOjfDIDo3wyA6N8MgOjfDIDo3wyA6N8MgOjfDIDo3wyA6N8MgOjfDIDo&#10;3wyA6N8MgOjfDIDo3wyA6N8MgOjfDIDo3wyA6N8MgOjfDIDo3wyA6N8MgOjfDIDo3wyA6N8MgOjf&#10;DIDo3wyA6N8MgOjfDIDo3wyA6N8MgOjfDIDo3wyA6N8MgOjfDIDo3wyA6N8MgOjfDIDo3wyA6N8M&#10;gOjfDHno3ww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NOv+vDX//rw2A/68NgP+vDYD/rw2A/68NgP+vDYD/rw2A/68NgP+vDYD/rw2A&#10;/68NgP+vDYD/rw2A/68NgP+vDYD/rw2A/68NgP+vDYD/rw2A/68NgP+vDYD/rw2A/68NgP+vDYD/&#10;rw2A/68NgP+vDYD/rw2A/68NgP+vDYD/rw2A/68NgP+vDYD/rw2A/68NgP+vDYD/rw2A/68NgP+v&#10;DYD/rw2A/68NgP+vDYD/rw2A/68NgP+vDVz/rw0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V6N8MXOjfDIDo3wyA6N8MgOjfDIDo3wyA6N8MgOjfDIDo3wyA6N8MgOjfDIDo3wyA6N8M&#10;gOjfDIDo3wyA6N8MgOjfDIDo3wyA6N8MgOjfDIDo3wyA6N8MgOjfDIDo3wyA6N8MgOjfDIDo3wyA&#10;6N8MgOjfDIDo3wyA6N8MgOjfDIDo3wyA6N8MgOjfDIDo3wyA6N8MgOjfDIDo3wyA6N8MgOjfDIDo&#10;3wyA6N8MgOjfDIDo3wyA6N8Mf+jfDD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RP+vDYD/rw2A/68NgP+vDYD/rw2A/68NgP+vDYD/rw2A/68NgP+v&#10;DYD/rw2A/68NgP+vDYD/rw2A/68NgP+vDYD/rw2A/68NgP+vDYD/rw2A/68NgP+vDYD/rw2A/68N&#10;gP+vDYD/rw2A/68NgP+vDYD/rw2A/68NgP+vDYD/rw2A/68NgP+vDYD/rw2A/68NgP+vDYD/rw2A&#10;/68NgP+vDYD/rw2A/68NgP+vDYD/rw2A/68NgP+vDYD/rw2A/68Nfv+vDUn/rw0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Ajo3wxJ6N8MfujfDIDo3wyA6N8MgOjfDIDo3wyA6N8MgOjfDIDo3wyA6N8MgOjfDIDo&#10;3wyA6N8MgOjfDIDo3wyA6N8MgOjfDIDo3wyA6N8MgOjfDIDo3wyA6N8MgOjfDIDo3wyA6N8MgOjf&#10;DIDo3wyA6N8MgOjfDIDo3wyA6N8MgOjfDIDo3wyA6N8MgOjfDIDo3wyA6N8MgOjfDIDo3wyA6N8M&#10;gOjfDIDo3wyA6N8MgOjfDIDo3wyA6N8MgOjfDIDo3wyA6N8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N8MAujfDDXo3wx26N8MgOjfDIDo3wyA6N8MgOjfDIDo3wyA6N8MgOjfDIDo3wyA6N8M&#10;gOjfDIDo3wyA6N8MgOjfDIDo3wyA6N8MgOjfDIDo3wyA6N8MgOjfDIDo3wyA6N8MgOjfDIDo3wyA&#10;6N8MgOjfDIDo3wyA6N8MgOjfDIDo3wyA6N8MgOjfDIDo3wyA6N8MgOjfDIDo3wyA6N8MgOjfDIDo&#10;3wyA6N8MgOjfDIDo3wyA6N8MgOjfDIDo3wyA6N8MgOjfDIDo3wyA6N8MgOjfDIDo3wx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8NPP+vDYD/rw2A/68NgP+vDYD/rw2A/68NgP+v&#10;DYD/rw2A/68NgP+vDYD/rw2A/68NgP+vDYD/rw2A/68NgP+vDYD/rw2A/68NgP+vDYD/rw2A/68N&#10;gP+vDYD/rw2A/68NgP+vDYD/rw2A/68NgP+vDYD/rw2A/68NgP+vDYD/rw2A/68NgP+vDYD/rw2A&#10;/68NgP+vDYD/rw2A/68NgP+vDYD/rw2A/68NgP+vDYD/rw2A/68NgP+vDYD/rw2A/68NgP+vDYD/&#10;rw2A/68NgP+vDYD/rw2A/68NZ/+vD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IOjfDGf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D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8NKP+vDX//rw2A/68NgP+vDYD/rw2A&#10;/68NgP+vDYD/rw2A/68NgP+vDYD/rw2A/68NgP+vDYD/rw2A/68NgP+vDYD/rw2A/68NgP+vDYD/&#10;rw2A/68NgP+vDYD/rw2A/68NgP+vDYD/rw2A/68NgP+vDYD/rw2A/68NgP+vDYD/rw2A/68NgP+v&#10;DYD/rw2A/68NgP+vDYD/rw2A/68NgP+vDYD/rw2A/68NgP+vDYD/rw2A/68NgP+vDYD/rw2A/68N&#10;gP+vDYD/rw2A/68NgP+vDYD/rw2A/68NgP+vDYD/rw2A/68NVv+vDQ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P6N8MVu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x/6N8M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fDAXo3wxC6N8Me+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Hvo3ww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N8MAejfDC3o3wxx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Z+jfD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UT/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1i/68N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GejfDGL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x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Rf/rw1+/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X//rw1P/68N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L6N8MT+jfDH/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fujfD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1f/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Xj/rw06/68N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fDAPo3ww66N8Me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x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j/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Wz/rw0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jfDCTo3wxt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C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Y/+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Vz/rw0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N8ME+jfDFz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H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ff+v&#10;DUb/rw0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I6N8MRujfDH3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B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VX/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dP+vDTH/rw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jfDAHo3wwx6N8Mde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x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DQn/&#10;rw18/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Z/+vDR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fDB7o3wxn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fOjfD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w0z/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1//68NU/+vD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8MD+jfDFPo&#10;3wx/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w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Wv+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16/68NPv+vD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3wwF6N8M&#10;PujfDHv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Bf+vDXv/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1x/68N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3wwq6N8Mce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Hzo3ww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DS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1g/68N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fDBno3wxg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w09/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X7/rw1L/68N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N8MCujfDEvo3wx+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D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8NV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Xj/rw03/68N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C6N8MN+jfDHj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x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Wn/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Wv/rw0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wk6N8Ma+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15/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Vf/&#10;rw0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jfDBLo3wxX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H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G/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ff+vDUT/rw0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N8MBujfDETo3wx9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D/+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c/+vDTD/rw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3wwB6N8MMejfDHP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RT/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ZP+vD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c6N8MZ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w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w0X/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1//68NUP+vDQ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fDA3o3wxR6N8Mf+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8NEv+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16/68NPf+vD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A+jfDD7o3wx6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B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DQ7/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1u/68N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N8MKejfDG7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w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w0E/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1d/68N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3wwV6N8MXu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DXb/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X7/rw1K/68N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jo3wxL6N8Mfu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w1k/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Xb/rw01/68N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N8MAujfDDXo3wx2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8NT/+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Wj/rw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N8MIOjfDGn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x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DTf/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Vf/rw0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Q6N8MV+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e/+vDUL/rw0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bo3wxC&#10;6N8Me+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B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Av+vDXf/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cf+vDS3/rw0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Aejf&#10;DC3o3wxy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Hfo3ww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1T/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ZP+vDR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GejfDGT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x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K/+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1//68NT/+vDQ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N6N8MT+jfDH/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DQT/rw14/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14/68NOv+vD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APo3ww66N8Me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eOjfD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T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1u&#10;/68N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CXo3wxu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E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DRX/rw1//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1c/68N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FejfDFz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H/o&#10;3ww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Wv+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X3/rw1G/68N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I6N8MRujfDH3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x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Rj/rw1//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Xb/rw0x/68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fDAHo3wwy6N8Mdu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x/6N8M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8NUv+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Wf/rw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fDB/o3wxn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DQ3/rw15/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f/+vDVP/rw0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D+jfDFPo3wx/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eejfD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Nf+vDYD/rw2A/bAOgfCzF4Tj&#10;tR6I3LciiuC2IInhtiCJ9LIUg/+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e/+vDT7/rw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F6N8MP+jfDHv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N/hC4PP4wqJz+MKiczkCorS4wqI3OELhObgDIHo3wyA6N8MgOjfDD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6KMPDOijKwzoo0Zo02qXbdJn&#10;t2DUb75d1XHAXdVxwF3VccBd1XHAXdVxwF3VccBh1G69b9FmtoTMWaycxkqhw70ykvKyFYT/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cf+vDS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3wws6N8Mce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e4QuEuOcJkpjsB6GF&#10;7wardfIFtmn0BL1m9ATAZvQEwGb0BMBm9ATAZvQEwGb0BMBo9AS+c/MFt2/zBJcl/wBGJf8AKyX/&#10;A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OijGgzoo0QM6KNpDOijgAzoo4AM&#10;6KOAFuadhVfWdbld1XHAXdVxwF3VccBd1XHAXdVxwF3VccBd1XHAXdVxwF3VccBd1XHAXdVxwF3V&#10;ccBe1XC/d89hspvHS6HKvC6Q+bERgv+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YP+vDR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jfDBno3wxg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j4AuCveYJkJjsB6F78QWyZ/QE&#10;v2b0BMBm9ATAZvQEwGb0BMBm9ATAZvQEwGb0BMBm9ATAZvQEwGb0BMBm9ATAZvQEwGH1BLkt/gCF&#10;Jf8AgCX/AIAl/wCAJf8AaSX/AEQ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zoowYM6KM1DOijaAzoo4AM6KOADOij&#10;gAzoo4AM6KOADOijgAzoo4Aj45WNWtZzvV3VccBd1XHAXdVxwF3VccBd1XHAXdVxwF3VccBd1XHA&#10;XdVxwF3VccBd1XHAXdVxwF3VccBd1XHAXdVxwGLUbr1/zVytp8RDnNm4JYv/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1//68NS/+vD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N8MCujfDEzo3wx/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yeQKi6LqCJyC8AatavQEvWb0BMBm&#10;9ATAZvQEwGb0BMBm9ATAZvQEwGb0BMBm9ATAZvQEwGb0BMBm9ATAZvQEwGb0BMBm9ATAZvQEwGT1&#10;BL03/AGNJf8AgCX/AIAl/wCAJf8AgCX/AIAl/wCAJf8AgCX/AGgl/wA2Jf8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OijBgzooz0M6KN1DOijgAzoo4AM&#10;6KOADOijgAzoo4AM6KOADOijgAzoo4AM6KOADOijgCvhkJNc1XK/XdVxwF3VccBd1XHAXdVxwF3V&#10;ccBd1XHAXdVxwF3VccBd1XHAXdVxwF3VccBd1XHAXdVxwF3VccBd1XHAXdVxwF3VccBd1XHAaNJq&#10;uovKVai0wDuX6bQbhv+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14/68N&#10;OP+vD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C6N8MOejfDHj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1uILhq3pCZeK7gaob/MFumb0BMBm9ATAZvQE&#10;wGb0BMBm9ATAZvQEwGb0BMBm9ATAZvQEwGb0BMBm9ATAZvQEwGb0BMBm9ATAZvQEwGb0BMBm9ATA&#10;ZvQEwGX0BL8++wKTJf8AgCX/AIAl/wCAJf8AgCX/AIAl/wCAJf8AgCX/AIAl/wCAJf8AgCX/AHUl&#10;/wA9Jf8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6KMBDOijMAzoo3MM6KOADOij&#10;gAzoo4AM6KOADOijgAzoo4AM6KOADOijgAzoo4AM6KOADOijgAzoo4AM6KOANN+KmVzVcr9d1XHA&#10;XdVxwF3VccBd1XHAXdVxwF3VccBd1XHAXdVxwF3VccBd1XHAXdVxwF3VccBd1XHAXdVxwF3VccBd&#10;1XHAXdVxwF3VccBd1XHAXdVxwF3VccBx0GS1lshOpMK9M5L1shOD/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1r/68N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3wwk6N8Ma+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4OELg7fnCZKU7QekdvIFtWb0BMBm9ATAZvQEwGb0BMBm&#10;9ATAZvQEwGb0BMBm9ATAZvQEwGb0BMBm9ATAZvQEwGb0BMBm9ATAZvQEwGb0BMBm9ATAZvQEwGb0&#10;BMBm9ATAZvQEwGX0BL9F+gKZJf8AgCX/AIAl/wCAJf8AgCX/AIAl/wCAJf8AgCX/AIAl/wCAJf8A&#10;gCX/AIAl/wCAJf8AgCX/AHMl/wAxJf8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6KMUDOijYgzoo4AM&#10;6KOADOijgAzoo4AM6KOADOijgAzoo4AM6KOADOijgAzoo4AM6KOADOijgAzoo4AM6KOADOijgAzo&#10;o4Ax34yXXNVyv13VccBd1XHAXdVxwF3VccBd1XHAXdVxwF3VccBd1XHAXdVxwF3VccBd1XHAXdVx&#10;wF3VccBd1XHAXdVxwF3VccBd1XHAXdVxwF3VccBd1XHAXdVxwF3VccBd1XHAYNRvvnvOXrChxUef&#10;0bopjfywD4H/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1Y/68N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fDBLo3wxZ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5eAMgcPlCo2d7AeffvAGsGj0BL5m9ATAZvQEwGb0BMBm9ATAZvQE&#10;wGb0BMBm9ATAZvQEwGb0BMBm9ATAZvQEwGb0BMBm9ATAZvQEwGb0BMBm9ATAZvQEwGb0BMBm9ATA&#10;ZvQEwGb0BMBm9ATAZvQEwGX0BL9D+gKXJf8AgCX/AIAl/wCAJf8AgCX/AIAl/wCAJf8AgCX/AIAl&#10;/wCAJf8AgCX/AIAl/wCAJf8AgCX/AIAl/wCAJf8AgCX/AGMl/wA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6KM0DOij&#10;ewzoo4AM6KOADOijgAzoo4AM6KOADOijgAzoo4AM6KOADOijgAzoo4AM6KOADOijgAzoo4AM6KOA&#10;DOijgAzoo4AM6KOADOijgCrhkZJZ1nO8XdVxwF3VccBd1XHAXdVxwF3VccBd1XHAXdVxwF3VccBd&#10;1XHAXdVxwF3VccBd1XHAXdVxwF3VccBd1XHAXdVxwF3VccBd1XHAXdVxwF3VccBd1XHAXdVxwF3V&#10;ccBd1XHAXdVxwF3VccBl0227hcxZq63CP5rhtiCJ/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X3/rw1F/68N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8MBujfDEXo&#10;3wx9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M/jComn6giahe8Gq2zzBLtm9ATAZvQEwGb0BMBm9ATAZvQEwGb0BMBm&#10;9ATAZvQEwGb0BMBm9ATAZvQEwGb0BMBm9ATAZvQEwGb0BMBm9ATAZvQEwGb0BMBm9ATAZvQEwGb0&#10;BMBm9ATAZvQEwGb0BMBm9ATAZvQEwGP1BLw9+wGSJf8AgCX/AIAl/wCAJf8AgCX/AIAl/wCAJf8A&#10;gCX/AIAl/wCAJf8AgCX/AIAl/wCAJf8AgCX/AIAl/wCAJf8AgCX/AIAl/wCAJf8AeyX/AD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zoowQM&#10;6KNRDOijgAzoo4AM6KOADOijgAzoo4AM6KOADOijgAzoo4AM6KOADOijgAzoo4AM6KOADOijgAzo&#10;o4AM6KOADOijgAzoo4AM6KOADOijgAzoo4AM6KOAH+SXi1TXdrZd1XHAXdVxwF3VccBd1XHAXdVx&#10;wF3VccBd1XHAXdVxwF3VccBd1XHAXdVxwF3VccBd1XHAXdVxwF3VccBd1XHAXdVxwF3VccBd1XHA&#10;XdVxwF3VccBd1XHAXdVxwF3VccBd1XHAXdVxwF3VccBd1XHAXdVxwG3SZ7eQyVKmu783le6zF4X/&#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XP/rw0x/68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3wwB6N8M&#10;MejfDHP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WT/rw0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3wwc6N8MZ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f/+vDVL/rw0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fDA3o3wxS6N8Mf+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ev+vDT7/rw0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N8MBejfDD7o3wx6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bv+vDS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N8MKejfDG7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X/+vD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wV6N8MX+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1+/68NS/+v&#10;D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jfDAro3wxL6N8Mfu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12/68NNf+vD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N8MAujfDDXo3wx2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1q/68N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N8MIOjfDGr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1X/68N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R6N8MV+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Xv/rw1C/68N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fDAbo3wxC6N8Me+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oo0sM6KOADOijgAzoo4AM6KOADOijgAzoo4AM6KOADOijgAzoo4AM&#10;6KOADOijgAzoo4AM6KOADOijgAzoo4AM6KOADOijgAzoo4AM6KOADOijgAzoo4AM6KOADOijgAzo&#10;o4AM6KOADOijgAzoo4AM6KOADOijgAzoo4AM6KOADOijgAzoo4AM6KOADOijgAzoo4AM6KOADOij&#10;gAzoo4AM6KOADOijgAzoo4AM6KOADOijgAzoo4AM6KOADOijgAzoo4AW5p2GR9p/qVzVcr9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x0WW1lchPpMG9M5P0shSD/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XP/rw0t/68N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AejfDC3o3wxz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N/hC4O35wmTk+0HpHXyBbV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l9AS/VPcDqS3+AYYl/wCAJf8AgCX/AIAl/wCAJf8AgCX/AIAl/wCAJf8AgCX/AIAl/wCA&#10;Jf8AgCX/AIAl/wCAJf8AgCX/AIAl/wCAJf8AgCX/AIAl/wCAJf8AgCX/AIAl/wCAJf8AgCX/AIAl&#10;/wCAJf8AgCX/AIAl/wCAJf8AgCX/AIAl/wCAJf8AgCX/AIAl/wCAJf8AgCX/AIAl/wCAJf8AgCX/&#10;AIAl/wCAJf8AgCX/AIAl/wCAJf8AgCX/AIAl/wCAJf8AgCX/AIAl/wB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YNRvvnrO&#10;X7ChxUef0LoqjvywD4H/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WT/r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N8MG+jfDGT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XgDIHC5QqOnOwHn37wBrBo9AS+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c9gOyOPwBjiX/AIAl/wCAJf8AgCX/AIAl/wCAJf8AgCX/AIAl/wCAJf8AgCX/&#10;AIAl/wCAJf8AgCX/AIAl/wCAJf8AgCX/AIAl/wCAJf8AgCX/AIAl/wCAJf8AgCX/AIAl/wCAJf8A&#10;gCX/AIAl/wCAJf8AgCX/AIAl/wCAJf8AgCX/AIAl/wCAJf8AgCX/AIAl/wCAJf8AgCX/AIAl/wCA&#10;Jf8AgCX/AIAl/wCAJf8AgCX/AIAl/wCAJf8AgCX/AIAl/wCAJf8AgCX/AIAl/wCAJf8AfCX/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6KN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y34uYV9Z1uV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l0228hMxZq63CP5rftiGJ/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f/+v&#10;DU//rw0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3wwN6N8MT+jfDH/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4wqJp+oImoXvBqts8wS8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6KMCDOijcg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BLnn4NA3IOjW9Vyvl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GzSZ7iPyVKmur84&#10;le6zF4X/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ef+vDTr/rw0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Po3ww66N8Meu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b&#10;4QuFsOgJlY7uBqZy8wW4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OijK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BzkmYlL&#10;2Xyt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e1XC/dc9is5rHS6LIvC+Q+LERgv+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bv+vDS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Cbo3wxu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i4AuCu+YJ&#10;kJfsB6J58QWzZ/QEv2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oo1M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CrhkZJT13e1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GHUbr1/zVyupsRDnde4Joz+rw6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XP+vDR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N8MFejfDFz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n3wyAyOQKi6HrCJ2B&#10;8AauafQEvW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e9gS1PfsBki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zoowMM6KN4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uiigTndh51Z1nO8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aNJquonKVamywTyY57Uch/+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1+/68NRv+vDQ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I6N8MRujf&#10;DH7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1eILh6rpCZiK7gapb/MF&#10;um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P1BLxI+QKcJ/8AgS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Hgl/w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KMf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FuadhUPbgaZc1XK/&#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w0WW1lchPpMC+M5P0shSD/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12/68NM/+vD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Ho3wwz&#10;6N8Mdu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3+ELg7bnCZOS7QekdfIFtW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fQEv1H4A6Yt/gCF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OijPQ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IeOWjE/Yer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YNRv&#10;vnrOX7Cgxkifz7srjvywD4H/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1n/68N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jf&#10;DCDo3wxn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5eAMgcLmCo6c7AefffEGsGj0BL5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W/YDsDb8AYw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D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oo1k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L+CNllbXdbh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k0228hMxZq6zCQJrftiGJ/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1T/68N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D+jfDFP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M7jComl6giahe8Gq2vzBLx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h9QS4QfoCli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6KNw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Q56GCPd2FoFrWc71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F6N8MQOjfDHv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NrhC4Ww6AmVje4Gp3LzBbh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T1BL1L+QKfKP4Agi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6KMG&#10;DOijfw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Y&#10;5ZuHR9p/qVzVcr9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AHo3wwt6N8Mce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LgC4K75gmRl+wHonnxBbNn9AS/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fQEv1T3A6kv/QGH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H8l/w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ijF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n4pOQUth4s1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Bno3wxg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ffDIDI5AqMoOsInYHwBq5p9AS9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XfYDszr7AZ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ooyE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034qZWNZ0u1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CujfDE3o3wx/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V4guHqukImIruBqlv8wW6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i9QS7RfoCmS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C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6KMp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BTmnoRA3IOj&#10;W9Vyvl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w0WW1lMhPpMC+NJP0shSD/68NgP+v&#10;DYD/rw2A/68NgP+vDYD/rw2A/68NgP+vDYD/rw2A/68NgP+vDYD/rw2A/68NgP+vDYD/rw2A/68N&#10;gP+vDYD/rw2A/68NgP+vDYD/rw2A/68NgP+vDYD/rw2A/68NgP+vDYD/rw2A/68NgP+vDYD/rw2A&#10;/68NgP+vDYD/rw2A/68NgP+vDYD/rw2A/68NgP+vDYD/rw2A/68NgP+vDYD/rw2A/68NgP+vDYD/&#10;rw2A/68NgP+vDYD/rw2A/68NgP+vDYD/rw2A/68NeP+vDTr/rw0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D6N8MOujfDHj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f4QuDtucJk5LtB6R18gW1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T1BL5P+AOj&#10;K/4Ah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OijLQ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B3kmIpM2Xyu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9Rwv3rOX7CgxkifzrsrjvywD4H/rw2A/68NgP+vDYD/rw2A/68NgP+vDYD/rw2A/68NgP+vDYD/&#10;rw2A/68NgP+vDYD/rw2A/68NgP+vDYD/rw2A/68NgP+vDYD/rw2A/68NgP+vDYD/rw2A/68NgP+v&#10;DYD/rw2A/68NgP+vDYD/rw2A/68NgP+vDYD/rw2A/68NgP+vDYD/rw2A/68NgP+vDYD/rw2A/68N&#10;gP+vDYD/rw2A/68NgP+vDYD/rw2A/68NgP+vDYD/rw2A/68NgP+vDYD/rw2A/68Na/+vDS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Fj3&#10;A64z/QGK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zooy0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CvhkJNV13a3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YPUEtz77ApM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6KMr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uiigTndh51Z1nO8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GvSaLiO&#10;yVOnucA4lu2zGIX/rw2A/68NgP+vDYD/rw2A/68NgP+vDYD/rw2A/68NgP+vDYD/rw2A/68NgP+v&#10;DYD/rw2A/68NgP+vDYD/rw2A/68NgP+vDYD/rw2A/68NgP+vDYD/rw2A/68NgP+vDYD/rw2A/68N&#10;gP+vDYD/rw2A/68NgP+vDYD/rw2A/68NgP+vDYD/rw2A/68NgP+vDYD/rw2A/68NgP+vDYD/rw2A&#10;/68NgP+vDYD/rw2A/68NgP+vDYD/rw19/68NRv+vDQ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j9QS8SfkCnSf/AIE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ijJg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FuadhkXbgKdc1XK/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e1XC/ddBjs5nHTKLHvDCR+LESgv+vDYD/rw2A/68NgP+vDYD/rw2A&#10;/68NgP+vDYD/rw2A/68NgP+vDYD/rw2A/68NgP+vDYD/rw2A/68NgP+vDYD/rw2A/68NgP+vDYD/&#10;rw2A/68NgP+vDYD/rw2A/68NgP+vDYD/rw2A/68NgP+vDYD/rw2A/68NgP+vDYD/rw2A/68NgP+v&#10;DYD/rw2A/68NgP+vDYD/rw2A/68NgP+vDYD/rw2A/68NgP+vDYD/rw1z/68NMf+vD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B6N8MMejfDHPo3wyA6N8MgOjfDIDo3wyA6N8M&#10;gOjfDIDo3wyA6N8MgOjfDIDo3wyA6N8MgOjfDIDo3wyA6N8MgOjfDIDo3wyA6N8MgOjfDIDo3wyA&#10;6N8MgOjfDIDo3wyA6N8MgOjfDIDo3wyA6N8MgOjfDIDo3wyA6N8MgOjfDIDo3wyA6N8MgOjfDIDo&#10;3wyA6N8MgOjfDIDo3wyA6N8MgOjfDIDo3wyA6N8MgOjfDIDo3wyA4uALgrvmCZGW7AeiefEFs2f0&#10;BL9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X0BL9T9wOnLf4Bhi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zooxs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I+OVjVHYebJ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Fz2A7I3/AGN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B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6KMM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L+CNllfWdbl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YfUEuUH6ApY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zoo3s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S55+D&#10;PtyEoVrWc71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k9QS9TfgCoSr+AIM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6KNl&#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a5ZqISdp9q1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W9wOrMP0Bi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Z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OijSg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n4pOQU9d3tV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F72A7Q6+wGQ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E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ooy8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7oooE13oqaWNZ0&#10;u1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YvUEu0b6Apon/wCB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6KMO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BTmnoRC24GlXNVyv1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l9AS/UfgDpSv+AIQ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zoo2c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B3kmIpN2Xuv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Z9gOvM/0Bii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6KM9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Czgj5RV13a3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D1BLc/+wKU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D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OijDgzoo34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EOehgjzdhp9a1nO9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PUEvUv5Ap8o/gCC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H4l/w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KNb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Fuadhkfaf6lc1XK/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l9AS/VPcDqS3+AYY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B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OijIg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JOKUjlHYebJ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k0228g8xarKrDQZvdtyKK/68NgP+vDYD/&#10;rw2A/68NgP+vDYD/rw2A/68NgP+vDYD/rw2A/68NgP+vDYD/rw2A/68NgP+vDYD/rw2A/68NgP+v&#10;DYD/rw2A/68NgP+vDYD/rw1k/68NHAAAAAAAAAAAAAAAAAAAAAAAAAAAAAAAAAAAAAAAAAAAAAAA&#10;AAAAAAAAAAAA6N8MHOjfDGTo3wyA6N8MgOjfDIDo3wyA6N8MgOjfDIDo3wyA6N8MgOjfDIDo3wyA&#10;6N8MgOjfDIDo3wyA6N8MgOjfDIDo3wyA6N8MgOjfDIDo3wyA6N8MgM3jCoqk6gibhO8GrGvzBLx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c9gOyOPwBji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6KNl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Mt+L&#10;mFfWdbl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GvSabiOyVOnuMA5luy0GYX/rw2A/68NgP+vDYD/rw2A/68NgP+vDYD/rw2A/68NgP+vDYD/rw2A&#10;/68NgP+vDYD/rw2A/68NgP+vDYD/rw2A/68NgP+vDX//rw1P/68NDQAAAAAAAAAAAAAAAAAAAAAA&#10;AAAAAAAAAAAAAADo3wwN6N8MT+jfDH/o3wyA6N8MgOjfDIDo3wyA6N8MgOjfDIDo3wyA6N8MgOjf&#10;DIDo3wyA6N8MgOjfDIDo3wyA6N8MgOjfDIDo3wyA6N8MgNjiC4Wv6AmWje4Gp3HzBbh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H1BLlE+gKY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OijJ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S55+DP9yDolvVcr5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e1XC/dNBjs5jHTKLGvDCR+LESgv+vDYD/rw2A/68NgP+v&#10;DYD/rw2A/68NgP+vDYD/rw2A/68NgP+vDYD/rw2A/68NgP+vDYD/rw2A/68NgP+vDXr/rw07/68N&#10;AwAAAAAAAAAAAAAAAOjfDAPo3ww76N8MeujfDIDo3wyA6N8MgOjfDIDo3wyA6N8MgOjfDIDo3wyA&#10;6N8MgOjfDIDo3wyA6N8MgOjfDIDo3wyA6N8MgOLgC4K65gmRluwHonjxBbNn9AS/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PUEvk74A6Iq&#10;/gCD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6KNb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c5JmJStl9r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GHUbr59zV2v&#10;pcRFndW5J4z+rw6A/68NgP+vDYD/rw2A/68NgP+vDYD/rw2A/68NgP+vDYD/rw2A/68NgP+vDYD/&#10;rw2A/68NgP+vDW7/rw0oAAAAAOjfDCjo3wxu6N8MgOjfDIDo3wyA6N8MgOjfDIDo3wyA6N8MgOjf&#10;DIDo3wyA6N8MgOjfDIDo3wyA6N8MgOffDIDG5AqMoOsHnYDwBq5p9AS+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V/cD&#10;rDL9AYk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OijFAzoo30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q4ZGSU9d3tV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ZdNsu4fLV6qxwj2Z5bUdh/+vDYD/rw2A/68NgP+vDYD/rw2A/68N&#10;gP+vDYD/rw2A/68NgP+vDYD/rw2A/LcNi/HMDJfq3AyK6N8MgOjfDIDo3wyA6N8MgOjfDIDo3wyA&#10;6N8MgOjfDIDo3wyA6N8MgOjfDIDT4wuHqekImYjvBqpt8wW7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e&#10;9gS1PfsBki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H0l/wA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6KM8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7oooE43oicWdZzv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v0Wa2k8lQpb++NZTy&#10;shWE/68NgP+vDYD/rw2A/68NgP+vDYD9sg2E9cQMpPDPDL/wzwzA8M8Mv+3UDKTp3QyE6N8MgOjf&#10;DIDo3wyA6N8MgOjfDIDe4QuEtOgJlJHtBqV18gW2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P1BLxI+QKcJ/8AgS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OijAgzoo2I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BbmnYVC24GlXNVyv1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tVwv3jOYLGexkmgzbsrj/uxEIL3vwyb8c0Mu/DPDMDwzwzA8M8MwPDPDMDwzwzA&#10;79AMu+zXDJrl4AyBwOYKj5rsB6B88QaxZ/QEv2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fQEv1H4A6Ut/gCF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BiJf8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6KMODOijdQ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CHjloxP2Hqw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GLXbchx22HYkdpK1rTVNM7Z0hvF8M8MwPDP&#10;DMDwzwzA3NQLxbvcCc6c4wfWfusF12zyBMh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W/YDsDb8AYw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B1Jf8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oox0M6KN9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C7gjpVW13W4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9ZvxGnbZ9Vt3WLgbd1i4G3dYuBt3WLg&#10;at9h4WjhVuJv5D7hcOcl4nbqDeJ86gXgfOoF4HzqBeB86gXgde0F1WnzBMN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h9QS4QfoClS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B9Jf8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zJjM1cyYzN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6KMxDOijfwzoo4AM6KOA&#10;DOijgAzoo4AM6KOADeekgR3Zr5ArzbmgNsTBrTy/xbhBu8i/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RLrFw1O5t9Rbua7f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fu6rlY76k7l/AofFawqDz&#10;VMSe9U7FnfdOxZz4TsWc+E7FnPhOxZz4TsWc+E7FnPhOxZz4TsWc+E7FnPhOxZz4TsWc+E/Fm/dW&#10;xZP2XcWI82XFfvFpxXjuY8Z95W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X8Z/31jFhdRMw5DD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ORv0bIhbdB0HKtOttWnzHsLo8m/QSBJf8AgCX/AIAl&#10;/wCAJf8AgCX/AIAl/wB/Jf8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o&#10;ozAM6KN9DOijgA3npIEe2LCRMsi+qD+9x7x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SLrBx1e5&#10;stl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u7quRawKLwVcOe9VDF&#10;nfdOxZz4TsWc+E7FnPhOxZz4TsWc+E7FnPhOxZz4TsWc+E7FnPhOxZz4TsWc+E7FnPhOxZz4TsWc&#10;+E7FnPhOxZz4TsWc+E7FnPhOxZz4UMWZ91jFj/VdxofwX8aC5W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XMaC2U/Djcd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R8WM&#10;vD/UaKgx6zCQJv4CgSX/AIAl/wB9Jf8A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tytKSvNuZg8vsW4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TLq9zFq5sN1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u6rOFWvKrlUb+m6lDDn/NOxZ33&#10;TsWc+E7FnPhOxZz4TsWc+E7FnPhOxZz4TsWc+E7FnPhOxZz4TsWc+E7FnPhOxZz4TsWc+E7FnPhO&#10;xZz4TsWc+E7FnPhOxZz4TsWc+E7FnPhOxZz4TsWc+E7FnPhOxZz4TsWc+E7FnfdPxZryUsaS6ljG&#10;iuVexoHh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exoHdUsSKz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bIhbg621WXLvEj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pNsIW6TbQVuk23dVqdeKRLjLtU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Du8bCUbq50Vu5rt9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u5ruBYvKvjU76n6E7BpOxKw6HwTMSf803F&#10;nfdOxZz4TsWc+E7FnPhOxZz4TsWc+E7FnPhOxZz4TsWc+E7FnPhOxZz4TsWc+E7FnPhOxZz4TsWc&#10;+E7FnPhOxZz4TsWc+E7FnPhOxZz4TsWc+E7FnPhOxZz4TsWc+E7FnPhOxZz4TsWc+E7FnPhOxZz4&#10;TsWc+E3FnfdLxp/zSMah703GmexTxpHoWsaH5F/GgO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F/Hf99WxYfRS8OQwk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Lv5u1V6rMiluk23dbpNs/W6Tb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k2wFbpNswW6Tbdluk24BbpNuAW6TbgFql2oJJs86mQbrJv0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FusTFVbm111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Zu6ziVL2o5k/ApetLwqLvSsOh8ErDofBLxKDy&#10;TcWe9k7FnPhOxZz4TsWc+E7FnPhOxZz4TsWc+E7FnPhOxZz4TsWc+E7FnPhOxZz4TsWc+E7FnPhO&#10;xZz4TsWc+E7FnPhOxZz4TsWc+E7FnPhOxZz4TsWc+E7FnPhOxZz4TsWc+E7FnPhOxZz4TsWc+E7F&#10;nPhOxZz4TsWc+E7FnPhOxZz4TsWc+E3FnvZKxqDySMah8EjGofBJxp/vT8aX61bGjudcxoTi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FrGhNdNw4/F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79PuammWqXYgluk24BbpNuAW6TbgFuk&#10;23NbpNswW6T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k2w9bpNtgW6TbgFuk24BbpNuAW6TbgFuk24BbpNuAW6Tb&#10;gFKr1ZBDuMq2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JusDJWbmx21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XcaC21DEi8l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u/mrZVrsOQW6TbgFuk24BbpNuA&#10;W6TbgFuk24BbpNuAW6TbgFuk215bpNs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k2yZbpNt2W6TbgFuk24BbpNuAW6TbgFuk24Bb&#10;pNuAW6TbgFuk24BbpNuAWqXbgU2w0ZxCucm6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OurvOWrmv3l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exoDeVMSIzkr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sGWulG0s5xbpdmBW6TbgFuk&#10;24BbpNuAW6TbgFuk24BbpNuAW6TbgFuk24BbpNuAW6TbdVuk2y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6TbAVuk20JbpNt/W6TbgFuk24BbpNuAW6Tb&#10;gFuk24BbpNuAW6TbgFuk24BbpNuAW6TbgFuk24BbpNuAWabag0yx0Z1Ducq3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O7xsNSurfTW7mu31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F/Gf99YxYbTS8OQw0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Lv5m3UbWznVqm1oNbpNuA&#10;W6TbgFuk24BbpNuAW6TbgFuk24BbpNuAW6TbgFuk24BbpNuAW6TbgFuk24BbpNt/W6TbQVuk2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6TbAluk209bpNuAW6TbgFuk24Bb&#10;pNuAW6TbgFuk24BbpNuAW6TbgFuk24BbpNuAW6TbgFuk24BbpNuAW6TbgFuk24BbpNuAW6TbgFGs&#10;1JJHtc2rQbrJvk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e6&#10;w8ZXubPZ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FvFg9hOw47G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Uvk27pKtUr8CSW6TbgFuk&#10;24BbpNuAW6TbgFuk24BbpNuAW6TbgFuk24BbpNuAW6TbgFuk24BbpNuAW6TbgFuk24BbpNuAW6Tb&#10;gFuk24BbpNtNW6Tb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6TbA1uk21lbpNuAW6Tb&#10;gFuk24BbpNuAW6TbgFuk24BbpNuAW6TbgFuk24BbpNuAW6TbgFuk24BbpNuAW6TbgFuk24BbpNuA&#10;W6TbgFuk24BbpNuAW6TbgFmm2oNQrdSUSbPOpkO5yrd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u6vstZubDc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XsaB3FHEi8t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u/mbdPuammVLC+lFqm1oNbpNuA&#10;W6TbgFuk24BbpNuAW6TbgFuk24BbpNuAW6TbgFuk24BbpNuAW6TbgFuk24BbpNuAW6TbgFuk24Bb&#10;pNuAW6TbgFuk24BbpNuAW6TbgFuk21dbpNs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6TbAVuk21Jb&#10;pNuAW6TbgFuk24BbpNuAW6TbgFuk24BbpNuAW6TbgFuk24BbpNuAW6TbgFuk24BbpNuAW6TbgFuk&#10;24BbpNuAW6TbgFuk24BbpNuAW6TbgFuk24BbpNuAW6TbgFuk24BbpNuAVqjYiE6v0ppHtc2rQrnJ&#10;u0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rvHwVC6utBbua/e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rBlrtNu6SrUrO2mlipzohbpNuAW6TbgFuk&#10;24BbpNuAW6TbgFuk24BbpNuAW6TbgFuk24BbpNuAW6TbgFuk24BbpNuAW6TbgFuk24BbpNuAW6Tb&#10;gFuk24BbpNuAW6TbgFuk24BbpNuAW6TbgFuk24BbpNuAW6TbUluk2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k20tbpNuAW6TbgFuk24BbpNuAW6TbgFuk24BbpNuAW6TbgFuk24BbpNuAW6TbgFuk24BbpNuA&#10;W6TbgFuk24BbpNuAW6TbgFuk24BbpNuAW6TbgFuk24BbpNuAW6TbgFuk24BbpNuAW6TbgFuk24Bb&#10;pNuAW6TbgFql24FUqtaNTLHQnkW3zLBBusm+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RLrFw1S6tdV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m7rOJT&#10;vajmT8Cl60rDou9Kw6HwSsOh8ErDofBKw6HwSsOh8ErDofBKw6HwSsOh8ErDofBKw6HwSsOh8ErD&#10;ofBKw6HwSsOh8ErDofBKw6HwS8Sg8k3Fnfd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lL5MvZ+wUbWynlatxo1bpdmBW6TbgFuk24BbpNuA&#10;W6TbgFuk24BbpNuAW6TbgFuk24BbpNuAW6TbgFuk24BbpNuAW6TbgFuk24BbpNuAW6TbgFuk24Bb&#10;pNuAW6TbgFuk24BbpNuAW6TbgFuk24BbpNuAW6TbgFuk24BbpNuAW6TbgFuk24BbpNt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k2zdbpNuAW6TbgFuk24BbpNuAW6TbgFuk24BbpNuAW6TbgFuk24BbpNuAW6TbgFuk&#10;24BbpNuAW6TbgFuk24BbpNuAW6TbgFuk24BbpNuAW6TbgFuk24BbpNuAW6TbgFuk24BbpNuAW6Tb&#10;gFuk24BbpNuAW6TbgFuk24BbpNuAW6TbgFuk24BbpNuAWabag1Gs1JJKs8+jRLjLt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Lvpu0T7iso1SvwJJaptaDW6TbgFuk24BbpNuAW6TbgFuk&#10;24BbpNuAW6TbgFuk24BbpNuAW6TbgFuk24BbpNuAW6TbgFuk24BbpNuAW6TbgFuk24BbpNuAW6Tb&#10;gFuk24BbpNuAW6TbgFuk24BbpNuAW6TbgFuk24BbpNuAW6TbgFuk24BbpNuAW6TbgFuk24BbpNuA&#10;W6TbgFuk2z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k2xxbpNt9W6TbgFuk24BbpNuAW6TbgFuk24BbpNuAW6TbgFuk24BbpNuA&#10;W6TbgFuk24BbpNuAW6TbgFuk24BbpNuAW6TbgFuk24BbpNuAW6TbgFuk24BbpNuAW6TbgFuk24Bb&#10;pNuAW6TbgFuk24BbpNuAW6TbgFuk24BbpNuAW6TbgFuk24BbpNuAW6TbgFuk24BbpNuAW6TbgFuk&#10;24BYp9mGT67Sl0i0zqhDucq5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KwJe5TrqnqFOyupdZqNKGW6TbgFuk24BbpNuAW6TbgFuk24BbpNuA&#10;W6TbgFuk24BbpNuAW6TbgFuk24BbpNuAW6TbgFuk24BbpNuAW6TbgFuk24BbpNuAW6TbgFuk24Bb&#10;pNuAW6TbgFuk24BbpNuAW6TbgFuk24BbpNuAW6TbgFuk24BbpNuAW6TbgFuk24BbpNuAW6TbgFuk&#10;24BbpNuAW6TbgFuk24BbpNt9W6Tb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k2wZbpNtuW6TbgFuk24BbpNuAW6TbgFuk24BbpNuAW6TbgFuk&#10;24BbpNuAW6TbgFuk24BbpNuAW6TbgFuk24BbpNuAW6TbgFuk24BbpNuAW6TbgFuk24BbpNuAW6Tb&#10;gFuk24BbpNuAW6TbgFuk24BbpNuAW6TbgFuk24BbpNuAW6TbgFuk24BbpNuAW6TbgFuk24BbpNuA&#10;W6TbgFuk24BbpNuAW6TbgFuk24BbpNuAW6TbgFWp14tNsNGcR7bNrUK6yb1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KwZW9TbyirVG0s5xXq8qLW6TbgFuk24BbpNuAW6TbgFuk24BbpNuAW6TbgFuk&#10;24BbpNuAW6TbgFuk24BbpNuAW6TbgFuk24BbpNuAW6TbgFuk24BbpNuAW6TbgFuk24BbpNuAW6Tb&#10;gFuk24BbpNuAW6TbgFuk24BbpNuAW6TbgFuk24BbpNuAW6TbgFuk24BbpNuAW6TbgFuk24BbpNuA&#10;W6TbgFuk24BbpNuAW6TbgFuk24BbpNuAW6TbgFuk221bpN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pNtJW6TbgFuk24BbpNuAW6TbgFuk24BbpNuA&#10;W6TbgFuk24BbpNuAW6TbgFuk24BbpNuAW6TbgFuk24BbpNuAW6TbgFuk24BbpNuAW6TbgFuk24Bb&#10;pNuAW6TbgFuk24BbpNuAW6TbgFuk24BbpNuAW6TbgFuk24BbpNuAW6TbgFuk24BbpNuAW6TbgFuk&#10;24BbpNuAW6TbgFuk24BbpNuAW6TbgFuk24BbpNuAW6TbgFuk24BbpNuAW6TbgFuk24BapduBUqvV&#10;kEuy0KFFt8uyQbrJv0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O/TL6dslC3rqFVrsOQW6XZgVuk24BbpNuAW6TbgFuk24BbpNuAW6TbgFuk24BbpNuA&#10;W6TbgFuk24BbpNuAW6TbgFuk24BbpNuAW6TbgFuk24BbpNuAW6TbgFuk24BbpNuAW6TbgFuk24Bb&#10;pNuAW6TbgFuk24BbpNuAW6TbgFuk24BbpNuAW6TbgFuk24BbpNuAW6TbgFuk24BbpNuAW6TbgFuk&#10;24BbpNuAW6TbgFuk24BbpNuAW6TbgFuk24BbpNuAW6TbgFuk24BbpNuAW6Tb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NsYW6Tbfl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mm2YRQrtOVSbPOpkO5yrd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7+Zt0+5qaZTsbyVWafUh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31b&#10;pNs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6TbY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VqjYiE6v0plHtc2r&#10;QrnJu0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OurvPW7mv3ly5ruBcua7gXLmu&#10;4Fy5ruBcua7gXLmu4Fy5ruBcua7gXLmu4Fy5ruBcua7gXLmu4Fy5ruBcua7gXLmu4Fy5ruBcua7g&#10;XLmu4Fy5ruBcua7gXLmu4Fy5ruBbua7gV7yr41K+p+hOwaPsSsOi70rDofBKw6HwSsOh8ErDofBK&#10;w6HwSsOh8ErDofBKw6HwSsOh8ErDofBKw6HwSsOh8ErDofBKw6HwSsOh8ErDofBKw6HwSsOh8ErD&#10;ofBKw6HwSsOh8ErDofBKw6HwSsOh8ErDofBKw6HwSsOh8ErDofBMxJ/0TsWd90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sGW&#10;u027pKtSs7eZWKnOi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X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6TbH1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ql24FUqtaNTLHQnka2zK9Busm+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O7xsNT&#10;ubfUW7mu31y5ruBcua7gXLmu4Fy5ruBcua7gXLmu4Fy5ruBcua7gXLmu4Fy5ruBcua7gXLmu4Fy5&#10;ruBcua7gXLmu4Fy5ruBcua7gWLus4lS9qOdPwKXrSsOi70rDofBKw6HwSsOh8ErDofBKw6HwSsOh&#10;8ErDofBKw6HwSsOh8ErDofBKw6HwSsOh8ErDofBKw6HwSsOh8ErDofBKw6HwSsOh8ErDofBKw6Hw&#10;SsOh8ErDofBKw6HwSsOh8ErDofBKw6HwSsOh8ErDofBKw6HwSsOh8EvEn/NNxZ33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cWd90rGoPJIxqHwSMah8EjGofBIxqHwSMah&#10;8EjGofBIxqHwSMah8EjGofBIxqHwSMah8EjGofBIxqHwSMah8EjGofBIxqHwSMah8EjGofBIxqHw&#10;SMah8EjGofBIxqHwSMah8EjGofBIxqHwSMah8EjGofBIxqHwSMah8EjGofBJxqDvT8aX61XGjudc&#10;xoTiYMZ/4GDGf+Bgxn/gYMZ/4GDGf+Bgxn/gYMZ/4GDGf+Bgxn/gYMZ/4GDGf+Bgxn/gYMZ/4GDG&#10;f+Bgxn/gYMZ/4GDGf+Bfxn/fWMWF1EvDkMN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Uvk28oa9R&#10;tbKeVq3GjVul2YF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s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k211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qXaglGs1JJKs8+jRLjLtEG6yb9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e6wsdXubPZXLmu4Fy5ruBcua7gXLmu4Fy5ruBcua7gXLmu4Fy5ruBcua7g&#10;XLmu4Fy5ruBcua7gWrqs4VW9qeVQv6XqTMKj7krDofBKw6HwSsOh8ErDofBKw6HwSsOh8ErDofBK&#10;w6HwSsOh8ErDofBKw6HwSsOh8ErDofBKw6HwSsOh8ErDofBKw6HwSsOh8ErDofBKw6HwSsOh8ErD&#10;ofBKw6HwSsOh8ErDofBKw6HwSsOh8ErDofBKw6HwSsOh8ErDofBKw6HwS8Sg8U3FnvZ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cWe9knGoPFI&#10;xqHwSMah8EjGofBIxqHwSMah8EjGofBIxqHwSMah8EjGofBIxqHwSMah8EjGofBIxqHwSMah8EjG&#10;ofBIxqHwSMah8EjGofBIxqHwSMah8EjGofBIxqHwSMah8EjGofBIxqHwSMah8EjGofBIxqHwSMah&#10;8EjGofBIxqHwSMah8EvGne5Rx5TqV8aM5V3Gg+Fgxn/gYMZ/4GDGf+Bgxn/gYMZ/4GDGf+Bgxn/g&#10;YMZ/4GDGf+Bgxn/gYMZ/4GDGf+BbxoLZT8ONx0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Tv0u+m7RPuKyjVK/A&#10;klql2IJ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W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k2xl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Yp9mGT67Sl0i0zqhDucq5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y6vcxZubDcXLmu4Fy5ruBcua7gXLmu4Fy5&#10;ruBcua7gW7mt4Fe8quRSvqfoTcGj7UrDofBKw6HwSsOh8ErDofBKw6HwSsOh8ErDofBKw6HwSsOh&#10;8ErDofBKw6HwSsOh8ErDofBKw6HwSsOh8ErDofBKw6HwSsOh8ErDofBKw6HwSsOh8ErDofBKw6Hw&#10;SsOh8ErDofBKw6HwSsOh8ErDofBKw6HwSsOh8ErDofBKw6HwSsOh8ErDofBKw6HwTcWe9U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33S8af9EnGofBIxqHwSMah8EjGofBIxqHwSMah8EjGofBIxqHwSMah8EjGofBIxqHw&#10;SMah8EjGofBIxqHwSMah8EjGofBIxqHwSMah8EjGofBIxqHwSMah8EjGofBIxqHwSMah8EjGofBI&#10;xqHwSMah8EjGofBIxqHwSMah8EjGofBIxqHwSMah8EjGofBIxqHwTMab7VPGk+hZxonkXsaB4GDG&#10;f+Bgxn/gYMZ/4GDGf+Bgxn/gYMZ/4F7GgdxSxIrM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rAl7lOuqeoU7K6l1mo0oZ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s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bpNtO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Wp14tNsNGcR7bNrUK6yb1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rvHwVC6udFbua7f&#10;W7mu4Fi7q+NTvqjnTsCl60rDou9Kw6HwSsOh8ErDofBKw6HwSsOh8ErDofBKw6HwSsOh8ErDofBK&#10;w6HwSsOh8ErDofBKw6HwSsOh8ErDofBKw6HwSsOh8ErDofBKw6HwSsOh8ErDofBKw6HwSsOh8ErD&#10;ofBKw6HwSsOh8ErDofBKw6HwSsOh8ErDofBKw6HwSsOh8ErDofBKw6HwSsOh8ErDofBMxJ/zTcWd&#10;90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NxZ33S8af80jGofBIxqHwSMah8EjGofBIxqHwSMah8EjG&#10;ofBIxqHwSMah8EjGofBIxqHwSMah8EjGofBIxqHwSMah8EjGofBIxqHwSMah8EjGofBIxqHwSMah&#10;8EjGofBIxqHwSMah8EjGofBIxqHwSMah8EjGofBIxqHwSMah8EjGofBIxqHwSMah8EjGofBIxqHw&#10;SMah8EnGoO9OxpjsVMaP51vGhuNfxoDgX8d/31bEiNBKwpHB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rBlb1NvKKtUbSznFeryot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pNsEW6TbeV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apduB&#10;U6vVj0uy0KFFt8uyQbrJv0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C8&#10;xMQ/v7zMQcGy2EfDpelKw6HwSsOh8ErDofBKw6HwSsOh8ErDofBKw6HwSsOh8ErDofBKw6HwSsOh&#10;8ErDofBKw6HwSsOh8ErDofBKw6HwSsOh8ErDofBKw6HwSsOh8ErDofBKw6HwSsOh8ErDofBKw6Hw&#10;SsOh8ErDofBKw6HwSsOh8ErDofBKw6HwSsOh8ErDofBKw6HwSsOh8ErDofBKw6HwSsOh8EvEoPJN&#10;xZ72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NxZ72Ssag8kjGofBIxqHw&#10;SMah8EjGofBIxqHwSMah8EjGofBIxqHwSMah8EjGofBIxqHwSMah8EjGofBIxqHwSMah8EjGofBI&#10;xqHwSMah8EjGofBIxqHwSMah8EjGofBIxqHwSMah8EjGofBIxqHwSMah8EjGofBIxqHwSMah8EjG&#10;ofBIxqHwSMah8EjGofBIxqHwSMah8EjGofBIxqHwRsaj6UPEothEw53MR8KWx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79Mvp2yULeuoVWuxI9bpdmB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3hbpNs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6TbK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mm2YRQrdSUSbPOpkO5yrd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C8xsI/vr/K&#10;PsG30j3Dr9s9xKzgPcSs4D3ErOA9xKzgQcSo5EjDo+1Kw6HwSsOh8ErDofBKw6HwSsOh8ErDofBK&#10;w6HwSsOh8ErDofBKw6HwSsOh8ErDofBKw6HwSsOh8ErDofBKw6HwSsOh8ErDofBKw6HwSsOh8ErD&#10;ofBKw6HwSsOh8ErDofBKw6HwSsOh8ErDofBKw6HwSsOh8ErDofBKw6HwSsOh8ErDofBKw6HwS8Sg&#10;8U3FnvV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MxZ71Scag8UjGofBIxqHwSMah8EjGofBIxqHwSMah8EjGofBIxqHwSMah8EjGofBIxqHwSMah&#10;8EjGofBIxqHwSMah8EjGofBIxqHwSMah8EjGofBIxqHwSMah8EjGofBIxqHwSMah8EjGofBIxqHw&#10;SMah8EjGofBIxqHwSMah8EjGofBIxqHwSMah8EjGofBGxqPtQMWp5D3ErOA9xKzgPcSs4D3ErOA+&#10;xKnbQsSi00XDnMpIwpPC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Lv5m3T7mpplSwvpRZp9SE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k20x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VqjYiE6v0plH&#10;tc2qQrnJu0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AvcHHP8C50D7C&#10;stg9xKzfPcSs4D3ErOA9xKzgPcSs4D3ErOA9xKzgPcSs4D3ErOA9xKzgQ8On5knDou9Kw6HwSsOh&#10;8ErDofBKw6HwSsOh8ErDofBKw6HwSsOh8ErDofBKw6HwSsOh8ErDofBKw6HwSsOh8ErDofBKw6Hw&#10;SsOh8ErDofBKw6HwSsOh8ErDofBKw6HwSsOh8ErDofBKw6HwSsOh8ErDofBKw6HwSsOh8ErDofBK&#10;w6HwTMSf9E7Fnfd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fdLxp/0Scah8EjGofBIxqHwSMah8EjGofBIxqHwSMah8EjGofBI&#10;xqHwSMah8EjGofBIxqHwSMah8EjGofBIxqHwSMah8EjGofBIxqHwSMah8EjGofBIxqHwSMah8EjG&#10;ofBIxqHwSMah8EjGofBIxqHwSMah8EjGofBIxqHwSMah8EjGou9CxafmPcSs4D3ErOA9xKzgPcSs&#10;4D3ErOA9xKzgPcSs4D3ErOA9xKzgPcSs3z/EptlCw6DQRcOZyEnCk8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KwZa7TrqlqlKzt5lYqc6I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0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pNtt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UqtaNTLHQnka2zK9Busm+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AvMPFP7+7zj7CtNY9xK3e&#10;PcSs4D3ErOA9xKzgPcSs4D3ErOA9xKzgPcSs4D3ErOA9xKzgPcSs4D3ErOA9xKzgPcSs4D3ErOA+&#10;xKvhRMSl6UnDou9Kw6HwSsOh8ErDofBKw6HwSsOh8ErDofBKw6HwSsOh8ErDofBKw6HwSsOh8ErD&#10;ofBKw6HwSsOh8ErDofBKw6HwSsOh8ErDofBKw6HwSsOh8ErDofBKw6HwSsOh8ErDofBKw6HwSsOh&#10;8EnDofBLxJ/zTcWd90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3FnfdKxp/zSMah8EjGofBIxqHwSMah&#10;8EjGofBIxqHwSMah8EjGofBIxqHwSMah8EjGofBIxqHwSMah8EjGofBIxqHwSMah8EjGofBIxqHw&#10;SMah8EjGofBIxqHwSMah8EjGofBIxqHwSMah8EjGofBIxqHwSMai70TFpek+xavhPcSs4D3ErOA9&#10;xKzgPcSs4D3ErOA9xKzgPcSs4D3ErOA9xKzgPcSs4D3ErOA9xKzgPcSs4D3ErOA9xKveQMSl1kPE&#10;ns5Hw5fF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S+Tbyhr1G1sp5WrcaN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t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pNsO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3FnvZK&#10;xqDySMah8EjGofBIxqHwSMah8EjGofBIxqHwSMah8EjGofBIxqHwSMah8EjGofBIxqHwSMah8EjG&#10;ofBIxqHwSMah8EjGofBIxqHwSMah8EjGofBIxqHwSMah8EjGofBIxqHwRcaj7D/FquM9xKzgPcSs&#10;4D3ErOA9xKzgPcSs4D3ErOA9xKzgPcSs4D3ErOA9xKzgPcSs4D3ErOA9xKzgPcSs4D3ErOA9xKzg&#10;PcSs4D3ErOA9xKzgPcSs4D7EqdxBxKPURcOdy0jDlcN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O/S76btE+4rKNUr8CSWqXYgl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w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6TbKl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s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k20F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NtT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1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6TbYV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k&#10;22l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pNtw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3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6Tbdl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t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k23h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bpNt0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2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6TbbV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t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k22J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bpNtT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1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6TbQV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k2yp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pNsQ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qXYglSvwJJPuKyjS76bt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Iw5TDRcOcy0HEo9Q+xKncPcSs4D3ErOA9xKzgPcSs4D3ErOA9xKzgPcSs&#10;4D3ErOA9xKzgPcSs4D3ErOA9xKzgPcSs4D3ErOA9xKzgPcSs4D3ErOA9xKzgPcSs4D3ErOA/xarj&#10;Rcaj7EjGofBIxqHwSMah8EjGofBIxqHwSMah8EjGofBIxqHwSMah8EjGofBIxqHwSMah8EjGofBI&#10;xqHwSMah8EjGofBIxqHwSMah8EjGofBIxqHwSMah8EjGofBIxqHwSMah8ErGoPJNxZ72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3FnvZLxKDySsOh8ErDofBKw6HwSsOh8ErD&#10;ofBKw6HwSsOh8ErDofBKw6HwSsOh8ErDofBKw6HwSsOh8ErDofBKw6HwSsOh8ErDofBKw6HwSsOh&#10;8ErDofBKw6HwSsOh8ErDofBKw6HwR8Oj7EDEquM9xKzgPcSs4D3ErOA9xKzgPcSs4D3ErOA9xKzg&#10;PcSs4D3ErOA9xKzgPcSs4D3ErOA9xKzgPcSs4D3ErOA9xKzgPcSs4D3ErOA9xKzgPcSs4D3Dr9w+&#10;wbXUP76+y0C8xcN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sm/RLjLtEqzz6NR&#10;rNSSWqXagl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w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k&#10;23F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XZgVatxo1RtbKeTL2fsEnClL5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fDl8VDxJ7OQMSl1j3Eq949&#10;xKzgPcSs4D3ErOA9xKzgPcSs4D3ErOA9xKzgPcSs4D3ErOA9xKzgPcSs4D3ErOA9xKzgPcSs4D7F&#10;q+FExaXpSMai70jGofBIxqHwSMah8EjGofBIxqHwSMah8EjGofBIxqHwSMah8EjGofBIxqHwSMah&#10;8EjGofBIxqHwSMah8EjGofBIxqHwSMah8EjGofBIxqHwSMah8EjGofBIxqHwSMah8EjGofBIxqHw&#10;SMah8ErGn/NNxZ33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cWd90vEn/NKw6HwSsOh8ErDofBKw6Hw&#10;SsOh8ErDofBKw6HwSsOh8ErDofBKw6HwSsOh8ErDofBKw6HwSsOh8ErDofBKw6HwSsOh8ErDofBK&#10;w6HwSsOh8ErDofBKw6HwSsOh8ErDofBKw6HwSsOh8ErDofBJw6LvRMSl6T7Eq+E9xKzgPcSs4D3E&#10;rOA9xKzgPcSs4D3ErOA9xKzgPcSs4D3ErOA9xKzgPcSs4D3ErOA9xKzgPcSs4D3Erd4+wrTWP7+7&#10;zUC8w8V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6yb5GtsyvTLHQnlSq1o1apduB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2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pNtO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ipzohSs7aaTbukq0rBlrt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PARsOZx0LDoNA/xKbZPcSs3z3ErOA9xKzgPcSs4D3ErOA9xKzgPcSs4D3ErOA9xKzg&#10;PcSs4ELFp+dIxqLvSMah8EjGofBIxqHwSMah8EjGofBIxqHwSMah8EjGofBIxqHwSMah8EjGofBI&#10;xqHwSMah8EjGofBIxqHwSMah8EjGofBIxqHwSMah8EjGofBIxqHwSMah8EjGofBIxqHwSMah8EjG&#10;ofBIxqHwSMah8EjGofBIxqHwScah8EvGn/ROxZ33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33TMSf9ErDofBKw6HwSsOh8ErD&#10;ofBKw6HwSsOh8ErDofBKw6HwSsOh8ErDofBKw6HwSsOh8ErDofBKw6HwSsOh8ErDofBKw6HwSsOh&#10;8ErDofBKw6HwSsOh8ErDofBKw6HwSsOh8ErDofBKw6HwSsOh8ErDofBKw6HwSsOh8ErDofBJw6Lv&#10;Q8On5j3ErOA9xKzgPcSs4D3ErOA9xKzgPcSs4D3ErOA9xKzgPcSs4D3ErN8+wrLYP8C50EC9wcd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rnJu0e1zatOr9KaVqjYi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t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6TbKV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mn1IRTsbyVT7mppku/mbd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jCk8JFw5vKQsSi0j7Eqds9xKzgPcSs4D3E&#10;rOA9xKzgQMWo5EbGo+1IxqHwSMah8EjGofBIxqHwSMah8EjGofBIxqHwSMah8EjGofBIxqHwSMah&#10;8EjGofBIxqHwSMah8EjGofBIxqHwSMah8EjGofBIxqHwSMah8EjGofBIxqHwSMah8EjGofBIxqHw&#10;SMah8EjGofBIxqHwSMah8EjGofBIxqHwSMah8EjGofBIxqHwScag8UzFnvV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NxZ71S8Sg8UrDofBKw6Hw&#10;SsOh8ErDofBKw6HwSsOh8ErDofBKw6HwSsOh8ErDofBKw6HwSsOh8ErDofBKw6HwSsOh8ErDofBK&#10;w6HwSsOh8ErDofBKw6HwSsOh8ErDofBKw6HwSsOh8ErDofBKw6HwSsOh8ErDofBKw6HwSsOh8ErD&#10;ofBKw6HwSsOh8ErDofBIw6PtQcSo5D3ErOA9xKzgPcSs4D3ErOA9w6/bPsG30j++v8pAvMbC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Ducq3SbPOplCu05VZptmE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k2wRbpNt5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l&#10;2YFVrsOQULeuoUy+nbJJwpO/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R8KWxETDncxDxKHYRsai6UjGofBIxqHwSMah8EjGofBIxqHwSMah8EjGofBIxqHwSMah8EjGofBI&#10;xqHwSMah8EjGofBIxqHwSMah8EjGofBIxqHwSMah8EjGofBIxqHwSMah8EjGofBIxqHwSMah8EjG&#10;ofBIxqHwSMah8EjGofBIxqHwSMah8EjGofBIxqHwSMah8EjGofBIxqHwSMah8EjGofBIxqHwSsag&#10;8k3FnvZ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3FnvZLxKDySsOh8ErD&#10;ofBKw6HwSsOh8ErDofBKw6HwSsOh8ErDofBKw6HwSsOh8ErDofBKw6HwSsOh8ErDofBKw6HwSsOh&#10;8ErDofBKw6HwSsOh8ErDofBKw6HwSsOh8ErDofBKw6HwSsOh8ErDofBKw6HwSsOh8ErDofBKw6Hw&#10;SsOh8ErDofBKw6HwSsOh8ErDofBKw6HwSsOh8ErDofBHw6XpQcGy2D+/vMxAvMTE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rJv0W3y7JLstChUqvVkFql24F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eVuk2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6TbTl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Xq8qL&#10;UbSznE28oq1KwZW9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rCkcFWxYfRX8d/31/GgOBbxobjVMaP507GmetJxqDvSMah8EjGofBIxqHwSMah&#10;8EjGofBIxqHwSMah8EjGofBIxqHwSMah8EjGofBIxqHwSMah8EjGofBIxqHwSMah8EjGofBIxqHw&#10;SMah8EjGofBIxqHwSMah8EjGofBIxqHwSMah8EjGofBIxqHwSMah8EjGofBIxqHwSMah8EjGofBI&#10;xqHwSMah8EjGofBIxqHwS8af803Fnfd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cWd90zEn/NKw6Hw&#10;SsOh8ErDofBKw6HwSsOh8ErDofBKw6HwSsOh8ErDofBKw6HwSsOh8ErDofBKw6HwSsOh8ErDofBK&#10;w6HwSsOh8ErDofBKw6HwSsOh8ErDofBKw6HwSsOh8ErDofBKw6HwSsOh8ErDofBKw6HwSsOh8ErD&#10;ofBKw6HwSsOh8ErDofBKw6HwSsOh8ErDofBKw6LvTsCl61O+qOdYu6vjW7mu4Fu5rt9QurnRQrvH&#10;wU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C&#10;usm9R7bNrU2w0ZxVqdeL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0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k2xl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ZqNKGU7K6l066&#10;p6hKwZa6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FLEisxexoHcYMZ/4GDGf+Bgxn/gYMZ/4GDGf+Bgxn/gXsaB4FnGieRT&#10;xpLoTMab7UjGofBIxqHwSMah8EjGofBIxqHwSMah8EjGofBIxqHwSMah8EjGofBIxqHwSMah8EjG&#10;ofBIxqHwSMah8EjGofBIxqHwSMah8EjGofBIxqHwSMah8EjGofBIxqHwSMah8EjGofBIxqHwSMah&#10;8EjGofBIxqHwSMah8EjGofBIxqHwSMah8EjGofBJxqHwS8af9E7Fnfd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MSf9ErD&#10;ofBKw6HwSsOh8ErDofBKw6HwSsOh8ErDofBKw6HwSsOh8ErDofBKw6HwSsOh8ErDofBKw6HwSsOh&#10;8ErDofBKw6HwSsOh8ErDofBKw6HwSsOh8ErDofBKw6HwSsOh8ErDofBKw6HwSsOh8ErDofBKw6Hw&#10;SsOh8ErDofBKw6HwSsOh8ErDofBKw6HwTcGj7VK+p+hXvKrkW7mt4Fy5ruBcua7gXLmu4Fy5ruBc&#10;ua7gXLmu4Fm5sNxMur3M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O5yrlItM6oT67Sl1in2YZ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s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6TbXV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W6TbgFuk24BaptaDVK/Akk+4rKNLv5u1&#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T8ONx1vGgtlgxn/gYMZ/4GDGf+Bgxn/gYMZ/4GDGf+Bgxn/gYMZ/&#10;4GDGf+Bgxn/gYMZ/4GDGf+BexoLhV8aM5VHHlOpLxp3uSMah8EjGofBIxqHwSMah8EjGofBIxqHw&#10;SMah8EjGofBIxqHwSMah8EjGofBIxqHwSMah8EjGofBIxqHwSMah8EjGofBIxqHwSMah8EjGofBI&#10;xqHwSMah8EjGofBIxqHwSMah8EjGofBIxqHwSMah8EjGofBIxqHwSMah8EjGofBJxqDxTcWe9k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NxZ72&#10;S8Sg8UrDofBKw6HwSsOh8ErDofBKw6HwSsOh8ErDofBKw6HwSsOh8ErDofBKw6HwSsOh8ErDofBK&#10;w6HwSsOh8ErDofBKw6HwSsOh8ErDofBKw6HwSsOh8ErDofBKw6HwSsOh8ErDofBKw6HwSsOh8ErD&#10;ofBKw6HwSsOh8ErDofBKw6HwTMKj7lC/pepVvanlW7qs4Vy5ruBcua7gXLmu4Fy5ruBcua7gXLmu&#10;4Fy5ruBcua7gXLmu4Fy5ruBcua7gXLmu4Fe5s9lHusLH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RLjLtEqz&#10;z6NRrNSSWabag1uk24BbpNuAW6TbgFuk24BbpNuAW6TbgFuk24BbpNuAW6TbgFuk24BbpNuAW6Tb&#10;gF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t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k2x9bpNuA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6TbgFuk24BbpdmBVq3GjVC2sJ9MvZ+wScKUvk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3F&#10;nfdLxKDySsOh8ErDofBKw6HwSsOh8ErDofBKw6HwSsOh8ErDofBKw6HwSsOh8ErDofBKw6HwSsOh&#10;8ErDofBKw6HwSsOh8ErDofBKw6HwSsOh8ErDofBKw6HwSsOh8ErDofBKw6HwSsOh8ErDofBKw6Hw&#10;SsOh8ErDofBKw6HwSsOi70/ApetTvajmWbus4ly5ruBcua7gXLmu4Fy5ruBcua7gXLmu4Fy5ruBc&#10;ua7gXLmu4Fy5ruBcua7gXLmu4Fy5ruBcua7gXLmu4Fy5ruBcua7gW7mu31O5t9RDu8bD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6TbYFuk24BbpNuAW6TbgFuk24BbpNuA&#10;W6TbgFuk24BbpNuAW6TbgFuk24BbpNuAW6TbgFuk24BbpNuAW6TbgFuk24BbpNuAW6TbgFuk24Bb&#10;pNuAW6TbgFuk24BbpNuAW6TbgFuk24BbpNuAW6TbgFuk24BbpNuAW6TbgFuk24BbpNuAW6TbgFuk&#10;24BbpNuAW6TbgFuk24BbpNuAW6TbgFuk24BbpNuAW6TbgFuk24BbpNuAW6TbgFuk24BbpNuAW6Tb&#10;gFuk24BbpNuAW6TbgFuk24BbpNuAW6TbgFuk24BbpNuAV6rMiVKztppNu6SrSsGWu0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k2xhbpNt+W6TbgFuk&#10;24BbpNuAW6TbgFuk24BbpNuAW6TbgFuk24BbpNuAW6TbgFuk24BbpNuAW6TbgFuk24BbpNuAW6Tb&#10;gFuk24BbpNuAW6TbgFuk24BbpNuAW6TbgFuk24BbpNuAW6TbgFuk24BbpNuAW6TbgFuk24BbpNuA&#10;W6TbgFuk24BbpNuAW6TbgFuk24BbpNuAW6TbgFuk24BbpNuAW6TbgFuk24BbpNuAW6TbgFuk24Bb&#10;pNuAW6TbgFuk24BbpNuAW6TbgFuk24BbpNuAWafUhFOxvJVPuammS7+Zt0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6TbSVuk24BbpNuAW6TbgFuk24BbpNuAW6TbgFuk24BbpNuAW6TbgFuk24BbpNuAW6TbgFuk24Bb&#10;pNuAW6TbgFuk24BbpNuAW6TbgFuk24BbpNuAW6TbgFuk24BbpNuAW6TbgFuk24BbpNuAW6TbgFuk&#10;24BbpNuAW6TbgFuk24BbpNuAW6TbgFuk24BbpNuAW6TbgFuk24BbpNuAW6TbgFuk24BbpNuAW6Tb&#10;gFuk24BbpNuAW6TbgFuk24BbpNuAW6XZgVWuw5BQt66hTL6dsknCk79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rJv0W3y7JLstChUqvVkFql24FbpNuA&#10;W6TbgFuk24BbpNuAW6TbgFuk24BbpNuAW6TbgFuk24BbpNuAW6TbgFuk24BbpNuAW6TbgFuk24Bb&#10;pNuAW6TbgFuk24BbpNuAW6TbgFuk24BbpNuAW6TbgFuk24BbpNuAW6TbgFuk24BbpNuAW6TbgFuk&#10;24BbpNuAW6TbgFuk24BbpNuAW6TbgFuk24BbpNuAW6TbgFuk24BbpNuAW6TbgFuk24BbpNuAW6Tb&#10;gFuk24BbpNuAW6TbgFuk2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k2wZbpNtuW6TbgFuk24BbpNuAW6TbgFuk24BbpNuAW6TbgFuk24BbpNuAW6Tb&#10;gFuk24BbpNuAW6TbgFuk24BbpNuAW6TbgFuk24BbpNuAW6TbgFuk24BbpNuAW6TbgFuk24BbpNuA&#10;W6TbgFuk24BbpNuAW6TbgFuk24BbpNuAW6TbgFuk24BbpNuAW6TbgFuk24BbpNuAW6TbgFuk24Bb&#10;pNuAW6TbgFuk24BbpNuAW6TbgFeryotRtLOcTbyirUrBlb1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Cusm9R7bNrU2w0ZxVqdeLW6TbgFuk24BbpNuAW6TbgFuk24BbpNuAW6TbgFuk24BbpNuAW6Tb&#10;gFuk24BbpNuAW6TbgFuk24BbpNuAW6TbgFuk24BbpNuAW6TbgFuk24BbpNuAW6TbgFuk24BbpNuA&#10;W6TbgFuk24BbpNuAW6TbgFuk24BbpNuAW6TbgFuk24BbpNuAW6TbgFuk24BbpNuAW6TbgFuk24Bb&#10;pNuAW6TbgFuk24BbpNuAW6TbgFuk225bpN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6TbHFuk231bpNuAW6TbgFuk24BbpNuAW6TbgFuk24Bb&#10;pNuAW6TbgFuk24BbpNuAW6TbgFuk24BbpNuAW6TbgFuk24BbpNuAW6TbgFuk24BbpNuAW6TbgFuk&#10;24BbpNuAW6TbgFuk24BbpNuAW6TbgFuk24BbpNuAW6TbgFuk24BbpNuAW6TbgFuk24BbpNuAW6Tb&#10;gFuk24BbpNuAW6TbgFmo0oZTsrqXTrqmqUrBlrp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K5ybpItc2pT67Sl1in2YZbpNuAW6TbgFuk24Bb&#10;pNuAW6TbgFuk24BbpNuAW6TbgFuk24BbpNuAW6TbgFuk24BbpNuAW6TbgFuk24BbpNuAW6TbgFuk&#10;24BbpNuAW6TbgFuk24BbpNuAW6TbgFuk24BbpNuAW6TbgFuk24BbpNuAW6TbgFuk24BbpNuAW6Tb&#10;gFuk24BbpNuAW6TbgFuk24BbpNuAW6TbgFuk231bpN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bpNs3W6TbgFuk24BbpNuAW6Tb&#10;gFuk24BbpNuAW6TbgFuk24BbpNuAW6TbgFuk24BbpNuAW6TbgFuk24BbpNuAW6TbgFuk24BbpNuA&#10;W6TbgFuk24BbpNuAW6TbgFuk24BbpNuAW6TbgFuk24BbpNuAW6TbgFuk24BbpNuAW6TbgFuk24Bb&#10;pNuAW6TbgFqm1oNUr8CST7irpEu/m7V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RLjL&#10;tUqzz6RRrNSSWabag1uk24BbpNuAW6TbgFuk24BbpNuAW6TbgFuk24BbpNuAW6TbgFuk24BbpNuA&#10;W6TbgFuk24BbpNuAW6TbgFuk24BbpNuAW6TbgFuk24BbpNuAW6TbgFuk24BbpNuAW6TbgFuk24Bb&#10;pNuAW6TbgFuk24BbpNuAW6TbgFuk24BbpNuAW6TbgFuk24BbpNs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k20tb&#10;pNuAW6TbgFuk24BbpNuAW6TbgFuk24BbpNuAW6TbgFuk24BbpNuAW6TbgFuk24BbpNuAW6TbgFuk&#10;24BbpNuAW6TbgFuk24BbpNuAW6TbgFuk24BbpNuAW6TbgFuk24BbpNuAW6TbgFuk24BbpNuAW6Tb&#10;gFul2YFWrcaOULawn0y9n7BJwpS+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UurXVRbrFx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6yb5Ft8ywTLHQn1Or1o5apduBW6TbgFuk24BbpNuAW6TbgFuk&#10;24BbpNuAW6TbgFuk24BbpNuAW6TbgFuk24BbpNuAW6TbgFuk24BbpNuAW6TbgFuk24BbpNuAW6Tb&#10;gFuk24BbpNuAW6TbgFuk24BbpNuAW6TbgFuk24BbpNuAW6TbgFuk24BbpNt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pNsBW6TbUluk24BbpNuAW6TbgFuk24BbpNuAW6TbgFuk24BbpNuAW6TbgFuk24BbpNuA&#10;W6TbgFuk24BbpNuAW6TbgFuk24BbpNuAW6TbgFuk24BbpNuAW6TbgFuk24BbpNuAW6TbgFuk24BX&#10;qsyJUrO2mk27pKtKwZa7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u5r95QurrQQrvHwU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rnJu0e1zatOr9Ka&#10;VqnXiVuk24BbpNuAW6TbgFuk24BbpNuAW6TbgFuk24BbpNuAW6TbgFuk24BbpNuAW6TbgFuk24Bb&#10;pNuAW6TbgFuk24BbpNuAW6TbgFuk24BbpNuAW6TbgFuk24BbpNuAW6TbgFuk24BbpNtXW6Tb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k2wNbpNtZW6TbgFuk24BbpNuAW6TbgFuk24BbpNuAW6TbgFuk&#10;24BbpNuAW6TbgFuk24BbpNuAW6TbgFuk24BbpNuAW6TbgFuk24BbpNuAW6TbgFuk24BapdiCVLC/&#10;k0+5qaZLv5m3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RxIvLXsaB&#10;3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m5sNxLur7L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Ducq3SbPOplGt1JNapdqCW6TbgFuk24BbpNuAW6TbgFuk24BbpNuAW6Tb&#10;gFuk24BbpNuAW6TbgFuk24BbpNuAW6TbgFuk24BbpNuAW6TbgFuk24BbpNuAW6TbgFuk24BbpNtX&#10;W6Tb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6TbAluk209bpNuAW6TbgFuk24BbpNuA&#10;W6TbgFuk24BbpNuAW6TbgFuk24BbpNuAW6TbgFuk24BbpNuAW6TbgFuk24BbpNuAW6TbgFSvwJJN&#10;u6SrSsGVvU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7DjsZb&#10;xoLZ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e5s9lHusPG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rrJvUe1zatRrNSSW6TbgFuk24Bb&#10;pNuAW6TbgFuk24BbpNuAW6TbgFuk24BbpNuAW6TbgFuk24BbpNuAW6TbgFuk24BbpNuAW6TbgFuk&#10;24BbpNtOW6Tb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pNsBW6TbQluk&#10;239bpNuAW6TbgFuk24BbpNuAW6TbgFuk24BbpNuAW6TbgFuk24BbpNuAW6TbgFuk24BaptaDUbWz&#10;nUu/mbd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8OQ&#10;w1jFhtNfxn/f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W7mu&#10;31K6t9NDu8bD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O5yrdMsdGdWabag1uk24BbpNuAW6TbgFuk24BbpNuAW6TbgFuk24BbpNuAW6TbgFuk24BbpNuA&#10;W6TbgFuk239bpNtBW6T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pNsmW6Tbdluk24BbpNuAW6TbgFuk24BbpNuAW6TbgFuk24BbpNuAW6TbgFul2YFR&#10;tLOcSsGWuk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K&#10;wpLAVMSIzl7GgN5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Wrmv3k66u85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K5ybpNsNGcWqXbgVuk24BbpNuAW6TbgFuk24BbpNuAW6TbgFuk&#10;24BbpNuAW6TbgFuk23VbpN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k2w9bpNtgW6TbgFuk24BbpNuAW6TbgFuk24BbpNuAW6Tb&#10;gFWuw5BLv5q2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QxIzJXcaC22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Wbmx20m6wMl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O4yrZSq9WQW6TbgFuk24BbpNuA&#10;W6TbgFuk24BbpNuAW6TbgFuk215bpNs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6TbAVuk2zNbpNt2W6TbgFuk24Bb&#10;pNuAWqXYgk+5qaZJwpO/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3Dj8VaxoTX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FzGhOJWxo7n&#10;T8aX60nGn+9IxqHwSMah8ErGoPJNxZ72TsWc+E7FnPhOxZz4TsWc+E7FnPhOxZz4TsWc+E7FnPhO&#10;xZz4TsWc+E7FnPhOxZz4TsWc+E7FnPhOxZz4TsWc+E7FnPhOxZz4TsWc+E7FnPhOxZz4TsWc+E7F&#10;nPhOxZz4TsWc+E7FnPhOxZz4TsWc+E7FnPhOxZz4TsWc+E7FnPhOxZz4TcWe9kvEoPJKw6HwSsOh&#10;8EvCou9PwKXrVL2o5lm7rOJ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Vbm110W6&#10;xMV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rJv0mz&#10;zqZapdqCW6TbgFuk24BbpNuAW6TbdVuk2zBbpN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6Tb&#10;CFuk20FbpNt3V6rMiku/m7V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8OQwlbFh9Ffx3/f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fxoDgWsaH5FTGkOhNxpnsSMah70vGn/NNxZ33TsWc+E7FnPhOxZz4TsWc&#10;+E7FnPhOxZz4TsWc+E7FnPhOxZz4TsWc+E7FnPhOxZz4TsWc+E7FnPhOxZz4TsWc+E7FnPhOxZz4&#10;TsWc+E7FnPhOxZz4TsWc+E7FnPhOxZz4TsWc+E7FnPhOxZz4TsWc+E7FnPhNxZ33TMSf80rDofBO&#10;waTsU76n6Fi8q+Nb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bua7fUbq50UO7xsJ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RLjLtVWp14pbpNt3W6TbQFuk2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vAlKjrbVphGx4i5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U8SKzF7Ggd1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F7GgeFYxorlUsaS6lDFmfJO&#10;xZ33TsWc+E7FnPhOxZz4TsWc+E7FnPhOxZz4TsWc+E7FnPhOxZz4TsWc+E7FnPhOxZz4TsWc+E7F&#10;nPhOxZz4TsWc+E7FnPhOxZz4TsWc+E7FnPhOxZz4TsWc+E7FnPhOxZz4TsWc+E7FnfdQw5/zUb+m&#10;6la8quVbuqzh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aubDdTLq9z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D2+xrkrzbmYGd2s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8AMCX/AH0l/wCAJv4DgTPnOJM/02upR8WMv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Pw4zIXMaC2W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X8aB5F3Gh/BYxY/1UMWZ907FnPhOxZz4TsWc+E7FnPhOxZz4TsWc+E7FnPhOxZz4&#10;TsWc+E7FnPhOxZz4TsWc+E7FnPhOxZz4TsWc+E7FnPhOxZz4TsWc+E7FnPhQxZ33VcOe9VrAo+9b&#10;u6rk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XubLZSLrBy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A/vce8Mse+qSDWspMN56SBDOijgAzoo30M6KM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f8AHiX/AH0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QfoClmH1BLh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p8wTDde0F1XzqBeB86gXgfOoF4HzqBeB26g3icOck4nDkPuFo4Vbiat9h4W3dYuBt3WLgbd1i&#10;4G3dYuBp22fVX9Zvx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bXdbgv4I2W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30M6KM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f8ADiX/AHU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2/AGMW/YDs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s8gTIfusG15zjB9a73AnN3NQLxfDPDMDwzwzA8M8MwNnSG8W0&#10;1TPNkdpK1nHbYNhi123I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E/Y&#10;erAh45aM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dQzoow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f8AAiX/&#10;AGI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3+AIVR+AOmZfQEv2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QEv3zxBrGa7AegwOYKj+XgDIHs1wya79AMu/DPDMDwzwzA8M8M&#10;wPDPDMDwzwzA8c0Mu/e/DJr7sRCCzbsrj57GSaB4zmCxXtVwv1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NVyv0PbgaYW5p2F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Ni&#10;DOij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AD0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8AgUj5Apxj9QS8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HXyBbaR7QaltOgJlN7hC4Po3wyA6N8MgOjfDIDo3wyA6N8MgOndDITt&#10;1Qyj8M8Mv/DPDMDwzwy/9cQMpP2yDYT/rw2A/68NgP+vDYD/rw2A/68NgPOyFYO/vjWUk8lQpW/R&#10;ZrZ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WdZzvDjeiJwO6KKB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ABQl/wB9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PfsBkl72BLV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7zBbqI7waqqekImNTiC4fo3wyA6N8MgOjfDIDo3wyA6N8MgOjfDIDo3wyA6N8M&#10;gOjfDIDo3wyA6N8MgOrcDIrxzAyX/LcNi/+vDYD/rw2A/68NgP+vDYD/rw2A/68NgP+vDYD/rw2A&#10;/68NgP+vDYD/rw2A5rUch7HCPZiHy1eqZtNrul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U9d3tSrhkZI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N9DOij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wBb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y/QGJV/cDr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n0BL6A8AauoOsHncbkCozn3wyA6N8MgOjfDIDo3wyA6N8MgOjfDIDo3wyA6N8MgOjfDIDo&#10;3wyA6N8MgOjfDIDo3wyA6N8MgOjfDG7o3wwnAAAAAP+vDSf/rw1u/68NgP+vDYD/rw2A/68NgP+v&#10;DYD/rw2A/68NgP+vDYD/rw2A/68NgP+vDYD/rw2A/68NgP6vDoDVuSeMpcRFnX7NXa5h1G6+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Stl9rBzkmYk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1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Ak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r+AINP+AOjZPUEvm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f0&#10;BL948QWzluwHorvmCZHi4AuC6N8MgOjfDIDo3wyA6N8MgOjfDIDo3wyA6N8MgOjfDIDo3wyA6N8M&#10;gOjfDIDo3wyA6N8MgOjfDIDo3wyA6N8MeujfDDro3wwDAAAAAAAAAAAAAAAA/68NA/+vDTv/rw16&#10;/68NgP+vDYD/rw2A/68NgP+vDYD/rw2A/68NgP+vDYD/rw2A/68NgP+vDYD/rw2A/68NgP+vDYD/&#10;rw2A+LESgse8MJGZx0yidNBjs17VcL9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b1XK+QNyDoxLnn4M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f8AZS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ET6Aphh9QS5&#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y8wW4&#10;je4Gp6/oCZbY4guF6N8MgOjfDIDo3wyA6N8MgOjfDIDo3wyA6N8MgOjfDIDo3wyA6N8MgOjfDIDo&#10;3wyA6N8MgOjfDIDo3wyA6N8MgOjfDIDo3wx/6N8MT+jfDA0AAAAAAAAAAAAAAAAAAAAAAAAAAAAA&#10;AAAAAAAA/68NDf+vDU//rw1//68NgP+vDYD/rw2A/68NgP+vDYD/rw2A/68NgP+vDYD/rw2A/68N&#10;gP+vDYD/rw2A/68NgP+vDYD/rw2A/68NgP+vDYDstBmFuMA5lo7JU6dr0mi4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X1nW5Mt+Lm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2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f8AIi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OPwBjlz2&#10;A7J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R2HmyJOKUjg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AFs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t/gGG&#10;VPcDqWX0BL9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zVcr9H2n+pFuadhg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1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AA4l/wB+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j+&#10;AIJL+QKfZPUEvW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rWc7083YafEOehgg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N+DOij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wA9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D/7ApRg9QS3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XXdrcs&#10;4I+U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z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8AZy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M/0Bilv2A7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&#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E/YerAd5JiK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N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f8ADi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t/gCFUfgDpWX0BL9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NVyv0LbgaUW5p2F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w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AC8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f/AIFG+gKaYvUEu2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WNZ0uzXeipoO6KKB&#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wBK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Dr7AZBe9gS1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U9d3tSfik5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f8AZS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Mv0BiVb3A6t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Sdp9qxrlmog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2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AHs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q/gCDTfgCoWT1BL1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a1nO9PtyEoRLnn4M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N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AAw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BB+gKWYfUEuW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X&#10;1nW5L+CNlg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w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Ab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Df8AY1c9gOy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R2HmyI+OVjQ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M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f8AJi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Lf4BhlP3A6dl9AS/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zVcr9F24CnFuadhg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ACs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n/wCBSfkCnWT1BL1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cvMFuI3uBqew6AmW2uEL&#10;hejfDIDo3wyA6N8MgOjfDIDo3wyA6N8MgOjfDIDo3wyA6N8MgOjfDIDo3wyA6N8MgOjfDIDo3wyA&#10;6N8MgOjfDIDo3wyA6N8MgOjfDIDo3wyA6N8MgOjfDIDo3wyA6N8MgOjfDIDo3wyA6N8MgOjfDIDo&#10;3wyA6N8MgOjfDIDo3wyA6N8MgOjfDIDo3wyA6N8MgOjfDIDo3wyA6N8MgOjfDIDo3wyA6N8MgOjf&#10;DIDo3wyA6N8MgOjfDH3o3wxG6N8M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0H/68NRv+vDX3/rw2A/68NgP+vDYD/rw2A/68NgP+vDYD/rw2A/68N&#10;gP+vDYD/rw2A/68NgP+vDYD/rw2A/68NgP+vDYD/rw2A/68NgP+vDYD/rw2A/68NgP+vDYD/rw2A&#10;/68NgP+vDYD/rw2A/68NgP+vDYD/rw2A/68NgP+vDYD/rw2A/68NgP+vDYD/rw2A/68NgP+vDYD/&#10;rw2A/68NgP+vDYD/rw2A/68NgP+vDYD/rw2A/68NgP+vDYDusxiFucA4lo7JU6dr0mi4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rWc7053Yed&#10;DuiigQ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y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wAt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wKTYPUEt2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a/MEvIXvBqyl6giazuMKiejfDIDo&#10;3wyA6N8MgOjfDIDo3wyA6N8MgOjfDIDo3wyA6N8MgOjfDIDo3wyA6N8MgOjfDIDo3wyA6N8MgOjf&#10;DIDo3wyA6N8MgOjfDIDo3wyA6N8MgOjfDIDo3wyA6N8MgOjfDIDo3wyA6N8MgOjfDIDo3wyA6N8M&#10;gOjfDIDo3wyA6N8MgOjfDIDo3wyA6N8MgOjfDIDo3wyA6N8MgOjfDIDo3wyA6N8MgOjfDIDo3wyA&#10;6N8MgOjfDIDo3wyA6N8MgOjfDFno3ww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w0S/68NWv+vDYD/rw2A/68NgP+vDYD/&#10;rw2A/68NgP+vDYD/rw2A/68NgP+vDYD/rw2A/68NgP+vDYD/rw2A/68NgP+vDYD/rw2A/68NgP+v&#10;DYD/rw2A/68NgP+vDYD/rw2A/68NgP+vDYD/rw2A/68NgP+vDYD/rw2A/68NgP+vDYD/rw2A/68N&#10;gP+vDYD/rw2A/68NgP+vDYD/rw2A/68NgP+vDYD/rw2A/68NgP+vDYD/rw2A/68NgP+vDYD/rw2A&#10;/68NgN+2IYmswkCahMxZrGTTbbx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XXdrcr4ZCT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M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f8ALSX/AIAl/wCAJf8AgCX/AIAl/wCA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DP9AYpY9wOu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QEv33xBrCc7AefwuYKjuXgDIHo3wyA6N8M&#10;gOjfDIDo3wyA6N8MgOjfDIDo3wyA6N8MgOjfDIDo3wyA6N8MgOjfDIDo3wyA6N8MgOjfDIDo3wyA&#10;6N8MgOjfDIDo3wyA6N8MgOjfDIDo3wyA6N8MgOjfDIDo3wyA6N8MgOjfDIDo3wyA6N8MgOjfDIDo&#10;3wyA6N8MgOjfDIDo3wyA6N8MgOjfDIDo3wyA6N8MgOjfDIDo3wyA6N8MgOjfDIDo3wyA6N8MgOjf&#10;DIDo3wyA6N8MgOjfDIDo3wyA6N8Ma+jfDC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w0k/68N&#10;a/+vDYD/rw2A/68NgP+vDYD/rw2A/68NgP+vDYD/rw2A/68NgP+vDYD/rw2A/68NgP+vDYD/rw2A&#10;/68NgP+vDYD/rw2A/68NgP+vDYD/rw2A/68NgP+vDYD/rw2A/68NgP+vDYD/rw2A/68NgP+vDYD/&#10;rw2A/68NgP+vDYD/rw2A/68NgP+vDYD/rw2A/68NgP+vDYD/rw2A/68NgP+vDYD/rw2A/68NgP+v&#10;DYD/rw2A/68NgP+vDYD/rw2A/68NgP+vDYD8sA+Bz7srjqDGSJ96zl+wX9Rwv1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EzZfK4d5JiK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ACkl/wCAJf8AgCX/AIAl/wCAJf8Ag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K/4AhE/4A6Nl9AS/ZvQE&#10;wG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b0BMBm9ATAZvQEwHXyBbWS7QektucJk9/hC4P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x46N8MOejfD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NVyv0Dcg6MU5p6E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y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wAhJf8AgCX/AIAl/wCAJf8AgCX/AIAl/wCA&#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RvoCmmL1BLtm&#10;9ATA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b0BMBm9ATAZvQEwG/zBbqK7gapqukImNXiC4f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H/o3wxM6N8M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WNZ0uzXeipo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M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f8AFCX/AIAl/wCAJf8AgCX/&#10;AIAl/wCAJf8Ag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6+wGQXfYD&#10;s2b0BMBm9ATA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m9ATAZvQEwGn0BL2B8AauoOsIncjkCozn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GDo3ww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Uth4syfik5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AAYl/wB/&#10;Jf8AgCX/AIAl/wCAJf8AgCX/AIA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9AYdV&#10;9wOqZvQEwGb0BMB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m9ATAZvQEwGf0BL958QWzl+wHorvmCZHi4AuC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cejfDC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SNp+qhjlm4c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fwzoo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f8AcCX/AIAl/wCAJf8AgCX/AIAl/wCA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KP4A&#10;gkz5AqBk9QS9ZvQEw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m9ATA&#10;ZvQEwGb0BMBy8wW4je4Gp7DoCZXb4QuF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x76N8MP+jfD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a1nO9&#10;Pd2FoBDnoYI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AFkl/wCAJf8AgCX/AIAl/wCAJf8AgC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QfoClmH1BLhm9ATAZvQEwG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ZvQEwGb0&#10;BMBr8wS8he8Gq6fqCJrO4wqJ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H/o3wxT6N8M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W13W4L+CNlgzoo4A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N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wA9Jf8AgCX/AIAl/wCAJf8AgCX/AIAl/wCA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2/AGMW/YDsGb0BMBm9ATA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ZvQEwGb0BMBo9AS+&#10;ffEGsJzsB5/C5gqO5eAMge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Gfo3w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IP+vDWf/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8sA+Bz7srjqHFR596zl+wYNRvvl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P2HqwIeOWjAzoo4AM6KOADOijgAzoo4AM&#10;6KOADOijgAzoo4AM6KOADOijgA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ZvQEwGb0BMBm9ATAdfIFtZLt&#10;B6S25wmT3+ELg+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dujfDDPo3ww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w0B/68NM/+vDXb/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Sy&#10;FIPAvjOTlchPpHHRZbVd1XHAXdVxwF3VccB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zVcr9F24CnFuad&#10;hQzoo4AM6KOADOijgAzoo4AM6KOADOijgAzoo4AM6KOA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vQEwGb0BMBm9ATAb/MFuoruBqmq6QmY&#10;1eILh+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x96N8MRujfD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w0I/68NRv+vDX3/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57Uch7LBPJiJylWpaNJqul3VccBd1XHAXdVxwF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XdVxwF3VccBd1XHAXdVxwF3VccBd&#10;1XHAXdVxwFnWc7w53YedDuiigQzoo4AM6KOADOijgAzoo4AM6KOADOijgAzoo4AM6KOA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3gM6K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Gb0BMBm9ATAafQEvYHwBq6h6widyOQKi+f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xc6N8M&#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w0V/68NX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b0BMBm9ATAZ/QEv3nxBbOX7Aeiu+YJkOPgC4L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G7o&#10;3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w0m/68Nbv+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b0BMBm9ATAZvQEwHLzBbiO7gamsegJldvhC4X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eejfDDro3ww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DQP/rw06/68Nef+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AEAl/wCAJf8AgCX/AIAl/wCA&#10;Jf8AgCX/AIAl/wCAJf8AgCX/AIAl/wCAJf8AgCX/AIAl/wCAJf8AgCX/AIAl/wCAJf8AgCX/AIAl&#10;/wCAJf8AgCX/AIAl/wCAJf8AgCX/AIAl/wCAJf8AgCX/AIAl/wCAJf8AgCX/AIAl/wCAJf8AgCX/&#10;AIAl/wCAJf8AgCX/AIAl/wCAJf8AgCX/AIAl/wCAJf8AgCX/AIAl/wCAJf8AgCX/AIAl/wCAJf8A&#10;gCX/AIAl/wCAJf8AgCX/AIAl/wCAJf8AgET6Aphh9QS5ZvQEwGb0BMB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m9ATAZvQEwGzzBLyF7warp+oIms7jCon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x/6N8MT+jfD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Q3/rw1P/68Nf/+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xk6N8M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DRr/rw1k/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HLo3wwt6N8M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Af+vDS3/rw1z/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e+jfDELo3ww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8NBv+vDUL/rw17/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V+jfD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8NEf+v&#10;DVf/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xp6N8M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8NIP+vDWr/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Hbo3ww16N8M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w0C/68NNf+vDXb/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fujfDEvo3ww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0J/68NS/+vDX7/&#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X+jfD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w0V/68NX/+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xu6N8M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w0p/68Nbv+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Hro3ww+6N8M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DQT/rw0+/68Nev+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f+jfDFLo3ww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Q3/rw1S/68Nf/+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ZOjfD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vDRz/rw1k/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wAEJf8AUSX/AIAl/wCAJf8AgCX/AIAl&#10;/wCAJf8AgCX/AIAl/wCAJf8AgCX/AIAl/wCAJf8AgCX/AIAl/wCAJf8AgCX/AIAl/wCAJf8AgCX/&#10;AIAl/wCAJf8AgDT8AYtf9QS2ZvQEwGb0BMBm9ATAZvQEwGb0BMBm9ATAZvQEwGb0BMBm9ATAZvQE&#10;wGb0BMBm9ATAZvQEwGb0BMBm9ATAZvQEwGb0BMBm9ATAZvQEwGb0BMBm9ATAZvQEwGb0BMBm9ATA&#10;ZvQEwGb0BMBm9ATAZvQEwGb0BMBz8wW3j+4GprHoCZXb4QuF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xz6N8MMejfD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8NAf+vDTH/rw1z/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usxeFu783lZDJ&#10;UqZt0me3XdVxwF3VccBd1XHAXdVxwF3VccBd1XHAXdVxwF3VccBd1XHAXdVxwF3VccBd1XHAXdVx&#10;wF3VccBd1XHAXdVxwF3VccBd1XHAXdVxwF3VccBd1XHAXdVxwF3VccBd1XHAXdVxwF3VccBd1XHA&#10;XdVxwF3VccBU13a2H+SXiwzoo4AM6KOADOijgAzoo4AM6KOADOijgAzoo4AM6KOADOijgAzoo4AM&#10;6KOADOijgAzoo4AM6KOADOijgAzoo4AM6KOADOijgAzoo4AM6KOADOijgAzoo1EM6KM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wA0Jf8A&#10;eyX/AIAl/wCAJf8AgCX/AIAl/wCAJf8AgCX/AIAl/wCAJf8AgCX/AIAl/wCAJf8AgCX/AIAl/wCA&#10;Jf8AgCX/AIAl/wCAJf8AgD37AZJj9QS8ZvQEwGb0BMBm9ATAZvQEwGb0BMBm9ATAZvQEwGb0BMBm&#10;9ATAZvQEwGb0BMBm9ATAZvQEwGb0BMBm9ATAZvQEwGb0BMBm9ATAZvQEwGb0BMBm9ATAZvQEwGb0&#10;BMBm9ATAZvQEwGb0BMBs8wS7he8Gq6fqCJrP4wqJ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H3o3wxF6N8M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8NBv+vDUX/&#10;rw19/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OG2IImtwj+ahcxZq2XTbbtd1XHAXdVxwF3VccBd1XHAXdVxwF3VccBd&#10;1XHAXdVxwF3VccBd1XHAXdVxwF3VccBd1XHAXdVxwF3VccBd1XHAXdVxwF3VccBd1XHAXdVxwF3V&#10;ccBd1XHAXdVxwF3VccBd1XHAXdVxwFnWc7wq4ZGSDOijgAzoo4AM6KOADOijgAzoo4AM6KOADOij&#10;gAzoo4AM6KOADOijgAzoo4AM6KOADOijgAzoo4AM6KOADOijgAzoo4AM6KOADOijewzoo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ABQl/wBjJf8AgCX/AIAl/wCAJf8AgCX/AIAl/wCAJf8AgCX/AIAl/wCAJf8AgCX/&#10;AIAl/wCAJf8AgCX/AIAl/wCAJf8AgEP6Apdl9AS/ZvQEwGb0BMBm9ATAZvQEwGb0BMBm9ATAZvQE&#10;wGb0BMBm9ATAZvQEwGb0BMBm9ATAZvQEwGb0BMBm9ATAZvQEwGb0BMBm9ATAZvQEwGb0BMBm9ATA&#10;ZvQEwGb0BMBo9AS+fvAGsJ3sB5/D5QqN5eAMge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Fjo3ww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NEv+vDVj/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8sA+B0bopjaHFR597zl6wYNRv&#10;vl3VccBd1XHAXdVxwF3VccBd1XHAXdVxwF3VccBd1XHAXdVxwF3VccBd1XHAXdVxwF3VccBd1XHA&#10;XdVxwF3VccBd1XHAXdVxwF3VccBd1XHAXdVxwF3VccBd1XHAXNVyvzHfjJcM6KOADOijgAzoo4AM&#10;6KOADOijgAzoo4AM6KOADOijgAzoo4AM6KOADOijgAzoo4AM6KOADOijgAzoo4AM6KOADOijYwzo&#10;ox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8AASX/ADEl/wBzJf8AgCX/AIAl/wCAJf8AgCX/AIAl/wCA&#10;Jf8AgCX/AIAl/wCAJf8AgCX/AIAl/wCAJf8AgEX6Apll9AS/ZvQEwGb0BMBm9ATAZvQEwGb0BMBm&#10;9ATAZvQEwGb0BMBm9ATAZvQEwGb0BMBm9ATAZvQEwGb0BMBm9ATAZvQEwGb0BMBm9ATAZvQEwGb0&#10;BMBm9ATAdvIFtZTtB6S35wmS4OELg+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a+jf&#10;D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8NJP+vDWv/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axE4PCvTOSlshOpHHQZLVd1XHAXdVxwF3VccBd1XHAXdVxwF3VccBd1XHAXdVxwF3V&#10;ccBd1XHAXdVxwF3VccBd1XHAXdVxwF3VccBd1XHAXdVxwF3VccBd1XHAXdVxwF3VccBc1XK/NN+K&#10;mQzoo4AM6KOADOijgAzoo4AM6KOADOijgAzoo4AM6KOADOijgAzoo4AM6KOADOijgAzoo4AM6KNz&#10;DOijMAzoo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f8AByX/AD0l/wB1Jf8AgCX/&#10;AIAl/wCAJf8AgCX/AIAl/wCAJf8AgCX/AIAl/wCAJf8AgD77ApNl9AS/ZvQEwGb0BMBm9ATAZvQE&#10;wGb0BMBm9ATAZvQEwGb0BMBm9ATAZvQEwGb0BMBm9ATAZvQEwGb0BMBm9ATAZvQEwGb0BMBm9ATA&#10;b/MFuoruBqis6QmX1uILhu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x4&#10;6N8MOOjfD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w0C/68NOP+vDXj/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bQbhrXAO5eLylWoaNJqul3VccBd1XHA&#10;XdVxwF3VccBd1XHAXdVxwF3VccBd1XHAXdVxwF3VccBd1XHAXdVxwF3VccBd1XHAXdVxwF3VccBd&#10;1XHAXdVxwFzVcr8r4ZCTDOijgAzoo4AM6KOADOijgAzoo4AM6KOADOijgAzoo4AM6KOADOijgAzo&#10;o3UM6KM9DOij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f8ABiX/ADUl/wBoJf8AgCX/AIAl/wCAJf8AgCX/AIAl/wCAJf8AgDf8AY1k9QS9ZvQEwGb0BMBm&#10;9ATAZvQEwGb0BMBm9ATAZvQEwGb0BMBm9ATAZvQEwGb0BMBm9ATAZvQEwGb0BMBm9ATAavQEvYLw&#10;Bq2h6wicyeQKi+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H/o3wxL6N8M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w0K/68NS/+vDX//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ZuCWLqMRDnH/NXK1i1G69XdVxwF3VccBd1XHAXdVxwF3VccBd1XHAXdVxwF3VccBd1XHAXdVx&#10;wF3VccBd1XHAXdVxwF3VccBd1XHAWtZzvSPjlY0M6KOADOijgAzoo4AM6KOADOijgAzoo4AM6KOA&#10;DOijaAzoozYM6K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ABol/wBEJf8AaSX/AIAl/wCAJf8AgC3+AIVh9QS5ZvQE&#10;wGb0BMBm9ATAZvQEwGb0BMBm9ATAZvQEwGb0BMBm9ATAZvQEwGb0BMBm9ATAZ/QEv3vxBbKY7Aeh&#10;veYJkOPgC4L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GDo3ww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w0Z/68NY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bERgsq8LpCbx0uhd89hsl7VcL9d1XHAXdVxwF3VccBd&#10;1XHAXdVxwF3VccBd1XHAXdVxwF3VccBd1XHAXdVxwF3VccBX1nW5FuadhQzoo4AM6KOADOijgAzo&#10;o2kM6KNEDOij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wAPJf8AKyX/AEZv&#10;8wSXc/MFt2j0BL5m9ATAZvQEwGb0BMBm9ATAZvQEwGb0BMBp9AS9dfIFtoXvBqyY7AehuOcJkt7h&#10;C4T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cejfD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w0r/68Ncf+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yshWEw70y&#10;kp7GSaCFzFmrb9FmtmHUbr1d1XHAXdVxwF3VccBd1XHAXdVxwF3VccBg1G++bdJnt2jTapcM6KNG&#10;DOijKwzoo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16N8MgOjfDIDm4AyB3OELhNHjCojM5AqKz+MKic/jConf4QuD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x76N8MPujfD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DQX/&#10;rw0+/68Ne/+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9LIUg+G2IInhtiCJ37YhieO1HojwsxeE/bAOgf+v&#10;DYD/rw2A/68NN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wN6N8Mee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H/o3wxT6N8M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DQ//rw1T/68Nf/+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Xn/rw0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N8MUu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Gfo3ww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DR//rw1n/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U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GOjfDH/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dujfDDHo3ww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Af+vDTL/rw12&#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X//rw0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Fr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x96N8MRujfD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8NCP+vDUb/rw19/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BXo3wx/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xc6N8M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8NFf+vDVz/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X7/rw0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3wxM&#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G7o3ww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8NJf+vDW7/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3wwE6N8Me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eOjfDDro3w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rw0D/68NOv+vDXj/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Xj/rw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N8MK+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x/6N8MT+jf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w0N/68NT/+vDX//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fDFP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xj6N8M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w0Z/68NZ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V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fDALo3wx3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HHo3wwt6N8M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DQH/rw0t&#10;/68Ncf+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13/68N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e+jfDELo3ww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DQb/rw1C/68Ne/+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R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8MNu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V+jfD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DQ//rw1X/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0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fDE/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xo6N8M&#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SD/rw1o/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3wxk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Hbo&#10;3ww16N8M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8NAv+vDTX/rw12/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N8Mdu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fujfDEro3ww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8NCP+vDUr/rw1+/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1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B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XejfD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8NFf+vDV3/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7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xu6N8M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8NKf+vDW7/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0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3wwS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Hro3ww96N8M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w0D/68NPv+vDXr/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N8MF+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f+jfDFDo3ww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w0N/68NUf+vDX//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BT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ZOjfD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w0c/68N&#10;Z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0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3wwP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xz6N8MMOjfD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DQH/rw0x/68Nc/+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N8MBu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H3o3wxD6N8M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vDQb/rw1E/68Nff+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Q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3wx5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Ffo3ww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vDRL/rw1X/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N8M&#10;ae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a+jfDC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DST/rw1r/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1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jfDFT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x46N8MNujfD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8NAv+vDTf/rw14/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3ww9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H7o3wxL6N8M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8NCv+vDUv/rw1+/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T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N8MI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GDo3ww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8N&#10;Gf+vDW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0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AXo3wx7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cejfD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8NKv+vDXH/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18/68N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Wu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x66N8MPujfD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w0F/68NPv+vDXr/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fDDP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H/o3wxT6N8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w0P/68NU/+v&#10;DX//rw2A/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T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3wwJ6N8Mf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Gfo3w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w0e/68NZ/+vDYD/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Xz/rw0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fDFX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dOjf&#10;DDHo3w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DQH/rw0x/68Ndf+vDYD/rw2A/68NgP+vDYD/rw2A/68N&#10;gP+vDYD/rw2A/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1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c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x9&#10;6N8MRujfD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Qj/rw1G/68Nff+vDYD/&#10;rw2A/68NgP+vDYD/rw2A/68NgP+vDYD/rw2A/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fDGPo&#10;3wyA6N8MgOjfDIDo3wyA6N8MgOjfDID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xc6N8M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DRP/rw1c/68NgP+vDYD/rw2A/68NgP+vDYD/rw2A/68NgP+vDYD/rw2A/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j6N8MgOjfDIDo3wyA6N8MgOjfDIDo3wyA6N8MgO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Gzo3ww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fDF/o3wyA6N8MgOjfDIDo3wyA6N8MgOjfDID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eOjfDDro3w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3wwX6N8MfujfDIDo3wyA6N8MgOjfDIDo3wyA&#10;6N8MgO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x/6N8MT+jfDA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DETo3wyA6N8MgOjf&#10;DIDo3wyA6N8MgOjfDIDo3wyA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xi6N8M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3wwD&#10;6N8MZ+jfDIDo3wyA6N8MgOjfDIDo3wyA6N8MgOjfDID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HHo3wwt6N8M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w0B/68NLf+vDXH/rw2A/68NgP+vDYD/rw2A/68N&#10;gP+vDYD/rw2A/68NgP+vDYD/rw2A/68NgP+vDYD/rw2A/68NgP+vDYD/rw2A/68NgP+vDYD/rw2A&#10;/68NgP+vDYD/rw2A/68NgP+vDYD/rw2A/68NgP+vDYD/rw2A/68NgP+vDYD/rw2A/68NgP+vDYD/&#10;rw2A/68NgP+vDYD/rw2A/68NgP+vDYD/rw2A/68NgP+vDYD/rw2A/68NgP+vDYD/rw2A/68NgP+v&#10;DYD/rw2A/68NgP+vDYD/rw2A/68NgP+vDYD/rw2A/68NgP+vDYD/rw2A/68NgP+vDYD/rw1o/68N&#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fDBTo3wx76N8MgOjfDIDo3wyA6N8MgOjfDIDo3wyA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e+jfDELo3ww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3ww86N8MgOjfDIDo3wyA6N8M&#10;gOjfDIDo3wyA6N8MgOjfDIDo3wyA6N8MgOjfDIDo3wyA6N8MgOjfDIDo3wyA6N8MgOjfDIDo3wyA&#10;6N8MgOjfDIDo3wyA6N8MgOjfDIDo3wyA6N8MgOjfDIDo3wyA6N8MgOjfDIDo3wyA6N8MgOjfDIDo&#10;3wyA6N8MgOjfDIDo3wyA6N8MgOjfDIDo3wyA6N8MgOjfDIDo3wyA6N8MgOjfDIDo3wyA6N8MgOjf&#10;DIDo3wyA6N8MgOjfDIDo3wyA6N8MgOjfDIDo3wxn6N8M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fDEfo&#10;3wyA6N8MgOjfDIDo3wyA6N8MgOjfDIDo3wyA6N8MgOjfDIDo3wyA6N8MgOjfDIDo3wyA6N8MgOjf&#10;DIDo3wyA6N8MgOjfDIDo3wyA6N8MgOjfDIDo3wyA6N8MgOjfDIDo3wyA6N8MgOjfDIDo3wyA6N8M&#10;gOjfDIDo3wyA6N8MgOjfDIDo3wyA6N8MgOjfDIDo3wyA6N8MgOjfDIDo3wyA6N8MgOjfDIDo3wyA&#10;6N8MgOjfDIDo3wyA6N8MgOjfDIDo3wyA6N8MgOjfDHbo3ww16N8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DQL/rw01/68Ndv+vDYD/rw2A&#10;/68NgP+vDYD/rw2A/68NgP+vDYD/rw2A/68NgP+vDYD/rw2A/68NgP+vDYD/rw2A/68NgP+vDYD/&#10;rw2A/68NgP+vDYD/rw2A/68NgP+vDYD/rw2A/68NgP+vDYD/rw2A/68NgP+vDYD/rw2A/68NgP+v&#10;DYD/rw2A/68NgP+vDYD/rw2A/68NgP+vDYD/rw2A/68NgP+vDYD/rw2A/68NgP+vDYD/rw2A/68N&#10;gP+vDYD/rw2A/68NgP+vDYD/rw2A/68NR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N8MROjfDIDo3wyA6N8MgOjfDIDo3wyA6N8MgOjfDIDo3wyA6N8MgOjfDIDo3wyA&#10;6N8MgOjfDIDo3wyA6N8MgOjfDIDo3wyA6N8MgOjfDIDo3wyA6N8MgOjfDIDo3wyA6N8MgOjfDIDo&#10;3wyA6N8MgOjfDIDo3wyA6N8MgOjfDIDo3wyA6N8MgOjfDIDo3wyA6N8MgOjfDIDo3wyA6N8MgOjf&#10;DIDo3wyA6N8MgOjfDIDo3wyA6N8MgOjfDIDo3wyA6N8MfujfDEno3ww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10;DQj/rw1J/68Nfv+vDYD/rw2A/68NgP+vDYD/rw2A/68NgP+vDYD/rw2A/68NgP+vDYD/rw2A/68N&#10;gP+vDYD/rw2A/68NgP+vDYD/rw2A/68NgP+vDYD/rw2A/68NgP+vDYD/rw2A/68NgP+vDYD/rw2A&#10;/68NgP+vDYD/rw2A/68NgP+vDYD/rw2A/68NgP+vDYD/rw2A/68NgP+vDYD/rw2A/68NgP+vDYD/&#10;rw2A/68NgP+vDYD/rw2A/68NgP+vDYD/rw2A/68NRP+vD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66N8Mf+jfDIDo3wyA6N8MgOjfDIDo3wyA6N8MgOjf&#10;DIDo3wyA6N8MgOjfDIDo3wyA6N8MgOjfDIDo3wyA6N8MgOjfDIDo3wyA6N8MgOjfDIDo3wyA6N8M&#10;gOjfDIDo3wyA6N8MgOjfDIDo3wyA6N8MgOjfDIDo3wyA6N8MgOjfDIDo3wyA6N8MgOjfDIDo3wyA&#10;6N8MgOjfDIDo3wyA6N8MgOjfDIDo3wyA6N8MgOjfDIDo3wyA6N8MXOjfD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vDRX/rw1c/68NgP+vDYD/rw2A/68NgP+vDYD/rw2A/68NgP+vDYD/&#10;rw2A/68NgP+vDYD/rw2A/68NgP+vDYD/rw2A/68NgP+vDYD/rw2A/68NgP+vDYD/rw2A/68NgP+v&#10;DYD/rw2A/68NgP+vDYD/rw2A/68NgP+vDYD/rw2A/68NgP+vDYD/rw2A/68NgP+vDYD/rw2A/68N&#10;gP+vDYD/rw2A/68NgP+vDYD/rw2A/68NgP+vDYD/rw1//68N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fDCfo3wx56N8MgOjfDIDo3wyA&#10;6N8MgOjfDIDo3wyA6N8MgOjfDIDo3wyA6N8MgOjfDIDo3wyA6N8MgOjfDIDo3wyA6N8MgOjfDIDo&#10;3wyA6N8MgOjfDIDo3wyA6N8MgOjfDIDo3wyA6N8MgOjfDIDo3wyA6N8MgOjfDIDo3wyA6N8MgOjf&#10;DIDo3wyA6N8MgOjfDIDo3wyA6N8MgOjfDIDo3wyA6N8MgOjfDIDo3wxu6N8M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vDSn/rw1u/68NgP+vDYD/rw2A/68N&#10;gP+vDYD/rw2A/68NgP+vDYD/rw2A/68NgP+vDYD/rw2A/68NgP+vDYD/rw2A/68NgP+vDYD/rw2A&#10;/68NgP+vDYD/rw2A/68NgP+vDYD/rw2A/68NgP+vDYD/rw2A/68NgP+vDYD/rw2A/68NgP+vDYD/&#10;rw2A/68NgP+vDYD/rw2A/68NgP+vDYD/rw2A/68NgP+vDYD/rw15/68NJ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N8MEujf&#10;DGXo3wyA6N8MgOjfDIDo3wyA6N8MgOjfDIDo3wyA6N8MgOjfDIDo3wyA6N8MgOjfDIDo3wyA6N8M&#10;gOjfDIDo3wyA6N8MgOjfDIDo3wyA6N8MgOjfDIDo3wyA6N8MgOjfDIDo3wyA6N8MgOjfDIDo3wyA&#10;6N8MgOjfDIDo3wyA6N8MgOjfDIDo3wyA6N8MgOjfDIDo3wyA6N8MgOjfDHro3ww86N8M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8NA/+vDTz/&#10;rw16/68NgP+vDYD/rw2A/68NgP+vDYD/rw2A/68NgP+vDYD/rw2A/68NgP+vDYD/rw2A/68NgP+v&#10;DYD/rw2A/68NgP+vDYD/rw2A/68NgP+vDYD/rw2A/68NgP+vDYD/rw2A/68NgP+vDYD/rw2A/68N&#10;gP+vDYD/rw2A/68NgP+vDYD/rw2A/68NgP+vDYD/rw2A/68NgP+vDYD/rw1l/68N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3wwC6N8MP+jfDHvo3wyA6N8MgOjfDIDo3wyA6N8MgOjfDIDo3wyA6N8MgOjfDIDo&#10;3wyA6N8MgOjfDIDo3wyA6N8MgOjfDIDo3wyA6N8MgOjfDIDo3wyA6N8MgOjfDIDo3wyA6N8MgOjf&#10;DIDo3wyA6N8MgOjfDIDo3wyA6N8MgOjfDIDo3wyA6N8MgOjfDIDo3wyA6N8Mf+jfDE/o3ww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8NDf+vDU//rw1//68NgP+vDYD/rw2A/68NgP+vDYD/rw2A/68NgP+vDYD/rw2A&#10;/68NgP+vDYD/rw2A/68NgP+vDYD/rw2A/68NgP+vDYD/rw2A/68NgP+vDYD/rw2A/68NgP+vDYD/&#10;rw2A/68NgP+vDYD/rw2A/68NgP+vDYD/rw2A/68NgP+vDYD/rw2A/68NgP+vDXv/rw0//68N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3wwR6N8MV+jfDH/o3wyA6N8MgOjfDIDo3wyA6N8M&#10;gOjfDIDo3wyA6N8MgOjfDIDo3wyA6N8MgOjfDIDo3wyA6N8MgOjfDIDo3wyA6N8MgOjfDIDo3wyA&#10;6N8MgOjfDIDo3wyA6N8MgOjfDIDo3wyA6N8MgOjfDIDo3wyA6N8MgOjfDIDo3wyA6N8MYejfDB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8NHP+vDWH/rw2A/68NgP+vDYD/rw2A/68NgP+v&#10;DYD/rw2A/68NgP+vDYD/rw2A/68NgP+vDYD/rw2A/68NgP+vDYD/rw2A/68NgP+vDYD/rw2A/68N&#10;gP+vDYD/rw2A/68NgP+vDYD/rw2A/68NgP+vDYD/rw2A/68NgP+vDYD/rw2A/68Nf/+vDVf/rw0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3wwb6N8MWujfDH/o&#10;3wyA6N8MgOjfDIDo3wyA6N8MgOjfDIDo3wyA6N8MgOjfDIDo3wyA6N8MgOjfDIDo3wyA6N8MgOjf&#10;DIDo3wyA6N8MgOjfDIDo3wyA6N8MgOjfDIDo3wyA6N8MgOjfDIDo3wyA6N8MgOjfDIDo3wxj6N8M&#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8NJf+vDWP/rw2A&#10;/68NgP+vDYD/rw2A/68NgP+vDYD/rw2A/68NgP+vDYD/rw2A/68NgP+vDYD/rw2A/68NgP+vDYD/&#10;rw2A/68NgP+vDYD/rw2A/68NgP+vDYD/rw2A/68NgP+vDYD/rw2A/68NgP+vDYD/rw1//68NWv+v&#10;DR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3wwV6N8MSujfDHfo3wyA6N8MgOjfDIDo3wyA6N8MgOjfDIDo3wyA6N8MgOjfDIDo3wyA&#10;6N8MgOjfDIDo3wyA6N8MgOjfDIDo3wyA6N8MgOjfDIDo3wyA6N8MgOjfDIDo3wyA6N8MeujfDFLo&#10;3w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8NHf+vDVL/rw16/68NgP+vDYD/rw2A/68NgP+vDYD/rw2A/68NgP+vDYD/rw2A/68N&#10;gP+vDYD/rw2A/68NgP+vDYD/rw2A/68NgP+vDYD/rw2A/68NgP+vDYD/rw2A/68NgP+vDXf/rw1K&#10;/68N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3wwE6N8MJ+jfDE3o3wxx6N8MgOjfDIDo3wyA6N8MgOjf&#10;DIDo3wyA6N8MgOjfDIDo3wyA6N8MgOjfDIDo3wyA6N8MgOjfDIDo3wyA6N8MgOjfDHbo3wxU6N8M&#10;LujfD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8NBv+vDS3/rw1U/68Ndv+vDYD/rw2A/68NgP+vDYD/&#10;rw2A/68NgP+vDYD/rw2A/68NgP+vDYD/rw2A/68NgP+vDYD/rw2A/68NgP+vDYD/rw1x/68NTP+v&#10;DSf/rw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fDA/o3wws&#10;6N8MQujfDFbo3wxk6N8McujfDHfo3wx+6N8Mf+jfDHfo3wxz6N8MZ+jfDFno3wxF6N8MMOjfDBXo&#10;3w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DQH/rw0V/68N&#10;MP+vDUX/rw1Z/68Nav+vDXT/rw13/68Nf/+vDX7/rw13/68Ncv+vDWT/rw1W/68NQv+vDSz/rw0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HX6Ts&#10;EF+k7CBfpOwpX6TsMV+k7EBfpOxAX6TsQF+k7EBfpOxAX6TsQF+k7EBfpOw8X6TsMF+k7CRfpOwW&#10;X6Ts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EX6TsIl+k7EBfpOxfX6TsfV+k7JxfpOy1X6TsyV+k7Nxf&#10;pOzzX6Ts/1+k7P9fpOz/X6Ts/1+k7P9fpOz/X6Ts/1+k7P9fpOz/X6Ts/1+k7P9fpOz/X6Ts/1+k&#10;7P9fpOz/X6Ts/1+k7P9fpOzvX6Ts2F+k7L1fpOycX6Tse1+k7FVfpOwqX6Ts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AV+k7CVfpOxXX6Tsgl+k7KtfpOzTX6Ts+l+k7P9fpOz/X6Ts/1+k7P9fpOz/X6Ts&#10;/1+k7P9fpOz/X6Ts/1+k7P9fpOz/X6Ts/1+k7P9fpOz/X6Ts/1+k7P9fpOz/X6Ts/1+k7P9fpOz/&#10;X6Ts/1+k7P9fpOz/X6Ts/1+k7P9fpOz/X6Ts/1+k7P9fpOz/X6Ts/1+k7P9fpOz/X6Ts/1+k7Ppf&#10;pOzMX6Tsll+k7F5fpOw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FV+k7FNfpOyIX6Tsvl+k7PFfpOz/X6Ts/1+k7P9fpOz/X6Ts/1+k7P9fpOz/X6Ts/1+k7P9f&#10;pOz/X6Ts/1+k7P9fpOz/X6Ts/1+k7P9fpOz/X6Ts/1+k7P9fpOz/X6Ts/1+k7P9fpOz/X6Ts/1+k&#10;7P9fpOz/X6Ts/1+k7P9fpOz/X6Ts/1+k7P9fpOz/X6Ts/1+k7P9fpOz/X6Ts/1+k7P9fpOz/X6Ts&#10;/1+k7P9fpOz/X6Ts/1+k7P9fpOz/X6Ts/1+k7N1fpOyZX6TsTF+k7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iX6TsfF+k&#10;7NZ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LVfpO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El+k7GtfpOzH&#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df&#10;pO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0X6Tsnl+k&#10;7PZ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LtfpOw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BF+k7FtfpOzJ&#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F+k7JBfpO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GX6TsZl+k&#10;7Nx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4V+k7E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VfpOxt&#10;X6Ts4l+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kV+k7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FFfpOza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PX6T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NF+k7MN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O1fpOx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MX6TskF+k7P1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l+k7F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xIX6Ts4V+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A1fpOyg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x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DdfpOzd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G5fpOz6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9X6Ts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CF+k7KR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RfpOw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F1+k7Ml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31+k7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Jl+k7N5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y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Ll+k7Ot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OV+k7NxfpOySX6TsSV+k7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DX6TsP1+k7HxfpOypX6Ts1V+k7OlfpOz5X6Ts/1+k&#10;7PxfpOznX6TsyV+k7J9fpOxpX6Ts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GdfpOz/X6Ts/1+k7P9fpOz3X6Tst1+k7G5fpOw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DtfpOyiX6Ts7l+k7P9fpOz/X6Ts/1+k7P9fpOz/&#10;X6Ts/1+k7P9fpOz/X6Ts/1+k7P9fpOz/X6Ts/1+k7P9fpOzYX6TseV+k7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yUX6Ts/1+k7P9fpOz/X6Ts/1+k7P9fpOz/X6Ts&#10;/1+k7NxfpOySX6TsSV+k7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TV+k7M9fpOz/X6Ts/1+k7P9fpOz/X6Ts/1+k&#10;7P9fpOz/X6Ts/1+k7P9fpOz/X6Ts/1+k7P9fpOz/X6Ts/1+k7P9fpOz/X6Ts/1+k7P9fpOz4X6Ts&#10;kF+k7B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w1+k7P9fpOz/X6Ts/1+k7P9f&#10;pOz/X6Ts/1+k7P9fpOz/X6Ts/1+k7P9fpOz3X6Tst1+k7G5fpOw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pX6TswV+k7P9fpOz/X6Ts/1+k7P9fpOz/&#10;X6Ts/1+k7P9fpOz/X6Ts/1+k7P9fpOz/X6Ts/1+k7P9fpOz/X6Ts/1+k7P9fpOz/X6Ts/1+k7P9f&#10;pOz/X6Ts/1+k7P9fpOzxX6Tsal+k7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PFfpOz/X6Ts&#10;/1+k7P9fpOz/X6Ts/1+k7P9fpOz/X6Ts/1+k7P9fpOz/X6Ts/1+k7P9fpOz/X6Ts/1+k7NxfpOyS&#10;X6TsSV+k7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xqX6Ts9l+k7P9fpOz/X6Ts/1+k&#10;7P9fpOz/X6Ts/1+k7P9fpOz/X6Ts/1+k7P9fpOz/X6Ts/1+k7P9fpOz/X6Ts/1+k7P9fpOz/X6Ts&#10;/1+k7P9fpOz/X6Ts/1+k7P9fpOz/X6Ts/1+k7P9fpOy6X6Ts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CRf&#10;pOz/X6Ts/1+k7P9fpOz/X6Ts/1+k7P9fpOz/X6Ts/1+k7P9fpOz/X6Ts/1+k7P9fpOz/X6Ts/1+k&#10;7P9fpOz/X6Ts/1+k7P9fpOz3X6Tst1+k7G5fpOw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ZfpOygX6Ts/1+k7P9fpOz/&#10;X6Ts/1+k7P9fpOz/X6Ts/1+k7P9fpOz/X6Ts/1+k7P9fpOz/X6Ts/1+k7P9fpOz/X6Ts/1+k7P9f&#10;pOz/X6Ts/1+k7P9fpOz/X6Ts/1+k7P9fpOz/X6Ts/1+k7P9fpOz/X6Ts/1+k7OJfpO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xYX6Ts/1+k7P9fpOz/X6Ts/1+k7P9fpOz/X6Ts/1+k7P9fpOz/X6Ts/1+k7P9fpOz/&#10;X6Ts/1+k7P9fpOz/X6Ts/1+k7P9fpOz/X6Ts/1+k7P9fpOz/X6Ts/1+k7NxfpOySX6TsSV+k7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ANfpOywX6Ts/1+k&#10;7P9fpOz/X6Ts/1+k7P9fpOz/X6Ts/1+k7P9fpOz/X6Ts/1+k7P9fpOz/X6Ts/1+k7P9fpOz/X6Ts&#10;/1+k7P9fpOz/X6Ts/1+k7P9fpOz/X6Ts/1+k7P9fpOz/X6Ts/1+k7P9fpOz/X6Ts/1+k7P9fpOz/&#10;X6Ts8V+k7D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G&#10;X6TsLF+k7EtfpOxoX6TshV+k7KFfpOy1X6Tsxl+k7NdfpOzoX6Ts8F+k7PBfpOz/X6Ts/1+k7P9f&#10;pOz3X6Ts8F+k7OBfpOzQX6TsuV+k7KBfpOyBX6TsXV+k7DdfpOw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GX6TsLF+k&#10;7EtfpOxoX6TshV+k7KFfpOy1X6Tsxl+k7NdfpOzoX6Ts8F+k7PBfpOz/X6Ts/1+k7P9fpOz3X6Ts&#10;8F+k7OBfpOzQX6TsuV+k7KBfpOyBX6TsXV+k7DdfpOw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i1+k7P9fpOz/X6Ts/1+k7P9fpOz/X6Ts/1+k7P9fpOz/X6Ts/1+k&#10;7P9fpOz/X6Ts/1+k7P9fpOz/X6Ts/1+k7P9fpOz/X6Ts/1+k7P9fpOz/X6Ts/1+k7P9fpOz/X6Ts&#10;/1+k7P9fpOz3X6Tst1+k7G5fpOw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yV&#10;X6Ts/1+k7P9fpOz/X6Ts/1+k7P9fpOz/X6Ts/1+k7P9fpOz/X6Ts/1+k7P9fpOz/X6Ts/1+k7P9f&#10;pOz/X6Ts/1+k7P9fpOz/X6Ts/1+k7P9fpOz/X6Ts/1+k7P9fpOz/X6Ts/1+k7P9fpOz/X6Ts/1+k&#10;7P9fpOz/X6Ts/1+k7P9fpOz0X6Ts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BlfpOxOX6Tsg1+k&#10;7LFfpOzaX6Ts/F+k7P9fpOz/X6Ts/1+k7P9fpOz/X6Ts/1+k7P9fpOz/X6Ts/1+k7P9fpOz/X6Ts&#10;/1+k7P9fpOz/X6Ts/1+k7P9fpOz/X6Ts/1+k7P9fpOz/X6Ts/1+k7P9fpOz/X6Ts/l+k7NlfpOyg&#10;X6TsZ1+k7C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BlfpOxOX6Tsg1+k7LFfpOza&#10;X6Ts/F+k7P9fpOz/X6Ts/1+k7P9fpOz/X6Ts/1+k7P9fpOz/X6Ts/1+k7P9fpOz/X6Ts/1+k7P9f&#10;pOz/X6Ts/1+k7P9fpOz/X6Ts/1+k7P9fpOz/X6Ts/1+k7P9fpOz/X6Ts/l+k7NlfpOygX6TsZ1+k&#10;7C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L5fpOz/X6Ts/1+k7P9fpOz/X6Ts/1+k7P9fpOz/&#10;X6Ts/1+k7P9fpOz/X6Ts/1+k7P9fpOz/X6Ts/1+k7P9fpOz/X6Ts/1+k7P9fpOz/X6Ts/1+k7P9f&#10;pOz/X6Ts/1+k7P9fpOz/X6Ts/1+k7P9fpOz/X6Ts/1+k7NxfpOySX6TsSV+k7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CX6TsI1+k7E5fpOxsX6Tsi1+k7KpfpOzDX6Ts1F+k7ORfpOz1&#10;X6Ts/1+k7P9fpOz/X6Ts/1+k7P9fpOz2X6Ts61+k7NRfpOy5X6TslV+k7G1fpOw+X6Ts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PX6Ts&#10;H1+k7DBfpOxBX6TsUV+k7GJfpOxyX6Tsg1+k7JNfpOx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V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SX6Ts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CRfpOxkX6TsqF+k7OVfpOz/&#10;X6Ts/1+k7P9fpOz/X6Ts/1+k7P9fpOz/X6Ts/1+k7P9fpOz/X6Ts/1+k7P9fpOz/X6Ts/1+k7P9f&#10;pOz/X6Ts/1+k7P9fpOz/X6Ts/1+k7P9fpOz/X6Ts/1+k7P9fpOz/X6Ts/1+k7P9fpOz/X6Ts/1+k&#10;7P9fpOz/X6Ts/1+k7P9fpOz/X6Ts3l+k7JBfpOw9X6Ts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CRfpOxkX6TsqF+k7OVfpOz/X6Ts/1+k&#10;7P9fpOz/X6Ts/1+k7P9fpOz/X6Ts/1+k7P9fpOz/X6Ts/1+k7P9fpOz/X6Ts/1+k7P9fpOz/X6Ts&#10;/1+k7P9fpOz/X6Ts/1+k7P9fpOz/X6Ts/1+k7P9fpOz/X6Ts/1+k7P9fpOz/X6Ts/1+k7P9fpOz/&#10;X6Ts/1+k7P9fpOz/X6Ts3l+k7JBfpOw9X6Ts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JfpOzyX6Ts/1+k7P9fpOz/X6Ts/1+k&#10;7P9fpOz/X6Ts/1+k7P9fpOz/X6Ts/1+k7P9fpOz/X6Ts/1+k7P9fpOz/X6Ts/1+k7P9fpOz/X6Ts&#10;/1+k7P9fpOz/X6Ts/1+k7P9fpOz/X6Ts/1+k7P9fpOz/X6Ts/1+k7P9fpOz/X6Ts/1+k7P9fpOz3&#10;X6Tst1+k7G5fpOw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mX6TsYV+k7JpfpOzJX6Ts9F+k7P9fpOz/X6Ts/1+k7P9fpOz/X6Ts/1+k&#10;7P9fpOz/X6Ts/1+k7P9fpOz/X6Ts/1+k7P9fpOz/X6Ts/1+k7P9fpOz/X6Ts/1+k7P9fpOz/X6Ts&#10;/1+k7PtfpOzIX6TsgV+k7DZfpO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dfpOxGX6TslV+k7OFfpOz/X6Ts/1+k&#10;7P9fpOz/X6Ts/1+k7P9fpOz/X6Ts/1+k7P9fpOz/X6Ts/1+k7P9fpOz/X6Ts/1+k7P9fpOz/X6Ts&#10;/1+k7P9fpOz/X6Ts/1+k7P9fpOz/X6Ts/1+k7P9fpOz/X6Ts/1+k7P9fpOz/X6Ts/1+k7P9fpOz/&#10;X6Ts/1+k7P9fpOz/X6Ts/1+k7P9fpOz/X6Ts/1+k7P9fpOz/X6Ts/1+k7ONfpOyFX6Ts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dfpOxGX6TslV+k7OFfpOz/X6Ts/1+k7P9fpOz/&#10;X6Ts/1+k7P9fpOz/X6Ts/1+k7P9fpOz/X6Ts/1+k7P9fpOz/X6Ts/1+k7P9fpOz/X6Ts/1+k7P9f&#10;pOz/X6Ts/1+k7P9fpOz/X6Ts/1+k7P9fpOz/X6Ts/1+k7P9fpOz/X6Ts/1+k7P9fpOz/X6Ts/1+k&#10;7P9fpOz/X6Ts/1+k7P9fpOz/X6Ts/1+k7P9fpOz/X6Ts/1+k7ONfpOyFX6Ts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wrX6Ts/1+k7P9fpOz/&#10;X6Ts/1+k7P9fpOz/X6Ts/1+k7P9fpOz/X6Ts/1+k7P9fpOz/X6Ts/1+k7P9fpOz/X6Ts/1+k7P9f&#10;pOz/X6Ts/1+k7P9fpOz/X6Ts/1+k7P9fpOz/X6Ts/1+k7P9fpOz/X6Ts/1+k7P9fpOz/X6Ts/1+k&#10;7P9fpOz/X6Ts/1+k7P9fpOz/X6Ts/1+k7NxfpOyTX6TsTF+k7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x4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zl+k7B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FX6TsSl+k7KZfpOzzX6Ts/1+k7P9fpOz/&#10;X6Ts/1+k7P9fpOz/X6Ts/1+k7P9fpOz/X6Ts/1+k7P9fpOz/X6Ts/1+k7P9fpOz/X6Ts/1+k7P9f&#10;pOz/X6Ts/1+k7P9fpOz/X6Ts/1+k7P9fpOz/X6Ts/1+k7P9fpOz/X6Ts/1+k7P9fpOz/X6Ts/1+k&#10;7P9fpOz/X6Ts/1+k7P9fpOz/X6Ts/1+k7P9fpOz/X6Ts/1+k7P9fpOz/X6Ts/1+k7P9fpOz/X6Ts&#10;/1+k7P5fpOyyX6Ts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Z1+k&#10;7P9fpOz/X6Ts/1+k7P9fpOz/X6Ts/1+k7P9fpOz/X6Ts/1+k7P9fpOz/X6Ts/1+k7P9fpOz/X6Ts&#10;/1+k7P9fpOz/X6Ts/1+k7P9fpOz/X6Ts/1+k7P9fpOz/X6Ts/1+k7P9fpOz/X6Ts/1+k7P9fpOz/&#10;X6Ts/1+k7P9fpOz/X6Ts/1+k7P9fpOz/X6Ts/1+k7P9fpOz/X6Ts/1+k7P9fpOz4X6TsuV+k7E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I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nX6Ts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C5fpOyUX6Ts61+k7P9fpOz/X6Ts/1+k&#10;7P9fpOz/X6Ts/1+k7P9fpOz/X6Ts/1+k7P9fpOz/X6Ts/1+k7P9fpOz/X6Ts/1+k7P9fpOz/X6Ts&#10;/1+k7P9fpOz/X6Ts/1+k7P9fpOz/X6Ts/1+k7P9fpOz/X6Ts/1+k7P9fpOz/X6Ts/1+k7P9fpOz/&#10;X6Ts/1+k7P9fpOz/X6Ts/1+k7P9fpOz/X6Ts/1+k7P9fpOz/X6Ts/1+k7P9fpOz/X6Ts/1+k7P9f&#10;pOz/X6Ts/1+k7P9fpOz/X6Ts/1+k7P9fpOzAX6Ts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C5fpOyUX6Ts61+k7P9fpOz/X6Ts/1+k7P9fpOz/&#10;X6Ts/1+k7P9fpOz/X6Ts/1+k7P9fpOz/X6Ts/1+k7P9fpOz/X6Ts/1+k7P9fpOz/X6Ts/1+k7P9f&#10;pOz/X6Ts/1+k7P9fpOz/X6Ts/1+k7P9fpOz/X6Ts/1+k7P9fpOz/X6Ts/1+k7P9fpOz/X6Ts/1+k&#10;7P9fpOz/X6Ts/1+k7P9fpOz/X6Ts/1+k7P9fpOz/X6Ts/1+k7P9fpOz/X6Ts/1+k7P9fpOz/X6Ts&#10;/1+k7P9fpOz/X6Ts/1+k7P9fpOzAX6Ts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KFfpOz/X6Ts/1+k7P9fpOz/X6Ts/1+k7P9fpOz/X6Ts/1+k7P9fpOz/X6Ts/1+k7P9f&#10;pOz/X6Ts/1+k7P9fpOz/X6Ts/1+k7P9fpOz/X6Ts/1+k7P9fpOz/X6Ts/1+k7P9fpOz/X6Ts/1+k&#10;7P9fpOz/X6Ts/1+k7P9fpOz/X6Ts/1+k7P9fpOz/X6Ts/1+k7P9fpOz/X6Ts/1+k7P9fpOz/X6Ts&#10;/1+k7P9fpOy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pOzN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dfpOx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HX6TsXV+k7MZfpOz/X6Ts/1+k7P9fpOz/&#10;X6Ts/1+k7P9fpOz/X6Ts/1+k7P9fpOz/X6Ts/1+k7P9fpOz/X6Ts/1+k7P9fpOz/X6Ts/1+k7P9f&#10;pOz/X6Ts/1+k7P9fpOz/X6Ts/1+k7P9fpOz/X6Ts/1+k7P9fpOz/X6Ts/1+k7P9fpOz/X6Ts/1+k&#10;7P9fpOz/X6Ts/1+k7P9fpOz/X6Ts/1+k7P9fpOz/X6Ts/1+k7P9fpOz/X6Ts/1+k7P9fpOz/X6Ts&#10;/1+k7P9fpOz/X6Ts/1+k7P9fpOz/X6Ts/1+k7P9fpOz/X6Ts/1+k7P9fpOytX6Ts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zaX6Ts/1+k7P9fpOz/X6Ts/1+k7P9fpOz/X6Ts/1+k7P9fpOz/X6Ts&#10;/1+k7P9fpOz/X6Ts/1+k7P9fpOz/X6Ts/1+k7P9fpOz/X6Ts/1+k7P9fpOz/X6Ts/1+k7P9fpOz/&#10;X6Ts/1+k7P9fpOz/X6Ts/1+k7P9fpOz/X6Ts/1+k7P9fpOz/X6Ts/1+k7P9fpOz/X6Ts/1+k7P9f&#10;pOz/X6Ts/1+k7P9fpOz/X6Ts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BX6TsQF+k7KZfpOz5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c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JZfpOw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WX6Ts/1+k7P9fpOz/X6Ts/1+k7P9fpOz/X6Ts/1+k7P9f&#10;pOz/X6Ts/1+k7P9fpOz/X6Ts/1+k7P9fpOz/X6Ts/1+k7P9fpOz/X6Ts/1+k7P9fpOz/X6Ts/1+k&#10;7P9fpOz/X6Ts/1+k7P9fpOz/X6Ts/1+k7P9fpOz/X6Ts/1+k7P9fpOz/X6Ts/1+k7P9fpOz/X6Ts&#10;/1+k7P9fpOz/X6Ts/1+k7P9fpOz/X6Ts/1+k7D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ZfpOxfX6Ts0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BJfpOz4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yV+k7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FF+k7IhfpOz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MJfpOw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FF+k7IhfpOz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MJfpO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VF+k7P9fpOz/X6Ts/1+k7P9fpOz/X6Ts&#10;/1+k7P9fpOz/X6Ts/1+k7P9fpOz/X6Ts/1+k7P9fpOz/X6Ts/1+k7P9fpOz/X6Ts/1+k7P9fpOz/&#10;X6Ts/1+k7P9fpOz/X6Ts/1+k7P9fpOz/X6Ts/1+k7P9fpOz/X6Ts/1+k7P9fpOz/X6Ts/1+k7P9f&#10;pOz/X6Ts/1+k7P9fpOz/X6Ts/1+k7P9fpOz/X6Ts/1+k7P9fpOw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CV+k7HVfpOzk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o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rX6Ts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QX6TsgF+k7PR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7l+k7E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QX6TsgF+k7PR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7l+k7E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JZfpOz/X6Ts/1+k7P9f&#10;pOz/X6Ts/1+k7P9fpOz/X6Ts/1+k7P9fpOz/X6Ts/1+k7P9fpOz/X6Ts/1+k7P9fpOz/X6Ts/1+k&#10;7P9fpOz/X6Ts/1+k7P9fpOz/X6Ts/1+k7P9fpOz/X6Ts/1+k7P9fpOz/X6Ts/1+k7P9fpOz/X6Ts&#10;/1+k7P9fpOz/X6Ts/1+k7P9fpOz/X6Ts/1+k7P9fpOz/X6Ts/1+k7P9fpOz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HX6TscF+k7Od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Dx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yIX6Ts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RfpOxuX6Ts7l+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9X6Ts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RfpOxuX6Ts7l+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9X6Ts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zYX6Ts&#10;/1+k7P9fpOz/X6Ts/1+k7P9fpOz/X6Ts/1+k7P9fpOz/X6Ts/1+k7P9fpOz/X6Ts/1+k7P9fpOz/&#10;X6Ts/1+k7P9fpOz/X6Ts/1+k7P9fpOz/X6Ts/1+k7P9fpOz/X6Ts/1+k7P9fpOz/X6Ts/1+k7P9f&#10;pOz/X6Ts/1+k7P9fpOz/X6Ts/1+k7P9fpOz/X6Ts/1+k7P9fpOz/X6Ts/1+k7P9fpOz/X6Ts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FfpOxgX6Ts4l+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yF+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MdfpOw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EdfpOzV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yKX6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EdfpOzV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yKX6Ts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YX6Ts/1+k7P9fpOz/X6Ts/1+k7P9fpOz/X6Ts/1+k7P9fpOz/X6Ts/1+k7P9fpOz/X6Ts/1+k&#10;7P9fpOz/X6Ts/1+k7P9fpOz/X6Ts/1+k7P9fpOz/X6Ts/1+k7P9fpOz/X6Ts/1+k7P9fpOz/X6Ts&#10;/1+k7P9fpOz/X6Ts/1+k7P9fpOz/X6Ts/1+k7P9fpOz/X6Ts/1+k7P9fpOz/X6Ts/1+k7P9fpOz/&#10;X6Ts/1+k7K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DpfpOzK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FF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71+k7F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GF+k7Kp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I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GF+k7Kp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I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Wl+k7P9fpOz/X6Ts/1+k7P9fpOz/X6Ts/1+k7P9fpOz/X6Ts/1+k7P9fpOz/&#10;X6Ts/1+k7P9fpOz/X6Ts/1+k7P9fpOz/X6Ts/1+k7P9fpOz/X6Ts/1+k7P9fpOz/X6Ts/1+k7P9f&#10;pOz/X6Ts/1+k7P9fpOz/X6Ts/1+k7P9fpOz/X6Ts/1+k7P9fpOz/X6Ts/1+k7P9fpOz/X6Ts/1+k&#10;7P9fpOz/X6Ts/1+k7P9fpOy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FV+k7KR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CX6Ts1l+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lF+k7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BX6TsY1+k&#10;7O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wBX6TsY1+k7O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KBfpOz/X6Ts/1+k7P9fpOz/X6Ts/1+k7P9fpOz/X6Ts/1+k&#10;7P9fpOz/X6Ts/1+k7P9fpOz/X6Ts/1+k7P9fpOz/X6Ts/1+k7P9fpOz/X6Ts/1+k7P9fpOz/X6Ts&#10;/1+k7P9fpOz/X6Ts/1+k7P9fpOz/X6Ts/1+k7P9fpOz/X6Ts/1+k7P9fpOz/X6Ts/1+k7P9fpOz/&#10;X6Ts/1+k7P9fpOz/X6Ts/1+k7P9fpOz/X6Ts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BX6TsYV+k7O1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F5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QX6Ts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a&#10;X6TsuV+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x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aX6TsuV+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x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FfpOzoX6Ts/1+k7P9fpOz/X6Ts/1+k7P9fpOz/&#10;X6Ts/1+k7P9fpOz/X6Ts/1+k7P9fpOz/X6Ts/1+k7P9fpOz/X6Ts/1+k7P9fpOz/X6Ts/1+k7P9f&#10;pOz/X6Ts/1+k7P9fpOz/X6Ts/1+k7P9fpOz/X6Ts/1+k7P9fpOz/X6Ts/1+k7P9fpOz/X6Ts/1+k&#10;7P9fpOz/X6Ts/1+k7P9fpOz/X6Ts/1+k7P9fpOz/X6Ts/1+k7E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eX6TsvF+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wCX6Ts0l+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RfpOx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xTX6Ts7V+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V+k7D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xT&#10;X6Ts7V+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V+k&#10;7Dc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yX6Ts/1+k7P9fpOz/X6Ts/1+k&#10;7P9fpOz/X6Ts/1+k7P9fpOz/X6Ts/1+k7P9fpOz/X6Ts/1+k7P9fpOz/X6Ts/1+k7P9fpOz/X6Ts&#10;/1+k7P9fpOz/X6Ts/1+k7P9fpOz/X6Ts/1+k7P9fpOz/X6Ts/1+k7P9fpOz/X6Ts/1+k7P9fpOz/&#10;X6Ts/1+k7P9fpOz/X6Ts/1+k7P9fpOz/X6Ts/1+k7P9fpOz/X6Ts/1+k7P9fpOw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dX6Ts8F+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Ep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KFfpO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AhfpOy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fX6TsDg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AhfpOy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&#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9fpOyr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v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2V+k7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CFfpOzN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J0AAAAAAAAAAAAAAAAAAAAAAAAAAAAAAAAA&#10;AAAAAAAAAAAAAAAAAAAAAAAAAAAAAAAAAAAAAAAAAAAAAAAAAAAAAAAAAAAAAAAAAAAAAAAAAAAA&#10;AAAAAAAAAAAAAAAAAAAAAAAAAAAAAAAAAAAAAAAAAAAAAAAAAAAAAAAAAAAAAAAAAAAAAAAAAAAA&#10;AAAAAAAAAAAAAAAAAAAAAAAAAAAAAAAAAAAAAAAAAAAAAAAAAAAAAAAAAAAAAAAAAAAAAAAAAAAA&#10;AAAAAF+k7CFfpOzN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DNfpOzd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C9fpOz8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5X6Ts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EdfpOzu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PgAAAAAAAAAAAAAA&#10;AAAAAAAAAAAAAAAAAAAAAAAAAAAAAAAAAAAAAAAAAAAAAAAAAAAAAAAAAAAAAAAAAAAAAAAAAAAA&#10;AAAAAAAAAAAAAAAAAAAAAAAAAAAAAAAAAAAAAAAAAAAAAAAAAAAAAAAAAAAAAAAAAAAAAAAAAAAA&#10;AAAAAAAAAAAAAAAAAAAAAAAAAAAAAAAAAAAAAAAAAAAAAAAAAAAAAAAAAAAAAAAAAAAAAAAAAAAA&#10;AAAAAAAAAAAAAF+k7EdfpOzu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GtfpOz5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kl+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ysX6Ts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GxfpOz9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5f&#10;pOwCAAAAAAAAAAAAAAAAAAAAAAAAAAAAAAAAAAAAAAAAAAAAAAAAAAAAAAAAAAAAAAAAAAAAAAAA&#10;AAAAAAAAAAAAAAAAAAAAAAAAAAAAAAAAAAAAAAAAAAAAAAAAAAAAAAAAAAAAAAAAAAAAAAAAAAAA&#10;AAAAAAAAAAAAAAAAAAAAAAAAAAAAAAAAAAAAAAAAAAAAAAAAAAAAAAAAAAAAAAAAAAAAAAAAAAAA&#10;AAAAAAAAAAAAAAAAAAAAAF+k7GxfpOz9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Bl+k7J5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A9fpOzn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NtfpOw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A1+k7JZ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WAAAAAAAAAAAAAAAAAAAAAAAAAAAAAAAAAAAAAAAAAAAAAAAAAAAAAAAAAAA&#10;AAAAAAAAAAAAAAAAAAAAAAAAAAAAAAAAAAAAAAAAAAAAAAAAAAAAAAAAAAAAAAAAAAAAAAAAAAAA&#10;AAAAAAAAAAAAAAAAAAAAAAAAAAAAAAAAAAAAAAAAAAAAAAAAAAAAAAAAAAAAAAAAAAAAAAAAAAAA&#10;AAAAAAAAAAAAAAAAAAAAAAAAX6TsA1+k7JZ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F1+k&#10;7MV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Ul+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F+k7G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Cl+k7LF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NNfpOwBAAAAAAAAAAAAAAAAAAAAAAAAAAAAAAAAAAAAAAAA&#10;AAAAAAAAAAAAAAAAAAAAAAAAAAAAAAAAAAAAAAAAAAAAAAAAAAAAAAAAAAAAAAAAAAAAAAAAAAAA&#10;AAAAAAAAAAAAAAAAAAAAAAAAAAAAAAAAAAAAAAAAAAAAAAAAAAAAAAAAAAAAAAAAAAAAAAAAAAAA&#10;AAAAAAAAAAAAAAAAAAAAAAAAAAAAAAAAX6TsCl+k7LF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K1+k7OJ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yu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nF+k7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D1+k7MJ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QwAAAAAAAAAAAAAAAAAAAAAAAAAA&#10;AAAAAAAAAAAAAAAAAAAAAAAAAAAAAAAAAAAAAAAAAAAAAAAAAAAAAAAAAAAAAAAAAAAAAAAAAAAA&#10;AAAAAAAAAAAAAAAAAAAAAAAAAAAAAAAAAAAAAAAAAAAAAAAAAAAAAAAAAAAAAAAAAAAAAAAAAAAA&#10;AAAAAAAAAAAAAAAAAAAAAAAAAAAAAAAAAAAAAAAAX6TsD1+k7MJ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Fl+k7Ot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JX6Ts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xQ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OlfpO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Jp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l+k7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JX6Ts&#10;1V+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hl+k7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CtfpOz0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qX6Ts&#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V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MNfpOw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yM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z1+k7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A1+k7LV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bX6Ts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OX6Ts0F+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ORfpOw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BlfpOzf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Jl+k7Ot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2X6Ts9V+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EJfpOz2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Ql+k7PZ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CX6Ts9l+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EJfpOz2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&#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N1+k7Ox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wrX6Ts5F+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B5fpOz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El+k7MF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GX6Tsol+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AFfpOx9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FRfpOz1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Ll+k7N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TX6Tsvl+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ARfpOyM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wX6Ts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FNfpOz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KV+k7NZ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0X6Ts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MX6Tsql+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J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AFfpOxyX6Ts/F+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8X6Ts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D5fpOzo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L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Gl+k&#10;7MV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QQ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GX6Tskl+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xcX6Ts9l+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DNfpOzh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FV+k7MF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FX6Tsl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TX6TsKF+k7DBfpOxAX6TsQF+k7EBfpOwz&#10;X6TsH1+k7AcAAAAAAAAAAAAAAAAAAAAAAAAAAAAAAAAAAAAAAAAAAAAAAAAAAAAAAAAAAAAAAAAA&#10;AAAAAAAAAAAAAAAAAAAAAAAAAAAAAAAAAAAAAAAAAAAAAAAAAAAAAAAAAAAAAAAAAAAAAAAAAAAA&#10;AAAAAAAAAAAAAAAAAAAAAAAAAAAAAAAAAAAAAAAAAAAAAAAAAAAAAAAAAAAAAAAAAAAAAAAAAAAA&#10;AAAAAAAAAAAAAAAAAAAAAAAAAAAAAAAAAAAAAABfpOxvX6Ts/V+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&#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4X6Tsc1+k7AIAAAAAAAAA&#10;AAAAAAAAAAAAAAAAAAAAAAAAAAAAAAAAAAAAAAAAAAAAAAAAAAAAAAAAAAAAAAAAAAAAAAAAAAAA&#10;AAAAAAAAAAAAAAAAAAAAAAAAAAAAAAAAAAAAAAAAAAAAAAAAAAAAAAAAAAAAAAAAAAAAAAAAAAAA&#10;AAAAAAAAAAAAAAAAAAAAAAAAAF+k7Bt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M5fpOz/X6Ts/1+k7P9fpOz/X6Ts/1+k&#10;7P9fpOz/X6Ts/1+k7P9fpOz/X6Ts/1+k7P9fpOz/X6Ts/1+k7P9fpOz/X6Ts/1+k7P9fpOz/X6Ts&#10;/1+k7P9fpOz/X6Ts/1+k7P9fpOz/X6Ts/1+k7P9fpOz/X6Ts/1+k7P9fpOz/X6Ts/1+k7P9fpOz/&#10;X6Ts/1+k7P9fpOz/X6Ts/1+k7P9fpOz/X6Ts/1+k7P9fpOz/X6Ts/1+k7P9fpOz/X6Ts/1+k7P9f&#10;pOyvAAAAAAAAAAAAAAAAAAAAAAAAAAAAAAAAAAAAAAAAAABfpOxF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HX6TsLAAAAAAA&#10;AAAAAAAAAAAAAAAAAAAAAAAAAAAAAAAAAAAAAAAAAAAAAAAAAAAAAAAAAAAAAAAAAAAAAAAAAAAA&#10;AAAAAAAAAAAAAAAAAAAAAAAAAAAAAAAAAAAAAAAAAAAAAAAAAAAAAAAAAAAAAAAAAAAAAAAAAAAA&#10;AAAAAAAAAAAAAAAAAAAAAAAAAAAAAAAAAAAAAABfpOxF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GX6Ts/1+k7P9fpOz/&#10;X6Ts/1+k7P9fpOz/X6Ts/1+k7P9fpOz/X6Ts/1+k7P9fpOz/X6Ts/1+k7P9fpOz/X6Ts/1+k7P9f&#10;pOz/X6Ts/1+k7P9fpOz/X6Ts/1+k7P9fpOz/X6Ts/1+k7P9fpOz/X6Ts/1+k7P9fpOz/X6Ts/1+k&#10;7P9fpOz/X6Ts/1+k7P9fpOz/X6Ts/1+k7P9fpOz/X6Ts/1+k7P9fpOz/X6Ts/1+k7P9fpOz/X6Ts&#10;/1+k7P9fpOz/X6TskQAAAAAAAAAAAAAAAAAAAAAAAAAAAAAAAAAAAAAAAAAAX6Tsbl+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OpfpOxiX6Ts&#10;AQAAAAAAAAAAAAAAAAAAAAAAAAAAAAAAAAAAAAAAAAAAAAAAAAAAAAAAAAAAAAAAAAAAAAAAAAAA&#10;AAAAAAAAAAAAAAAAAAAAAAAAAAAAAAAAAAAAAAAAAAAAAAAAAAAAAAAAAAAAAAAAAAAAAAAAAAAA&#10;AAAAAAAAAAAAAAAAAAAAAAAAAAAAAAAAAAAAAAAAAAAAAAAAAAAAX6Tsbl+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l+k7JZf&#10;pOwRAAAAAAAAAAAAAAAAAAAAAAAAAAAAAAAAAAAAAAAAAAAAAAAAAAAAAAAAAAAAAAAAAAAAAAAA&#10;AAAAAAAAAAAAAAAAAAAAAAAAAAAAAAAAAAAAAAAAAAAAAAAAAAAAAAAAAAAAAAAAAAAAAAAAAAAA&#10;AAAAAAAAAAAAAAAAAAAAAAAAAAAAAAAAAAAAAAAAAAAAAAAAAAAAAAAAAAAAAAAAAF+k7Jh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sF+k7CoAAAAAAAAAAAAAAAAAAAAAAAAAAAAAAAAAAAAAAAAAAAAAAAAAAAAAAAAAAAAAAAAAAAAA&#10;AAAAAAAAAAAAAAAAAAAAAAAAAAAAAAAAAAAAAAAAAAAAAAAAAAAAAAAAAAAAAAAAAAAAAAAAAAAA&#10;AAAAAAAAAAAAAAAAAAAAAAAAAAAAAAAAAAAAAAAAAAAAAAAAAAAAAAAAAAAAAAAAAAAAAAAAAAAA&#10;AABfpOy6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y6X6TsNQAAAAAAAAAAAAAAAAAAAAAAAAAAAAAAAAAAAAAAAAAAAAAAAAAAAAAAAAAAAAAAAAAA&#10;AAAAAAAAAAAAAAAAAAAAAAAAAAAAAAAAAAAAAAAAAAAAAAAAAAAAAAAAAAAAAAAAAAAAAAAAAAAA&#10;AAAAAAAAAAAAAAAAAAAAAAAAAAAAAAAAAAAAAAAAAAAAAAAAAAAAAAAAAAAAAAAAAAAAAAAAAAAA&#10;AAAAAAAAAAAAAAAAX6Ts2V+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LxfpOz/X6Ts/1+k7P9fpOz/X6Ts/1+k7P9f&#10;pOz/X6Ts/1+k7P9fpOz/X6Ts/1+k7P9fpOz/X6Ts/1+k7P9fpOz/X6Ts/1+k7P9fpOz/X6Ts/1+k&#10;7P9fpOz/X6Ts/1+k7P9fpOz/X6Ts/1+k7P9fpOz/X6Ts/1+k7P9fpOz/X6Ts/1+k7P9fpOz/X6Ts&#10;/1+k7P9fpOz/X6Ts/1+k7P9fpOz/X6Ts/1+k7P9fpOz/X6Ts/1+k7P9fpOz/X6Ts9l+k7AMAAAAA&#10;AAAAAAAAAAAAAAAAAAAAAAAAAAAAAAAAAAAAAF+k7Ph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l+k7LJfpOw+AAAAAAAAAAAAAAAAAAAAAAAAAAAAAAAAAAAAAAAAAAAAAAAAAAAAAAAAAAAAAAAA&#10;AAAAAAAAAAAAAAAAAAAAAAAAAAAAAAAAAAAAAAAAAAAAAAAAAAAAAAAAAAAAAAAAAAAAAAAAAAAA&#10;AAAAAAAAAAAAAAAAAAAAAAAAAAAAAAAAAAAAAAAAAAAAAAAAAAAAAAAAAAAAAAAAAAAAAAAAAAAA&#10;AAAAAAAAAAAAAAAAAAAAAAAAAAAAAF+k7Ph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pOyjX6Ts/1+k7P9fpOz/X6Ts&#10;/1+k7P9fpOz/X6Ts/1+k7P9fpOz/X6Ts/1+k7P9fpOz/X6Ts/1+k7P9fpOz/X6Ts/1+k7P9fpOz/&#10;X6Ts/1+k7P9fpOz/X6Ts/1+k7P9fpOz/X6Ts/1+k7P9fpOz/X6Ts/1+k7P9fpOz/X6Ts/1+k7P9f&#10;pOz/X6Ts/1+k7P9fpOz/X6Ts/1+k7P9fpOz/X6Ts/1+k7P9fpOz/X6Ts/1+k7P9fpOz/X6Ts/1+k&#10;7MkAAAAAAAAAAAAAAAAAAAAAAAAAAAAAAAAAAAAAAAAAAF+k7BN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2X6Tsl1+k7CYAAAAAAAAAAAAAAAAAAAAAAAAAAAAAAAAAAAAAAAAAAAAAAAAAAAAAAAAAAAAA&#10;AAAAAAAAAAAAAAAAAAAAAAAAAAAAAAAAAAAAAAAAAAAAAAAAAAAAAAAAAAAAAAAAAAAAAAAAAAAA&#10;AAAAAAAAAAAAAAAAAAAAAAAAAAAAAAAAAAAAAAAAAAAAAAAAAAAAAAAAAAAAAAAAAAAAAAAAAAAA&#10;AAAAAAAAAAAAAAAAAAAAAAAAAAAAAAAAAAAAAF+k7El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ll+k7P9f&#10;pOz/X6Ts/1+k7P9fpOz/X6Ts/1+k7P9fpOz/X6Ts/1+k7P9fpOz/X6Ts/1+k7P9fpOz/X6Ts/1+k&#10;7P9fpOz/X6Ts/1+k7P9fpOz/X6Ts/1+k7P9fpOz/X6Ts/1+k7P9fpOz/X6Ts/1+k7P9fpOz/X6Ts&#10;/1+k7P9fpOz/X6Ts/1+k7P9fpOz/X6Ts/1+k7P9fpOz/X6Ts/1+k7P9fpOz/X6Ts/1+k7P9fpOz/&#10;X6Ts/1+k7P9fpOyZAAAAAAAAAAAAAAAAAAAAAAAAAAAAAAAAAAAAAAAAAABfpOwo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M9fpOxwX6TsEwAAAAAAAAAAAAAAAAAAAAAAAAAAAAAAAAAAAAAAAAAAAAAAAAAAAAAAAAAA&#10;AAAAAAAAAAAAAAAAAAAAAAAAAAAAAAAAAAAAAAAAAAAAAAAAAAAAAAAAAAAAAAAAAAAAAAAAAAAA&#10;AAAAAAAAAAAAAAAAAAAAAAAAAAAAAAAAAAAAAAAAAAAAAAAAAAAAAAAAAAAAAAAAAAAAAAAAAAAA&#10;AAAAAAAAAAAAAAAAAAAAAAAAAAAAAAAAAAAAAAAAAAAAAF+k7ChfpOzw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bX6TsiV+k7CwAAAAAAAAAAAAAAAAAAAAAAAAAAAAAAAAAAAAAAAAAAAAAAAAAAAAAAAAAAAAA&#10;AAAAAAAAAAAAAAAAAAAAAAAAAAAAAAAAAAAAAAAAAAAAAAAAAAAAAAAAAAAAAAAAAAAAAAAAAAAA&#10;AAAAAAAAAAAAAAAAAAAAAAAAAAAAAAAAAAAAAAAAAAAAAAAAAAAAAAAAAAAAAAAAAAAAAAAAAAAA&#10;AAAAAAAAAAAAAAAAAAAAAAAAAAAAAAAAAAAAAAAAAAAAAAAAAAAAAF+k7BNfpOzd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yV+k7HpfpOw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AlfpOzE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yV+k7Hpf&#10;pOw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2l+k7Jdf&#10;pOxUX6Ts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ANf&#10;pOyt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2l+k7JdfpOxUX6Ts&#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JlfpOz/X6Ts/1+k7P9fpOz/X6Ts/1+k&#10;7P9fpOz/X6Ts/1+k7P9fpOz/X6Ts/1+k7P9fpOz/X6Ts/1+k7P9fpOz/X6Ts/1+k7P9fpOz/X6Ts&#10;/1+k7P9fpOz/X6Ts/1+k7P9fpOz/X6Ts/1+k7P9fpOz/X6Ts/1+k7P9fpOz/X6Ts/1+k7P9fpOz/&#10;X6Ts/1+k7P9fpOz/X6Ts/1+k7P9fpOz/X6Ts/1+k7P9fpOz/X6Ts/1+k7P9fpOycAAAAAAAAAAAA&#10;AAAAAAAAAAAAAAAAAAAAAAAAAAAAAAAAAAAAX6Tsbl+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5X6TsyV+k7JBfpOxZX6Ts&#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yT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5X6TsyV+k7JBfpOxZX6Ts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vX6Ts/1+k7P9fpOz/&#10;X6Ts/1+k7P9fpOz/X6Ts/1+k7P9fpOz/X6Ts/1+k7P9fpOz/X6Ts/1+k7P9fpOz/X6Ts/1+k7P9f&#10;pOz/X6Ts/1+k7P9fpOz/X6Ts/1+k7P9fpOz/X6Ts/1+k7P9fpOz/X6Ts/1+k7P9fpOz/X6Ts/1+k&#10;7P9fpOz/X6Ts/1+k7P9fpOz/X6Ts/1+k7P9fpOz/X6Ts/1+k7P9fpOz/X6Ts/1+k7P9fpOz/X6Ts&#10;VwAAAAAAAAAAAAAAAAAAAAAAAAAAAAAAAAAAAAAAAAAAAAAAAF+k7HB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RfpOzJX6Tsm1+k7G1fpOw5X6Ts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yC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RfpOzJX6Tsm1+k7G1fpOw5X6Ts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xw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5fpOzhX6Tsv1+k7JxfpOx5X6TsUV+k7CRfpO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pX6Ts/1+k7P9fpOz/X6Ts/1+k7P9fpOz/&#10;X6Ts/1+k7P9fpOz/X6Ts/1+k7P9fpOz/X6Ts/1+k7P9fpOz/X6Ts/1+k7P9fpOz/X6Ts/1+k7P9f&#10;pOz/X6Ts/1+k7P9fpOz/X6Ts/1+k7P9fpOz/X6Ts/1+k7P9fpOz/X6Ts/1+k7P9fpOz/X6Ts/1+k&#10;7P9fpOz/X6Ts/1+k7P9fpOz/X6Ts/1+k7P9fpOz/X6Ts/1+k7P9fpOz/X6Ts/1+k7P9fpOz/X6Ts&#10;/1+k7P9fpOz/X6Ts/1+k7P9fpOz/X6Ts/1+k7P9fpOw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xpX6Ts/1+k7P9fpOz/X6Ts/1+k&#10;7P9fpOz/X6Ts/1+k7P9fpOz/X6Ts/1+k7P9fpOz/X6Ts/1+k7P9fpOz/X6Ts/1+k7P9fpOz/X6Ts&#10;/1+k7P9fpOz/X6Ts/1+k7P9fpOz/X6Ts/1+k7P9fpOz/X6Ts/1+k7P9fpOz/X6Ts/1+k7P9fpOz/&#10;X6Ts/1+k7P9fpOz/X6Ts/1+k7P9fpOz/X6Ts/1+k7P9fpOz/X6Ts/1+k7P9fpOz/X6Ts/1+k7P9f&#10;pOz/X6Ts/1+k7P9fpOz/X6Ts/1+k7P9fpOz/X6Ts/1+k7P9fpO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x1X6Ts/1+k7P9fpOz/&#10;X6Ts/1+k7P9fpOz/X6Ts/1+k7P9fpOz/X6Ts/1+k7P9fpOz/X6Ts/1+k7P9fpOz/X6Ts/1+k7P9f&#10;pOz/X6Ts/1+k7P9fpOz/X6Ts/1+k7P9fpOz/X6Ts/1+k7P9fpOz/X6Ts/1+k7P9fpOz/X6Ts/1+k&#10;7P9fpOz/X6Ts/1+k7P9fpOz/X6Ts/1+k7P9fpOz/X6Ts/1+k7P9fpOz/X6Ts/1+k7P9fpOz/X6Ts&#10;/1+k7P9fpOz/X6Ts/1+k7P9fpOz/X6Ts/1+k7P9fpOz/X6Ts/1+k7P9fpOz/X6T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x1X6Ts/1+k7P9fpOz/X6Ts/1+k&#10;7P9fpOz/X6Ts/1+k7P9fpOz/X6Ts/1+k7P9fpOz/X6Ts/1+k7P9fpOz/X6Ts/1+k7P9fpOz/X6Ts&#10;/1+k7P9fpOz/X6Ts/1+k7P9fpOz/X6Ts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pOyCX6Ts/1+k7P9fpOz/&#10;X6Ts/1+k7P9fpOz/X6Ts/1+k7P9fpOz/X6Ts/1+k7P9fpOz/X6Ts/1+k7P9fpOz/X6Ts/1+k7P9f&#10;pOz/X6Ts/1+k7P9fpOz/X6Ts/1+k7P9fpOz/X6Ts1l+k7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zwX6Ts/1+k7P9fpOz/X6Ts/1+k7P9fpOz/X6Ts/1+k7P9fpOz/X6Ts/1+k7P9fpOz/&#10;X6Ts/1+k7P9fpOz/X6Ts/1+k7P9fpOz/X6Ts/1+k7P9fpOz/X6Ts/1+k7P9fpOz/X6Ts/1+k7P9f&#10;pOz/X6Ts/1+k7P9fpOz/X6Ts/1+k7P9fpOz/X6Ts/1+k7P9fpOz/X6Ts/1+k7P9fpOz/X6Ts/1+k&#10;7P9fpOz/X6Ts/1+k7P9fpOz/X6Ts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BZfpOzJ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x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3F+k7P9fpOz/X6Ts/1+k7P9fpOz/X6Ts/1+k7P9fpOz/X6Ts/1+k&#10;7P9fpOz/X6Ts/1+k7P9fpOz/X6Ts/1+k7P9fpOz/X6Ts/1+k7P9fpOz/X6Ts/1+k7P9fpOz/X6Ts&#10;/1+k7P9fpOz/X6Ts/1+k7P9fpOz/X6Ts/1+k7P9fpOz/X6Ts/1+k7P9fpOz/X6Ts/1+k7P9fpOz/&#10;X6Ts/1+k7P9fpOz/X6Ts/1+k7P9fpOz/X6Ts/1+k7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C9fpOzg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MJfpOz/X6Ts/1+k7P9fpOz/X6Ts/1+k7P9fpOz/&#10;X6Ts/1+k7P9fpOz/X6Ts/1+k7P9fpOz/X6Ts/1+k7P9fpOz/X6Ts/1+k7P9fpOz/X6Ts/1+k7P9f&#10;pOz/X6Ts/1+k7P9fpOz/X6Ts/1+k7P9fpOz/X6Ts/1+k7P9fpOz/X6Ts/1+k7P9fpOz/X6Ts/1+k&#10;7P9fpOz/X6Ts/1+k7P9fpOz/X6Ts/1+k7P9fpOz/X6Ts/1+k7P9fpOx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k7FJfpOz0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ylX6Ts/1+k7P9fpOz/X6Ts/1+k&#10;7P9fpOz/X6Ts/1+k7P9fpOz/X6Ts/1+k7P9fpOz/X6Ts/1+k7P9fpOz/X6Ts/1+k7P9fpOz/X6Ts&#10;/1+k7P9fpOz/X6Ts/1+k7P9fpOz/X6Ts/1+k7P9fpOz/X6Ts/1+k7P9fpOz/X6Ts/1+k7P9fpOz/&#10;X6Ts/1+k7P9fpOz/X6Ts/1+k7P9fpOz/X6Ts/1+k7P9fpOz/X6Ts/1+k7P9fpOz/X6Ts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A1+k7IZ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y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fV+k7P9fpOz/&#10;X6Ts/1+k7P9fpOz/X6Ts/1+k7P9fpOz/X6Ts/1+k7P9fpOz/X6Ts/1+k7P9fpOz/X6Ts/1+k7P9f&#10;pOz/X6Ts/1+k7P9fpOz/X6Ts/1+k7P9fpOz/X6Ts/1+k7P9fpOz/X6Ts/1+k7P9fpOz/X6Ts/1+k&#10;7P9fpOz/X6Ts/1+k7P9fpOz/X6Ts/1+k7P9fpOz/X6Ts/1+k7P9fpOz/X6Ts/1+k7P9fpOz/X6Ts&#10;/1+k7M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Fl+k7L5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7l+k7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&#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k&#10;7FBfpOz/X6Ts/1+k7P9fpOz/X6Ts/1+k7P9fpOz/X6Ts/1+k7P9fpOz/X6Ts/1+k7P9fpOz/X6Ts&#10;/1+k7P9fpOz/X6Ts/1+k7P9fpOz/X6Ts/1+k7P9fpOz/X6Ts/1+k7P9fpOz/X6Ts/1+k7P9fpOz/&#10;X6Ts/1+k7P9fpOz/X6Ts/1+k7P9fpOz/X6Ts/1+k7P9fpOz/X6Ts/1+k7P9fpOz/X6Ts/1+k7P9f&#10;pOz/X6Ts/1+k7P9fpOzzX6Ts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RV+k7Od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w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eX6Ts/1+k7P9fpOz/X6Ts/1+k7P9fpOz/X6Ts/1+k7P9fpOz/X6Ts/1+k7P9f&#10;pOz/X6Ts/1+k7P9fpOz/X6Ts/1+k7P9fpOz/X6Ts/1+k7P9fpOz/X6Ts/1+k7P9fpOz/X6Ts/1+k&#10;7P9fpOz/X6Ts/1+k7P9fpOz/X6Ts/1+k7P9fpOz/X6Ts/1+k7P9fpOz/X6Ts/1+k7P9fpOz/X6Ts&#10;/1+k7P9fpOz/X6Ts/1+k7P9fpOz/X6Ts/1+k7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GX6TsiV+k7P5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OFfpOz/X6Ts/1+k7P9fpOz/X6Ts/1+k7P9fpOz/X6Ts&#10;/1+k7P9fpOz/X6Ts/1+k7P9fpOz/X6Ts/1+k7P9fpOz/X6Ts/1+k7P9fpOz/X6Ts/1+k7P9fpOz/&#10;X6Ts/1+k7P9fpOz/X6Ts/1+k7P9fpOz/X6Ts/1+k7P9fpOz/X6Ts/1+k7P9fpOz/X6Ts/1+k7P9f&#10;pOz/X6Ts/1+k7P9fpOz/X6Ts/1+k7P9fpOz/X6Ts/1+k7P9fpOy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pOwuX6Ts0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M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ykX6Ts/1+k7P9fpOz/X6Ts/1+k7P9f&#10;pOz/X6Ts/1+k7P9fpOz/X6Ts/1+k7P9fpOz/X6Ts/1+k7P9fpOz/X6Ts/1+k7P9fpOz/X6Ts/1+k&#10;7P9fpOz/X6Ts/1+k7P9fpOz/X6Ts/1+k7P9fpOz/X6Ts/1+k7P9fpOz/X6Ts/1+k7P9fpOz/X6Ts&#10;/1+k7P9fpOz/X6Ts/1+k7P9fpOz/X6Ts/1+k7P9fpOz/X6Ts/1+k7P9fpOz/X6Ts3l+k7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AVfpOx8X6Ts+V+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Wl+k7P9fpOz/X6Ts&#10;/1+k7P9fpOz/X6Ts/1+k7P9fpOz/X6Ts/1+k7P9fpOz/X6Ts/1+k7P9fpOz/X6Ts/1+k7P9fpOz/&#10;X6Ts/1+k7P9fpOz/X6Ts/1+k7P9fpOz/X6Ts/1+k7P9fpOz/X6Ts/1+k7P9fpOz/X6Ts/1+k7P9f&#10;pOz/X6Ts/1+k7P9fpOz/X6Ts/1+k7P9fpOz/X6Ts/1+k7P9fpOz/X6Ts/1+k7P9fpOz/X6Ts/1+k&#10;7P9fpOx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DZfpOzT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J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BBf&#10;pOz7X6Ts/1+k7P9fpOz/X6Ts/1+k7P9fpOz/X6Ts/1+k7P9fpOz/X6Ts/1+k7P9fpOz/X6Ts/1+k&#10;7P9fpOz/X6Ts/1+k7P9fpOz/X6Ts/1+k7P9fpOz/X6Ts/1+k7P9fpOz/X6Ts/1+k7P9fpOz/X6Ts&#10;/1+k7P9fpOz/X6Ts/1+k7P9fpOz/X6Ts/1+k7P9fpOz/X6Ts/1+k7P9fpOz/X6Ts/1+k7P9fpOz/&#10;X6Ts/1+k7P9fpOz/X6Tss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El+k7Jh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wX6Ts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6TsuF+k7P9fpOz/X6Ts/1+k7P9fpOz/X6Ts/1+k7P9fpOz/X6Ts/1+k7P9fpOz/&#10;X6Ts/1+k7P9fpOz/X6Ts/1+k7P9fpOz/X6Ts/1+k7P9fpOz/X6Ts/1+k7P9fpOz/X6Ts/1+k7P9f&#10;pOz/X6Ts/1+k7P9fpOz/X6Ts/1+k7P9fpOz/X6Ts/1+k7P9fpOz/X6Ts/1+k7P9fpOz/X6Ts/1+k&#10;7P9fpOz/X6Ts/1+k7P9fpOz/X6Ts/1+k7P5fpOw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EX6Ts&#10;aF+k7Ox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I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FlfpOz/X6Ts/1+k7P9fpOz/X6Ts/1+k7P9fpOz/X6Ts/1+k&#10;7P9fpOz/X6Ts/1+k7P9fpOz/X6Ts/1+k7P9fpOz/X6Ts/1+k7P9fpOz/X6Ts/1+k7P9fpOz/X6Ts&#10;/1+k7P9fpOz/X6Ts/1+k7P9fpOz/X6Ts/1+k7P9fpOz/X6Ts/1+k7P9fpOz/X6Ts/1+k7P9fpOz/&#10;X6Ts/1+k7P9fpOz/X6Ts/1+k7P9fpOz/X6Ts/1+k7P9fpOz/X6Tsr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&#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JX6Ts71+k7P9fpOz/X6Ts/1+k7P9fpOz/&#10;X6Ts/1+k7P9fpOz/X6Ts/1+k7P9fpOz/X6Ts/1+k7P9fpOz/X6Ts/1+k7P9fpOz/X6Ts/1+k7P9f&#10;pOz/X6Ts/1+k7P9fpOz/X6Ts/1+k7P9fpOz/X6Ts/1+k7P9fpOz/X6Ts/1+k7P9fpOz/X6Ts/1+k&#10;7P9fpOz/X6Ts/1+k7P9fpOz/X6Ts/1+k7P9fpOz/X6Ts/1+k7P9fpOz/X6Ts/1+k7P9fpOw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ItfpOz/X6Ts/1+k&#10;7P9fpOz/X6Ts/1+k7P9fpOz/X6Ts/1+k7P9fpOz/X6Ts/1+k7P9fpOz/X6Ts/1+k7P9fpOz/X6Ts&#10;/1+k7P9fpOz/X6Ts/1+k7P9fpOz/X6Ts/1+k7P9fpOz/X6Ts/1+k7P9fpOz/X6Ts/1+k7P9fpOz/&#10;X6Ts/1+k7P9fpOz/X6Ts/1+k7P9fpOz/X6Ts/1+k7P9fpOz/X6Ts/1+k7P9fpOz/X6Ts/1+k7P9f&#10;pOz/X6Ts0V+k7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we&#10;X6Ts/F+k7P9fpOz/X6Ts/1+k7P9fpOz/X6Ts/1+k7P9fpOz/X6Ts/1+k7P9fpOz/X6Ts/1+k7P9f&#10;pOz/X6Ts/1+k7P9fpOz/X6Ts/1+k7P9fpOz/X6Ts/1+k7P9fpOz/X6Ts/1+k7P9fpOz/X6Ts/1+k&#10;7P9fpOz/X6Ts/1+k7P9fpOz/X6Ts/1+k7P9fpOz/X6Ts/1+k7P9fpOz/X6Ts/1+k7P9fpOz/X6Ts&#10;/1+k7P9fpOz/X6Ts/1+k7P9fpOyD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vV+k7GhfpOw+X6Ts&#10;NV+k7EpfpOxwX6Tsrl+k7PNfpOz/X6Ts/1+k7P9fpOz/X6Ts/1+k7P9fpOz/X6Ts/1+k7P9fpOz/&#10;X6Ts/1+k7P9fpOz/X6Ts/1+k7P9fpOz/X6Ts/1+k7P9fpOz/X6Ts/1+k7P9fpOz/X6Ts/1+k7P9f&#10;pOz/X6Ts/1+k7P9fpOz/X6Ts/1+k7P9fpOz/X6Ts/1+k7P9fpOz/X6Ts9l+k7E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JdfpOwBAAAAAAAAAAAAAAAA&#10;AAAAAF+k7NR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9l+k7E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JdfpOwBAAAAAAAA&#10;AAAAAAAAAAAAAAAAAABfpOy5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8V+k&#10;7D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JdfpOwB&#10;AAAAAAAAAAAAAAAAAAAAAAAAAAAAAAAAX6Tsm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51+k7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h1+k7AEAAAAAAAAAAAAAAAAAAAAAAAAA&#10;AAAAAAAAAAAAAAAAAAAAAAAAAAAAAAAAAAAAAAAAAAAAAAAAAF+k7BdfpOzx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JZfpOwBAAAAAAAAAAAAAAAAAAAAAAAAAAAAAAAAAAAAAF+k7H1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2l+k7C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6X6TsYQAAAAAAAAAAAAAAAAAAAAAA&#10;AAAAAAAAAAAAAAAAAAAAAAAAAAAAAAAAAAAAAAAAAAAAAAAAAAAAAAAAAAAAAAAAAAAAX6TsbF+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IgAAAAAAAAAAAAAAAAAAAAAAAAAAAAAAAAAAAAAAAAAAAAAAABfpOxQ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yl+k7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oX6TsPAAAAAAAAAAAAAAA&#10;AAAAAAAAAAAAAAAAAAAAAAAAAAAAAAAAAAAAAAAAAAAAAAAAAAAAAAAAAAAAAAAAAAAAAAAAAAAA&#10;AAAAAF+k7ANfpOzK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HcAAAAAAAAAAAAAAAAAAAAAAAAAAAAAAAAAAAAAAAAAAAAAAAAAAAAAX6Ts&#10;G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tV+k7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HX6TsGgAAAAAA&#10;AAAAAAAAAAAAAAAAAAAAAAAAAAAAAAAAAAAAAAAAAAAAAAAAAAAAAAAAAAAAAAAAAAAAAAAAAAAA&#10;AAAAAAAAAAAAAAAAAAAAAAAAX6TsKF+k7Pd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HX6TsGgAAAAAAAAAAAAAA&#10;AAAAAAAAAAAAAAAAAAAAAAAAAAAAAAAAAAAAAAAAAAAAAAAAAAAAAAAAAAAAAAAAAAAAAAAAAAAA&#10;AAAAAAAAAAAAAAAAAAAAAAAAAAAAAAAAX6Ts1F+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MX6TsIAAAAAAAAAAAAAAAAAAAAAAAAAAAAAAAAAAAAAAAAAAAAAAAAAAAAAAA&#10;AAAAAAAAAAAAAAAAAAAAAAAAAAAAAAAAAAAAAAAAAF+k7AFfpOzP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l+k7GAAAAAAAAAAAAAAAAAAAAAAAAAAAAAAAAAAAAAAAAAAAAAAAAAA&#10;AAAAAAAAAAAAAABfpOzo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i1+k7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UX6Ts&#10;BgAAAAAAAAAAAAAAAAAAAAAAAAAAAAAAAAAAAAAAAAAAAAAAAAAAAAAAAAAAAAAAAAAAAAAAAAAA&#10;AAAAAAAAAAAAAAAAAAAAAAAAAAAAAAAAAAAAAAAAAABfpOxt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yUX6TsBgAAAAAA&#10;AAAAAAAAAAAAAAAAAAAAAAAAAAAAAAAAAAAAAAAAAAAAAAAAAAAAAAAAAAAAAAAAAAAAAAAAAAAA&#10;AAAAAAAAAAAAAAAAAAAAAAAAAAAAAAAAAAAAAAAAAAAAAF+k7Hx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yaX6TsBwAAAAAAAAAAAAAAAAAAAAAAAAAAAAAAAAAAAAAAAAAAAAAA&#10;AAAAAAAAAAAAAAAAAAAAAAAAAAAAAAAAAAAAAAAAAAAAAAAAAAAAAAAAAAAAX6TsUF+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9F+k7EcAAAAAAAAAAAAAAAAAAAAAAAAAAAAAAAAAAAAAAAAA&#10;AAAAAAAAAAAAAAAAAAAAAAAAAAAAX6TspV+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4X6Ts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RV+k7Pp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KJfpOwKAAAAAAAAAAAAAAAAAAAAAAAA&#10;AAAAAAAAAAAAAAAAAAAAAAAAAAAAAAAAAAAAAAAAAAAAAAAAAAAAAAAAAAAAAAAAAAAAAAAAAAAA&#10;AAAAAAAAAAAAAAAAAAAAAAAAAAAAAAAAAAAAAAAAAAAAAAAAAAAAAAAAAAAAAAAAAAAAAAAAAAAA&#10;AAAAAAAAAAAAAAAAAAAAAAAAAAAAAAAAAAAAAAAAAAAAAAAAAAAAAAAAAAAAAAAAAAAAAF+k7Kt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O9f&#10;pOxRAAAAAAAAAAAAAAAAAAAAAAAAAAAAAAAAAAAAAAAAAAAAAAAAAAAAAAAAAAAAAAAAAAAAAAAA&#10;AAAAAAAAAAAAAAAAAAAAAAAAAAAAAAAAAAAAAAAAAAAAAAAAAAAAAAAAAAAAAF+k7Kt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O9fpOxRAAAA&#10;AAAAAAAAAAAAAAAAAAAAAAAAAAAAAAAAAAAAAAAAAAAAAAAAAAAAAAAAAAAAAAAAAAAAAAAAAAAA&#10;AAAAAAAAAAAAAAAAAAAAAAAAAAAAAAAAAAAAAAAAAAAAAAAAAAAAAAAAAABfpOweX6Ts/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JfpOxbAAAAAAAAAAAAAAAAAAAAAAAAAAAAAAAAAAAAAAAAAAAA&#10;AAAAAAAAAAAAAAAAAAAAAAAAAAAAAAAAAAAAAAAAAAAAAAAAAAAAAAAAAAAAAAAAAAAAAAAAAF+k&#10;7AFfpOzJ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4V+k7C8AAAAAAAAAAAAAAAAAAAAAAAAAAAAAAAAA&#10;AAAAAAAAAAAAAAAAAAAAAAAAAAAAAAAAAAAAAAAAAF+k7Fh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mX6TsN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pOxOX6Ts+l+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8l+k7FwAAAAAAAAAAAAAAAAAAAAA&#10;AAAAAAAAAAAAAAAAAAAAAAAAAAAAAAAAAAAAAAAAAAAAAAAAAAAAAAAAAAAAAAAAAAAAAAAAAAAA&#10;AAAAAAAAAAAAAAAAAAAAAAAAAAAAAAAAAAAAAAAAAAAAAAAAAAAAAAAAAAAAAAAAAAAAAAAAAAAA&#10;AAAAAAAAAAAAAAAAAAAAAAAAAAAAAAAAAAAAAAAAAAAAAAAAAAAAAAAAAAAAAAAAAAAAAAAAAAAA&#10;AAAAAABfpOwNX6Ts2F+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MVfpOweAAAAAAAAAAAAAAAAAAAAAAAAAAAAAAAAAAAAAAAAAAAAAAAAAAAAAAAAAAAAAAAA&#10;AAAAAAAAAAAAAAAAAAAAAAAAAAAAAAAAAAAAAAAAAAAAAAAAAAAAAAAAAAAAAAAAAAAAAAAAAABf&#10;pOwNX6Ts2F+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MVf&#10;pOweAAAAAAAAAAAAAAAAAAAAAAAAAAAAAAAAAAAAAAAAAAAAAAAAAAAAAAAAAAAAAAAAAAAAAAAA&#10;AAAAAAAAAAAAAAAAAAAAAAAAAAAAAAAAAAAAAAAAAAAAAAAAAAAAAAAAAAAAAAAAAAAAAAAAAAAA&#10;AF+k7KV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MhfpOwjAAAAAAAAAAAAAAAAAAAAAAAAAAAAAAAAAAAA&#10;AAAAAAAAAAAAAAAAAAAAAAAAAAAAAAAAAAAAAAAAAAAAAAAAAAAAAAAAAAAAAAAAAAAAAAAAAAAA&#10;AAAAAAAAAAAAAAAAX6TsNF+k7P5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xl+k7BcAAAAAAAAAAAAAAAAAAAAAAAAA&#10;AAAAAAAAAAAAAAAAAAAAAAAAAAAAAAAAAAAAAAAAAAAAAAAAAAAAAABfpOwQ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EX6Ts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E5fpOz6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xV+k7CAAAAAAAAAAAAAA&#10;AAAAAAAAAAAAAAAAAAAAAAAAAAAAAAAAAAAAAAAAAAAAAAAAAAAAAAAAAAAAAAAAAAAAAAAAAAAA&#10;AAAAAAAAAAAAAAAAAAAAAAAAAAAAAAAAAAAAAAAAAAAAAAAAAAAAAAAAAAAAAAAAAAAAAAAAAAAA&#10;AAAAAAAAAAAAAAAAAAAAAAAAAAAAAAAAAAAAAAAAAAAAAAAAAAAAAAAAAAAAAAAAAAAAAAAAAAAA&#10;AAAAAAAAAAAAAAAAAAAAAAAAAF+k7CFfpOzq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V+k7HZfpOwDAAAAAAAAAAAAAAAAAAAAAAAAAAAAAAAAAAAAAAAAAAAAAAAAAAAAAAAA&#10;AAAAAAAAAAAAAAAAAAAAAAAAAAAAAAAAAAAAAAAAAAAAAAAAAAAAAAAAAAAAAAAAAAAAAAAAAAAA&#10;AAAAAAAAAAAAAAAAAF+k7CFfpOzq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V+k7HZfpOwDAAAAAAAAAAAAAAAAAAAAAAAAAAAAAAAAAAAAAAAAAAAAAAAAAAAAAAAAAAAAAAAA&#10;AAAAAAAAAAAAAAAAAAAAAAAAAAAAAAAAAAAAAAAAAAAAAAAAAAAAAAAAAAAAAAAAAAAAAAAAAAAA&#10;AAAAAAAAAAAAAABfpOwoX6Ts/F+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F+k7IRfpOwEAAAAAAAAAAAAAAAAAAAAAAAAAAAA&#10;AAAAAAAAAAAAAAAAAAAAAAAAAAAAAAAAAAAAAAAAAAAAAAAAAAAAAAAAAAAAAAAAAAAAAAAAAAAA&#10;AAAAAAAAAAAAAAAAAAAAAAAAAAAAAAAAAABfpOyY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ml+k7AcAAAAAAAAAAAAAAAAA&#10;AAAAAAAAAAAAAAAAAAAAAAAAAAAAAAAAAAAAAAAAAAAAAAAAAAAAAAAAAAAAAAAAAAAAAAAAAF+k&#10;7K1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5fpOyEX6Ts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QF+k7PF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4X6TseV+k7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OV+k7PZ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zl+k7CwAAAAAAAAAAAAAAAAAAAAAAAAAAAAAAAAAAAAAAAAAAAAAAAAAAAAA&#10;AAAAAAAAAAAAAAAAAAAAAAAAAAAAAAAAAAAAAAAAAAAAAAAAAAAAAAAAAAAAAAAAAAAAAAAAAAAA&#10;AAAAAAAAAAAAAAAAAAAAAAAAAAAAAAAAAAAAX6TsOV+k7PZ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zl+k7CwAAAAAAAAAAAAAAAAAAAAAAAAAAAAAAAAAAAAAAAAAAAAAAAAAAAAAAAAAAAAA&#10;AAAAAAAAAAAAAAAAAAAAAAAAAAAAAAAAAAAAAAAAAAAAAAAAAAAAAAAAAAAAAAAAAAAAAAAAAAAA&#10;AAAAAAAAAAAAAAAAAAAAAAAAAAAAAAAAAF+k7JF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F+k7DQAAAAAAAAAAAAAAAAAAAAAAAAA&#10;AAAAAAAAAAAAAAAAAAAAAAAAAAAAAAAAAAAAAAAAAAAAAAAAAAAAAAAAAAAAAAAAAAAAAAAAAAAA&#10;AAAAAAAAAAAAAAAAAAAAAAAAAAAAAAAAAAAAAAAAAAAAAAAAX6TsEV+k7OV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3X6TsYQAAAAAAAAAAAAAA&#10;AAAAAAAAAAAAAAAAAAAAAAAAAAAAAAAAAAAAAAAAAAAAAAAAAAAAAAAAAAAAAAAAAAAAAAAAAAAA&#10;AAAAAAAAAABfpOxE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OhfpOx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wvX6Ts5l+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BX6TsJ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CX6Ts9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2X6Tsdl+k7AQAAAAAAAAAAAAAAAAAAAAAAAAAAAAAAAAAAAAAAAAAAAAA&#10;AAAAAAAAAAAAAAAAAAAAAAAAAAAAAAAAAAAAAAAAAAAAAAAAAAAAAAAAAAAAAAAAAAAAAAAAAAAA&#10;AAAAAAAAAAAAAAAAAAAAAAAAAAAAAAAAAAAAAAAAAAAAAAAAAAAAAABfpOxCX6Ts9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2X6Tsdl+k7AQAAAAAAAAAAAAAAAAAAAAAAAAAAAAAAAAAAAAAAAAAAAAAAAAAAAAA&#10;AAAAAAAAAAAAAAAAAAAAAAAAAAAAAAAAAAAAAAAAAAAAAAAAAAAAAAAAAAAAAAAAAAAAAAAAAAAA&#10;AAAAAAAAAAAAAAAAAAAAAAAAAAAAAAAAAAAAAAAAAAAAAABfpOwOX6Ts3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7X6TshV+k7AcAAAAAAAAAAAAAAAAA&#10;AAAAAAAAAAAAAAAAAAAAAAAAAAAAAAAAAAAAAAAAAAAAAAAAAAAAAAAAAAAAAAAAAAAAAAAAAAAA&#10;AAAAAAAAAAAAAAAAAAAAAAAAAAAAAAAAAAAAAAAAAAAAAAAAAAAAAAAAAAAAAAAAAABfpOxF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5V+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YX6TsMAAAAAAA&#10;AAAAAAAAAAAAAAAAAAAAAAAAAAAAAAAAAAAAAAAAAAAAAAAAAAAAAAAAAAAAAAAAAAAAAAAAAAAA&#10;AAAAAAAAAAAAAAAAAAAAAAAAX6TsAV+k7Np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Lpf&#10;pOw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BlfpOzK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O9fpOxo&#10;X6T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E1fpOz2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y2X6TsIAAAAAAAAAAAAAAAAAAAAAAAAAAAAAAAAAAAAAAAAAAA&#10;AAAAAAAAAAAAAAAAAAAAAAAAAAAAAAAAAAAAAAAAAAAAAAAAAAAAAAAAAAAAAAAAAAAAAAAAAAAA&#10;AAAAAAAAAAAAAAAAAAAAAAAAAAAAAAAAAAAAAAAAAAAAAAAAAAAAAAAAAAAAAAAAAAAAAAAAAF+k&#10;7E1fpOz2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y2X6TsIAAAAAAAAAAAAAAAAAAAAAAAAAAAAAAAAAAAAAAAAAAAAAAAAAAA&#10;AAAAAAAAAAAAAAAAAAAAAAAAAAAAAAAAAAAAAAAAAAAAAAAAAAAAAAAAAAAAAAAAAAAAAAAAAAAA&#10;AAAAAAAAAAAAAAAAAAAAAAAAAAAAAAAAAAAAAAAAAAAAAAAAAAAAAAAAAAAAAAAAAF+k7D5fpOz7&#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FX6TsKwAAAAAAAAAAAAAA&#10;AAAAAAAAAAAAAAAAAAAAAAAAAAAAAAAAAAAAAAAAAAAAAAAAAAAAAAAAAAAAAAAAAAAAAAAAAAAA&#10;AAAAAAAAAAAAAAAAAAAAAAAAAAAAAAAAAAAAAAAAAAAAAAAAAAAAAAAAAAAAAAAAAAAAAAAAAAAA&#10;AAAAAAAAAF+k7JB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l1+k7B1fpOz3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aX6Ts&#10;CwAAAAAAAAAAAAAAAAAAAAAAAAAAAAAAAAAAAAAAAAAAAAAAAAAAAAAAAAAAAAAAAAAAAAAAAAAA&#10;AAAAAAAAAAAAAAAAAAAAAAAAAAAAAAAAAAAAAAAAAABfpOx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uX6Ts6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9l+k7G5fp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CF+k7KB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V+k&#10;7JhfpOw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QF+k7PF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NxfpOxPAAAAAAAAAAAAAAAAAAAAAAAAAAAAAAAAAAAAAAAA&#10;AAAAAAAAAAAAAAAAAAAAAAAAAAAAAAAAAAAAAAAAAAAAAAAAAAAAAAAAAAAAAAAAAAAAAAAAAAAA&#10;AAAAAAAAAAAAAAAAAAAAAAAAAAAAAAAAAAAAAAAAAAAAAAAAAAAAAAAAAAAAAAAAAAAAAAAAAAAA&#10;AAAAAAAAAAAAAAAAX6TsQF+k7PF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NxfpOxPAAAAAAAAAAAAAAAAAAAAAAAAAAAAAAAAAAAAAAAAAAAAAAAA&#10;AAAAAAAAAAAAAAAAAAAAAAAAAAAAAAAAAAAAAAAAAAAAAAAAAAAAAAAAAAAAAAAAAAAAAAAAAAAA&#10;AAAAAAAAAAAAAAAAAAAAAAAAAAAAAAAAAAAAAAAAAAAAAAAAAAAAAAAAAAAAAAAAAAAAAAAAAAAA&#10;AAAAAAAAX6TsbV+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OtfpOxkX6TsAQAAAAAA&#10;AAAAAAAAAAAAAAAAAAAAAAAAAAAAAAAAAAAAAAAAAAAAAAAAAAAAAAAAAAAAAAAAAAAAAAAAAAAA&#10;AAAAAAAAAAAAAAAAAAAAAAAAAAAAAAAAAAAAAAAAAAAAAAAAAAAAAAAAAAAAAAAAAAAAAAAAAAAA&#10;AAAAAAAAAAAAAAAAAAAAAABfpOwGX6TswV+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l1+k7AEAAAAA&#10;X6TsiV+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Ohf&#10;pOxQAAAAAAAAAAAAAAAAAAAAAAAAAAAAAAAAAAAAAAAAAAAAAAAAAAAAAAAAAAAAAAAAAAAAAAAA&#10;AAAAAAAAAAAAAAAAAAAAAAAAAAAAAAAAAAAAAAAAAAAAAAAAAAAAAAAAX6TsAV+k7M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H&#10;X6TsHl+k7GF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xV+k7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Xl+k7PR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wl+k7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pOwyX6Ts5F+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8l+k7HVfpOwGAAAAAAAAAAAAAAAAAAAAAAAAAAAAAAAA&#10;AAAAAAAAAAAAAAAAAAAAAAAAAAAAAAAAAAAAAAAAAAAAAAAAAAAAAAAAAAAAAAAAAAAAAAAAAAAA&#10;AAAAAAAAAAAAAAAAAAAAAAAAAAAAAAAAAAAAAAAAAAAAAAAAAAAAAAAAAAAAAAAAAAAAAAAAAAAA&#10;AAAAAAAAAAAAAAAAAAAAAAAAAAAAAAAAAABfpOwyX6Ts5F+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8l+k7HVfpOwGAAAAAAAAAAAAAAAAAAAAAAAAAAAAAAAAAAAAAAAA&#10;AAAAAAAAAAAAAAAAAAAAAAAAAAAAAAAAAAAAAAAAAAAAAAAAAAAAAAAAAAAAAAAAAAAAAAAAAAAA&#10;AAAAAAAAAAAAAAAAAAAAAAAAAAAAAAAAAAAAAAAAAAAAAAAAAAAAAAAAAAAAAAAAAAAAAAAAAAAA&#10;AAAAAAAAAAAAAAAAAAAAAAAAAABfpOyM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KVfpOwTAAAAAAAAAAAAAAAAAAAAAAAAAAAAAAAAAAAAAAAAAAAAAAAAAAAAAAAAAAAAAAAA&#10;AAAAAAAAAAAAAAAAAAAAAAAAAAAAAAAAAAAAAAAAAAAAAAAAAAAAAAAAAAAAAAAAAAAAAAAAAABf&#10;pOxA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1fpOyIX6TsBQAAAABfpOwCX6Tsw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yX6Tsa1+k7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nX6Ts&#10;yF+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QX6Ts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BlfpOzK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3X6TsjF+k7BQAAAAAAAAAAAAAAAAAAAAAAAAAAAAA&#10;AAAAAAAAAAAAAAAAAAAAAAAAAAAAAAAAAAAAAAAAAAAAAAAAAAAAAAAAAAAAAAAAAAAAAAAAAAAA&#10;AAAAAAAAAAAAAAAAAAAAAAAAAAAAAAAAAAAAAAAAAAAAAAAAAAAAAAAAAAAAAAAAAAAAAAAAAAAA&#10;AAAAAAAAAAAAAAAAAAAAAAAAAAAAAAAAAAAAAAAAAAAAAAAAAAAAAF+k7BlfpOzK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3X6TsjF+k7BQAAAAAAAAAAAAAAAAAAAAAAAAAAAAAAAAAAAAA&#10;AAAAAAAAAAAAAAAAAAAAAAAAAAAAAAAAAAAAAAAAAAAAAAAAAAAAAAAAAAAAAAAAAAAAAAAAAAAA&#10;AAAAAAAAAAAAAAAAAAAAAAAAAAAAAAAAAAAAAAAAAAAAAAAAAAAAAAAAAAAAAAAAAAAAAAAAAAAA&#10;AAAAAAAAAAAAAAAAAAAAAAAAAAAAAAAAAAAAAAAAX6TsAV+k7JN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4F+k7E0AAAAAAAAAAAAAAAAAAAAAAAAAAAAAAAAAAAAAAAAAAAAAAAAAAAAAAAAAAAAA&#10;AAAAAAAAAAAAAAAAAAAAAAAAAAAAAAAAAAAAAAAAAAAAAAAAAAAAAAAAAAAAAAAAAAAAAAAAAAAA&#10;AAAAAAAAAAAAAAAAAF+k7JR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NhfpOw4AAAAAAAAAAAAAAAAAAAAAF+k7CVfpOz1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yrX6Ts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NfpOx6X6Ts+V+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NxfpOxYX6Ts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6TsB1+k7JR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pfpOyYX6TsGgAAAAAAAAAAAAAAAAAAAAAAAAAA&#10;AAAAAAAAAAAAAAAAAAAAAAAAAAAAAAAAAAAAAAAAAAAAAAAAAAAAAAAAAAAAAAAAAAAAAAAAAAAA&#10;AAAAAAAAAAAAAAAAAAAAAAAAAAAAAAAAAAAAAAAAAAAAAAAAAAAAAAAAAAAAAAAAAAAAAAAAAAAA&#10;AAAAAAAAAAAAAAAAAAAAAAAAAAAAAAAAAAAAAAAAAAAAAAAAAAAAAAAAAAAAAAAAAAAAAAAAX6Ts&#10;B1+k7JR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pfpOyYX6TsGgAAAAAAAAAAAAAAAAAAAAAAAAAAAAAAAAAA&#10;AAAAAAAAAAAAAAAAAAAAAAAAAAAAAAAAAAAAAAAAAAAAAAAAAAAAAAAAAAAAAAAAAAAAAAAAAAAA&#10;AAAAAAAAAAAAAAAAAAAAAAAAAAAAAAAAAAAAAAAAAAAAAAAAAAAAAAAAAAAAAAAAAAAAAAAAAAAA&#10;AAAAAAAAAAAAAAAAAAAAAAAAAAAAAAAAAAAAAAAAAAAAAAAAAAAAAAAAAAAAAAAAX6Tsg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5X6TshV+k7AoAAAAAAAAAAAAAAAAAAAAAAAAAAAAAAAAAAAAAAAAAAAAAAAAAAAAA&#10;AAAAAAAAAAAAAAAAAAAAAAAAAAAAAAAAAAAAAAAAAAAAAAAAAAAAAAAAAAAAAAAAAAAAAAAAAAAA&#10;AAAAAAAAAAAAAAAAAAAAAAAAAAAAAABfpOwKX6Ts2l+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l+k7IZfpOwIAAAAAAAAAAAAAAAAAAAAAAAAAAAAAAAAX6TsWF+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NdfpOx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CVfpOy7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01+k7FpfpOw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6TsUl+k7Ot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9F+k7I5fpOw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Ul+k7Ot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FdfpOzf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GX6TsTF+k7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VX6Tsq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nX6TsfV+k7B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VX6Tsq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nX6TsfV+k7B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ChfpOzR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TsB1+k7HNfpOzv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V+k7KFfpOw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pOxL&#10;X6Ts2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MZfpOxaX6Ts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pOxLX6Ts21+k&#10;7P9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MZfpOxaX6Ts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BV+k7IBfpOz5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Rf&#10;pOyVX6Ts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6TsEF+k7HxfpOzs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9fpOzdX6Tsel+k7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7AdfpOx2X6Ts7F+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rX6TskF+k7C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AdfpOx2X6Ts7F+k7P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rX6TskF+k7C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JV+k&#10;7LJfpOz/X6Ts/1+k7P9fpOz/X6Ts/1+k7P9fpOz/X6Ts/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V+k7HFfpOw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6TsDF+k7HRfpOzh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X6Ts9F+k7KBfpOw/X6Ts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BBfpOyAX6Ts71+k7P9fpOz/X6Ts/1+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9fpOz/X6Ts91+k7K1fpOxSX6Ts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7BBfpOyAX6Ts71+k7P9fpOz/X6Ts/1+k7P9fpOz/X6Ts&#10;/1+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91+k7K1fpOxSX6Ts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pOwSX6TsY1+k7LhfpOz6X6Ts/1+k7P9fpOz/&#10;X6Ts/1+k7P9fpOz/X6Ts/1+k7P9fpOz/X6Ts/1+k7P9fpOz/X6Ts/1+k7P9fpOz/X6Ts/1+k7P9f&#10;pOz/X6Ts/1+k7P9fpOz/X6Ts/1+k7P9fpOz/X6Ts/1+k7P9fpOz/X6Ts/1+k7P9fpOz/X6Ts/1+k&#10;7P9fpOz/X6Ts/1+k7P9fpOz/X6Ts/1+k7P9fpOz/X6Ts/1+k7P9fpOz/X6Ts/1+k7P9fpOz/X6Ts&#10;/1+k7P9fpOz/X6Ts/1+k7P9fpOzcX6TsnF+k7FxfpOw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6TsDV+k&#10;7FBfpOybX6Ts2l+k7P9fpOz/X6Ts/1+k7P9fpOz/X6Ts/1+k7P9fpOz/X6Ts/1+k7P9fpOz/X6Ts&#10;/1+k7P9fpOz/X6Ts/1+k7P9fpOz/X6Ts/1+k7P9fpOz/X6Ts/1+k7P9fpOz/X6Ts/1+k7P9fpOz/&#10;X6Ts/1+k7P9fpOz/X6Ts/1+k7P9fpOz/X6Ts/1+k7P9fpOz/X6Ts/1+k7P9fpOz/X6Ts/1+k7P9f&#10;pOz/X6Ts/1+k7OhfpOy1X6Tsgl+k7EtfpOw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6TsDV+k7FBfpOyb&#10;X6Ts2l+k7P9fpOz/X6Ts/1+k7P9fpOz/X6Ts/1+k7P9fpOz/X6Ts/1+k7P9fpOz/X6Ts/1+k7P9f&#10;pOz/X6Ts/1+k7P9fpOz/X6Ts/1+k7P9fpOz/X6Ts/1+k7P9fpOz/X6Ts/1+k7P9fpOz/X6Ts/1+k&#10;7P9fpOz/X6Ts/1+k7P9fpOz/X6Ts/1+k7P9fpOz/X6Ts/1+k7P9fpOz/X6Ts/1+k7P9fpOz/X6Ts&#10;/1+k7OhfpOy1X6Tsgl+k7EtfpOw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pOwfX6TsZl+k7K5fpOzrX6Ts/1+k&#10;7P9fpOz/X6Ts/1+k7P9fpOz/X6Ts/1+k7P9fpOz/X6Ts/1+k7P9fpOz/X6Ts/1+k7P9fpOz/X6Ts&#10;/1+k7P9fpOz/X6Ts/1+k7P9fpOz/X6Ts/1+k7P9fpOz/X6Ts/1+k7P9fpOz/X6Ts/1+k7P9fpOz/&#10;X6Ts/1+k7P9fpOz/X6Ts/1+k7P9fpOz/X6Ts/1+k7P9fpOz/X6Ts51+k7K9fpOx4X6TsP1+k7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BJfpOxRX6Tsk1+k7MtfpOz6X6Ts/1+k7P9f&#10;pOz/X6Ts/1+k7P9fpOz/X6Ts/1+k7P9fpOz/X6Ts/1+k7P9fpOz/X6Ts/1+k7P9fpOz/X6Ts/1+k&#10;7P9fpOz/X6Ts/1+k7P9fpOz/X6Ts/1+k7P9fpOz/X6Ts/1+k7P9fpOz/X6Ts/1+k7P9fpOz/X6Ts&#10;/1+k7P9fpOz/X6Ts/1+k7P9fpOz/X6Ts/1+k7P9fpOz/X6Ts/1+k7P9fpOztX6TsuF+k7INfpOxL&#10;X6Ts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pOwXX6TsU1+k7IdfpOy3X6Ts51+k7P9fpOz/X6Ts/1+k7P9f&#10;pOz/X6Ts/1+k7P9fpOz/X6Ts/1+k7P9fpOz/X6Ts/1+k7P9fpOz/X6Ts/1+k7P9fpOz/X6Ts/1+k&#10;7P9fpOz/X6Ts/1+k7P9fpOz/X6Ts/1+k7P9fpOz/X6Ts/1+k7P9fpOz/X6Ts/1+k7PlfpOzaX6Ts&#10;ul+k7JJfpOxoX6TsQF+k7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pOwXX6TsU1+k7IdfpOy3X6Ts51+k7P9fpOz/X6Ts/1+k7P9fpOz/X6Ts&#10;/1+k7P9fpOz/X6Ts/1+k7P9fpOz/X6Ts/1+k7P9fpOz/X6Ts/1+k7P9fpOz/X6Ts/1+k7P9fpOz/&#10;X6Ts/1+k7P9fpOz/X6Ts/1+k7P9fpOz/X6Ts/1+k7P9fpOz/X6Ts/1+k7PlfpOzaX6Tsul+k7JJf&#10;pOxoX6TsQF+k7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7CNfpOxZX6TskF+k7L5fpOzoX6Ts/1+k7P9fpOz/X6Ts/1+k7P9fpOz/X6Ts/1+k7P9f&#10;pOz/X6Ts/1+k7P9fpOz/X6Ts/1+k7P9fpOz/X6Ts/1+k7P9fpOz/X6Ts/1+k7P9fpOz/X6Ts/1+k&#10;7P9fpOz/X6Ts/1+k7P9fpOz/X6Ts/1+k7O9fpOzNX6Tsol+k7HVfpOxJX6Ts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Ts&#10;B1+k7DhfpOxqX6TslV+k7MJfpOztX6Ts/1+k7P9fpOz/X6Ts/1+k7P9fpOz/X6Ts/1+k7P9fpOz/&#10;X6Ts/1+k7P9fpOz/X6Ts/1+k7P9fpOz/X6Ts/1+k7P9fpOz/X6Ts/1+k7P9fpOz/X6Ts/1+k7P9f&#10;pOz/X6Ts/1+k7P9fpOz/X6Ts/1+k7P9fpOz/X6Ts5V+k7MJfpOyeX6TscV+k7EVfpOw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pOwQX6Ts&#10;NV+k7FtfpOx5X6TslF+k7KxfpOzFX6Ts1F+k7ONfpOzwX6Ts/1+k7P9fpOz/X6Ts/1+k7P9fpOz/&#10;X6Ts/1+k7PFfpOzwX6Ts41+k7NdfpOzKX6TsvV+k7KxfpOyYX6TsgV+k7GpfpOxVX6TsOl+k7Bpf&#10;pO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OwQX6TsNV+k7Ftf&#10;pOx5X6TslF+k7KxfpOzFX6Ts1F+k7ONfpOzwX6Ts/1+k7P9fpOz/X6Ts/1+k7P9fpOz/X6Ts/1+k&#10;7PFfpOzwX6Ts41+k7NdfpOzKX6TsvV+k7KxfpOyYX6TsgV+k7GpfpOxVX6TsOl+k7BpfpOw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BBfpOw6X6TsWV+k7HdfpOyTX6Ts&#10;r1+k7MNfpOzUX6Ts5V+k7PBfpOz+X6Ts/1+k7P9fpOz/X6Ts/1+k7P9fpOz2X6Ts8F+k7OFfpOzT&#10;X6TsxV+k7LdfpOyeX6Tsh1+k7G1fpOxVX6TsNF+k7B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6TsAV+k7CtfpOxcX6Tsg1+k7KxfpOzMX6Ts&#10;4V+k7PNfpOz/X6Ts/1+k7P9fpOz/X6Ts/1+k7P1fpOzwX6Ts5V+k7M5fpOy5X6TspF+k7IZfpOxm&#10;X6TsRV+k7B9fpOw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k7AFfpOwq&#10;X6TsXF+k7IpfpOyuX6Tsz1+k7OlfpOz7X6Ts/1+k7P9fpOz/X6Ts+l+k7OpfpOzaX6Tsxl+k7Kpf&#10;pOyRX6Tsb1+k7ExfpOwlX6Ts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7BBfpOwyX6TsU1+k7HJfpOyJX6Tsol+k&#10;7LlfpOzLX6Ts2V+k7OdfpOzwX6Ts/1+k7P9fpOz/X6Ts/1+k7P9fpOz/X6Ts+1+k7PBfpOzpX6Ts&#10;2l+k7MtfpOy9X6Tsq1+k7JRfpOx6X6TsYl+k7ElfpOwqX6Ts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6TsBV+k7BBfpOwQX6TsEF+k7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k7A1fpOw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UEsDBAoAAAAAAAAAIQCllT5r1qcpANanKQAVAAAAZHJzL21lZGlhL2lt&#10;YWdlNy50aWZmTU0AKgApm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GACo52EAqOeJAKjnBgAAAAAAqOc3AKjnkACo51kAqO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LQCo530AqOfOAKjn/wCo5/8AqOf/AKjnrwCo52oAqOfxAKjn/wCo5/8A&#10;qOf/AKjn6gCo57AAqOdpAKjn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ACo54QAqOfaAKjn/wCo5/8AqOf/AKjn/wCo5/8AqOf/AKjn/wCo5/8A&#10;qOf/AKjn/wCo5/8AqOf/AKjn/wCo5/8AqOf/AKjn/wCo59QAqOeKAKjn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20AqOfOAKjn/wCo5/8AqOf/AKjn/wCo5/8AqOf/AKjn/wCo5/8A&#10;qOf/AKjn/wCo5/8AqOf/AKjn/wCo5/8AqOf/AKjn/wCo5/8AqOf/AKjn/wCo5/8AqOf/AKjn/wCo&#10;588AqOdwAKjn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zIAqOegAKjn9gCo5/8AqOf/AKjn/wCo5/8AqOf/AKjn/wCo5/8A&#10;qOf/AKjn/wCo5/8AqOf/AKjn/wCo5/8AqOf/AKjn/wCo5/8AqOf/AKjn/wCo5/8AqOf/AKjn/wCo&#10;5/8AqOf/AKjn/wCo5/8AqOf/AKjn+QCo55oAqOc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IAKjnwACo5/8AqOf/AKjn/wCo5/8AqOf/AKjn/wCo5/8A&#10;qOf/AKjn/wCo5/8AqOf/AKjn/wCo5/8AqOf/AKjn/wCo5/8AqOf/AKjn/wCo5/8AqOf/AKjn/wCo&#10;5/8AqOf/AKjn/wCo5/8AqOf/AKjn/wCo5/8AqOf/AKjn/wCo5/8AqOf+AKjnqgCo5y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SQCo58gAqOf/AKjn/wCo5/8AqOf/AKjn/wCo5/8A&#10;qOf/AKjn/wCo5/8AqOf/AKjn/wCo5/8AqOf/AKjn/wCo5/8AqOf/AKjn/wCo5/8AqOf/AKjn/wCo&#10;5/8AqOf/AKjn/wCo5/8AqOf/AKjn/wCo5/8AqOf/AKjn/wCo5/8AqOf/AKjn/wCo5/8AqOf/AKjn&#10;/wCo5/4AqOegAKjn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8AqOe8AKjn/wCo5/8AqOf/AKjn/wCo5/8A&#10;qOf/AKjn/wCo5/8AqOf/AKjn/wCo5/8AqOf/AKjn/wCo5/8AqOf/AKjn/wCo5/8AqOf/AKjn/wCo&#10;5/8AqOf/AKjn/wCo5/8AqOf/AKjn/wCo5/8AqOf/AKjn/wCo5/8AqOf/AKjn/wCo5/8AqOf/AKjn&#10;/wCo5/8AqOf/AKjn/wCo5/8AqOf/AKjn8gCo520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LAKjnjACo5/wAqOf/AKjn/wCo5/8A&#10;qOf/AKjn/wCo5/8AqOf/AKjn/wCo5/8AqOf/AKjn/wCo5/8AqOf/AKjn/wCo5/8AqOf/AKjn/wCo&#10;5/8AqOf/AKjn/wCo5/8AqOf/AKjn/wCo5/8AqOf/AKjn/wCo5/8AqOf/AKjn/wCo5/8AqOf/AKjn&#10;/wCo5/8AqOf/AKjn/wCo5/8AqOf/AKjn/wCo5/8AqOf/AKjn/wCo5/8AqOfDAKjn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wAqOfTAKjn/wCo5/8A&#10;qOf/AKjn/wCo5/8AqOf/AKjn/wCo5/8AqOf/AKjn/wCo5/8AqOf/AKjn/wCo5/8AqOf/AKjn/wCo&#10;5/8AqOf/AKjn/wCo5/8AqOf/AKjn/wCo5/8AqOf/AKjn/wCo5/8AqOf/AKjn/wCo5/8AqOf/AKjn&#10;/wCo5/8AqOf/AKjn/wCo5/8AqOf/AKjn/wCo5/8AqOf/AKjn/wCo5/8AqOf/AKjn/wCo5/8AqOf/&#10;AKjn8QCo51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GQCo59wA&#10;qOf/AKjn/wCo5/8AqOf/AKjn/wCo5/8AqOf/AKjn/wCo5/8AqOf/AKjn/wCo5/8AqOf/AKjn/wCo&#10;5/8AqOf/AKjn/wCo5/8AqOf/AKjn/wCo5/8AqOf/AKjn/wCo5/8AqOf/AKjn/wCo5/8AqOf/AKjn&#10;/wCo5/8AqOf/AKjn/wCo5/8AqOf/AKjn/wCo5/8AqOf/AKjn/wCo5/8AqOf/AKjn/wCo5/8AqOf/&#10;AKjn/wCo5/8AqOf/AKjn/wCo5/8AqOeHAKjn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KAKjnzgCo5/8AqOf/AKjn/wCo5/8AqOf/AKjn/wCo5/8AqOf/AKjn/wCo5/8AqOf/AKjn/wCo&#10;5/8AqOf/AKjn/wCo5/8AqOf/AKjn/wCo5/8AqOf/AKjn/wCo5/8AqOf/AKjn/wCo5/8AqOf/AKjn&#10;/wCo5/8AqOf/AKjn/wCo5/8AqOf/AKjn/wCo5/8AqOf/AKjn/wCo5/8AqOf/AKjn/wCo5/8AqOf/&#10;AKjn/wCo5/8AqOf/AKjn/wCo5/8AqOf/AKjn/wCo5/8AqOf/AKjnrACo5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FQCo5+0AqOf/AKjn/wCo5/8AqOf/AKjn/wCo&#10;5/8AqOf/AKjn/wCo5/8AqOf/AKjn/wCo5/8AqOf/AKjn/wCo5/8AqOf/AKjn/wCo5/8AqOf/AKjn&#10;/wCo5/8AqOf/AKjn/wCo5/8AqOf/AKjn/wCo5/8AqOf/AKjn/wCo5/8AqOf/AKjn/wCo5/8AqOf/&#10;AKjn/wCo5/8AqOf/AKjn/wCo5/8AqOf/AKjn/wCo5/8AqOf/AKjn/wCo5/8AqOf/AKjn/wCo5/8A&#10;qOf/AKjn/wCo5/8AqOf/AKjn/wCo5/8AqOf/AKjnuACo5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nACo5/8AqOf/AKjn/wCo&#10;5/8AqOf/AKjn/wCo5/8AqOf/AKjn/wCo5/8AqOf/AKjn/wCo5/8AqOf/AKjn/wCo5/8AqOf/AKjn&#10;/wCo5/8AqOf/AKjn/wCo5/8AqOf/AKjn/wCo5/8AqOf/AKjn/wCo5/8AqOf/AKjn/wCo5/8AqOf/&#10;AKjn/wCo5/8AqOf/AKjn/wCo5/8AqOf/AKjn/wCo5/8AqOf/AKjn/wCo5/8AqOf/AKjn/wCo5/8A&#10;qOf/AKjn/wCo5/8AqOf/AKjn/wCo5/8AqOf/AKjn/wCo5/8AqOf/AKjn/wCo53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EA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a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0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y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q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9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fP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c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0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IAqOcx&#10;AKjnSwCo51oAqOdgAKjnYACo52AAqOdgAKjnYACo51cAqOdDAKjn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2s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GgCo52YAqOet&#10;AKjn4gCo5/8AqOf/AKjn/wCo5/8AqOf/AKjn/wCo5/8AqOf/AKjn/wCo5/8AqOf/AKjn/wCo59kA&#10;qOeMAKjn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7Y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2AKjn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zoAqOev&#10;AKjn/QCo5/8AqOf/AKjn/wCo5/8AqOf/AKjn/wCo5/8AqOf/AKjn/wCo5/8AqOf/AKjn/wCo5/8A&#10;qOf/AKjn/wCo5/8AqOf/AKjn/ACo55UAqO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AwCo5/E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Y&#10;AKjnqwCo5/8AqOf/AKjn/wCo5/8AqOf/AKjn/wCo5/8AqOf/AKjn/wCo5/8AqOf/AKjn/wCo5/8A&#10;qOf/AKjn/wCo5/8AqOf/AKjn/wCo5/8AqOf/AKjn/wCo5/8AqOfeAKjn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N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8AqOfoAKjn/wCo5/8AqOf/AKjn/wCo5/8AqOf/AKjn/wCo5/8AqOf/AKjn/wCo5/8A&#10;qOf/AKjn/wCo5/8AqOf/AKjn/wCo5/8AqOf/AKjn/wCo5/8AqOf/AKjn/wCo5/8AqOf/AKjn8QCo&#10;5z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d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CQCo5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TgCo5/gAqOf/AKjn/wCo5/8AqOf/AKjn/wCo5/8AqOf/AKjn/wCo5/8A&#10;qOf/AKjn/wCo5/8AqOf/AKjn/wCo5/8AqOf/AKjn/wCo5/8AqOf/AKjn/wCo5/8AqOf/AKjn/wCo&#10;5/8AqOf/AKjn/wCo5+0AqOc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QAKjnLgCo50sAqOdoAKjngACo55YAqOeqAKjnvQCo58kAqOfVAKjn4ACo5+AAqOfoAKjn8ACo&#10;5/AAqOfwAKjn4QCo59IAqOfDAKjnswCo56QAqOeVAKjnhgCo53MAqOddAKjnSQCo5zYAqOciAKjn&#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4AqOct&#10;AKjnSQCo52gAqOeAAKjnlQCo56kAqOe8AKjnyACo59QAqOfgAKjn4ACo5+cAqOfwAKjn8ACo5/AA&#10;qOfiAKjn0wCo58QAqOe0AKjnpQCo55YAqOeHAKjndACo518AqOdKAKjnNwCo5yQAqOc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s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ACo500AqOeoAKjn9ACo53AAAAAAAAAAAAAAAAAAAAAAAKjnQQCo51AA&#10;qOdQAKjnUACo51AAqO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1AKjn9wCo5/8AqOf/AKjn/wCo5/8AqOf/AKjn/wCo5/8A&#10;qOf/AKjn/wCo5/8AqOf/AKjn/wCo5/8AqOf/AKjn/wCo5/8AqOf/AKjn/wCo5/8AqOf/AKjn/wCo&#10;5/8AqOf/AKjn/wCo5/8AqOf/AKjn/wCo5/8AqOfUAKjn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dAKjnSQCo53YA&#10;qOehAKjnxQCo5+wAqOf/AKjn/wCo5/8AqOf/AKjn/wCo5/8AqOf/AKjn/wCo5/8AqOf/AKjn/wCo&#10;5/8AqOf/AKjn/wCo5/8AqOf/AKjn/wCo5/8AqOf/AKjn/wCo5/8AqOf/AKjn/wCo5/8AqOf/AKjn&#10;/wCo5/8AqOf/AKjn/wCo5/AAqOfWAKjnuQCo558AqOeBAKjnWwCo5zUAqOc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sAqOdHAKjncwCo558AqOfD&#10;AKjn6wCo5/8AqOf/AKjn/wCo5/8AqOf/AKjn/wCo5/8AqOf/AKjn/wCo5/8AqOf/AKjn/wCo5/8A&#10;qOf/AKjn/wCo5/8AqOf/AKjn/wCo5/8AqOf/AKjn/wCo5/8AqOf/AKjn/wCo5/8AqOf/AKjn/wCo&#10;5/8AqOf/AKjn8gCo59cAqOe7AKjnoQCo54MAqOddAKjnOACo5x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7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gCo&#10;5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xQAqOd9AKjn5gCo5/8AqOf/AKjn/wCo53AAAAAAAAAAAAAAAAAA&#10;AAAAAKjn3QCo5/8AqOf/AKjn/wCo5/8AqOf3AKjniQCo5w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4AqOfiAKjn/wCo5/8AqOf/AKjn/wCo5/8A&#10;qOf/AKjn/wCo5/8AqOf/AKjn/wCo5/8AqOf/AKjn/wCo5/8AqOf/AKjn/wCo5/8AqOf/AKjn/wCo&#10;5/8AqOf/AKjn/wCo5/8AqOf/AKjn/wCo5/8AqOf/AKjn/wCo5/8AqOf/AKjn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FACo504AqOeFAKjnuACo5+sA&#10;qOf/AKjn/wCo5/8AqOf/AKjn/wCo5/8AqOf/AKjn/wCo5/8AqOf/AKjn/wCo5/8AqOf/AKjn/wCo&#10;5/8AqOf/AKjn/wCo5/8AqOf/AKjn/wCo5/8AqOf/AKjn/wCo5/8AqOf/AKjn/wCo5/8AqOf/AKjn&#10;/wCo5/8AqOf/AKjn/wCo5/8AqOf/AKjn/wCo5/8AqOf/AKjn/wCo5/8AqOf/AKjn/wCo5/8AqOf/&#10;AKjn5QCo57IAqOd7AKjnPQCo5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SAKjnSwCo54IAqOe1AKjn6QCo5/8AqOf/&#10;AKjn/wCo5/8AqOf/AKjn/wCo5/8AqOf/AKjn/wCo5/8AqOf/AKjn/wCo5/8AqOf/AKjn/wCo5/8A&#10;qOf/AKjn/wCo5/8AqOf/AKjn/wCo5/8AqOf/AKjn/wCo5/8AqOf/AKjn/wCo5/8AqOf/AKjn/wCo&#10;5/8AqOf/AKjn/wCo5/8AqOf/AKjn/wCo5/8AqOf/AKjn/wCo5/8AqOf/AKjn/wCo5/8AqOfoAKjn&#10;tQCo538AqOdCAKjn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e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x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PAKjnhQCo5/UAqOf/AKjn/wCo5/8AqOf/AKjn/wCo53AA&#10;AAAAAAAAAAAAAAAAqOcPAKjn/ACo5/8AqOf/AKjn/wCo5/8AqOf/AKjn/wCo5+UAqO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5MAqOf/AKjn/wCo5/8A&#10;qOf/AKjn/wCo5/8AqOf/AKjn/wCo5/8AqOf/AKjn/wCo5/8AqOf/AKjn/wCo5/8AqOf/AKjn/wCo&#10;5/8AqOf/AKjn/wCo5/8AqOf/AKjn/wCo5/8AqOf/AKjn/wCo5/8AqOf/AKjn/wCo5/8AqOf/AKjn&#10;+wCo5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VAKjnWgCo55wAqOfYAKjn/wCo5/8A&#10;qOf/AKjn/wCo5/8AqOf/AKjn/wCo5/8AqOf/AKjn/wCo5/8AqOf/AKjn/wCo5/8AqOf/AKjn/wCo&#10;5/8AqOf/AKjn/wCo5/8AqOf/AKjn/wCo5/8AqOf/AKjn/wCo5/8AqOf/AKjn/wCo5/8AqOf/AKjn&#10;/wCo5/8AqOf/AKjn/wCo5/8AqOf/AKjn/wCo5/8AqOf/AKjn/wCo5/8AqOf/AKjn/wCo5/8AqOf/&#10;AKjn/wCo5/8AqOf/AKjn/wCo5/8AqOf/AKjn/wCo5+oAqOeSAKj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MAqOdWAKjnmQCo59UAqOf/AKjn/wCo5/8AqOf/&#10;AKjn/wCo5/8AqOf/AKjn/wCo5/8AqOf/AKjn/wCo5/8AqOf/AKjn/wCo5/8AqOf/AKjn/wCo5/8A&#10;qOf/AKjn/wCo5/8AqOf/AKjn/wCo5/8AqOf/AKjn/wCo5/8AqOf/AKjn/wCo5/8AqOf/AKjn/wCo&#10;5/8AqOf/AKjn/wCo5/8AqOf/AKjn/wCo5/8AqOf/AKjn/wCo5/8AqOf/AKjn/wCo5/8AqOf/AKjn&#10;/wCo5/8AqOf/AKjn/wCo5/8AqOf/AKjn7gCo55c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S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1UAqOfpAKjn/wCo5/8AqOf/AKjn/wCo5/8A&#10;qOf/AKjn/wCo53AAAAAAAAAAAAAAAAAAqOd8AKjn/wCo5/8AqOf/AKjn/wCo5/8AqOf/AKjn/wCo&#10;5/8AqOf/AKjnnACo5w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IACo5/wA&#10;qOf/AKjn/wCo5/8AqOf/AKjn/wCo5/8AqOf/AKjn/wCo5/8AqOf/AKjn/wCo5/8AqOf/AKjn/wCo&#10;5/8AqOf/AKjn/wCo5/8AqOf/AKjn/wCo5/8AqOf/AKjn/wCo5/8AqOf/AKjn/wCo5/8AqOf/AKjn&#10;/wCo5/8AqOf/AKjn/wCo5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cAqOdCAKjniACo584AqOf+AKjn/wCo5/8A&#10;qOf/AKjn/wCo5/8AqOf/AKjn/wCo5/8AqOf/AKjn/wCo5/8AqOf/AKjn/wCo5/8AqOf/AKjn/wCo&#10;5/8AqOf/AKjn/wCo5/8AqOf/AKjn/wCo5/8AqOf/AKjn/wCo5/8AqOf/AKjn/wCo5/8AqOf/AKjn&#10;/wCo5/8AqOf/AKjn/wCo5/8AqOf/AKjn/wCo5/8AqOf/AKjn/wCo5/8AqOf/AKjn/wCo5/8AqOf/&#10;AKjn/wCo5/8AqOf/AKjn/wCo5/8AqOf/AKjn/wCo5/8AqOf/AKjn/wCo5/8AqOf/AKjn4ACo5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HAKjnnQCo5/8AqOf/AKjn/wCo5/8A&#10;qOf/AKjn/wCo5/8AqOf/AKjn/wCo568AqOdwAKjndgCo56gAqOf/AKjn/wCo5/8AqOf/AKjn/wCo&#10;5/8AqOf/AKjn/wCo5/8AqOf/AKjn/wCo58wAqOc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lQCo5/8AqOf/AKjn/wCo5/8AqOf/AKjn/wCo5/8AqOf/AKjn/wCo5/8AqOf/AKjn/wCo&#10;5/8AqOf/AKjn/wCo5/8AqOf/AKjn/wCo5/8AqOf/AKjn/wCo5/8AqOf/AKjn/wCo5/8AqOf/AKjn&#10;/wCo5/8AqOf/AKjn/wCo5/8AqOf/AKjn/wCo5/8AqOc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YAqOdoAKjntQCo5/Y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IAqOdzAKjn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EgCo52MAqOezAKjn9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sgCo5w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1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1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oAqOe+AKjn/wCo5/8A&#10;qOf/AKjn/wCo5/8AqOf/AKjn/wCo5/8AqOf/AKjn/wCo5/8AqOf/AKjn/wCo5/8AqOf/AKjn/wCo&#10;5/8AqOf/AKjn/wCo5/8AqOf/AKjn/wCo5/8AqOf/AKjn/wCo5/8AqOfcAKjn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HAKjn7wCo5/8AqOf/AKjn/wCo5/8AqOf/AKjn/wCo5/8AqOf/AKjn/wCo&#10;5/8AqOf/AKjn/wCo5/8AqOf/AKjn/wCo5/8AqOf/AKjn/wCo5/8AqOf/AKjn/wCo5/8AqOf/AKjn&#10;/wCo5/8AqOf/AKjn/wCo5/8AqOf/AKjn/wCo5/8AqOf/AKjn/wCo5/8AqOe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oAqOdtAKjnwACo5/0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9gCo554AqOc0AAAAAAAAAAAAAAAAAAAAAAAA&#10;AAAAqOctAKjnygCo58kAqOeFAKjn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FwCo52gAqOe9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sAqOe3AKjniwCo50oAqOcHAAAAAAAAAAAAAAAAAAAAAACo5yQA&#10;qOfGAKjnywCo54gAqOc3AKjn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7AKjn1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6oA&#10;qOf/AKjn/wCo5/8AqOf/AKjn/wCo5/8AqOf/AKjn/wCo5/8AqOf/AKjn/wCo5/8AqOf/AKjn/wCo&#10;5/8AqOf/AKjn/wCo5/8AqOf/AKjn/wCo5/8AqOf/AKjn/wCo5/8AqOf/AKjn/wCo5/8AqOf/AKjn&#10;2gCo5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QAKjn/wCo5/8AqOf/AKjn/wCo5/8AqOf/AKjn/wCo&#10;5/8AqOf/AKjn/wCo5/8AqOf/AKjn/wCo5/8AqOf/AKjn/wCo5/8AqOf/AKjn/wCo5/8AqOf/AKjn&#10;/wCo5/8AqOf/AKjn/wCo5/8AqOf/AKjn/wCo5/8AqOf/AKjn/wCo5/8AqOf/AKjn/wCo5/8AqOf3&#10;AKjn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sAqOdzAKjnyACo5/4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wCo&#10;530AqOc4AKjnBgCo5xsAqOfrAKjn/wCo5/8AqOf/AKjn/wCo5+AAqOeNAKjnOwCo5w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FwCo520AqOfDAKjn/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wAKjnnQCo50UA&#10;qOcDAKjnBwCo5+QAqOf/AKjn/wCo5/8AqOf/AKjn4gCo55MAqOc+AKjn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j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1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UgCo5/8AqOf/AKjn/wCo5/8AqOf/AKjn/wCo5/8AqOf/AKjn/wCo5/8AqOf/AKjn/wCo&#10;5/8AqOf/AKjn/wCo5/8AqOf/AKjn/wCo5/8AqOf/AKjn/wCo5/8AqOf/AKjn/wCo5/8AqOf/AKjn&#10;/wCo5/8AqOf/AKjn/wCo58AAqO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UAKjn/wCo5/8AqOf/AKjn/wCo&#10;5/8AqOf/AKjn/wCo5/8AqOf/AKjn/wCo5/8AqOf/AKjn/wCo5/8AqOf/AKjn/wCo5/8AqOf/AKjn&#10;/wCo5/8AqOf/AKjn/wCo5/8AqOf/AKjn/wCo5/8AqOf/AKjn/wCo5/8AqOf/AKjn/wCo5/8AqOf/&#10;AKjn/wCo5/8AqOf/AKj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gAqOdYAKjnuACo5/0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QCo5/wAqOf/AKjn/wCo5/8AqOf/AKjn/wCo5/8AqOf/AKjn&#10;/wCo5+YAqOeWAKjnQwCo5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wCo51QAqOez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xAKjn3wCo5/8AqOf/AKjn/wCo5/8AqOf/AKjn/wCo5/8AqOf/AKjn6gCo&#10;55oAqOdIAKjn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z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BAKjnzwCo5/8AqOf/AKjn/wCo5/8AqOf/AKjn/wCo5/8AqOf/AKjn/wCo&#10;5/8AqOf/AKjn/wCo5/8AqOf/AKjn/wCo5/8AqOf/AKjn/wCo5/8AqOf/AKjn/wCo5/8AqOf/AKjn&#10;/wCo5/8AqOf/AKjn/wCo5/8AqOf/AKjn/wCo5/8AqOd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fTAKjn/wCo&#10;5/8AqOf/AKjn/wCo5/8AqOf/AKjn/wCo5/8AqOf/AKjn/wCo5/8AqOf/AKjn/wCo5/8AqOf/AKjn&#10;/wCo5/8AqOf/AKjn/wCo5/8AqOf/AKjn/wCo5/8AqOf/AKjn/wCo5/8AqOf/AKjn/wCo5/8AqOf/&#10;AKjn/wCo5/8AqOf/AKjn/wCo5/8AqOf/AKjn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4AKjnmACo5/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0AqOedAKjn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zQAqOeUAKjn7Q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8ACo56MAqOd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c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ykAqOdBAKjn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eQCo55IAqOd/AKjnbQCo51wAqOdKAKjnOACo5ycAqOcVAKjnAwAAAAAAAAAAAAAA&#10;AAAAAAAAAAAAAAAAAAAAAAAAAAAAAKjnGACo55gAqOd+AKjnZgCo50oAqOcyAKjnGACo5wIAAAAA&#10;AAAAAAAAAAAAAAAAAKjnJwCo52IAqOeVAKjnXACo5w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LAKjn/wCo5/8AqOf/AKjn/wCo5/8AqOf/AKjn/wCo&#10;5/8AqOf/AKjn/wCo5/8AqOf/AKjn/wCo5/8AqOf/AKjn/wCo5/8AqOf/AKjn/wCo5/8AqOf/AKjn&#10;/wCo5/8AqOf/AKjn/wCo5/8AqOf/AKjn/wCo5/8AqOf/AKjn/wCo5/8AqOf4AKjnI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YAqOf8AKjn/wCo5/8AqOf/AKjn/wCo5/8AqOf/AKjn/wCo5/8AqOf/AKjn/wCo5/8AqOf/AKjn&#10;/wCo5/8AqOf/AKjn/wCo5/8AqOf/AKjn/wCo5/8AqOf/AKjn/wCo5/8AqOf/AKjn/wCo5/8AqOf/&#10;AKjn/wCo5/8AqOf/AKjn/wCo5/8AqOf/AKjn/wCo5/8AqOf/AKjn/QCo5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SAKjndACo59g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gCo50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8AqOdvAKjn1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9AKjn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Y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x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LAKjnIgCo5zAAqOdAAKjnSwCo51AAqOdXAKjnYACo52AAqOdgAKjnYACo52AAqOdgAKjn&#10;YACo52AAqOdgAKjnYACo52AAqOeOAKjn2wCo5/8AqOf/AKjn/wCo5+gAqOe8AKjnkACo52MAqOc3&#10;AKjn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FQCo&#10;50UAqOd1AKjnmACo5wQAAAAAAKjn2gCo5/8AqOf/AKjn/wCo5/8AqOf/AKjn/wCo5/8AqOf/AKjn&#10;/wCo5/IAqOffAKjnzQCo57sAqOdwAKjnAgAAAAAAAAAAAKjnPwCo5/8AqOf/AKjn/wCo5/8AqOf/&#10;AKjn/wCo5/wAqOfmAKjnygCo57wAqOfrAKjn/wCo5/8AqOf/AKjn/wCo5/MAqOe1AKjnrgCo55QA&#10;qOd0AKjnVQCo5zYAqO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3AKjn/wCo5/8AqOf/AKjn/wCo&#10;5/8AqOf/AKjn/wCo5/8AqOf/AKjn/wCo5/8AqOf/AKjn/wCo5/8AqOf/AKjn/wCo5/8AqOf/AKjn&#10;/wCo5/8AqOf/AKjn/wCo5/8AqOf/AKjn/wCo5/8AqOf/AKjn/wCo5/8AqOf/AKjn/wCo5/8AqOf/&#10;AKjn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4AqOf/AKjn/wCo5/8AqOf/AKjn/wCo5/8AqOf/AKjn/wCo5/8AqOf/AKjn&#10;/wCo5/8AqOf/AKjn/wCo5/8AqOf/AKjn/wCo5/8AqOf/AKjn/wCo5/8AqOf/AKjn/wCo5/8AqOf/&#10;AKjn/wCo5/8AqOf/AKjn/wCo5/8AqOf/AKjn/wCo5/8AqOf/AKjn/wCo5/8AqOf/AKjn/wCo51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MACo550AqOf2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4AqOeoAKjn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sAKjnmACo5/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gCo56gAqO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V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w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DgCo5zQAqOddAKjngwCo&#10;56MAqOfBAKjn3wCo5/cAqOf/AKjn/wCo5/8AqOf/AKjn/wCo5/8AqOf/AKjn/wCo5/8AqOf/AKjn&#10;/wCo5/8AqOf/AKjn/wCo5/8AqOf/AKjn/wCo5/8AqOf/AKjn/wCo5/8AqOf/AKjn/wCo5/8AqOf/&#10;AKjn/wCo5/8AqOf/AKjn/wCo594AqOeyAKjnhQCo51kAqOctAKjnEACo5xAAqO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EAqOdSAKjnggCo&#10;57MAqOfkAKjn/wCo5/8AqOf/AKjn/wCo52AAqOc3AKjn/wCo5/8AqOf/AKjn/wCo5/8AqOf/AKjn&#10;/wCo5/8AqOf/AKjn/wCo5/8AqOf/AKjn/wCo5/8AqOf/AKjnwwCo5yUAqOcBAKjnpACo5/8AqOf/&#10;AKjn/wCo5/8AqOf/AKjn/wCo5/8AqOf/AKjn/wCo5/8AqOf/AKjn/wCo5/8AqOf/AKjn/wCo5/8A&#10;qOf/AKjn/wCo5/8AqOf/AKjn/wCo5/8AqOf/AKjn9gCo580AqOefAKjncACo50EAqOc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QAqOf+AKjn/wCo&#10;5/8AqOf/AKjn/wCo5/8AqOf/AKjn/wCo5/8AqOf/AKjn/wCo5/8AqOf/AKjn/wCo5/8AqOf/AKjn&#10;/wCo5/8AqOf/AKjn/wCo5/8AqOf/AKjn/wCo5/8AqOf/AKjn/wCo5/8AqOf/AKjn/wCo5/8AqOf/&#10;AKjn/wCo5/8AqOf/AKjn/ACo5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gCo56gAqOc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EAKjnUwCo57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Co5y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R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oAqOdAAKjnegCo56sAqOfcAKjn/wCo&#10;5/8AqOf/AKjn/wCo5/8AqOf/AKjn/wCo5/8AqOf/AKjn/wCo5/8AqOf/AKjn/wCo5/8AqOf/AKjn&#10;/wCo5/8AqOf/AKjn/wCo5/8AqOf/AKjn/wCo5/8AqOf/AKjn/wCo5/8AqOf/AKjn/wCo5/8AqOf/&#10;AKjn/wCo5/8AqOf/AKjn/wCo5/8AqOf/AKjn/wCo5/8AqOf/AKjn/wCo5/8AqOf/AKjn/wCo5/8A&#10;qOfrAKjnrACo52wAqOcwAKj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8AKjnnACo5x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1QAqOfk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AqOeiAKjn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6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CACo50IAqOeGAKjnyQCo5/wAqOf/AKjn/wCo&#10;5/8AqOf/AKjn/wCo5/8AqOf/AKjn/wCo5/8AqOf/AKjn/wCo5/8AqOf/AKjn/wCo5/8AqOf/AKjn&#10;/wCo5/8AqOf/AKjn/wCo5/8AqOf/AKjn/wCo5/8AqOf/AKjn/wCo5/8AqOf/AKjn/wCo5/8AqOf/&#10;AKjn/wCo5/8AqOf/AKjn/wCo5/8AqOf/AKjn/wCo5/8AqOf/AKjn/wCo5/8AqOf/AKjn/wCo5/8A&#10;qOf/AKjn/wCo5/8AqOf/AKjn/wCo5/8AqOf/AKjn7gCo57AAqOdwAKjnMwCo5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LAKjnOgCo52sAqOebAKjnzACo5/k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cAqOeJAKjn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4Y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gCo548AqOc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K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2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FgCo50cAqOd4AKjnqACo59k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6QCo52AAqO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2E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DQCo510AqOe3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9EAqOd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IgCo54YAqOfi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HAKjn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gCo52o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IAqOdBAAAAAAAAAAAA&#10;AAAAAAAAAAAAAAAAAAAAAAAAAAAAAAAAAAAAAAAAAAAAAAAAAAAAAAAAAAAAAAAAAAAAAAAAAAAA&#10;AAAAAAAAAAAAAAAAAAAAAAAAAAAAAAAAAAAAAAAAAAAAAAAAAAAAAAAAAAAAAAAAAAAAAAAAAAAA&#10;AAAAAAAAAAAAAAAAAAAAAAAAAAAAAAAAAAAAAAAAAAAAAAAAAAAAAAAAAAAAAAAAAAAAAAAAAAAA&#10;AAAAAAAAAAAAAAAAAKjnD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kAqOedAKjn9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vgCo5z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gCo51AAqOe6AKjn/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3oAqO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TAKjn4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rACo5x8AAAAAAAAAAAAAAAAAAAAAAAAAAAAAAAAAAAAAAAAAAAAAAAAAAAAAAAAAAAAA&#10;AAAAAAAAAAAAAAAAAAAAAAAAAAAAAAAAAAAAAAAAAAAAAAAAAAAAAAAAAAAAAAAAAAAAAAAAAAAA&#10;AAAAAAAAAAAAAAAAAAAAAAAAAAAAAAAAAAAAAAAAAAAAAAAAAAAAAAAAAAAAAAAAAAAAAAAAAAAA&#10;AAAAAAAAAAAAAAAAAAAAAAAAAAAAAAAAAAAAAACo5/0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cAqOdgAKjnz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pAKjn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wAqOduAKjn3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9AKjn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bAKjnjgCo5xkAAAAAAKjnAwCo55Q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YAqOdyAKjnAwAAAAAAAAAAAAAAAAAAAAAAAAAAAAAAAAAA&#10;AAAAAAAAAAAAAAAAAAAAAAAAAAAAAAAAAAAAAAAAAAAAAAAAAAAAAAAAAAAAAAAAAAAAAAAAAAAA&#10;AAAAAAAAAAAAAAAAAAAAAAAAAAAAAAAAAAAAAAAAAAAAAAAAAAAAAAAAAAAAAAAAAAAAAAAAAAAA&#10;AAAAAAAAAAAAAAAAAAAAAAAAAAAAAAAAAAAAAAAAAAAAAAAAAAAAA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QAKjneQCo5+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9wCo54QAqOc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UAKjnhQCo5/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Co550AqOckAAAAAAAAAAAA&#10;AAAAAAAAAAAAAAAAAAAAAAAAAAAAAAAAAAAAAAAAAAAAAAAAAAAAAAAAAAAAAAAAAAAAAAAAAAAA&#10;AAAAAAAAAAAAAAAAAAAAAAAAAAAAAAAAAAAAAAAAAAAAAAAAAAAAAAAAAAAAAAAAAAAAAAAAAAAA&#10;AAAAAAAAqOeP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4ACo5y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fIAKjn/wCo51wAqOcBAKjnm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zACo5zAAAAAAAAAAAAAA&#10;AAAAAAAAAAAAAAAAAAAAAAAAAAAAAAAAAAAAAAAAAAAAAAAAAAAAAAAAAAAAAAAAAAAAAAAAAAAA&#10;AAAAAAAAAAAAAAAAAAAAAAAAAAAAAAAAAAAAAAAAAAAAAAAAAAAAAAAAAAAAAAAAAAAAAAAAAAAA&#10;AAAAAAAAAAAAAAAAAAAAAAAAAAAAAAAAAAAAAAAAAAAAAAAAAAAAAAAAAAAAAAAAAAAAAACo5+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EACo54IAqOfw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lAKjnWwCo5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GQCo54wAqOf0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QAqOcYAAAAAACo5xA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AgCo5xYAqOf/AKjn/wCo56AAqOe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AqOeBAKjnEgCo5wIAAAAAAAAAAAAAAAAAAAAAAAAAAAAAAAAAAAAAAAAAAAAAAAAAAAAAAAAA&#10;AAAAAAAAAAAAAAAAAAAAAAAAAAAAAAAAAAAAAAAAAAAAAAAAAAAAAAAAAAAAAAAAAAAAAAAAAAAA&#10;AAAAAAAAAAAAAAAAAAAAAAAAAAAAAAAAAAAAAAAAAAAAAAAAAAAAAAAAAAAAAAAAAAAAAAAAAAAA&#10;AAAAAAAAAACo59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kAqOd4AKjn7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YAqOc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xAAqOeFAKjn9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wAqOeVAKjnFwAAAAAAAAAAAAAAAAAAAAAAAAAAAAAAAAAA&#10;AAAAAAAAAAAAAAAAAAAAAAAAAAAAAAAAAAAAAAAAAAAAAAAAAAAAAAAAAAAAAAAAAAAAAAAAAAAA&#10;AAAAAAAAAAAAAAAAAAAAAAAAAAAAAAAAAACo5ys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cAKjniACo5/8AqOc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EAqOdrAKjn3wCo510AqOf/AKjn/wCo5/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0MAAAAAAAAAAAAAAAAAAAAAAAAAAAAAAAAAAAAAAAAA&#10;AAAAAAAAAAAAAAAAAAAAAAAAAAAAAAAAAAAAAAAAAAAAAAAAAAAAAAAAAAAAAAAAAAAAAAAAAAAA&#10;AAAAAAAAAAAAAAAAAAAAAAAAAAAAAAAAAAAAAAAAAAAAAAAAAAAAAAAAAAAAAAAAAAAAAAAAAAAA&#10;AAAAAAAAAAAAAAAAAAAAAAAAAACo58I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BAKjnWgCo&#10;5+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lwCo5x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GAKjndQCo5+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7AKjn/wCo5/8AqOfEAKjn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IQCo578AqOf/AKjn/wCo5/0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4AqOcJAAAAAAAAAAAAAAAAAAAA&#10;AAAAAAAAAAAAAAAAAAAAAAAAAAAAAAAAAAAAAAAAAAAAAAAAAAAAAAAAAAAAAAAAAAAAAAAAAAAA&#10;AAAAAAAAAAAAAAAAAAAAAAAAAAAAAAAAAAAAAAAAAAAAAAAAAAAAAAAAAAAAAAAAAAAAAAAAAAAA&#10;AAAAAAAAAAAAAAAAAAAAAAAAAAAAAAAAAAAAAAAAAACo57M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T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zAAqOfG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oAqOdfAKjn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4AqOfc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YAKjnQwAAAAAAAAAAAAAAAAAAAAAAAAAAAAAAAAAAAAAAAAAAAAAAAAAAAAAAAAAAAAAA&#10;AAAAAAAAAAAAAAAAAAAAAAAAAAAAAAAAAAAAAAAAAAAAAAAAAAAAAAAAAAAAAAAAAACo56w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pQCo5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gAKjn9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yAKjn&#10;BgAAAAAAAAAAAAAAAAAAAAAAAAAAAAAAAAAAAAAAAAAAAAAAAAAAAAAAAAAAAAAAAAAAAAAAAAAA&#10;AAAAAAAAAAAAAAAAAAAAAAAAAAAAAAAAAAAAAAAAAAAAAAAAAAAAAAAAAAAAAAAAAAAAAAAAAAAA&#10;AAAAAAAAAAAAAAAAAAAAAAAAAAAAAAAAAAAAAAAAAAAAAAAAAAAAAAAAAACo56U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LAKjnjACo5/w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vQCo5y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jAKjnu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7UAqOc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2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vQCo5xIAAAAAAAAAAAAAAAAAAAAAAAAAAAAAAAAAAAAAAAAAAAAAAAAAAAAA&#10;AAAAAAAAAAAAAAAAAAAAAAAAAAAAAAAAAAAAAAAAAAAAAAAAAAAAAAAAAAAAAAAAAAAAAAAAAAAA&#10;AAAAAAAAAAAAAAAAAAAAAAAAAAAAAAAAAAAAAAAAAAAAAAAAAAAAAAAAAAAAAAAAAAAAAAAAAACo&#10;55Y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QAqOfK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cAqOd4AKjn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BQCo&#10;53gAqOf3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UAKjn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a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sAqOcvAAAAAAAAAAAAAAAAAAAAAAAAAAAAAAAA&#10;AAAAAAAAAAAAAAAAAAAAAAAAAAAAAAAAAAAAAAAAAAAAAAAAAAAAAAAAAAAAAAAAAAAAAAAAAAAA&#10;AAAAAAAAAAAAAAAAAAAAAAAAAAAAAAAAAAAAAAAAAAAAAAAAAAAAAAAAAAAAAAAAAAAAAAAAAAAA&#10;AAAAAAAAAAAAAACo54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3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zACo5y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wAKjn0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9ACo51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gAqOeY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4AKjnagCo5wEAAAAA&#10;AAAAAAAAAAAAAAAAAAAAAAAAAAAAAAAAAAAAAAAAAAAAAAAAAAAAAAAAAAAAAAAAAAAAAAAAAAAA&#10;AAAAAAAAAAAAAAAAAAAAAAAAAAAAAAAAAAAAAAAAAAAAAAAAAAAAAAAAAAAAAAAAAAAAAAAAAAAA&#10;AAAAAAAAAAAAAAAAAAAAAAAAAAAAAACo53k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MQ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kAqOd3AKjn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AwCo53kAqOf6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vAKjn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JQCo59A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7kAqOcbAAAAAAAAAAAAAAAAAAAAAAAAAAAAAAAAAAAAAAAAAAAAAAAAAAAAAAAAAAAA&#10;AAAAAAAAAAAAAAAAAAAAAAAAAAAAAAAAAAAAAAAAAAAAAAAAAAAAAAAAAAAAAAAAAAAAAAAAAAAA&#10;AAAAAAAAAAAAAAAAAAAAAAAAAAAAAAAAAAAAAAAAAAAAAACo52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HAKjn1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xgCo5y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eAKjnx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QAqOdeAAAAAAAAAAAAAAAA&#10;AAAAAAAAAAAAAAAAAAAAAAAAAAAAAAAAAAAAAAAAAAAAAAAAAAAAAAAAAAAAAAAAAKjnQACo5/8A&#10;qOf/AKjn/wCo5/8AqOf/AKjn/wCo5/8AqOf/AKjn/wCo5/8AqOf/AKjn/wCo5/8AqOf/AKjn/wCo&#10;5/8AqOf/AKjn/wCo5/8AqOf/AKjn/wCo5/8AqOf/AKjn/wCo5/8AqOf/AKjn/wCo5/8AqOf/AKjn&#10;/wCo5/8AqOf/AKjn/wCo5/8AqOf/AKjn/wCo5/8AqOf/AKjn/wCo5/8AqO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6wCo51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YAKjn8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eJ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EAqO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0AqOfu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oQCo5wcAAAAAAAAAAAAAAAAAAAAAAAAAAAAAAAAAAAAAAAAAAAAAAAAAAAAAAAAAAAAAAAAA&#10;AAAAAKjnQACo5/8AqOf/AKjn/wCo5/8AqOf/AKjn/wCo5/8AqOf/AKjn/wCo5/8AqOf/AKjn/wCo&#10;5/8AqOf/AKjn/wCo5/8AqOf/AKjn/wCo5/8AqOf/AKjn/wCo5/8AqOf/AKjn/wCo5/8AqOf/AKjn&#10;/wCo5/8AqOf/AKjn/wCo5/8AqOf/AKjn/wCo5/8AqOf/AKjn/wCo5/8AqOf/AKjn/wCo5/8AqOe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4AKjn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4Q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zoAqOf9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oQCo5woAAAAAAAAAAAAAAAAAAAAAAAAAAAAAAAAAAAAAAAAAAAAAAAAAAAAAAAAAAAAAAAAAAAAA&#10;AAAAAAAAAAAAAAAAAAAAAAAAAAAAAAAAAAAAAAAAAAAAAAAAAAAAAAAAAAAAAAAAAAAAAAAAAAAA&#10;AAAAAAAAAAAAAAAAAAAAAAAAAAAAAAAAAAAAAAAAAAAAAAAAAAAAAAAAAAAAAAAAAAAAAAAAAAAA&#10;AAAAAAAAAAAAAAAAAAAAAAAAAAAAAAAAAAAAqOcDAKjni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yQCo5w4AAAAAAAAAAAAAAAAAAAAAAAAAAAAAAAAAAAAAAAAAAAAAAAAAAAAAAAAA&#10;AAAAAAAAAAAAAAAAAAAAAAAAAAAAAAAAAAAAAAAAAAAAAAAAAAAAAAAAAAAAAAAAAAAAAAAAAAAA&#10;AAAAAAAAAAAAAAAAAAAAAAAAAAAAAAAAAAAAAAAAAAAAAAAAAAAAAAAAAAAAAAAAAAAAAAAAAAAA&#10;AAAAAAAAAAAAAAAAAAAAAAAAAAAAAAAAAAAAAAAAAAAAAAAAAAAAAAAAAACo57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gCo59s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9IAqOckAAAAAAAAAAAAAAAAAAAAAAAAAAAAAAAAAAAAAAAAAAAAAAAA&#10;AAAAAAAAAAAAAAAAAAAAAAAAAAAAAAAAAAAAAAAAAAAAAAAAAAAAAAAAAAAAAAAAAAAAAAAAAAAA&#10;AAAAAAAAAAAAAAAAAAAAAAAAAAAAAAAAAAAAAAAAAAAAAAAAAAAAAAAAAAAAAAAAAAAAAAAAAAAA&#10;AAAAAAAAAAAAAAAAAAAAAAAAAAAAAAAAAAAAAAAAAAAAAACo5xAAqOe4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jAKjnMgAAAAAAAAAAAAAAAAAAAAAA&#10;AAAAAAAAAAAAAAAAAAAAAAAAAAAAAAAAAAAAAKjnQACo5/8AqOf/AKjn/wCo5/8AqOf/AKjn/wCo&#10;5/8AqOf/AKjn/wCo5/8AqOf/AKjn/wCo5/8AqOf/AKjn/wCo5/8AqOf/AKjn/wCo5/8AqOf/AKjn&#10;/wCo5/8AqOf/AKjn/wCo5/8AqOf/AKjn/wCo5/8AqOf/AKjn/wCo5/8AqOf/AKjn/wCo5/8AqOf/&#10;AKjn/wCo5/8AqOf/AKjn/wCo5/8AqO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l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vAKjnTAAAAAAAAAAAAAAAAAAAAAAAAAAA&#10;AAAAAAAAAAAAAAAAAAAAAAAAAAAAAAAAAAAAAAAAAAAAAAAAAAAAAAAAAAAAAAAAAAAAAAAAAAAA&#10;AAAAAAAAAAAAAAAAAAAAAAAAAAAAAAAAAAAAAAAAAAAAAAAAAAAAAAAAAAAAAAAAAAAAAAAAAAAA&#10;AAAAAAAAAAAAAAAAAAAAAAAAAAAAAAAAAAAAAAAAAAAAAAAAAAAAAAAAAKjnKACo59o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8QCo50EA&#10;AAAAAAAAAAAAAAAAAAAAAAAAAAAAAAAAAAAAAAAAAAAAAAAAAAAAAKjnQACo5/8AqOf/AKjn/wCo&#10;5/8AqOf/AKjn/wCo5/8AqOf/AKjn/wCo5/8AqOf/AKjn/wCo5/8AqOf/AKjn/wCo5/8AqOf/AKjn&#10;/wCo5/8AqOf/AKjn/wCo5/8AqOf/AKjn/wCo5/8AqOf/AKjn/wCo5/8AqOf/AKjn/wCo5/8AqOf/&#10;AKjn/wCo5/8AqOf/AKjn/wCo5/8AqOf/AKjn/wCo5/8AqOe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sAKjnAgAAAAAAAAAAAAAA&#10;AAAAAAAAAAAAAAAAAAAAAAAAAAAAAAAAAAAAAAAAAAAAAAAAAAAAAAAAAAAAAAAAAAAAAAAAAAAA&#10;AAAAAAAAAAAAAAAAAAAAAAAAAAAAAAAAAAAAAAAAAAAAAAAAAAAAAAAAAAAAAAAAAAAAAAAAAAAA&#10;AAAAAAAAAAAAAAAAAAAAAAAAAAAAAAAAAAAAAAAAAAAAAAAAAAAAAAAAAAAAAAAAAAAAAAAAAAAA&#10;AAAAAAAAAKjnbQCo5/k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C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Co524AAAAA&#10;AAAAAAAAAAAAAAAAAAAAAAAAAAAAAAAAAAAAAAAAAAAAAAAAAAAAAAAAAAAAAAAAAAAAAAAAAAAA&#10;AAAAAAAAAAAAAAAAAAAAAAAAAAAAAAAAAAAAAAAAAAAAAAAAAAAAAAAAAAAAAAAAAAAAAAAAAAAA&#10;AAAAAAAAAAAAAAAAAAAAAAAAAAAAAAAAAAAAAAAAAAAAAAAAAAAAAAAAAAAAAAAAAAAAqOc6AKjn&#10;7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AqOdCAAAAAAAAAAAAAAAAAAAAAAAAAAAAAAAAAAAAAAAAAAAAAAAAAKjnQACo&#10;5/8AqOf/AKjn/wCo5/8AqOf/AKjn/wCo5/8AqOf/AKjn/wCo5/8AqOf/AKjn/wCo5/8AqOf/AKjn&#10;/wCo5/8AqOf/AKjn/wCo5/8AqOf/AKjn/wCo5/8AqOf/AKjn/wCo5/8AqOf/AKjn/wCo5/8AqOf/&#10;AKjn/wCo5/8AqOf/AKjn/wCo5/8AqOf/AKjn/wCo5/8AqOf/AKjn/wCo5/8AqOe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jgAAAAAAAAAAAAAAAAAAAAAAAAAAAAAAAAAAAAAAAAAAAAAAAAAAAAAAAAAAAAAAAAAAAAAAAAAA&#10;AAAAAAAAAAAAAAAAAAAAAAAAAAAAAAAAAAAAAAAAAAAAAAAAAAAAAAAAAAAAAAAAAAAAAAAAAAAA&#10;AAAAAAAAAAAAAAAAAAAAAAAAAAAAAAAAAAAAAAAAAAAAAAAAAAAAAAAAAAAAAAAAAAAAAAAAAAAA&#10;AAAAAAAAAAAAAAAAAAAAqOeN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4AqOfi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PAKjnAwAAAAAAAAAAAAAAAAAAAAAAAAAAAAAAAAAAAAAAAAAAAAAAAAAAAAAA&#10;AAAAAAAAAAAAAAAAAAAAAAAAAAAAAAAAAAAAAAAAAAAAAAAAAAAAAAAAAAAAAAAAAAAAAAAAAAAA&#10;AAAAAAAAAAAAAAAAAAAAAAAAAAAAAAAAAAAAAAAAAAAAAAAAAAAAAAAAAAAAAAAAAAAAAAAAAAAA&#10;AACo51AAqOf2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2wAAAAAAAAAAAAAAAAAAAAAAAAAAAAAAAAAAAAAAAAAAAAAAAAAAAAA&#10;AAAAAAAAAAAAAAAAAAAAAAAAAAAAAAAAAAAAAAAAAAAAAAAAAAAAAAAAAAAAAAAAAAAAAAAAAAAA&#10;AAAAAAAAAAAAAAAAAAAAAAAAAAAAAAAAAAAAAAAAAAAAAAAAAAAAAAAAAAAAAAAAAAAAAAAAAAAA&#10;AAAAAAAAAAAAAAAAAAAAAAAAAAAAAACo53M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pQCo5wMAAAAAAAAAAAAAAAAAAAAAAAAAAAAAAAAA&#10;AAAAAAAAAAAAAAAAAAAAAAAAAAAAAAAAAAAAAAAAAAAAAAAAAAAAAAAAAAAAAAAAAAAAAAAAAAAA&#10;AAAAAAAAAAAAAAAAAAAAAAAAAAAAAAAAAAAAAAAAAAAAAAAAAAAAAAAAAAAAAAAAAAAAAAAAAAAA&#10;AAAAAAAAAAAAAKjnWwCo5/0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7gCo5yUAAAAAAAAAAAAA&#10;AAAAAAAAAAAAAAAAAAAAAAAAAKjnMwCo5/8AqOf/AKjn/wCo5/8AqOf/AKjn/wCo5/8AqOf/AKjn&#10;/wCo5/8AqOf/AKjn/wCo5/8AqOf/AKjn/wCo5/8AqOf/AKjn/wCo5/8AqOf/AKjn/wCo5/8AqOf/&#10;AKjn/wCo5/8AqOf/AKjn/wCo5/8AqOf/AKjn/wCo5/8AqOf/AKjn/wCo5/8AqOf/AKjn/wCo5/8A&#10;qOf/AKjn/wCo5/8AqOe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wAqOdDAAAAAAAAAAAAAAAAAAAAAAAAAAAAAAAA&#10;AAAAAAAAAAAAAAAAAAAAAAAAAAAAAAAAAAAAAAAAAAAAAAAAAAAAAAAAAAAAAAAAAAAAAAAAAAAA&#10;AAAAAAAAAAAAAAAAAAAAAAAAAAAAAAAAAAAAAAAAAAAAAAAAAAAAAAAAAAAAAAAAAAAAAAAAAAAA&#10;AAAAAAAAAAAAAAAAAAAAAAAAAAAAAAAAAAAAAAAAAKjnLA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T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6gAqOcDAAAAAAAAAAAA&#10;AAAAAAAAAAAAAAAAAAAAAAAAAAAAAAAAAAAAAAAAAAAAAAAAAAAAAAAAAAAAAAAAAAAAAAAAAAAA&#10;AAAAAAAAAAAAAAAAAAAAAAAAAAAAAAAAAAAAAAAAAAAAAAAAAAAAAAAAAAAAAAAAAAAAAAAAAAAA&#10;AAAAAAAAAAAAAAAAAAAAAAAAqOdpAKjn/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gAAAAAAAAAAAAAAAAAAAAAAAAAAAAAAAAAAAAAAKjnGgCo5/8AqOf/AKjn/wCo5/8AqOf/AKjn&#10;/wCo5/8AqOf/AKjn/wCo5/8AqOf/AKjn/wCo5/8AqOf/AKjn/wCo5/8AqOf/AKjn/wCo5/8AqOf/&#10;AKjn/wCo5/8AqOf/AKjn/wCo5/8AqOf/AKjn/wCo5/8AqOf/AKjn/wCo5/8AqOf/AKjn/wCo5/8A&#10;qOf/AKjn/wCo5/8AqOf/AKjn/wCo5/8AqOe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6MAqOf/AKjn/wCo5/8AqOf/AKjn/wCo5/8AqOf/&#10;AKjn/wCo5/8AqOf/AKjn/wCo5/8AqOf/AKjn/wCo5/8AqOf/AKjn/wCo5/8AqOf/AKjn/wCo5/8A&#10;qOf/AKjn/wCo5/8AqOf/AKjn/wCo5/8AqOf/AKjn/wCo5/8AqOf/AKjn/wCo5/8AqOf/AKjn/wCo&#10;5/8AqOf/AKjn/wCo5/8AqOf/AKjn/wCo5zAAAAAAAAAAAAAAAAAAAAAAAAAAAAAAAAAAAAAAAAAA&#10;AAAAAAAAAAAAAAAAAAAAAAAAAAAAAAAAAAAAAAAAAAAAAKjnBQCo55g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uAKjnIwAAAAAAAAAA&#10;AAAAAAAAAAAAAAAAAAAAAAAAAAAAAAAAAAAAAAAAAAAAAAAAAAAAAAAAAAAAAAAAAAAAAAAAAAAA&#10;AAAAAAAAAAAAAAAAAAAAAAAAAAAAAAAAAAAAAAAAAAAAAAAAAAAAAAAAAAAAAAAAAAAAAAAAAAAA&#10;AAAAAAAAAAAAAAAAAAAAAAAAAAAAAAAAAAAAqOcBAAAAAAAAAAAAAAAAAKjnv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TAKjn6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bAAAAAAAAAAAAAAAAAAAAAAAAAAAAAAAAAAAAAAAAAAAAAAAAAAAAAAAAAAAAAAAAAAAAAAAA&#10;AAAAAAAAAAAAAAAAAAAAAAAAAAAAAAAAAAAAAAAAAAAAAAAAAAAAAAAAAAAAAAAAAAAAAAAAAAAA&#10;AAAAAAAAAAAAAAAAAAAAAAAAAAAAAAAAAACo52k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48AqOcpAAAAAAAAAAAAAAAAAAAAAAAAAAAAAAAAAKjnBgCo5/8AqOf/AKjn&#10;/wCo5/8AqOf/AKjn/wCo5/8AqOf/AKjn/wCo5/8AqOf/AKjn/wCo5/8AqOf/AKjn/wCo5/8AqOf/&#10;AKjn/wCo5/8AqOf/AKjn/wCo5/8AqOf/AKjn/wCo5/8AqOf/AKjn/wCo5/8AqOf/AKjn/wCo5/8A&#10;qOf/AKjn/wCo5/8AqOf/AKjn/wCo5/8AqOf/AKjn/wCo5/8AqOe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7AAqOf/AKjn/wCo5/8AqOf/&#10;AKjn/wCo5/8AqOf/AKjn/wCo5/8AqOf/AKjn/wCo5/8AqOf/AKjn/wCo5/8AqOf/AKjn/wCo5/8A&#10;qOf/AKjn/wCo5/8AqOf/AKjn/wCo5/8AqOf/AKjn/wCo5/8AqOf/AKjn/wCo5/8AqOf/AKjn/wCo&#10;5/8AqOf/AKjn/wCo5/8AqOf/AKjn/wCo5/8AqOf/AKjn/wCo5zAAAAAAAAAAAAAAAAAAAAAAAAAA&#10;AAAAAAAAAAAAAAAAAAAAAAAAAAAAAAAAAAAAAAAAAAAAAAAAAAAAAAAAAAAAAKjnh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0QCo5wkAAAAAAAAAAAAAAAAAAAAAAAAAAAAAAAAAAAAAAAAAAAAAAAAAAAAAAAAAAAAAAAAA&#10;AAAAAAAAAAAAAAAAAAAAAAAAAAAAAAAAAAAAAAAAAAAAAAAAAAAAAAAAAAAAAAAAAAAAAAAAAAAA&#10;AAAAAAAAAAAAAAAAAAAAAAAAAAAAAAAAAAAAAAAAAAAAAAAAAAAAqOd4AKjneAAAAAAAqOc+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q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cQAAAAAAAAAAAAAAAAAAAAAAAAAAAAAAAAAAAAAAAAAAAAAAAAAA&#10;AAAAAAAAAAAAAAAAAAAAAAAAAAAAAAAAAAAAAAAAAAAAAAAAAAAAAAAAAAAAAAAAAAAAAAAAAAAA&#10;AAAAAAAAAAAAAAAAAAAAAAAAAAAAAAAAAAAAAAAAAAAAAKjnXQ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7AKjnbwAAAAAAAAAAAAAAAAAAAAAAAAAAAAAA&#10;AACo5+4AqOf/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78AqOf/&#10;AKjn/wCo5/8AqOf/AKjn/wCo5/8AqOf/AKjn/wCo5/8AqOf/AKjn/wCo5/8AqOf/AKjn/wCo5/8A&#10;qOf/AKjn/wCo5/8AqOf/AKjn/wCo5/8AqOf/AKjn/wCo5/8AqOf/AKjn/wCo5/8AqOf/AKjn/wCo&#10;5/8AqOf/AKjn/wCo5/8AqOf/AKjn/wCo5/8AqOf/AKjn/wCo5/8AqOf/AKjn/wCo5zcAAAAAAAAA&#10;AAAAAAAAAAAAAAAAAAAAAAAAAAAAAAAAAAAAAAAAAAAAAAAAAAAAAAAAAAAAAAAAAAAAAAAAqOcv&#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50AAAAAAAAAAAAAAAAAAAAAAAAAAAAAAAAAAAAAAAAAAAAAAAAA&#10;AAAAAAAAAAAAAAAAAAAAAAAAAAAAAAAAAAAAAAAAAAAAAAAAAAAAAAAAAAAAAAAAAAAAAAAAAAAA&#10;AAAAAAAAAAAAAAAAAAAAAAAAAAAAAAAAAAAAAAAAAAAAAAAAAAAAAAAAAAAAAACo5yUAqOf3AKjn&#10;/wCo53gAqOes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1c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wAAAAAAAAA&#10;AAAAAAAAAAAAAAAAAACo59gAqOf/AKjn/wCo5/8AqOf/AKjn/wCo5/8AqOf/AKjn/wCo5/8AqOf/&#10;AKjn/wCo5/8AqOf/AKjn/wCo5/8AqOf/AKjn/wCo5/8AqOf/AKjn/wCo5/8AqOf/AKjn/wCo5/8A&#10;qOf/AKjn/wCo5/8AqOf/AKjn/wCo5/8AqOf/AKjn/wCo5/8AqOf/AKjn/wCo5/8AqOf/AKjn/wCo&#10;5/8AqOe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fAAAAAAAAAAAAAAAAAAAAAAAAAAAA&#10;AAAAAAAAAAAAAAAAAAAAAAAAAAAAAAAAAAAAAAAAAAAAAAAAAAAAAAAAAAAAAAAAAAAAAAAAAAAA&#10;AAAAAAAAAAAAAAAAAAAAAAAAAAAAAAAAAAAAAAAAAAAAAAAAAAAAAAAAAAAAAAAAAAAAAAAAAKjn&#10;AQCo57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xwAAAAAAAAAAAAAAAAAAAAAAAAAAAAAAAAAAAAAAAAAAAAAAAAAAAAAAAAAAAAAAAAA&#10;AAAAAAAAAAAAAAAAAAAAAAAAAAAAAAAAAAAAAAAAAAAAAAAAAAAAAAAAAAAAAAAAAAAAAAAAAAAA&#10;AAAAAAAAAAAAAAAAAAAAAAAAAAAAAAAAAAAAAAAAAAAAAAAAAAAAAAAAAAAAAAAAAAAAqOcxAKjn&#10;vwCo5+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3cAAAAAAAAAAAAAAAAAAAAAAAAAAAAAAAAAAAAA&#10;AAAAAAAAAAAAAAAAAAAAAAAAAAAAAAAAAAAAAAAAAAAAAAAAAAAAAAAAAAAAAAAAAAAAAAAAAAAA&#10;AAAAAAAAAAAAAAAAqOe7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&#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sAqOc5AAAAAAAAAAAAAAAAAAAAAACo58I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0AKjnJAAAAAAA&#10;AAAAAAAAAAAAAAAAAAAAAAAAAAAAAAAAAAAAAAAAAAAAAAAAAAAAAAAAAAAAAAAAAAAAAAAAAAAA&#10;AAAAAAAAAAAAAAAAAAAAAAAAAAAAAAAAAAAAAAAAAAAAAAAAAAAAAAAAAAAAAAAAAAAAAAAAAAAA&#10;AAAAAAAAAAAAAKjnY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3QAAAAAAAAAAAAAAAAAAAAAAAAAAAAAAAAAAAAAAAAAAAAAAAAAAAAAA&#10;AAAAAAAAAAAAAAAAAAAAAAAAAAAAAAAAAAAAAAAAAAAAAAAAAAAAAAAAAAAAAAAAAAAAAAAAAAAA&#10;AAAAAAAAAAAAAAAAAAAAAAAAAAAAAAAAAAAAAAAAAAAAAAAAAAAAAAAAAAAAAAAAAAAAAAAAAAAA&#10;AAAAAAAAqOc7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sAqOc4AAAAAAAAAAAAAAAA&#10;AAAAAAAAAAAAAAAAAAAAAAAAAAAAAAAAAAAAAAAAAAAAAAAAAAAAAAAAAAAAAAAAAAAAAAAAAAAA&#10;AAAAAAAAAAAAAAAAAAAAAAAAAAAAAAAAqOet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c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UAKjnBAAAAAAAAAAAAAAAAACo56oAqOf/AKjn/wCo5/8AqOf/&#10;AKjn/wCo5/8AqOf/AKjn/wCo5/8AqOf/AKjn/wCo5/8AqOf/AKjn/wCo5/8AqOf/AKjn/wCo5/8A&#10;qOf/AKjn/wCo5/8AqOf/AKjn/wCo5/8AqOf/AKjn/wCo5/8AqOf/AKjn/wCo5/8AqOf/AKjn/wCo&#10;5/8AqOf/AKjn/wCo5/8AqOf/AKjn/wCo5/8AqOe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0AqOf/AKjn/wCo5/8AqOf/AKjn/wCo5/8A&#10;qOf/AKjn/wCo5/8AqOf/AKjn/wCo5/8AqOf/AKjn/wCo5/8AqOf/AKjn/wCo5/8AqOf/AKjn/wCo&#10;5/8AqOf/AKjn/wCo5/8AqOf/AKjn/wCo5/8AqOf/AKjn/wCo5/8AqOf/AKjn/wCo5/8AqOf/AKjn&#10;/wCo5/8AqOf/AKjn/wCo5/8AqOf/AKjn/wCo50AAAAAAAAAAAAAAAAAAAAAAAAAAAAAAAAAAAAAA&#10;AAAAAAAAAAAAAAAAAAAAAAAAAAAAAAAAAKjnIwCo5/Y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yACo5wQAAAAAAAAAAAAAAAAAAAAAAAAAAAAAAAAAAAAAAAAAAAAAAAAAAAAAAAAAAAAA&#10;AAAAAAAAAAAAAAAAAAAAAAAAAAAAAAAAAAAAAAAAAAAAAAAAAAAAAAAAAAAAAAAAAAAAAAAAAAAA&#10;AAAAAAAAAAAAAAAAAAAAAAAAqOcYAKjn8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rQAAAAAAAAAAAAAAAAAAAAAAAAAAAAAAAAAAAAAA&#10;AAAAAAAAAAAAAAAAAAAAAAAAAAAAAAAAAAAAAAAAAAAAAAAAAAAAAAAAAAAAAAAAAAAAAAAAAAAA&#10;AAAAAAAAAAAAAAAAAAAAAAAAAAAAAAAAAAAAAAAAAAAAAAAAAAAAAAAAAAAAAAAAAAAAAAAAAAAA&#10;AAAAAAAAAAAAAAAAAAAAAAAAqOcS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c&#10;AKjnDAAAAAAAAAAAAAAAAAAAAAAAAAAAAAAAAAAAAAAAAAAAAAAAAAAAAAAAAAAAAAAAAAAAAAAA&#10;AAAAAAAAAAAAAAAAAAAAAAAAAAAAAAAAAAAAAAAAAAAAAAAAqOee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bgAAAAAAAAAAAAAAAACo55Y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BACo5/8AqOf/AKjn/wCo5/8A&#10;qOf/AKjn/wCo5/8AqOf/AKjn/wCo5/8AqOf/AKjn/wCo5/8AqOf/AKjn/wCo5/8AqOf/AKjn/wCo&#10;5/8AqOf/AKjn/wCo5/8AqOf/AKjn/wCo5/8AqOf/AKjn/wCo5/8AqOf/AKjn/wCo5/8AqOf/AKjn&#10;/wCo5/8AqOf/AKjn/wCo5/8AqOf/AKjn/wCo5/8AqOf/AKjn/wCo50AAAAAAAAAAAAAAAAAAAAAA&#10;AAAAAAAAAAAAAAAAAAAAAAAAAAAAAAAAAAAAAAAAAAAAAAAAAKjnt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AAAAAAAAAAAAAAAAAAAAAAAAAAAAAAAAAAAAAAAAAAAAAA&#10;AAAAAAAAAAAAAAAAAAAAAAAAAAAAAAAAAAAAAAAAAAAAAAAAAAAAAAAAAAAAAAAAAAAAAAAAAAAA&#10;AAAAAAAAAAAAAAAAAAAAAAAAAAAAAAAAAAAAAAAAqOer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5QCo5wYAAAAA&#10;AAAAAACo530AqOf/AKjn/wCo5/8AqOf/AKjn/wCo5/8AqOf/AKjn/wCo5/8AqOf/AKjn/wCo5/8A&#10;qOf/AKjn/wCo5/8AqOf/AKjn/wCo5/8AqOf/AKjn/wCo5/8AqOf/AKjn/wCo5/8AqOf/AKjn/wCo&#10;5/8AqOf/AKjn/wCo5/8AqOf/AKjn/wCo5/8AqOf/AKjn/wCo5/8AqOf/AKjn/wCo5/8AqOe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0AAAAAA&#10;AAAAAAAAAAAAAAAAAAAAAAAAAAAAAAAAAAAAAAAAAAAAAAAAAAAAAAAAAAAAqOdS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sAqOcwAAAAAAAAAAAAAAAAAAAAAAAA&#10;AAAAAAAAAAAAAAAAAAAAAAAAAAAAAAAAAAAAAAAAAAAAAAAAAAAAAAAAAAAAAAAAAAAAAAAAAAAA&#10;AAAAAAAAAAAAAAAAAAAAAAAAAAAAAAAAAAAAAAAAAAAAAAAAAACo50U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2YAAAAAAAAAAACo52gAqOf/AKjn/wCo5/8AqOf/AKjn/wCo5/8AqOf/AKjn/wCo5/8A&#10;qOf/AKjn/wCo5/8AqOf/AKjn/wCo5/8AqOf/AKjn/wCo5/8AqOf/AKjn/wCo5/8AqOf/AKjn/wCo&#10;5/8AqOf/AKjn/wCo5/8AqOf/AKjn/wCo5/8AqOf/AKjn/wCo5/8AqOf/AKjn/wCo5/8AqOf/AKjn&#10;/wCo5/8AqOe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rgCo5z4AqOcTAKjnTwCo53AAqOd0AKjnXwCo508AqOejAKjn0gCo5/w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MAKjnBAAA&#10;AAAAAAAAAAAAAAAAAAAAAAAAAAAAAAAAAAAAAAAAAAAAAAAAAAAAAAAAAAAAAAAAAAAAAAAAAAAA&#10;AAAAAAAAAAAAAAAAAAAAAAAAAAAAAAAAAAAAAAAAAAAAAAAAAAAAAAAAAAAAAKjnBgCo59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9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8AAAAAAAAAAACo51IAqOf/AKjn/wCo5/8AqOf/AKjn/wCo5/8A&#10;qOf/AKjn/wCo5/8AqOf/AKjn/wCo5/8AqOf/AKjn/wCo5/8AqOf/AKjn/wCo5/8AqOf/AKjn/wCo&#10;5/8AqOf/AKjn/wCo5/8AqOf/AKjn/wCo5/8AqOf/AKjn/wCo5/8AqOf/AKjn/wCo5/8AqOf/AKjn&#10;/wCo5/8AqOf/AKjn/wCo5/8AqO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gCo57AAqOcxAAAAAAAAAAAAAAAAAAAAAAAAAAAAAAAAAAAAAAAAAAAAAAAA&#10;AAAAAACo5yoAqOejAKjn6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dgAAAAAAAAAAAAAAAAAAAAAAAAAAAAAAAAAAAAAAAAAAAAAAAAAAAAAAAAAAAAAA&#10;AAAAAAAAAAAAAAAAAAAAAAAAAAAAAAAAAAAAAAAAAAAAAAAAAAAAAAAAAAAAAAAAAAAAAAAAAAAA&#10;AKjnd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zAAAAAACo5zoAqOf/AKjn/wCo5/8A&#10;qOf/AKjn/wCo5/8AqOf/AKjn/wCo5/8AqOf/AKjn/wCo5/8AqOf/AKjn/wCo5/8AqOf/AKjn/wCo&#10;5/8AqOf/AKjn/wCo5/8AqOf/AKjn/wCo5/8AqOf/AKjn/wCo5/8AqOf/AKjn/wCo5/8AqOf/AKjn&#10;/wCo5/8AqOf/AKjn/wCo5/8AqOf/AKjn/wCo5/8AqO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YQCo5/8AqOf/AKjn/wCo5/8AqOf/AKjn/wCo&#10;5/8AqOf/AKjn/wCo5/8AqOf/AKjn/wCo5/8AqOf/AKjn/wCo5/8AqOf/AKjn/wCo5/8AqOf/AKjn&#10;/wCo5/8AqOf/AKjn/wCo5/8AqOf/AKjn/wCo5/8AqOf/AKjn/wCo5/8AqOf/AKjn/wCo5/8AqOf/&#10;AKjn/wCo5/8AqOf/AKjn/wCo5/8AqOf/AKjn/wCo50AAAAAAAAAAAAAAAAAAAAAAAAAAAAAAAAAA&#10;AAAAAAAAAAAAAAAAAAAAAKjnJwCo5/o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wAqOemAKjnKgAAAAAAAAAAAAAAAAAAAAAAAAAAAAAAAAAAAAAAAAAA&#10;AAAAAAAAAAAAAAAAAAAAAAAAAAAAAAAAAKjnGACo59g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9QCo5x8AAAAAAAAAAAAAAAAAAAAAAAAAAAAAAAAAAAAAAAAA&#10;AAAAAAAAAAAAAAAAAAAAAAAAAAAAAAAAAAAAAAAAAAAAAAAAAAAAAAAAAAAAAAAAAAAAAAAAAAAA&#10;AAAAAAAAAAAAqOcbAKjn8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7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TAAAAAACo5yUA&#10;qOf/AKjn/wCo5/8AqOf/AKjn/wCo5/8AqOf/AKjn/wCo5/8AqOf/AKjn/wCo5/8AqOf/AKjn/wCo&#10;5/8AqOf/AKjn/wCo5/8AqOf/AKjn/wCo5/8AqOf/AKjn/wCo5/8AqOf/AKjn/wCo5/8AqOf/AKjn&#10;/wCo5/8AqOf/AKjn/wCo5/8AqOf/AKjn/wCo5/8AqOf/AKjn/wCo5/8AqO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fQCo5/8AqOf/AKjn/wCo&#10;5/8AqOf/AKjn/wCo5/8AqOf/AKjn/wCo5/8AqOf/AKjn/wCo5/8AqOf/AKjn/wCo5/8AqOf/AKjn&#10;/wCo5/8AqOf/AKjn/wCo5/8AqOf/AKjn/wCo5/8AqOf/AKjn/wCo5/8AqOf/AKjn/wCo5/8AqOf/&#10;AKjn/wCo5/8AqOf/AKjn/wCo5/8AqOf/AKjn/wCo5/8AqOf/AKjn/wCo50AAAAAAAAAAAAAAAAAA&#10;AAAAAAAAAAAAAAAAAAAAAAAAAAAAAAAAAAAAAKjns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oACo5yQAAAAAAAAAAAAAAAAAAAAAAAAAAAAAAAAAAAAA&#10;AAAAAAAAAAAAAAAAAAAAAAAAAAAAAAAAAAAAAAAAAAAAAAAAAAAAAACo5wYAqOee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7AAAAAAAAAAAAAAAAAAAAAAAAAA&#10;AAAAAAAAAAAAAAAAAAAAAAAAAAAAAAAAAAAAAAAAAAAAAAAAAAAAAAAAAAAAAAAAAAAAAAAAAAAA&#10;AAAAAAAAAAAAAAAAAAAAAAAAAAAAqOeo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5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mAKjnAgCo5w0AqOf/AKjn/wCo5/8AqOf/AKjn/wCo5/8AqOf/AKjn/wCo5/8AqOf/AKjn/wCo&#10;5/8AqOf/AKjn/wCo5/8AqOf/AKjn/wCo5/8AqOf/AKjn/wCo5/8AqOf/AKjn/wCo5/8AqOf/AKjn&#10;/wCo5/8AqOf/AKjn/wCo5/8AqOf/AKjn/wCo5/8AqOf/AKjn/wCo5/8AqOf/AKjn/wCo5/8AqOe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mQCo&#10;5/8AqOf/AKjn/wCo5/8AqOf/AKjn/wCo5/8AqOf/AKjn/wCo5/8AqOf/AKjn/wCo5/8AqOf/AKjn&#10;/wCo5/8AqOf/AKjn/wCo5/8AqOf/AKjn/wCo5/8AqOf/AKjn/wCo5/8AqOf/AKjn/wCo5/8AqOf/&#10;AKjn/wCo5/8AqOf/AKjn/wCo5/8AqOf/AKjn/wCo5/8AqOf/AKjn/wCo5/8AqOf/AKjn+gCo5yoA&#10;AAAAAAAAAAAAAAAAAAAAAAAAAAAAAAAAAAAAAAAAAAAAAAAAqOd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kAAAAAAAAAAAAAAAAAAAAAAAAAAAAAAAA&#10;AAAAAAAAAAAAAAAAAAAAAAAAAAAAAAAAAAAAAAAAAAAAAAAAAAAAAAAAAAAAAAAAAAAAAAAAAAAA&#10;qOcHAKjnjQ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dHAAAA&#10;AAAAAAAAAAAAAAAAAAAAAAAAAAAAAAAAAAAAAAAAAAAAAAAAAAAAAAAAAAAAAAAAAAAAAAAAAAAA&#10;AAAAAAAAAAAAAAAAAAAAAAAAAAAAAAAAAAAAAACo5z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PQAAAAAAqOf3AKjn/wCo5/8AqOf/AKjn/wCo5/8AqOf/AKjn/wCo&#10;5/8AqOf/AKjn/wCo5/8AqOf/AKjn/wCo5/8AqOf/AKjn/wCo5/8AqOf/AKjn/wCo5/8AqOf/AKjn&#10;/wCo5/8AqOf/AKjn/wCo5/8AqOf/AKjn/wCo5/8AqOf/AKjn/wCo5/8AqOf/AKjn/wCo5/8AqOf/&#10;AKjn/wCo5/8AqO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twCo5/8AqOf/AKjn/wCo5/8AqOf/AKjn/wCo5/8AqOf/AKjn/wCo5/8AqOf/AKjn&#10;/wCo5/8AqOf/AKjn/wCo5/8AqOf/AKjn/wCo5/8AqOf/AKjn/wCo5/8AqOf/AKjn/wCo5/8AqOf/&#10;AKjn/wCo5/8AqOf/AKjn/wCo5/8AqOf/AKjn/wCo5/8AqOf/AKjn/wCo5/8AqOf/AKjn/wCo5/8A&#10;qOf/AKjnUQAAAAAAAAAAAAAAAAAAAAAAAAAAAAAAAAAAAAAAAAAAAAAAAACo5wMAqOfS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QCo52kAAAAAAAAAAAAAAAAAAAAA&#10;AAAAAAAAAAAAAAAAAAAAAAAAAAAAAAAAAAAAAAAAAAAAAAAAAAAAAAAAAAAAAAAAAAAAAAAAAAAA&#10;AAAAAAAAAAAAAAAAAAAAAAAAAACo500AqOfw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VAKjnBAAAAAAAAAAAAAAAAAAAAAAAAAAAAAAAAAAAAAAAAAAAAAAAAAAAAAAAAAAA&#10;AAAAAAAAAAAAAAAAAAAAAAAAAAAAAAAAAAAAAAAAAAAAAAAAAAAAAACo58Q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3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WwCo5/8AqOf/AKjn/wCo5/8AqOf/AKjn/wCo5/8AqOf/AKjn&#10;/wCo5/8AqOf/AKjn/wCo5/8AqOf/AKjn/wCo5/8AqOf/AKjn/wCo5/8AqOf/AKjn/wCo5/8AqOf/&#10;AKjn/wCo5/8AqOf/AKjn/wCo5/8AqOf/AKjn/wCo5/8AqOf/AKjn/wCo5/8AqOf/AKjn/wCo5/8A&#10;qOf/AKjn/wCo5/8AqOf/AKjn/gCo51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4gCo5yQAqOfwAKjn/wCo5/8AqOf/AKjn/wCo&#10;5/8AqOf/AKjn/wCo5/8AqOf/AKjn/wCo5/8AqOf/AKjn/wCo5/8AqOf/AKjn/wCo5/8AqOf/AKjn&#10;/wCo5/8AqOf/AKjn/wCo5/8AqOf/AKjn/wCo5/8AqOf/AKjn/wCo5/8AqOf/AKjn/wCo5/8AqOf/&#10;AKjn/wCo5/8AqOf/AKjn/wCo5/8AqO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tAKjnRgAAAAAAAAAA&#10;AAAAAAAAAAAAAAAAAAAAAAAAAAAAAAAAAAAAAAAAAAAAAAAAAAAAAAAAAAAAAAAAAAAAAAAAAAAA&#10;AAAAAAAAAAAAAAAAAAAAAAAAAAAAAAAAAAAAAAAAAAAAAAAAqOdj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awAAAAAAAAAAAAAAAAAAAAAAAAAAAAAAAAAAAAAAAAAA&#10;AAAAAAAAAAAAAAAAAAAAAAAAAAAAAAAAAAAAAAAAAAAAAAAAAAAAAAAAAAAAAAAAAKjnU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2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qwCo5/8AqOf/AKjn/wCo5/8AqOf/AKjn&#10;/wCo5/8AqOf/AKjn/wCo5/8AqOf/AKjn/wCo5/8AqOf/AKjn/wCo5/8AqOf/AKjn/wCo5/8AqOf/&#10;AKjn/wCo5/8AqOf/AKjn/wCo5/8AqOf/AKjn/wCo5/8AqOf/AKjn/wCo5/8AqOf/AKjn/wCo5/8A&#10;qOf/AKjn/wCo5/8AqOf/AKjn/wCo5/8AqOf/AKjn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5EAqOfwAKjn/wCo&#10;5/8AqOf/AKjn/wCo5/8AqOf/AKjn/wCo5/8AqOf/AKjn/wCo5/8AqOf/AKjn/wCo5/8AqOf/AKjn&#10;/wCo5/8AqOf/AKjn/wCo5/8AqOf/AKjn/wCo5/8AqOf/AKjn/wCo5/8AqOf/AKjn/wCo5/8AqOf/&#10;AKjn/wCo5/8AqOf/AKjn/wCo5/8AqOf/AKjn/wCo5/8AqOe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CAKjn+QCo5/8AqOf/AKjn/wCo5/8AqOf/AKjn&#10;/wCo5/8AqOf/AKjn/wCo5/8AqOf/AKjn/wCo5/8AqOf/AKjn/wCo5/8AqOf/AKjn/wCo5/8AqOf/&#10;AKjn/wCo5/8AqOf/AKjn/wCo5/8AqOf/AKjn/wCo5/8AqOf/AKjn/wCo5/8AqOf/AKjn/wCo5/8A&#10;qOf/AKjn/wCo5/8AqOf/AKjn/wCo5/8AqOf/AKjn/wCo5z8AAAAAAAAAAAAAAAAAAAAAAAAAAAAA&#10;AAAAAAAAAKjnCQCo5+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c&#10;AAAAAAAAAAAAAAAAAAAAAAAAAAAAAAAAAAAAAAAAAAAAAAAAAAAAAAAAAAAAAAAAAAAAAAAAAAAA&#10;AAAAAAAAAAAAAAAAAAAAAAAAAAAAAAAAAAAAAAAAAAAAAAAAAAAAAAAAAAAAAAAAqOcGAKjnx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6gCo5wwAAAAAAAAAAAAAAAAAAAAA&#10;AAAAAAAAAAAAAAAAAAAAAAAAAAAAAAAAAAAAAAAAAAAAAAAAAAAAAAAAAAAAAAAAAAAAAAAAAAAA&#10;qOcEAKjn2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1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EAKjn8ACo5/8AqOf/AKjn&#10;/wCo5/8AqOf/AKjn/wCo5/8AqOf/AKjn/wCo5/8AqOf/AKjn/wCo5/8AqOf/AKjn/wCo5/8AqOf/&#10;AKjn/wCo5/8AqOf/AKjn/wCo5/8AqOf/AKjn/wCo5/8AqOf/AKjn/wCo5/8AqOf/AKjn/wCo5/8A&#10;qOf/AKjn/wCo5/8AqOf/AKjn/wCo5/8AqOf/AKjn/wCo5/8AqOfGAKjn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QAKjn/wCo5/8AqOf/AKjn/wCo&#10;5/8AqOf/AKjn/wCo5/8AqOf/AKjn/wCo5/8AqOf/AKjn/wCo5/8AqOf/AKjn/wCo5/8AqOf/AKjn&#10;/wCo5/8AqOf/AKjn/wCo5/8AqOf/AKjn/wCo5/8AqOf/AKjn/wCo5/8AqOf/AKjn/wCo5/8AqOf/&#10;AKjn/wCo5/8AqOf/AKjn/wCo5/8AqOf/AKjn/wCo5/8AqOf/AKjn8gCo5wIAAAAAAAAAAAAAAAAA&#10;AAAAAAAAAAAAAAAAAAAAAAAAAAAAAAAAAAAAAAAAAAAAAAAAAAAAAAAAAACo5xcAqOfw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9UAqOfwAKjn/wCo5/8AqOf/AKjn/wCo5/8AqOf/AKjn/wCo5/8AqOf/AKjn/wCo5/8AqOf/AKjn&#10;/wCo5/8AqOf/AKjn/wCo5/8AqOf/AKjn/wCo5/8AqOf/AKjn/wCo5/8AqOf/AKjn/wCo5/8AqOf/&#10;AKjn/wCo5/8AqOf/AKjn/wCo5/8AqOf/AKjn/wCo5/8AqOf/AKjn/wCo5/8AqOe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dAKjn/wCo5/8AqOf/AKjn&#10;/wCo5/8AqOf/AKjn/wCo5/8AqOf/AKjn/wCo5/8AqOf/AKjn/wCo5/8AqOf/AKjn/wCo5/8AqOf/&#10;AKjn/wCo5/8AqOf/AKjn/wCo5/8AqOf/AKjn/wCo5/8AqOf/AKjn/wCo5/8AqOf/AKjn/wCo5/8A&#10;qOf/AKjn/wCo5/8AqOf/AKjn/wCo5/8AqOf/AKjn/wCo5/8AqOf/AKjn/wCo50AAAAAAAAAAAAAA&#10;AAAAAAAAAAAAAAAAAAAAAAAAAKjne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94AqOcEAAAAAAAAAAAAAAAAAAAAAAAAAAAAAAAAAAAAAAAAAAAAAAAAAAAAAAAAAAAA&#10;AAAAAAAAAAAAAAAAAAAAAAAAAAAAAAAAAAAAAAAAAAAAAAAAAAAAAAAAAAAAAAAAAAAAAAAAAAAA&#10;AAAAAAAAAKjnN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34AAAAA&#10;AAAAAAAAAAAAAAAAAAAAAAAAAAAAAAAAAAAAAAAAAAAAAAAAAAAAAAAAAAAAAAAAAAAAAAAAAAAA&#10;AAAAAAAAAAAAAAAAqOds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8AKjn&#10;/wCo5/8AqOf/AKjn/wCo5/8AqOf/AKjn/wCo5/8AqOf/AKjn/wCo5/8AqOf/AKjn/wCo5/8AqOf/&#10;AKjn/wCo5/8AqOf/AKjn/wCo5/8AqOf/AKjn/wCo5/8AqOf/AKjn/wCo5/8AqOf/AKjn/wCo5/8A&#10;qOf/AKjn/wCo5/8AqOf/AKjn/wCo5/8AqOf/AKjn/wCo5/8AqOf/AKjn/wCo5/wAqOc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sAqOf0AKjn/wCo5/8AqOf/AKjn/wCo5/8AqOf/AKjn/wCo5/8AqOf/AKjn&#10;/wCo5/8AqOf/AKjn/wCo5/8AqOf/AKjn/wCo5/8AqOf/AKjn/wCo5/8AqOf/AKjn/wCo5/8AqOf/&#10;AKjn/wCo5/8AqOf/AKjn/wCo5/8AqOf/AKjn/wCo5/8AqOf/AKjn/wCo5/8AqOf/AKjn/wCo5/8A&#10;qO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BAKjn&#10;/wCo5/8AqOf/AKjn/wCo5/8AqOf/AKjn/wCo5/8AqOf/AKjn/wCo5/8AqOf/AKjn/wCo5/8AqOf/&#10;AKjn/wCo5/8AqOf/AKjn/wCo5/8AqOf/AKjn/wCo5/8AqOf/AKjn/wCo5/8AqOf/AKjn/wCo5/8A&#10;qOf/AKjn/wCo5/8AqOf/AKjn/wCo5/8AqOf/AKjn/wCo5/8AqOf/AKjn/wCo5/8AqOf/AKjn/wCo&#10;50AAAAAAAAAAAAAAAAAAAAAAAAAAAAAAAAAAqOcQAKjn7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2gAAAAAAAAAAAAAAAAAAAAAAAAAAAAAAAAAAAAAAAAAAAAAAAAA&#10;AAAAAAAAAAAAAAAAAAAAAAAAAAAAAAAAAAAAAAAAAAAAAAAAAAAAAAAAAAAAAAAAAAAAAAAAAAAA&#10;AAAAAAAAAAAAAAAAAAAAAAAAAAAAAACo58w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AAqOcUAAAAAAAAAAAAAAAAAAAAAAAAAAAAAAAAAAAAAAAAAAAAAAAAAAAAAAAAAAAA&#10;AAAAAAAAAAAAAAAAAAAAAAAAAACo5wkAqOfn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2AKjn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8AKjn/wCo5/8AqOf/AKjn/wCo5/8AqOf/AKjn/wCo5/8AqOf/AKjn/wCo5/8AqOf/&#10;AKjn/wCo5/8AqOf/AKjn/wCo5/8AqOf/AKjn/wCo5/8AqOf/AKjn/wCo5/8AqOf/AKjn/wCo5/8A&#10;qOf/AKjn/wCo5/8AqOf/AKjn/wCo5/8AqOf/AKjn/wCo5/8AqOf/AKjn/wCo5/8AqOf/AKjn/wCo&#10;55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kAKjn/wCo5/8AqOf/AKjn/wCo5/8AqOf/AKjn/wCo5/8AqOf/AKjn/wCo5/8AqOf/&#10;AKjn/wCo5/8AqOf/AKjn/wCo5/8AqOf/AKjn/wCo5/8AqOf/AKjn/wCo5/8AqOf/AKjn/wCo5/8A&#10;qOf/AKjn/wCo5/8AqOf/AKjn/wCo5/8AqOf/AKjn/wCo5/8AqOf/AKjn/wCo5/8AqOf/AKjn/wCo&#10;5/8AqOf/AKjn/wCo50AAAAAAAAAAAAAAAAAAAAAAAAAAAAAAAAAAqOeE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9wCo5wwAAAAAAAAAAAAAAAAAAAAAAAAAAAAAAAAA&#10;AAAAAAAAAAAAAAAAAAAAAAAAAAAAAAAAAAAAAAAAAAAAAAAAAAAAAAAAAAAAAAAAAAAAAAAAAAAA&#10;AAAAAAAAAAAAAAAAAAAAAAAAAAAAAAAAAAAAAAAAAAAAAACo51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IAAAAAAAAAAAAAAAAAAAAAAAAAAAAAAAAAAAAAAAAAAAA&#10;AAAAAAAAAAAAAAAAAAAAAAAAAAAAAAAAAAAAAAAAAACo53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y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MAKjnIACo5yAAqOfBAKjn/wCo5/8AqOf/AKjn/wCo5/8AqOf/AKjn/wCo5/8AqOf/&#10;AKjn/wCo5/8AqOf/AKjn/wCo5/8AqOf/AKjn/wCo5/8AqOf/AKjn/wCo5/8AqOf/AKjn/wCo5/8A&#10;qOf/AKjn/wCo5/8AqOf/AKjn/wCo5/8AqOf/AKjn/wCo5/8AqOf/AKjn/wCo5/8AqOf/AKjn/wCo&#10;5/8AqOf/AKjn9wCo5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LAKjn/wCo5/8AqOf/AKjn/wCo5/8AqOf/AKjn/wCo5/8AqOf/&#10;AKjn/wCo5/8AqOf/AKjn/wCo5/8AqOf/AKjn/wCo5/8AqOf/AKjn/wCo5/8AqOf/AKjn/wCo5/8A&#10;qOf/AKjn/wCo5/8AqOf/AKjn/wCo5/8AqOf/AKjn/wCo5/8AqOf/AKjn/wCo5/8AqOf/AKjn/wCo&#10;5/8AqOf/AKjn/wCo5/8AqOf/AKjn/wCo50AAAAAAAAAAAAAAAAAAAAAAAAAAAACo5xQAqOf0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uwAAAAAAAAAAAAAAAAAAAAAA&#10;AAAAAAAAAAAAAAAAAAAAAAAAAAAAAAAAAAAAAAAAAAAAAAAAAAAAAAAAAAAAAAAAAAAAAAAAAAAA&#10;AAAAAAAAAAAAAAAAAAAAAAAAAAAAAAAAAAAAAAAAAAAAAAAAAAAAAAAAAAAAAACo5xg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wAKjnEAAAAAAAAAAAAAAAAAAAAAAA&#10;AAAAAAAAAAAAAAAAAAAAAAAAAAAAAAAAAAAAAAAAAAAAAAAAAAAAAKjnCQCo5+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x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4AKjn/wCo5/8AqOf/AKjn/wCo5/8AqOf/AKjn/wCo5/8AqOf/&#10;AKjn/wCo5/8AqOf/AKjn/wCo5/8AqOf/AKjn/wCo5/8AqOf/AKjn/wCo5/8AqOf/AKjn/wCo5/8A&#10;qOf/AKjn/wCo5/8AqOf/AKjn/wCo5/8AqOf/AKjn/wCo5/8AqOf/AKjn/wCo5/8AqOf/AKjn/wCo&#10;5/8AqOf/AKjn/wCo5/8AqOf/AKjn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wIAqOfMAKjn/wCo5/8AqOf/AKjn&#10;/wCo5/8AqOf/AKjn/wCo5/8AqOf/AKjn/wCo5/8AqOf/AKjn/wCo5/8AqOf/AKjn/wCo5/8AqOf/&#10;AKjn/wCo5/8AqOf/AKjn/wCo5/8AqOf/AKjn/wCo5/8AqOf/AKjn/wCo5/8AqOf/AKjn/wCo5/8A&#10;qOf/AKjn/wCo5/8AqOf/AKjn/wCo5/8AqOf/AKjn/wCo58sAAAAAAAAAAAAAAAAAAAAAAAAAAAAA&#10;AAAAAAAAAAAAAAAAAAAAAAAAAAAAAAAAAAAAqOdL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zAKjn/wCo5/8AqOf/AKjn/wCo5/8AqOf/&#10;AKjn/wCo5/8AqOf/AKjn/wCo5/8AqOf/AKjn/wCo5/8AqOf/AKjn/wCo5/8AqOf/AKjn/wCo5/8A&#10;qOf/AKjn/wCo5/8AqOf/AKjn/wCo5/8AqOf/AKjn/wCo5/8AqOf/AKjn/wCo5/8AqOf/AKjn/wCo&#10;5/8AqOf/AKjn/wCo5/8AqOf/AKjn/wCo5/8AqOf/AKjn/wCo50AAAAAAAAAAAAAAAAAAAAAAAAAA&#10;AACo54U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lAAAAAAA&#10;AAAAAAAAAAAAAAAAAAAAAAAAAAAAAAAAAAAAAAAAAAAAAAAAAAAAAAAAAAAAAAAAAAAAAAAAAAAA&#10;AAAAAAAAAAAAAAAAAAAAAAAAAAAAAAAAAAAAAAAAAAAAAAAAAAAAAAAAAAAAAAAAAAAAAAAAAAAA&#10;AAAAAAAAqOfO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w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ZAKjn/wCo5/8AqOf/AKjn/wCo5/8AqOf/&#10;AKjn/wCo5/8AqOf/AKjn/wCo5/8AqOf/AKjn/wCo5/8AqOf/AKjn/wCo5/8AqOf/AKjn/wCo5/8A&#10;qOf/AKjn/wCo5/8AqOf/AKjn/wCo5/8AqOf/AKjn/wCo5/8AqOf/AKjn/wCo5/8AqOf/AKjn/wCo&#10;5/8AqOf/AKjn/wCo5/8AqOf/AKjn/wCo5/8AqOf/AKjn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3AKjn&#10;/gCo5/8AqOf/AKjn/wCo5/8AqOf/AKjn/wCo5/8AqOf/AKjn/wCo5/8AqOf/AKjn/wCo5/8AqOf/&#10;AKjn/wCo5/8AqOf/AKjn/wCo5/8AqOf/AKjn/wCo5/8AqOf/AKjn/wCo5/8AqOf/AKjn/wCo5/8A&#10;qOf/AKjn/wCo5/8AqOf/AKjn/wCo5/8AqOf/AKjn/wCo5/8AqOf/AKjn/wCo5+4AAAAAAAAAAAAA&#10;AAAAAAAAAAAAAAAAAAAAAAAAAAAAAAAAAAAAAAAAAAAAAACo5wEAqOfP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eAKjn/wCo5/8AqOf/&#10;AKjn/wCo5/8AqOf/AKjn/wCo5/8AqOf/AKjn/wCo5/8AqOf/AKjn/wCo5/8AqOf/AKjn/wCo5/8A&#10;qOf/AKjn/wCo5/8AqOf/AKjn/wCo5/8AqOf/AKjn/wCo5/8AqOf/AKjn/wCo5/8AqOf/AKjn/wCo&#10;5/8AqOf/AKjn/wCo5/8AqOf/AKjn/wCo5/8AqOf/AKjn/wCo5/8AqOf/AKjn/wCo50AAAAAAAAAA&#10;AAAAAAAAAAAAAKjnEACo5/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9AKjnHAAAAAAAAAAAAAAAAAAAAAAAAAAAAAAAAAAAAAAAAAAAAAAAAAAAAAAAAAAAAAAAAAAA&#10;AAAAAAAAAAAAAAAAAAAAAAAAAAAAAAAAAAAAAAAAAAAAAAAAAAAAAAAAAAAAAAAAAAAAAAAAAAAA&#10;AAAAAAAAAAAAAAAAAAAAAAAAqOeN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6AKjn/wCo5/8AqOf/&#10;AKjn/wCo5/8AqOf/AKjn/wCo5/8AqOf/AKjn/wCo5/8AqOf/AKjn/wCo5/8AqOf/AKjn/wCo5/8A&#10;qOf/AKjn/wCo5/8AqOf/AKjn/wCo5/8AqOf/AKjn/wCo5/8AqOf/AKjn/wCo5/8AqOf/AKjn/wCo&#10;5/8AqOf/AKjn/wCo5/8AqOf/AKjn/wCo5/8AqOf/AKjn/wCo5/8AqOf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mwCo5/8AqOf/AKjn/wCo5/8AqOf/AKjn/wCo5/8AqOf/AKjn/wCo5/8AqOf/&#10;AKjn/wCo5/8AqOf/AKjn/wCo5/8AqOf/AKjn/wCo5/8AqOf/AKjn/wCo5/8AqOf/AKjn/wCo5/8A&#10;qOf/AKjn/wCo5/8AqOf/AKjn/wCo5/8AqOf/AKjn/wCo5/8AqOf/AKjn/wCo5/8AqOf/AKjn/wCo&#10;59wAAAAAAAAAAAAAAAAAAAAAAAAAAAAAAAAAAAAAAAAAAAAAAAAAAAAAAAAAAACo51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oAqOf+&#10;AKjn/wCo5/8AqOf/AKjn/wCo5/8AqOf/AKjn/wCo5/8AqOf/AKjn/wCo5/8AqOf/AKjn/wCo5/8A&#10;qOf/AKjn/wCo5/8AqOf/AKjn/wCo5/8AqOf/AKjn/wCo5/8AqOf/AKjn/wCo5/8AqOf/AKjn/wCo&#10;5/8AqOf/AKjn/wCo5/8AqOf/AKjn/wCo5/8AqOf/AKjn/wCo5/8AqOf/AKjn/wCo5/8AqOf/AKjn&#10;/wCo50AAAAAAAAAAAAAAAAAAAAAAAKjne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wAAAAAAAAAAAAAAAAAAAAAAAAAAAAAAAAAAAAAAAAAAAAAAAAAAAAAAAA&#10;AAAAAAAAAAAAAAAAAAAAAAAAAAAAAAAAAAAAAAAAAAAAAAAAAAAAAAAAAAAAAAAAAAAAAAAAAAAA&#10;AAAAAAAAAAAAAAAAAAAAAAAAAAAAAAAAAAAAAAAAqOdi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4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b&#10;AKjn/wCo5/8AqOf/AKjn/wCo5/8AqOf/AKjn/wCo5/8AqOf/AKjn/wCo5/8AqOf/AKjn/wCo5/8A&#10;qOf/AKjn/wCo5/8AqOf/AKjn/wCo5/8AqOf/AKjn/wCo5/8AqOf/AKjn/wCo5/8AqOf/AKjn/wCo&#10;5/8AqOf/AKjn/wCo5/8AqOf/AKjn/wCo5/8AqOf/AKjn/wCo5/8AqOf/AKjn/wCo5/8AqOd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IAqOf/AKjn/wCo5/8AqOf/AKjn/wCo5/8AqOf/AKjn/wCo5/8AqOf/AKjn/wCo5/8A&#10;qOf/AKjn/wCo5/8AqOf/AKjn/wCo5/8AqOf/AKjn/wCo5/8AqOf/AKjn/wCo5/8AqOf/AKjn/wCo&#10;5/8AqOf/AKjn/wCo5/8AqOf/AKjn/wCo5/8AqOf/AKjn/wCo5/8AqOf/AKjn/wCo5/8AqOf/AKjn&#10;/wCo5/8AqOf/AKjn/wCo50AAAAAAAAAAAAAAAAAAqOcKAKjn7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RAAAAAAAAAAAAAAAAAAAAAAAAAAAAAAAAAAAAAAAA&#10;AAAAAAAAAAAAAAAAAAAAAAAAAAAAAAAAAAAAAAAAAAAAAAAAAAAAAAAAAAAAAAAAAAAAAAAAAAAA&#10;AAAAAAAAAAAAAAAAAAAAAAAAAAAAAAAAAAAAAAAAAAAAAAAAAAAAAAAAqOd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IAqOf6AKjn/wCo5/8AqOf/AKjn/wCo5/8AqOf/AKjn/wCo5/8AqOf/AKjn/wCo5/8A&#10;qOf/AKjn/wCo5/8AqOf/AKjn/wCo5/8AqOf/AKjn/wCo5/8AqOf/AKjn/wCo5/8AqOf/AKjn/wCo&#10;5/8AqOf/AKjn/wCo5/8AqOf/AKjn/wCo5/8AqOf/AKjn/wCo5/8AqOf/AKjn/wCo5/8AqOf/AKjn&#10;/wCo5/8AqO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2kAqOf/AKjn/wCo5/8AqOf/&#10;AKjn/wCo5/8AqOf/AKjn/wCo5/8AqOf/AKjn/wCo5/8AqOf/AKjn/wCo5/8AqOf/AKjn/wCo5/8A&#10;qOf/AKjn/wCo5/8AqOf/AKjn/wCo5/8AqOf/AKjn/wCo5/8AqOf/AKjn/wCo5/8AqOf/AKjn/wCo&#10;5/8AqOf/AKjn/wCo5/8AqOf/AKjn/wCo548AAAAAAAAAAAAAAAAAAAAAAAAAAAAAAAAAAAAAAAAA&#10;AAAAAAAAAAAAAKjnRg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oAqOfAAKjnwACo&#10;58AAqOfAAKjnwACo58AAqOfGAKjn0ACo59sAqOfs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c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14AqOf/AKjn/wCo5/8AqOf/AKjn/wCo5/8AqOf/AKjn/wCo5/8A&#10;qOf/AKjn/wCo5/8AqOf/AKjn/wCo5/8AqOf/AKjn/wCo5/8AqOf/AKjn/wCo5/8AqOf/AKjn/wCo&#10;5/8AqOf/AKjn/wCo5/8AqOf/AKjn/wCo5/8AqOf/AKjn/wCo5/8AqOf/AKjn/wCo5/8AqOf/AKjn&#10;/wCo5/8AqOf/AKjn/wCo5/8AqOf/AKjn/wCo50AAAAAAAAAAAAAAAAAAqOdo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XAAAAAAAAAAAAAAAAAAAAAAAA&#10;AAAAAAAAAAAAAAAAAAAAAAAAAAAAAAAAAAAAAAAAAAAAAAAAAAAAAAAAAAAAAAAAAAAAAAAAAAAA&#10;AAAAAAAAAAAAAAAAAAAAAAAAAAAAAAAAAAAAAAAAAAAAAAAAAAAAAAAAAAAAAAAAAAAAAAAAqOcS&#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x0AqOf/AKjn/wCo5/8AqOf/AKjn/wCo5/8AqOf/AKjn/wCo5/8A&#10;qOf/AKjn/wCo5/8AqOf/AKjn/wCo5/8AqOf/AKjn/wCo5/8AqOf/AKjn/wCo5/8AqOf/AKjn/wCo&#10;5/8AqOf/AKjn/wCo5/8AqOf/AKjn/wCo5/8AqOf/AKjn/wCo5/8AqOf/AKjn/wCo5/8AqOf/AKjn&#10;/wCo5/8AqOf/AKjn/wCo5+c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IAqOfD&#10;AKjn/wCo5/8AqOf/AKjn/wCo5/8AqOf/AKjn/wCo5/8AqOf/AKjn/wCo5/8AqOf/AKjn/wCo5/8A&#10;qOf/AKjn/wCo5/8AqOf/AKjn/wCo5/8AqOf/AKjn/wCo5/8AqOf/AKjn/wCo5/8AqOf/AKjn/wCo&#10;5/8AqOf/AKjn/wCo5/8AqOf/AKjn/wCo5/8AqOf/AKjn/wCo50sAAAAAAAAAAAAAAAAAAAAAAAAA&#10;AAAAAAAAAAAAAAAAAAAAAAAAAAAAAKjnu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oAqOeYAKjnQwCo&#10;5wMAAAAAAAAAAAAAAAAAAAAAAAAAAAAAAAAAAAAAAAAAAAAAAAAAAAAAAKjnDACo5ywAqOdcAKjn&#10;nACo5+I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c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40AqOf/AKjn/wCo5/8AqOf/AKjn/wCo5/8A&#10;qOf/AKjn/wCo5/8AqOf/AKjn/wCo5/8AqOf/AKjn/wCo5/8AqOf/AKjn/wCo5/8AqOf/AKjn/wCo&#10;5/8AqOf/AKjn/wCo5/8AqOf/AKjn/wCo5/8AqOf/AKjn/wCo5/8AqOf/AKjn/wCo5/8AqOf/AKjn&#10;/wCo5/8AqOf/AKjn/wCo5/8AqOf/AKjn/wCo5/8AqOf/AKjn/wCo50AAAAAAAAAAAACo5wEAqOfX&#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lAAAAAAAA&#10;AAAAAAAAAAAAAAAAAAAAAAAAAAAAAAAAAAAAAAAAAAAAAAAAAAAAAAAAAAAAAAAAAAAAAAAAAAAA&#10;AAAAAAAAAAAAAAAAAAAAAAAAAAAAAAAAAAAAAAAAAAAAAAAAAAAAAAAAAAAAAAAAAAAAAAAAAAAA&#10;AAAAAAAAAAAAAAAAAKjn5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r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z4AqOf/AKjn/wCo5/8AqOf/AKjn/wCo5/8A&#10;qOf/AKjn/wCo5/8AqOf/AKjn/wCo5/8AqOf/AKjn/wCo5/8AqOf/AKjn/wCo5/8AqOf/AKjn/wCo&#10;5/8AqOf/AKjn/wCo5/8AqOf/AKjn/wCo5/8AqOf/AKjn/wCo5/8AqOf/AKjn/wCo5/8AqOf/AKjn&#10;/wCo5/8AqOf/AKjn/wCo5/8AqOf/AKjn/wCo56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lAKjn9QCo5/8AqOf/AKjn/wCo5/8AqOf/AKjn/wCo5/8AqOf/AKjn/wCo5/8A&#10;qOf/AKjn/wCo5/8AqOf/AKjn/wCo5/8AqOf/AKjn/wCo5/8AqOf/AKjn/wCo5/8AqOf/AKjn/wCo&#10;5/8AqOf/AKjn/wCo5/8AqOf/AKjn/wCo5/8AqOf/AKjn/wCo5/8AqOf/AKjn7gCo5wcAAAAAAAAA&#10;AAAAAAAAAAAAAAAAAAAAAAAAAAAAAAAAAAAAAAAAqOcs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oAqOeYAKjnQwCo&#10;5wMAAAAAAAAAAAAAAAAAAAAAAAAAAAAAAAAAAAAAAAAAAAAAAAAAAAAAAAAAAAAAAAAAAAAAAAAA&#10;AAAAAAAAAAAAAAAAAACo5wIAqOdKAKjnrwCo5+U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70AqOf/AKjn/wCo5/8A&#10;qOf/AKjn/wCo5/8AqOf/AKjn/wCo5/8AqOf/AKjn/wCo5/8AqOf/AKjn/wCo5/8AqOf/AKjn/wCo&#10;5/8AqOf/AKjn/wCo5/8AqOf/AKjn/wCo5/8AqOf/AKjn/wCo5/8AqOf/AKjn/wCo5/8AqOf/AKjn&#10;/wCo5/8AqOf/AKjn/wCo5/8AqOf/AKjn/wCo5/8AqOf/AKjn/wCo5/8AqOf/AKjn/wCo50AAAAAA&#10;AAAAAACo50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yAAAAAAAAAAAAAAAAAAAAAAAAAAAAAAAAAAAAAAAAAAAAAAAAAAAAAAAAAAAAAAAAAAAA&#10;AAAAAAAAAAAAAAAAAAAAAAAAAAAAAAAAAAAAAAAAAAAAAAAAAAAAAAAAAAAAAAAAAAAAAAAAAAAA&#10;AAAAAAAAAAAAAAAAAAAAAAAAAAAAAAAAAKjny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18AqOf/AKjn/wCo5/8A&#10;qOf/AKjn/wCo5/8AqOf/AKjn/wCo5/8AqOf/AKjn/wCo5/8AqOf/AKjn/wCo5/8AqOf/AKjn/wCo&#10;5/8AqOf/AKjn/wCo5/8AqOf/AKjn/wCo5/8AqOf/AKjn/wCo5/8AqOf/AKjn/wCo5/8AqOf/AKjn&#10;/wCo5/8AqOf/AKjn/wCo5/8AqOf/AKjn/wCo5/8AqOf/AKjn/wCo53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aACo5/8AqOf/AKjn/wCo5/8AqOf/AKjn/wCo5/8A&#10;qOf/AKjn/wCo5/8AqOf/AKjn/wCo5/8AqOf/AKjn/wCo5/8AqOf/AKjn/wCo5/8AqOf/AKjn/wCo&#10;5/8AqOf/AKjn/wCo5/8AqOf/AKjn/wCo5/8AqOf/AKjn/wCo5/8AqOf/AKjn/wCo5/8AqOf/AKjn&#10;iwAAAAAAAAAAAAAAAAAAAAAAAAAAAAAAAAAAAAAAAAAAAAAAAAAAAAAAqOeb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oAqOeVAKjnQwCo&#10;5wMAAAAAAAAAAAAAAAAAAAAAAAAAAAAAAAAAAAAAAAAAAAAAAAAAAAAAAAAAAAAAAAAAAAAAAAAA&#10;AAAAAAAAAAAAAAAAAAAAAAAAAAAAAAAAAAAAAAAAAAAAAAAAAACo5wEAqOdGAKjns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10;qOf/AKjn/wCo5/8AqOf/AKjn/wCo5/8AqOf/AKjn/wCo5/8AqOf/AKjn/wCo5/8AqOf/AKjn/wCo&#10;5/8AqOf/AKjn/wCo5/8AqOf/AKjn/wCo5/8AqOf/AKjn/wCo5/8AqOf/AKjn/wCo5/8AqOf/AKjn&#10;/wCo5/8AqOf/AKjn/wCo5/8AqOf/AKjn/wCo5/8AqOf/AKjn/wCo5/8AqOf/AKjn/wCo5/8AqOf/&#10;AKjn/wCo50AAAAAAAAAAAACo57g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CAAAAAAAAAAAAAAAAAAAAAAAAAAAAAAAAAAAAAAAAAAAAAAAAAAAA&#10;AAAAAAAAAAAAAAAAAAAAAAAAAAAAAAAAAAAAAAAAAAAAAAAAAAAAAAAAAAAAAAAAAAAAAAAAAAAA&#10;AAAAAAAAAAAAAAAAAAAAAAAAAAAAAAAAAAAAAAAAAAAAAAAAAKjnw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j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A&#10;qOf/AKjn/wCo5/8AqOf/AKjn/wCo5/8AqOf/AKjn/wCo5/8AqOf/AKjn/wCo5/8AqOf/AKjn/wCo&#10;5/8AqOf/AKjn/wCo5/8AqOf/AKjn/wCo5/8AqOf/AKjn/wCo5/8AqOf/AKjn/wCo5/8AqOf/AKjn&#10;/wCo5/8AqOf/AKjn/wCo5/8AqOf/AKjn/wCo5/8AqOf/AKjn/wCo5/8AqOf/AKjn/wCo53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7AAqOf/AKjn/wCo5/8A&#10;qOf/AKjn/wCo5/8AqOf/AKjn/wCo5/8AqOf/AKjn/wCo5/8AqOf/AKjn/wCo5/8AqOf/AKjn/wCo&#10;5/8AqOf/AKjn/wCo5/8AqOf/AKjn/wCo5/8AqOf/AKjn/wCo5/8AqOf/AKjn/wCo5/8AqOf/AKjn&#10;/wCo5/8AqOf0AKjnGQAAAAAAAAAAAAAAAAAAAAAAAAAAAAAAAAAAAAAAAAAAAAAAAACo5w0AqOf1&#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4AqOegAKjnJAAA&#10;AAAAAAAAAAAAAAAAAAAAAAAAAAAAAAAAAAAAAAAAAAAAAAAAAAAAAAAAAAAAAAAAAAAAAAAAAAAA&#10;AAAAAAAAAAAAAAAAAAAAAAAAAAAAAAAAAAAAAAAAAAAAAAAAAAAAAAAAAAAAAAAAAAAAAAAAAAAA&#10;AAAAAACo5zQAqOfB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HgCo5/8AqOf/AKjn/wCo5/8AqOf/AKjn/wCo5/8AqOf/AKjn/wCo5/8AqOf/AKjn/wCo&#10;5/8AqOf/AKjn/wCo5/8AqOf/AKjn/wCo5/8AqOf/AKjn/wCo5/8AqOf/AKjn/wCo5/8AqOf/AKjn&#10;/wCo5/8AqOf/AKjn/wCo5/8AqOf/AKjn/wCo5/8AqOf/AKjn/wCo5/8AqOf/AKjn/wCo5/8AqOf/&#10;AKjn/wCo5/8AqOf/AKjn/wCo50AAAAAAAKjnIgCo5/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fAAAAAAAAAAAAAAAAAAAAAAAAAAAAAAAAAAAA&#10;AAAAAAAAAAAAAAAAAAAAAAAAAAAAAAAAAAAAAAAAAAAAAAAAAAAAAAAAAAAAAAAAAAAAAAAAAAAA&#10;AAAAAAAAAAAAAAAAAAAAAAAAAAAAAAAAAAAAAAAAAAAAAAAAAAAAAAAAAAAAAAAAAKjn1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sAqOfgAKjn5ACo5/8AqOf/AKjn/wCo5/8AqOf/AKjn/wCo5/8AqOf/AKjn/wCo&#10;5/8AqOf/AKjn/wCo5/8AqOf/AKjn/wCo5/8AqOf/AKjn/wCo5/8AqOf/AKjn/wCo5/8AqOf/AKjn&#10;/wCo5/8AqOf/AKjn/wCo5/8AqOf/AKjn/wCo5/8AqOf/AKjn/wCo5/8AqOf/AKjn/wCo5/8AqOf/&#10;AKjn/wCo55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xEA&#10;qOfeAKjn/wCo5/8AqOf/AKjn/wCo5/8AqOf/AKjn/wCo5/8AqOf/AKjn/wCo5/8AqOf/AKjn/wCo&#10;5/8AqOf/AKjn/wCo5/8AqOf/AKjn/wCo5/8AqOf/AKjn/wCo5/8AqOf/AKjn/wCo5/8AqOf/AKjn&#10;/wCo5/8AqOf/AKjn/wCo5/8AqOd3AAAAAAAAAAAAAAAAAAAAAAAAAAAAAAAAAAAAAAAAAAAAAAAA&#10;AAAAAACo52Y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TgCo5/8AqOf/AKjn/wCo5/8AqOf/AKjn/wCo5/8AqOf/AKjn/wCo&#10;5/8AqOf/AKjn/wCo5/8AqOf/AKjn/wCo5/8AqOf/AKjn/wCo5/8AqOf/AKjn/wCo5/8AqOf/AKjn&#10;/wCo5/8AqOf/AKjn/wCo5/8AqOf/AKjn/wCo5/8AqOf/AKjn/wCo5/8AqOf/AKjn/wCo5/8AqOf/&#10;AKjn/wCo5/8AqOf/AKjn/wCo5/8AqOf/AKjn/wCo50AAAAAAAKjng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DgAAAAAAAAAAAAAA&#10;AAAAAAAAAAAAAAAAAAAAAAAAAAAAAAAAAAAAAAAAAAAAAAAAAAAAAAAAAAAAAAAAAAAAAAAAAAAA&#10;AAAAAAAAAAAAAAAAAAAAAAAAAAAAAAAAAAAAAAAAAAAAAAAAAAAAAAAAAAAAAAAAAAAAAAAAAAAA&#10;qOcPAKjn/Q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PQCo5/8AqOf/AKjn/wCo5/8AqOf/AKjn/wCo&#10;5/8AqOf/AKjn/wCo5/8AqOf/AKjn/wCo5/8AqOf/AKjn/wCo5/8AqOf/AKjn/wCo5/8AqOf/AKjn&#10;/wCo5/8AqOf/AKjn/wCo5/8AqOf/AKjn/wCo5/8AqOf/AKjn/wCo5/8AqOf/AKjn/wCo5/8AqOf/&#10;AKjn/wCo5/8AqOf/AKjn/wCo58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xAKjn9gCo5/8AqOf/AKjn/wCo5/8AqOf/AKjn/wCo5/8AqOf/AKjn/wCo&#10;5/8AqOf/AKjn/wCo5/8AqOf/AKjn/wCo5/8AqOf/AKjn/wCo5/8AqOf/AKjn/wCo5/8AqOf/AKjn&#10;/wCo5/8AqOf/AKjn/wCo5/8AqOf/AKjn/wCo58oAqOcEAAAAAAAAAAAAAAAAAAAAAAAAAAAAAAAA&#10;AAAAAAAAAAAAAAAAAAAAAACo580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ggCo5/8AqOf/AKjn/wCo5/8AqOf/AKjn/wCo&#10;5/8AqOf/AKjn/wCo5/8AqOf/AKjn/wCo5/8AqOf/AKjn/wCo5/8AqOf/AKjn/wCo5/8AqOf/AKjn&#10;/wCo5/8AqOf/AKjn/wCo5/8AqOf/AKjn/wCo5/8AqOf/AKjn/wCo5/8AqOf/AKjn/wCo5/8AqOf/&#10;AKjn/wCo5/8AqOf/AKjn/wCo5/8AqOf/AKjn/wCo5/8AqOf/AKjn/wCo50AAqOcDAKjn5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PQAAAAAAAAAAAAAAAAAAAAAAAAAAAAAAAAAAAAAAAAAAAAAAAAAAAAAAAAAAAAAAAAAAAAAAAAAA&#10;AAAAAAAAAAAAAAAAAAAAAAAAAAAAAAAAAAAAAAAAAAAAAAAAAAAAAAAAAAAAAAAAAAAAAAAAAAAA&#10;AAAAAAAAAAAAAAAAqOdYAKjn9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dQCo5/8AqOf/AKjn/wCo&#10;5/8AqOf/AKjn/wCo5/8AqOf/AKjn/wCo5/8AqOf/AKjn/wCo5/8AqOf/AKjn/wCo5/8AqOf/AKjn&#10;/wCo5/8AqOf/AKjn/wCo5/8AqOf/AKjn/wCo5/8AqOf/AKjn/wCo5/8AqOf/AKjn/wCo5/8AqOf/&#10;AKjn/wCo5/8AqOf/AKjn/wCo5/8AqOf/AKjn/wCo5/wAqOc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UQCo5/8AqOf/AKjn/wCo5/8AqOf/AKjn/wCo&#10;5/8AqOf/AKjn/wCo5/8AqOf/AKjn/wCo5/8AqOf/AKjn/wCo5/8AqOf/AKjn/wCo5/8AqOf/AKjn&#10;/wCo5/8AqOf/AKjn/wCo5/8AqOf/AKjn/wCo5/8AqOf/AKjn7QCo5yAAAAAAAAAAAAAAAAAAAAAA&#10;AAAAAAAAAAAAAAAAAAAAAAAAAAAAAAAAAKjnK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uACo5/8AqOf/AKjn/wCo&#10;5/8AqOf/AKjn/wCo5/8AqOf/AKjn/wCo5/8AqOf/AKjn/wCo5/8AqOf/AKjn/wCo5/8AqOf/AKjn&#10;/wCo5/8AqOf/AKjn/wCo5/8AqOf/AKjn/wCo5/8AqOf/AKjn/wCo5/8AqOf/AKjn/wCo5/8AqOf/&#10;AKjn/wCo5/8AqOf/AKjn/wCo5/8AqOf/AKjn/wCo5/8AqOf/AKjn/wCo5/8AqOf/AKjn/wCo50AA&#10;qOdM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oAqOe0AKjnZQAAAAAAAAAAAAAAAAAAAAAAAAAAAAAAAAAAAAAAAAAAAAAAAAAAAAAAAAAA&#10;AAAAAAAAAAAAAAAAAAAAAAAAAAAAAAAAAAAAAAAAAAAAAAAAAAAAAAAAAAAAAAAAAAAAAAAAAAAA&#10;AAAAAAAAAAAAAAAAAAAAAAAAAAAAAAAAqOcBAKjnDQCo590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qgCo&#10;5/8AqOf/AKjn/wCo5/8AqOf/AKjn/wCo5/8AqOf/AKjn/wCo5/8AqOf/AKjn/wCo5/8AqOf/AKjn&#10;/wCo5/8AqOf/AKjn/wCo5/8AqOf/AKjn/wCo5/8AqOf/AKjn/wCo5/8AqOf/AKjn/wCo5/8AqOf/&#10;AKjn/wCo5/8AqOf/AKjn/wCo5/8AqOf/AKjn/wCo5/8AqOf/AKjn/wCo5/8AqOd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4AqOf/AKjn/wCo&#10;5/8AqOf/AKjn/wCo5/8AqOf/AKjn/wCo5/8AqOf/AKjn/wCo5/8AqOf/AKjn/wCo5/8AqOf/AKjn&#10;/wCo5/8AqOf/AKjn/wCo5/8AqOf/AKjn/wCo5/8AqOf/AKjn/wCo5/8AqOf4AKjnPQAAAAAAAAAA&#10;AAAAAAAAAAAAAAAAAAAAAAAAAAAAAAAAAAAAAAAAAAAAAAAAAKjnh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7gCo&#10;5/8AqOf/AKjn/wCo5/8AqOf/AKjn/wCo5/8AqOf/AKjn/wCo5/8AqOf/AKjn/wCo5/8AqOf/AKjn&#10;/wCo5/8AqOf/AKjn/wCo5/8AqOf/AKjn/wCo5/8AqOf/AKjn/wCo5/8AqOf/AKjn/wCo5/8AqOf/&#10;AKjn/wCo5/8AqOf/AKjn/wCo5/8AqOf/AKjn/wCo5/8AqOf/AKjn/wCo5/8AqOf/AKjn/wCo5/8A&#10;qOf/AKjn/wCo50AAqOeo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yQCo5wcAAAAAAKjnAQAAAAAAAAAAAAAAAAAAAAAAAAAAAAAAAAAAAAAAAAAA&#10;AAAAAAAAAAAAAAAAAAAAAAAAAAAAAAAAAAAAAAAAAAAAAAAAAAAAAAAAAAAAAAAAAAAAAAAAAAAA&#10;AAAAAAAAAAAAAAAAAAAAAAAAAAAAAAAAAAAAAAAAAAAAAAAAAAAAAAAAAACo53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4QCo5/8AqOf/AKjn/wCo5/8AqOf/AKjn/wCo5/8AqOf/AKjn/wCo5/8AqOf/AKjn&#10;/wCo5/8AqOf/AKjn/wCo5/8AqOf/AKjn/wCo5/8AqOf/AKjn/wCo5/8AqOf/AKjn/wCo5/8AqOf/&#10;AKjn/wCo5/8AqOf/AKjn/wCo5/8AqOf/AKjn/wCo5/8AqOf/AKjn/wCo5/8AqOf/AKjn/wCo5/8A&#10;qOfWAKjn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4AKjn/wCo5/8AqOf/AKjn/wCo5/8AqOf/AKjn/wCo5/8AqOf/AKjn/wCo5/8AqOf/AKjn&#10;/wCo5/8AqOf/AKjn/wCo5/8AqOf/AKjn/wCo5/8AqOf/AKjn/wCo5/8AqOf/AKjn/wCo5/oAqOdO&#10;AAAAAAAAAAAAAAAAAAAAAAAAAAAAAAAAAAAAAAAAAAAAAAAAAAAAAAAAAAAAqOcBAKjn3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lAKjn/wCo5/8AqOf/AKjn/wCo5/8AqOf/AKjn/wCo5/8AqOf/AKjn/wCo5/8AqOf/AKjn&#10;/wCo5/8AqOf/AKjn/wCo5/8AqOf/AKjn/wCo5/8AqOf/AKjn/wCo5/8AqOf/AKjn/wCo5/8AqOf/&#10;AKjn/wCo5/8AqOf/AKjn/wCo5/8AqOf/AKjn/wCo5/8AqOf/AKjn/wCo5/8AqOf/AKjn/wCo5/8A&#10;qOf/AKjn/wCo5/8AqOf/AKjn/wCo50oAqOf0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YQAAAAAAAAAAAAAAAAAAAAAAAAAAAAAAAAAAAAAAAAAA&#10;AAAAAAAAAAAAAAAAAAAAAAAAAAAAAAAAAAAAAAAAAAAAAAAAAAAAAAAAAAAAAAAAAAAAAAAAAAAA&#10;AAAAAAAAAAAAAAAAAAAAAAAAAAAAAAAAAAAAAAAAAAAAAAAAAAAAAAAAAAAAAAAAAAAAAAAAAACo&#10;50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XAKjn/wCo5/8AqOf/AKjn/wCo5/8AqOf/AKjn/wCo5/8AqOf/AKjn&#10;/wCo5/8AqOf/AKjn/wCo5/8AqOf/AKjn/wCo5/8AqOf/AKjn/wCo5/8AqOf/AKjn/wCo5/8AqOf/&#10;AKjn/wCo5/8AqOf/AKjn/wCo5/8AqOf/AKjn/wCo5/8AqOf/AKjn/wCo5/8AqOf/AKjn/wCo5/8A&#10;qOf/AKjn/wCo5/8AqOf/AKjn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dgCo5/8AqOf/AKjn/wCo5/8AqOf/AKjn/wCo5/8AqOf/AKjn&#10;/wCo5/8AqOf/AKjn/wCo5/8AqOf/AKjn/wCo5/8AqOf/AKjn/wCo5/8AqOf/AKjn/wCo5/8AqOf/&#10;AKjn9QCo50gAAAAAAAAAAAAAAAAAAAAAAAAAAAAAAAAAAAAAAAAAAAAAAAAAAAAAAAAAAAAAAAAA&#10;qOc3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dbAKjn/wCo5/8AqOf/AKjn/wCo5/8AqOf/AKjn/wCo5/8AqOf/AKjn&#10;/wCo5/8AqOf/AKjn/wCo5/8AqOf/AKjn/wCo5/8AqOf/AKjn/wCo5/8AqOf/AKjn/wCo5/8AqOf/&#10;AKjn/wCo5/8AqOf/AKjn/wCo5/8AqOf/AKjn/wCo5/8AqOf/AKjn/wCo5/8AqOf/AKjn/wCo5/8A&#10;qOf/AKjn/wCo5/8AqOf/AKjn/wCo5/8AqOf/AKjn/wCo55g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QAAAAAAAAAAAAAAAAAAAAAAAAAAA&#10;AAAAAAAAAAAAAAAAAAAAAAAAAAAAAAAAAAAAAAAAAAAAAAAAAAAAAAAAAAAAAAAAAAAAAAAAAAAA&#10;AAAAAAAAAAAAAAAAAAAAAAAAAAAAAAAAAAAAAAAAAAAAAAAAAAAAAAAAAAAAAAAAAAAAAAAAAAAA&#10;AAAAAAAAAAAAAACo50w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MAKjn/wCo5/8AqOf/AKjn/wCo5/8AqOf/AKjn&#10;/wCo5/8AqOf/AKjn/wCo5/8AqOf/AKjn/wCo5/8AqOf/AKjn/wCo5/8AqOf/AKjn/wCo5/8AqOf/&#10;AKjn/wCo5/8AqOf/AKjn/wCo5/8AqOf/AKjn/wCo5/8AqOf/AKjn/wCo5/8AqOf/AKjn/wCo5/8A&#10;qOf/AKjn/wCo5/8AqOf/AKjn/wCo5/8AqOf/AKjn6gCo5x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1wAqOf5AKjn/wCo5/8AqOf/AKjn&#10;/wCo5/8AqOf/AKjn/wCo5/8AqOf/AKjn/wCo5/8AqOf/AKjn/wCo5/8AqOf/AKjn/wCo5/8AqOf/&#10;AKjn/wCo5/8AqOflAKjnNAAAAAAAAAAAAAAAAAAAAAAAAAAAAAAAAAAAAAAAAAAAAAAAAAAAAAAA&#10;AAAAAAAAAAAAAAAAqOeH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SAKjn/wCo5/8AqOf/AKjn/wCo5/8AqOf/AKjn&#10;/wCo5/8AqOf/AKjn/wCo5/8AqOf/AKjn/wCo5/8AqOf/AKjn/wCo5/8AqOf/AKjn/wCo5/8AqOf/&#10;AKjn/wCo5/8AqOf/AKjn/wCo5/8AqOf/AKjn/wCo5/8AqOf/AKjn/wCo5/8AqOf/AKjn/wCo5/8A&#10;qOf/AKjn/wCo5/8AqOf/AKjn/wCo5/8AqOf/AKjn/wCo5/8AqOf/AKjn/wCo5+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XwAAAAAAAAAA&#10;AAAAAAAAAAAAAAAAAAAAAAAAAAAAAAAAAAAAAAAAAAAAAAAAAAAAAAAAAAAAAAAAAAAAAAAAAAAA&#10;AAAAAAAAAAAAAAAAAAAAAAAAAAAAAAAAAAAAAAAAAAAAAAAAAAAAAAAAAAAAAAAAAAAAAAAAAAAA&#10;AAAAAAAAAAAAAAAAAAAAAAAAAAAAAACo54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gAKjn/wCo5/8AqOf/AKjn&#10;/wCo5/8AqOf/AKjn/wCo5/8AqOf/AKjn/wCo5/8AqOf/AKjn/wCo5/8AqOf/AKjn/wCo5/8AqOf/&#10;AKjn/wCo5/8AqOf/AKjn/wCo5/8AqOf/AKjn/wCo5/8AqOf/AKjn/wCo5/8AqOf/AKjn/wCo5/8A&#10;qOf/AKjn/wCo5/8AqOf/AKjn/wCo5/8AqOf/AKjn/wCo5/8AqOf/AKjn/wCo57oAqO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zAKjn&#10;2wCo5/8AqOf/AKjn/wCo5/8AqOf/AKjn/wCo5/8AqOf/AKjn/wCo5/8AqOf/AKjn/wCo5/8AqOf/&#10;AKjn/wCo5/8AqOf/AKjn/wCo58IAqOcZAAAAAAAAAAAAAAAAAAAAAAAAAAAAAAAAAAAAAAAAAAAA&#10;AAAAAAAAAAAAAAAAAAAAAAAAAAAAAAAAqOfX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7IAqO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e1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1ACo5wYAAAAAAAAAAAAAAAAAAAAAAAAAAAAAAAAAAAAAAAAAAAAAAAAAAAAAAAAAAAAAAAAA&#10;AAAAAAAAAAAAAAAAAAAAAAAAAAAAAAAAAAAAAAAAAAAAAAAAAAAAAAAAAAAAAAAAAAAAAAAAAAAA&#10;AAAAAAAAAAAAAAAAAAAAAAAAAAAAAAAAAAAAAAAAAKjnGQCo5/Y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RAKjn&#10;/wCo5/8AqOf/AKjn/wCo5/8AqOf/AKjn/wCo5/8AqOf/AKjn/wCo5/8AqOf/AKjn/wCo5/8AqOf/&#10;AKjn/wCo5/8AqOf/AKjn/wCo5/8AqOf/AKjn/wCo5/8AqOf/AKjn/wCo5/8AqOf/AKjn/wCo5/8A&#10;qOf/AKjn/wCo5/8AqOf/AKjn/wCo5/8AqOf/AKjn/wCo5/8AqOf/AKjn/wCo5/8AqOf/AKjn/wCo&#10;5/8AqOe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gCo54gAqOf3AKjn/wCo5/8AqOf/AKjn/wCo5/8AqOf/AKjn/wCo5/8AqOf/&#10;AKjn/wCo5/8AqOf/AKjn/wCo5/8AqOf7AKjnfwCo5wMAAAAAAAAAAAAAAAAAAAAAAAAAAAAAAAAA&#10;AAAAAAAAAAAAAAAAAAAAAAAAAAAAAAAAAAAAAAAAAACo5yY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pQCo5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IAqOfp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3gAAAAAAAAAAAAAAAAAAAAAAAAAAAAAAAAAAAAAAAAAAAAAAAAA&#10;AAAAAAAAAAAAAAAAAAAAAAAAAAAAAAAAAAAAAAAAAAAAAAAAAAAAAAAAAAAAAAAAAAAAAAAAAAAA&#10;AAAAAAAAAAAAAAAAAAAAAAAAAAAAAAAAAAAAAAAAAAAAAAAAAAAAAAAAAKjne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IAKjn/wCo5/8AqOf/AKjn/wCo5/8AqOf/AKjn/wCo5/8AqOf/AKjn/wCo5/8AqOf/&#10;AKjn/wCo5/8AqOf/AKjn/wCo5/8AqOf/AKjn/wCo5/8AqOf/AKjn/wCo5/8AqOf/AKjn/wCo5/8A&#10;qOf/AKjn/wCo5/8AqOf/AKjn/wCo5/8AqOf/AKjn/wCo5/8AqOf/AKjn/wCo5/8AqOf/AKjn/wCo&#10;5/8AqOf/AKjn/wCo5/8AqOf/AKjnjwCo5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cAKjniQCo5+cAqOf/AKjn/wCo5/8AqOf/&#10;AKjn/wCo5/8AqOf/AKjn/wCo5/8AqOf/AKjn/wCo584AqOcwAAAAAAAAAAAAAAAAAAAAAAAAAAAA&#10;AAAAAAAAAAAAAAAAAAAAAAAAAAAAAAAAAAAAAAAAAAAAAAAAAAAAAAAAAACo52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lAKjn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10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sAqOcHAAAAAAAAAAAAAAAAAAAAAAAAAAAA&#10;AAAAAAAAAAAAAAAAAAAAAAAAAAAAAAAAAAAAAAAAAAAAAAAAAAAAAAAAAAAAAAAAAAAAAAAAAAAA&#10;AAAAAAAAAAAAAAAAAAAAAAAAAAAAAAAAAAAAAAAAAAAAAAAAAAAAAAAAAAAAAAAAAAAAAAAAAKjn&#10;t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qAKjn/wCo5/8AqOf/AKjn/wCo5/8AqOf/AKjn/wCo5/8AqOf/&#10;AKjn/wCo5/8AqOf/AKjn/wCo5/8AqOf/AKjn/wCo5/8AqOf/AKjn/wCo5/8AqOf/AKjn/wCo5/8A&#10;qOf/AKjn/wCo5/8AqOf/AKjn/wCo5/8AqOf/AKjn/wCo5/8AqOf/AKjn/wCo5/8AqOf/AKjn/wCo&#10;5/8AqOf/AKjn/wCo5/8AqOf/AKjn/wCo5/8AqOf/AKjn/wCo56UAqO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EAqOcx&#10;AKjnYQCo53kAqOeAAKjngACo54AAqOeAAKjngACo54AAqOeAAKjnaACo5wQAAAAAAAAAAAAAAAAA&#10;AAAAAAAAAAAAAAAAAAAAAAAAAAAAAAAAAAAAAAAAAAAAAAAAAAAAAAAAAAAAAAAAAAAAAAAAAACo&#10;57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MAqO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LwCo5/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QAAAAAAAAAAAA&#10;AAAAAAAAAAAAAAAAAAAAAAAAAAAAAAAAAAAAAAAAAAAAAAAAAAAAAAAAAAAAAAAAAAAAAAAAAAAA&#10;AAAAAAAAAAAAAAAAAAAAAAAAAAAAAAAAAAAAAAAAAAAAAAAAAAAAAAAAAAAAAAAAAAAAAAAAAAAA&#10;AAAAAAAAAAAAAKjn4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LAKjn/wCo5/8AqOf/AKjn/wCo5/8AqOf/&#10;AKjn/wCo5/8AqOf/AKjn/wCo5/8AqOf/AKjn/wCo5/8AqOf/AKjn/wCo5/8AqOf/AKjn/wCo5/8A&#10;qOf/AKjn/wCo5/8AqOf/AKjn/wCo5/8AqOf/AKjn/wCo5/8AqOf/AKjn/wCo5/8AqOf/AKjn/wCo&#10;5/8AqOf/AKjn/wCo5/8AqOf/AKjn/wCo5/8AqOf/AKjn/wCo5/8AqOf/AKjn/wCo5/8AqOfQAKjn&#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BgCo5/Q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EAqOdiAKjn8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AAAAAAAAAAAAAAAAAAAAAAAAAAAAAAAAAAAAAAAAAAAAAAAAAAAAAAAAAAAAAAAAAAAAAAAA&#10;AAAAAAAAAAAAAAAAAAAAAAAAAAAAAAAAAAAAAAAAAAAAAAAAAAAAAAAAAAAAAAAAAAAAAAAAAAAA&#10;AAAAAAAAAAAAAAAAAAAAAAAAqOcR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4gCo5/8AqOf/&#10;AKjn/wCo5/8AqOf/AKjn/wCo5/8AqOf/AKjn/wCo5/8AqOf/AKjn/wCo5/8AqOf/AKjn/wCo5/8A&#10;qOf/AKjn/wCo5/8AqOf/AKjn/wCo5/8AqOf/AKjn/wCo5/8AqOf/AKjn/wCo5/8AqOf/AKjn/wCo&#10;5/8AqOf/AKjn/wCo5/8AqOf/AKjn/wCo5/8AqOf/AKjn/wCo5/8AqOf/AKjn/wCo5/8AqOf/AKjn&#10;/wCo5/8AqOf/AKjn9QCo52g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7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RAKjnZgCo59U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mAAAAAAAAAAAAAAAAAAAAAAAAAAAAAAAAAAAAAAAAAAAAAAAAAAAAAAAA&#10;AAAAAAAAAAAAAAAAAAAAAAAAAAAAAAAAAAAAAAAAAAAAAAAAAAAAAAAAAAAAAAAAAAAAAAAAAAAA&#10;AAAAAAAAAAAAAAAAAAAAAAAAAAAAAAAAAAAAAAAAqOdu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pACo58IAqOdnAKjnz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rwCo5/8AqOf/AKjn/wCo5/8AqOf/AKjn/wCo5/8AqOf/AKjn/wCo5/8AqOf/AKjn/wCo5/8A&#10;qOf/AKjn/wCo5/8AqOf/AKjn/wCo5/8AqOf/AKjn/wCo5/8AqOf/AKjn/wCo5/8AqOf/AKjn/wCo&#10;5/8AqOf/AKjn/wCo5/8AqOf/AKjn/wCo5/8AqOf/AKjn/wCo5/8AqOf/AKjn/wCo5/8AqOf/AKjn&#10;/wCo5/8AqOf/AKjn/wCo5/8AqOf/AKjn/wCo5/8AqOfJAKjn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e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agCo5+oAqOej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gCo5/8AqOf/AKjn/wCo5/8AqOf/AKjn/wCo5/8AqOf/AKjn/wCo5/8A&#10;qOf/AKjn/wCo5/8AqOf/AKjn/wCo5/8AqOf/AKjn/wCo5/8AqOf/AKjn/wCo5/8AqOf/AKjn/wCo&#10;5/8AqOf/AKjn/wCo5/8AqOf/AKjn/wCo5/8AqOf/AKjn/wCo5/8AqOf/AKjn/wCo5/8AqOf/AKjn&#10;/wCo5/8AqOf/AKjn/wCo5/8AqOf/AKjn/wCo5/8AqOf/AKjn/wCo5/8AqOf/AKjn/gCo56EAqOc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t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cAqOeYAKjn/wCo5/8A&#10;qOf/AKjn/wCo5/8AqOf/AKjn/wCo5/8AqOf/AKjn/wCo5/8AqOf/AKjn/wCo5/8AqOf/AKjn/wCo&#10;5/8AqOf/AKjn/wCo5/8AqOf/AKjn/wCo5/8AqOf/AKjn/wCo5/8AqOf/AKjn/wCo5/8AqOf/AKjn&#10;/wCo5/8AqOf/AKjn/QCo51sAAAAAAAAAAAAAAAAAAAAAAAAAAAAAAAAAqOfA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4AKjn8ACo5+cAqOfgAKjn1gCo59AA&#10;qOfEAKjnwACo57MAqOewAKjnsACo57AAqOewAKjnsACo57AAqOewAKjnsACo57AAqOewAKjnsACo&#10;57AAqOewAKjnsACo57AAqOewAKjnsACo57AAqOewAKjnsACo57AAqOewAKjnsACo57AAqOewAKjn&#10;uwCo58AAqOfJAKjn0ACo5+AAqOf5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PgCo5/8AqOet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CAKjn&#10;8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XgCo5/YAqOfdAKjn/wCo5/8AqOf/AKjn/wCo5/8AqOf/AKjn/wCo5/8AqOf/AKjn/wCo&#10;5/8AqOf/AKjn/wCo5/8AqOf/AKjn/wCo5/8AqOf/AKjn/wCo5/8AqOf/AKjn/wCo5/8AqOf/AKjn&#10;/wCo5/8AqOf/AKjn/wCo5/8AqOf6AKjnVwAAAAAAAAAAAAAAAAAAAAAAAAAAAAAAAAAAAAAAqOe4&#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HgCo5/8AqOeJ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AgCo5+0AqOf/AKjn/wCo5/8A&#10;qOf/AKjn/wCo5/8AqOf/AKjn/wCo5/8AqOf/AKjn/wCo5/8AqOf/AKjn/wCo5/8AqOf/AKjn/wCo&#10;5/8AqOf/AKjn/wCo5/8AqOf/AKjn/wCo5/8AqOf/AKjn/wCo5/8AqOf/AKjn/wCo5/8AqOf/AKjn&#10;/wCo5/8AqOf/AKjn/wCo5/8AqOf/AKjn/wCo5/8AqOf/AKjn/wCo5/8AqOf/AKjn/wCo5/8AqOf/&#10;AKjn/wCo5/8AqOf/AKjn/wCo5/8AqOf/AKjn/wCo5/8AqOe8AKjnUgCo5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r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y4AqOdrAKjnnACo5/8AqOf/AKjn/wCo5/8AqOf/AKjn/wCo&#10;5/8AqOf/AKjn/wCo5/8AqOf/AKjn/wCo5/8AqOf/AKjn/wCo5/8AqOf/AKjn/wCo5/8AqOf/AKjn&#10;/wCo5/8AqOf/AKjn/wCo5/8AqOf/AKjn/wCo5+gAqOc+AAAAAAAAAAAAAAAAAAAAAAAAAAAAAAAA&#10;AAAAAAAAAAAAqOew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EACo5/8A&#10;qOdt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e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CQCo58IAqOfwAKjn/QCo&#10;5/8AqOf/AKjn/wCo5/8AqOf/AKjn/wCo5/8AqOf/AKjn/wCo5/8AqOf/AKjn/wCo5/8AqOf/AKjn&#10;/wCo5/8AqOf/AKjn/wCo5/8AqOf/AKjn/wCo5/8AqOf/AKjnugCo5xkAAAAAAAAAAAAAAAAAAAAA&#10;AAAAAAAAAAAAAAAAAAAAAAAAAAAAqOeq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MA&#10;qOckAKjnIgCo5+oAqOe6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Q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oAqO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BgCo5ywAqOdzAKjn4wCo5/8AqOf/AKjn/wCo5/8AqOf/AKjn/wCo5/8AqOf/AKjn&#10;/wCo5/8AqOf/AKjn/wCo5/8AqOf/AKjn/wCo5/8AqOf/AKjn/wCo5+oAqOdjAKjnAQAAAAAAAAAA&#10;AAAAAAAAAAAAAAAAAAAAAAAAAAAAAAAAAAAAAAAAAAAAqOeg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QACo5+0AqOcsAKjnV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C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DgCo58QAqOf/AKjn/wCo5/8AqOf/AKjn&#10;/wCo5/8AqOf/AKjn/wCo5/8AqOf/AKjn/wCo5/8AqOf/AKjn/wCo5/8AqOf0AKjnhwCo5w8AAAAA&#10;AAAAAAAAAAAAAAAAAAAAAAAAAAAAAAAAAAAAAAAAAAAAAAAAAAAAAAAAAAAAqOec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sAqOeFAKjn+wCo5+EAqOcRAKjnw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7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oAqOfEAKjnhQCo50gAqOc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x&#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yYAqOf/AKjn&#10;/wCo5/8AqOf/AKjn/wCo5/8AqOf/AKjn/wCo5/8AqOf/AKjn/wCo5/8AqOf/AKjn4wCo53oAqOcT&#10;AAAAAAAAAAAAAAAAAAAAAAAAAAAAAAAAAAAAAAAAAAAAAAAAAAAAAAAAAAAAAAAAAAAAAAAAAAAA&#10;qOeQ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WAKjn+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8AKjnzgCo55gAqOdkAKjn&#10;LgCo5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xs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0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nAKjn/wCo5/8AqOf/AKjn/wCo5/8AqOf/AKjn/ACo59gAqOeuAKjnggCo51gAqOcu&#10;AKjnAwAAAAAAAAAAAAAAAAAAAAAAAAAAAAAAAAAAAAAAAAAAAAAAAAAAAAAAAAAAAAAAAAAAAAAA&#10;AAAAAAAAAAAAAAAAqOeN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m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UAqOfIAKjnnACo53AAqOdCAKjn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0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NAKjnEACo5xAAqOcQAKjnEACo5xAAqOcQAKjnBg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dAKjn/wCo5/8AqOf/AKjn/wCo5/8AqOfdAKjnoQCo5/g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gCo5/o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wAqOfF&#10;AKjnoQCo530AqOdVAKjnMQCo5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0&#10;AKjn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kAKjn/ACo5/8AqOf/AKjn/wCo59EA&#10;qOcPAAAAAACo53Q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5I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wAqOfJAKjnjQCo51IAqO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5Q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2AKjn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dw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oACo5/8A&#10;qOf/AKjn9wCo5yUAAAAAAAAAAACo54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EAqOe1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xIAqOfu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2QCo550AqOdhAKjn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7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w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JACo5/wAqOfwAKjnSgAAAAAAAAAAAKjnEQCo5+4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GAKjnDwAAAAAAAAAAAAAAAAAAAAAAAAAAAAAA&#10;AAAAAAAAAAAAAAAAAAAAAAAAAAAAAAAAAACo59gAqOf/AKjn/wCo5/8AqOf/AKjn/wCo5/8AqOf/&#10;AKjn/wCo5/8AqOf/AKjn/wCo5/8AqOf/AKjn/wCo5/8AqOf/AKjn/wCo5/8AqOf/AKjn/wCo5/8A&#10;qOf/AKjn/wCo5/8AqOf/AKjn/wCo5/8AqOf/AKjn/wCo5/8AqOf/AKjn/wCo5/8AqOf/AKjn/wCo&#10;5/8AqOf/AKjn/wCo5/8AqOf/AKjn/wCo5/8AqOf/AKjn/wCo5/8AqOf/AKjn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lAKjnnACo5+g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s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kAqOetAKjncQCo5zUAqOcEAAAAAAAA&#10;AAAAAAAAAAAAAAAAAAAAAAAAAAAAAAAAAAAAAAAAAAAAAAAAAAAAAAAAAAAAAAAAAAAAAAAAAAAA&#10;AAAAAAAAAAAAAAAAAAAAAAAAAAAAAAAAAAAAAAAAAAAAAAAAAAAAAAAAAAAAAAAAAAAAAAAAAAAA&#10;AAAAAAAAAAAAAAAAAAAAAAAAAAAAAAAAAAAAAAAAAAAAAAAAAAAAAAAAAAAAAAAAAAAAAAAAAAAA&#10;AAAAAAAAAACo59Y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dh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YAqOc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3cAqOdVAAAAAAAAAAAAAAAAAKjnm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swAAAAAAAAAAAAAA&#10;AAAAAAAAAAAAAAAAAAAAAAAAAAAAAAAAAAAAAAAAAAAAAAAAAACo56oAqOf/AKjn/wCo5/8AqOf/&#10;AKjn/wCo5/8AqOf/AKjn/wCo5/8AqOf/AKjn/wCo5/8AqOf/AKjn/wCo5/8AqOf/AKjn/wCo5/8A&#10;qOf/AKjn/wCo5/8AqOf/AKjn/wCo5/8AqOf/AKjn/wCo5/8AqOf/AKjn/wCo5/8AqOf/AKjn/wCo&#10;5/8AqOf/AKjn/wCo5/8AqOf/AKjn/wCo5/8AqOf/AKjn/wCo5/8AqOf/AKjn/wCo5/8AqOfsAKjn&#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oAKjn&#10;fQCo5+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DAKjny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0AKjnvACo54EAqOdFAKjnDAAAAAAAAAAAAAAAAAAAAAAAAAAAAAAAAAAAAAAAAAAAAAAA&#10;AAAAAAAAAAAAAAAAAAAAAAAAAAAAAAAAAAAAAAAAAAAAAAAAAAAAAAAAAAAAAAAAAAAAAAAAAAAA&#10;AAAAAAAAAAAAAAAAAAAAAAAAAAAAAAAAAAAAAAAAAAAAAAAAAAAAAAAAAAAAAAAAAAAAAAAAAAAA&#10;AAAAAAAAAAAAAAAAAAAAAAAAAACo5/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g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d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kAqOdtAKjn4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LACo5/s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ACo58wAqOeQAKjnVACo5xgAAAAAAAAA&#10;AAAAAAAAAAAAAAAAAAAAAAAAAAAAAAAAAAAAAAAAAAAAAAAAAAAAAAAAAAAAAAAAAAAAAAAAAAAA&#10;AAAAAAAAAAAAAAAAAAAAAAAAAAAAAAAAAAAAAAAAAAAAAAAAAAAAAAAAAAAAAAAAAAAAAAAAAAAA&#10;AAAAAAAAAAAAAAAAAAAAAAAAAAAAAAAAAAAAAKjnF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S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wAqO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es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BgCo52gAqOfW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34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cAKjnoACo52QAqOcoAAAAAAAAAAAAAAAAAAAAAAAAAAAAAAAAAAAAAAAAAAAAAAAA&#10;AAAAAAAAAAAAAAAAAAAAAAAAAAAAAAAAAAAAAAAAAAAAAAAAAAAAAAAAAAAAAAAAAAAAAAAAAAAA&#10;AAAAAAAAAAAAAAAAAAAAAAAAAAAAAAAAAAAAAAAAAAAAAAAAAAAAAKjnL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Q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SAKjnv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58AAAAAAAAAAAAAAAAAAAAAAAAAAAAAAAAAAAAA&#10;AAAAAAAAAAAAAAAAAAAAAACo5xcAqOf/AKjn/wCo5/8AqOf/AKjn/wCo5/8AqOf/AKjn/wCo5/8A&#10;qOf/AKjn/wCo5/8AqOf/AKjn/wCo5/8AqOf/AKjn/wCo5/8AqOf/AKjn/wCo5/8AqOf/AKjn/wCo&#10;5/8AqOf/AKjn/wCo5/8AqOf/AKjn/wCo5/8AqOf/AKjn/wCo5/8AqOf/AKjn/wCo5/8AqOf/AKjn&#10;/wCo5/8AqOfpAKjn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MAqOfE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6wCo568AqOd0AKjnOACo5wUAAAAA&#10;AAAAAAAAAAAAAAAAAAAAAAAAAAAAAAAAAAAAAAAAAAAAAAAAAAAAAAAAAAAAAAAAAAAAAAAAAAAA&#10;AAAAAAAAAAAAAAAAAAAAAAAAAAAAAAAAAAAAAAAAAAAAAAAAAAAAAAAAAAAAAAAAAAAAAKjnS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E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oAqO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zcAqOeQAKjn7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AqOcGAAAAAAAAAAAAAAAA&#10;AAAAAAAAAAAAAAAAAAAAAAAAAAAAAAAAAAAAAAAAAAAAqOfhAKjn/wCo5/8AqOf/AKjn/wCo5/8A&#10;qOf/AKjn/wCo5/8AqOf/AKjn/wCo5/8AqOf/AKjn/wCo5/8AqOf/AKjn/wCo5/8AqOf/AKjn/wCo&#10;5/8AqOf/AKjn/wCo5/8AqOf/AKjn/wCo5/8AqOf/AKjn/wCo5/8AqOf/AKjn/wCo5/8AqOf/AKjn&#10;/wCo5/8AqOf/AKjn+ACo55YAqOc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fAKjn7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YAqOe/AKjngwCo50cAqOcOAAAAAAAAAAAAAAAAAAAAAAAAAAAAAAAAAAAAAAAAAAAA&#10;AAAAAAAAAAAAAAAAAAAAAAAAAAAAAAAAAAAAAAAAAAAAAAAAAAAAAAAAAAAAAAAAAAAAAAAAAAAA&#10;AAAAAAAAAKjnY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6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xgAqOdUAKjnx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P&#10;AAAAAAAAAAAAAAAAAAAAAAAAAAAAAAAAAAAAAAAAAAAAAAAAAAAAAAAAAAAAqOerAKjn/wCo5/8A&#10;qOf/AKjn/wCo5/8AqOf/AKjn/wCo5/8AqOf/AKjn/wCo5/8AqOf/AKjn/wCo5/8AqOf/AKjn/wCo&#10;5/8AqOf/AKjn/wCo5/8AqOf/AKjn/wCo5/8AqOf/AKjn/wCo5/8AqOf/AKjn/wCo5/8AqOf/AKjn&#10;/wCo5/8AqOf/AKjn/wCo5/8AqOelAKjn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T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9AKjnzwCo55MAqOcHAAAAAAAAAAAA&#10;AAAAAAAAAAAAAAAAAAAAAAAAAAAAAAAAAAAAAAAAAAAAAAAAAAAAAAAAAAAAAAAAAAAAAAAAAAAA&#10;AAAAAAAAAAAAAAAAAAAAAAAAAKjne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1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AqO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AQCo53AAqOf4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cAAAAAAAAAAAAAAAAAAAAAAAAAAAAAAAAAAAAAAAAAAAAAAAAAAAAAAAAAAAA&#10;qOd1AKjn/wCo5/8AqOf/AKjn/wCo5/8AqOf/AKjn/wCo5/8AqOf/AKjn/wCo5/8AqOf/AKjn/wCo&#10;5/8AqOf/AKjn/wCo5/8AqOf/AKjn/wCo5/8AqOf/AKjn/wCo5/8AqOf/AKjn/wCo5/8AqOf/AKjn&#10;/wCo5/8AqOf/AKjn/wCo5/8AqOf/AKjn/wCo55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QAAAAAAAAAAAAAAAAAAAAAAAAAAAAAAAAAAAAAAAAAAAAAAAAAAAAAAAAAAAAAAAAAAAAAAAA&#10;AAAAAAAAAAAAAAAAAAAAAAAAAAAAAAAAAAAAAAAAAKjni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2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w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3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sAKjnu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AAAAAAAAAAAAAAAAAAAAAAAAAAAAAAAAAAAAAAAAAAAA&#10;AAAAAAAAAAAAAAAAqOdEAKjn/wCo5/8AqOf/AKjn/wCo5/8AqOf/AKjn/wCo5/8AqOf/AKjn/wCo&#10;5/8AqOf/AKjn/wCo5/8AqOf/AKjn/wCo5/8AqOf/AKjn/wCo5/8AqOf/AKjn/wCo5/8AqOf/AKjn&#10;/wCo5/8AqOf/AKjn/wCo5/8AqOf/AKjn/wCo5/8AqOf/AKjn/gCo5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EAqOe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6gAAAAAAAAAAAAAAAAAAAAAAAAAAAAAAAAAAAAAAAAAAAAAAAAAAAAAAAAAAAAA&#10;AAAAAAAAAAAAAAAAAAAAAAAAAAAAAAAAAAAAAAAAAAAAAAAAAAAAAAAAAKjnm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0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n&#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KAKjnz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2wCo5w0AAAAAAAAAAAAAAAAAAAAAAAAAAAAAAAAAAAAAAAAAAAAA&#10;AAAAAAAAAAAAAAAAAAAAAAAAAAAAAAAAAAAAAAAAAAAAAAAAAAAAAAAAAAAAAAAAAAAAAAAAAKjn&#10;r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z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g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UAKjn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GACo5+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2AKjnMQAAAAAAAAAAAKjnIgCo59YAqOfXAKjnsgCo&#10;53cAqOcoAAAAAAAAAAAAAAAAAAAAAAAAAAAAAAAAAAAAAAAAAAAAAAAAAAAAAAAAAAAAAAAAAAAA&#10;AAAAAAAAAAAAAKjnvg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y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Z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ACo52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cAqOfr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RAAAAAAAAAAAAqOcNAKjn1ACo&#10;5/8AqOf/AKjn/wCo5/8AqOf/AKjnxwCo51AAqOcBAAAAAAAAAAAAAAAAAAAAAAAAAAAAAAAAAAAA&#10;AAAAAAAAAAAAAAAAAAAAAAAAAAAAAKjny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x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Q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tAKjn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wAKjn8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3oAAAAAAAAAAACo&#10;5wIAqOexAKjn/wCo5/8AqOf/AKjn/wCo5/8AqOf/AKjn/wCo5/8AqOfEAKjnLQAAAAAAAAAAAAAA&#10;AAAAAAAAAAAAAAAAAAAAAAAAAAAAAAAAAAAAAAAAAAAAAKjn0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w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K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gCo5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OgCo5/Y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nAAA&#10;AAAAAAAAAAAAAACo54UAqOf/AKjn/wCo5/8AqOf/AKjn/wCo5/8AqOf/AKjn/wCo5/8AqOf/AKjn&#10;+gCo53YAqOcBAAAAAAAAAAAAAAAAAAAAAAAAAAAAAAAAAAAAAAAAAAAAAAAAAKjn3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oAqOd2AKjn&#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0AAqOfx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uAKjnAwAAAAAAAAAAAKjnWACo5/8AqOf/AKjn/wCo5/8AqOf/AKjn/wCo5/8AqOf/AKjn&#10;/wCo5/8AqOf/AKjn/wCo5/8AqOeyAKjnDQAAAAAAAAAAAAAAAAAAAAAAAAAAAAAAAAAAAAAAAAAA&#10;AKjn5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2QCo5z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3AKjn8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78AqOcHAAAAAAAAAAAAqOczAKjn9gCo5/8AqOf/AKjn/wCo5/8AqOf/AKjn&#10;/wCo5/8AqOf/AKjn/wCo5/8AqOf/AKjn/wCo5/8AqOf/AKjnzwCo5xkAAAAAAAAAAAAAAAAAAAAA&#10;AAAAAAAAAAAAAAAAAKjn8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8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8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hAKjn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NwCo5+0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QCo5w8AAAAAAAAAAACo5xgAqOfjAKjn/wCo5/8AqOf/AKjn&#10;/wCo5/8AqOf/AKjn/wCo5/8AqOf/AKjn/wCo5/8AqOf/AKjn/wCo5/8AqOf/AKjn/wCo59wAqOcc&#10;AAAAAAAAAAAAAAAAAAAAAAAAAAAAAAAAAKjn8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7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ACo5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ywAqOfk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JAKjnDwAAAAAAAAAAAKjnBwCo58YAqOf/AKjn&#10;/wCo5/8AqOf/AKjn/wCo5/8AqOf/AKjn/wCo5/8AqOf/AKjn/wCo5/8AqOf/AKjn/wCo5/8AqOf/&#10;AKjn/wCo5/8AqOfcAKjnHAAAAAAAAAAAAAAAAAAAAAAAAAAAAKjn8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4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lAKjn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g&#10;AKjn2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9MAqOcSAAAAAAAAAAAAAAAAAKjn&#10;nwCo5/8AqOf/AKjn/wCo5/8AqOf/AKjn/wCo5/8AqOf/AKjn/wCo5/8AqOf/AKjn/wCo5/8AqOf/&#10;AKjn/wCo5/8AqOf/AKjn/wCo5/8AqOf/AKjn1ACo5xIAAAAAAAAAAAAAAAAAAAAAAKjn8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x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3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w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FACo58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0wCo5xUAAAAAAAAA&#10;AAAAAAAAqOdxAKjn/wCo5/8AqOf/AKjn/wCo5/8AqOf/AKjn/wCo5/8AqOf/AKjn/wCo5/8AqOf/&#10;AKjn/wCo5/8AqOf/AKjn/wCo5/8AqOf/AKjn/wCo5/8AqOf/AKjn/wCo574AqOcFAAAAAAAAAAAA&#10;AAAAAKjn8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z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0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8wCo5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gAqOerAKjn7ACo50MAqOeEAKjn3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JAKjn&#10;FQAAAAAAAAAAAAAAAACo50cAqOf9AKjn/wCo5/8AqOf/AKjn/wCo5/8AqOf/AKjn/wCo5/8AqOf/&#10;AKjn/wCo5/8AqOf/AKjn/wCo5/8AqOf/AKjn/wCo5/8AqOf/AKjn/wCo5/8AqOf/AKjn/wCo5/8A&#10;qOeYAAAAAAAAAAAAAAAAAKjnHgCo5y4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1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0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Z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BAKjnKAAAAAAA&#10;AAAAAAAAAACo5zQAqOeNAKjn4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kAqOcPAAAAAAAAAAAAAAAAAKjnJgCo5+8AqOf/AKjn/wCo5/8AqOf/AKjn/wCo5/8AqOf/&#10;AKjn/wCo5/8AqOf/AKjn/wCo5/8AqOf/AKjn/wCo5/8AqOf/AKjn/wCo5/8AqOf/AKjn/wCo5/8A&#10;qOf/AKjn/wCo5/8AqOf/AKjnbQAAAAAAAAAAAKjnDwCo5x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3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w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X&#10;AKjn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AgCo5zsAqOeNAKjn4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vgCo5w0AAAAAAAAAAAAAAAAAqOcQAKjn2ACo5/8AqOf/AKjn/wCo5/8AqOf/&#10;AKjn/wCo5/8AqOf/AKjn/wCo5/8AqOf/AKjn/wCo5/8AqOf/AKjn/wCo5/8AqOf/AKjn/wCo5/8A&#10;qOf/AKjn/wCo5/8AqOf/AKjn/wCo5/8AqOf/AKjn+wCo5zcAAAAAAKjn8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5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zMAqOeFAKjn1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4AKjnCgAAAAAAAAAAAAAAAACo5wMAqOe2AKjn/wCo5/8AqOf/&#10;AKjn/wCo5/8AqOf/AKjn/wCo5/8AqOf/AKjn/wCo5/8AqOf/AKjn/wCo5/8AqOf/AKjn/wCo5/8A&#10;qOf/AKjn/wCo5/8AqOf/AKjn/wCo5/8AqOf/AKjn/wCo5/8AqOf/AKjn/wCo594AqOcPAKjn5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sAqOc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0gAqOf/AKjn/wCo5/8AqOf/AKjn/wCo5/8A&#10;qOf/AKjn/wCo5/8AqOf/AKjn/wCo5/8AqOf/AKjn/wCo5/8AqOf/AKjn/wCo5/8AqOf/AKjn/wCo&#10;5/8AqOf/AKjn/wCo5/8AqOf/AKjn/wCo5/8AqOf/AKjn/wCo5/8AqOf/AKjn/wCo5/8AqOf/AKjn&#10;/wCo5/8AqOf/AKjn/wCo5/8AqOf/AKjn/wCo5/8AqOf/AKjn/wCo5/8AqOf/AKjn/wCo5/8AqO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yUAqOdwAKjnvQ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6gAqOcGAAAAAAAAAAAAAAAAAAAAAACo54wAqOf/&#10;AKjn/wCo5/8AqOf/AKjn/wCo5/8AqOf/AKjn/wCo5/8AqOf/AKjn/wCo5/8AqOf/AKjn/wCo5/8A&#10;qOf/AKjn/wCo5/8AqOf/AKjn/wCo5/8AqOf/AKjn/wCo5/8AqOf/AKjn/wCo5/8AqOf/AKjn/wCo&#10;5/8AqOeqAKjn1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3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zcAqOf/AKjn/wCo5/8A&#10;qOf/AKjn/wCo5/8AqOf/AKjn/wCo5/8AqOf/AKjn/wCo5/8AqOf/AKjn/wCo5/8AqOf/AKjn/wCo&#10;5/8AqOf/AKjn/wCo5/8AqOf/AKjn/wCo5/8AqOf/AKjn/wCo5/8AqOf/AKjn/wCo5/8AqOf/AKjn&#10;/wCo5/8AqOf/AKjn/wCo5/8AqOf/AKjn/wCo5/8AqOf/AKjn/wCo5/8AqOf/AKjn/wCo5/8AqOf/&#10;AKjn/wCo5/8AqOe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4AqOdUAKjn&#10;mwCo59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lQCo5wMAAAAAAAAAAAAAAAAAAAAA&#10;AKjnXgCo5/8AqOf/AKjn/wCo5/8AqOf/AKjn/wCo5/8AqOf/AKjn/wCo5/8AqOf/AKjn/wCo5/8A&#10;qOf/AKjn/wCo5/8AqOf/AKjn/wCo5/8AqOf/AKjn/wCo5/8AqOf/AKjn/wCo5/8AqOf/AKjn/wCo&#10;5/8AqOf/AKjn/wCo5/8AqOf/AKjn/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AqO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8ACo5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IA&#10;qOf/AKjn/wCo5/8AqOf/AKjn/wCo5/8AqOf/AKjn/wCo5/8AqOf/AKjn/wCo5/8AqOf/AKjn/wCo&#10;5/8AqOf/AKjn/wCo5/8AqOf/AKjn/wCo5/8AqOf/AKjn/wCo5/8AqOf/AKjn/wCo5/8AqOf/AKjn&#10;/wCo5/8AqOf/AKjn/wCo5/8AqOf/AKjn/wCo5/8AqOf/AKjn/wCo5/8AqOf/AKjn/wCo5/8AqOf/&#10;AKjn/wCo5/8AqOf/AKjn/wCo5/8AqOf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QAqOf/AKjn/wCo5/8AqOf/AKjn/wCo5/8AqOf/AKjn/wCo5/8AqOf/AKjn/wCo&#10;5/8AqOf/AKjn/wCo5/8AqOf/AKjn/wCo5/8AqOf/AKjn/wCo5/8AqOf/AKjn/wCo5/8AqOf/AKjn&#10;/wCo5/8AqOf/AKjn/wCo5/8AqOf/AKjn/wCo5/8AqOf/AKjn/wCo5/8AqOf/AKjn/wCo5/8AqOf/&#10;AKjn/wCo5/8AqOf/AKjn/wCo5/8AqOf/AKjn/wCo5/8AqOf6AKjn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lgCo5/8AqOf/AKjn/wCo5/8AqOf/AKjn/wCo5/8AqOf/AKjn/wCo5/8AqOf/AKjn/wCo5/8A&#10;qOf/AKjn/wCo5/8AqOf/AKjn/wCo5/8AqOf/AKjn/wCo5/8AqOf/AKjn/wCo5/8AqOf/AKjn/wCo&#10;5/8AqOf/AKjn/wCo5/8AqOf/AKjn/wCo5/8AqOf/AKjn/wCo51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BAKjnIACo504AqOdbAKjn&#10;GgCo5woAAAAAAAAAAAAAAAAAAAAAAAAAAAAAAAAAAAAAAAAAAAAAAAAAAAAAAAAAAAAAAAAAqOfA&#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zAKjn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ACo5/8AqOf/AKjn/wCo5/8AqOf/AKjn/wCo5/8AqOf/AKjn/wCo5/8A&#10;qOf/AKjn/wCo5/8AqOf/AKjn/wCo5/8AqOf/AKjn/wCo5/8AqOf/AKjn/wCo5/8AqOf/AKjn/wCo&#10;5/8AqOf/AKjn/wCo5/8AqOf/AKjn/wCo5/8AqOf/AKjn/wCo5/8AqOf/AKjn/wCo53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A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EAqOcbAKjnPQCo518AqOeAAKjnogCo58QAqOfmAKjn8QCo52cAqOf/AKjn/wCo&#10;5/8AqOf/AKjn/wCo5/8AqOf/AKjn/wCo5/8AqOf/AKjn/wCo5/8AqOf/AKjn/wCo5/8AqOf/AKjn&#10;/wCo5/8AqOf/AKjn/wCo5/8AqOf/AKjn/wCo5/8AqOf/AKjn/wCo5/8AqOf/AKjn/wCo5/8AqOf/&#10;AKjn/wCo5+8AqOc9AAAAAAAAAAAAAAAAAAAAAAAAAAAAqOcBAKjnp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wCo5/8AqOf/AKjn/wCo5/8AqOf/AKjn/wCo5/8A&#10;qOf/AKjn/wCo5/8AqOf/AKjn/wCo5/8AqOf/AKjn/wCo5/8AqOf/AKjn/wCo5/8AqOf/AKjn/wCo&#10;5/8AqOf/AKjn/wCo5/8AqOf/AKjn/wCo5/8AqOf/AKjn/wCo5/8AqOf/AKjn/wCo5/8AqOf/AKjn&#10;/wCo56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fA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AgCo&#10;5wMAqOc0AKjncACo560AqOfpAKjn/wCo5/8AqOf/AKjn/wCo5/8AqOf/AKjn/wCo5/8AqOf/AKjn&#10;/wCo5/8AqOf/AKjn/wCo5/8AqOf/AKjn/wCo5/8AqOf/AKjn/wCo5/8AqOf/AKjn/wCo5/8AqOf/&#10;AKjn/wCo5/8AqOf/AKjn4gCo5yoAAAAAAAAAAAAAAAAAAAAAAAAAAAAAAAAAqOd4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9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fA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QAqO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&#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JwCo52QAqOegAKjn3QCo5/8AqOf/AKjn&#10;/wCo5/8AqOf/AKjn/wCo5/8AqOf/AKjn/wCo5/8AqOf/AKjn/wCo5/8AqOf/AKjn/wCo5/8AqOf/&#10;AKjn/wCo5/8AqOf/AKjn/wCo5/8AqOfQAKjnGwAAAAAAAAAAAAAAAAAAAAAAAAAAAAAAAACo500A&#10;qOf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6AKjnoACo56AAqO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eQCo5/8A&#10;qOf/AKjn/wCo5/8AqOf/AKjn/wCo5/8AqOf/AKjn/wCo5/8AqOf/AKjn/wCo5/8AqOf/AKjn/wCo&#10;5/8AqOf/AKjn/wCo5/8AqOf/AKjn/wCo5/8AqOf/AKjn/wCo5/8AqOf/AKjn/wCo5/8AqOf/AKjn&#10;/wCo5/8AqOf/AKjn/wCo5/8AqOf/AKjn/wCo5/sAqOc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fA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xoAqOdXAKjnlACo59AAqOf+AKjn/wCo5/8AqOf/AKjn/wCo5/8AqOf/AKjn/wCo5/8AqOf/&#10;AKjn/wCo5/8AqOf/AKjn/wCo5/8AqOf/AKjn/wCo57YAqOcNAAAAAAAAAAAAAAAAAAAAAAAAAAAA&#10;AAAAAKjnKgCo5/I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cACo5/8AqOf/AKjn/wCo5/8AqOf/AKjn/wCo5/8AqOf/AKjn/wCo5/8AqOf/AKjn/wCo&#10;5/8AqOf/AKjn/wCo5/8AqOf/AKjn/wCo5/8AqOf/AKjn/wCo5/8AqOf/AKjn/wCo5/8AqOf/AKjn&#10;/wCo5/8AqOf/AKjn/wCo5/8AqOf/AKjn/wCo5/8AqOf/AKjn/wCo5/8AqOc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f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5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dh&#10;AKjn5wCo5/gAqOenAKjnaQCo55gAqOf4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PAKjnSgCo54cAqOfEAKjn+ACo5/8AqOf/&#10;AKjn/wCo5/8AqOf/AKjn/wCo5/8AqOf/AKjn/wCo5/8AqOf/AKjnlQCo5wMAAAAAAAAAAAAAAAAA&#10;AAAAAAAAAAAAAAAAqOcSAKjn3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wCo5/8AqOf/AKjn/wCo5/8AqOf/AKjn/wCo5/8AqOf/AKjn/wCo&#10;5/8AqOf/AKjn/wCo5/8AqOf/AKjn/wCo5/8AqOf/AKjn/wCo5/8AqOf/AKjn/wCo5/8AqOf/AKjn&#10;/wCo5/8AqOf/AKjn/wCo5/8AqOf/AKjn/wCo5/8AqOf/AKjn/wCo5/8AqOf/AKjn/wCo5/8AqO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9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2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20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ACo5z0AqOd6AKjntwCo5/EAqOf/AKjn/wCo5/8AqOf/AKjn/wCo5/0AqOdzAAAAAAAAAAAA&#10;AAAAAAAAAAAAAAAAAAAAAAAAAACo5wQAqOe9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5gCo530AqOdPAKjn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YACo5/8AqOf/AKjn/wCo5/8AqOf/AKjn/wCo&#10;5/8AqOf/AKjn/wCo5/8AqOf/AKjn/wCo5/8AqOf/AKjn/wCo5/8AqOf/AKjn/wCo5/8AqOf/AKjn&#10;/wCo5/8AqOf/AKjn/wCo5/8AqOf/AKjn/wCo5/8AqOf/AKjn/wCo5/8AqOf/AKjn/wCo5/8AqOf/&#10;AKjn/wCo5/8AqO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y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gCo5/k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4AqO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MAqOcwAKjnbQCo56oAqOfoAKjn9gCo51AA&#10;AAAAAAAAAAAAAAAAAAAAAAAAAAAAAAAAAAAAAAAAAACo55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XACo5/8AqOf/AKjn/wCo&#10;5/8AqOf/AKjn/wCo5/8AqOf/AKjn/wCo5/8AqOf/AKjn/wCo5/8AqOf/AKjn/wCo5/8AqOf/AKjn&#10;/wCo5/8AqOf/AKjn/wCo5/8AqOf/AKjn/wCo5/8AqOf/AKjn/wCo5/8AqOf/AKjn/wCo5/8AqOf/&#10;AKjn/wCo5/8AqOf/AKjn/wCo59MAqOc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t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u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DQAAAAAAAAAAAAAAAAAAAAAAAAAAAAAAAAAAAAAAAAAAAKjnZ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UACo&#10;5/8AqOf/AKjn/wCo5/8AqOf/AKjn/wCo5/8AqOf/AKjn/wCo5/8AqOf/AKjn/wCo5/8AqOf/AKjn&#10;/wCo5/8AqOf/AKjn/wCo5/8AqOf/AKjn/wCo5/8AqOf/AKjn/wCo5/8AqOf/AKjn/wCo5/8AqOf/&#10;AKjn/wCo5/8AqOf/AKjn/wCo5/8AqOf/AKjn/wCo51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dA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4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9AKjn+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S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7AKjn&#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u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0AKjnCwAAAAAAAAAAAAAAAAAAAAAAAAAAAAAAAAAAAAAAAAAAAAAAAAAAAAAAAAAA&#10;AAAAAAAAAAAAAAAAAAAAAAAAAAAAAAAAAAAAAAAAAAAAAAAAAAAAAAAAAAAAAAAAAAAAAAAAAAAA&#10;AAAAAAAAAAAAAAAAqOcnAKjnYwCo5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8AqOfp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uAKjn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5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AA&#10;qOf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gAAAAAAAAAAAAAAAAAAAAAAAAAAAAAAAAAAAAAAAAAA&#10;AAAAAAAAAAAAAAAAAAAAAAAAAAAAAAAAAAAAAAAAAAAAAAAAAAAAAAAAAAAAAAAAAAAAAAAAAAAA&#10;AAAAAAAAAAAAAAAAqOcaAKjncgCo58wAqOf/AKjn/wCo590AqOdFAAAAAAAAAAAAAAAAAAAAAAAA&#10;AAAAAAAAAAAAAAAAAAAAqOcXAKjnMgCo50gAqOdrAKjngACo54AAqOd1AKjnXgCo5zkAqOc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A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iAKjn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u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Y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QAAAAAAAAAAAAAAAAAAAAAAAAAA&#10;AAAAAAAAAAAAAAAAAAAAAAAAAAAAAAAAAAAAAAAAAAAAAAAAAAAAAAAAAAAAAAAAAAAAAAAAAAAA&#10;AAAAAAAAAAAAAAAAqOcPAKjnYwCo570AqOf+AKjn/wCo5/8AqOf/AKjn/wCo5/8AqOf9AKjnVAAA&#10;AAAAAAAAAAAAAAAAAAAAAAAAAAAAAACo5z4AqOf0AKjn/wCo5/8AqOf/AKjn/wCo5/8AqOf/AKjn&#10;/wCo5/8AqOf8AKjnzQCo55IAqOdUAKjn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GAKjnKACo52gAqOfJ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3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j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7w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AAAAAA&#10;AAAAAAAAAAAAAAAAAAAAAAAAAAAAAAAAAAAAAAAAAAAAAAAAAAAAAAAAAAAAAAAAAAAAAAAAAAAA&#10;AAAAAAAAAAAAAAAAqOcIAKjnVACo564AqOf5AKjn/wCo5/8AqOf/AKjn/wCo5/8AqOf/AKjn/wCo&#10;5/8AqOf/AKjn9QCo5ysAAAAAAAAAAAAAAAAAAAAAAKjnJQCo5+0AqOf/AKjn/wCo5/8AqOf/AKjn&#10;/wCo5/8AqOf/AKjn/wCo5/8AqOf/AKjn/wCo5/8AqOf/AKjn/gCo58wAqO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RwCo59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r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5U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7wAAAAAAAAAAAAAAAAAAAAAAAAAAAAAAAAAAAAAAAAAAAAAAAAAAAAAAAAAAAAAAAAA&#10;AAAAAAAAAAAAAAAAAAAAAKjnOwCo558AqOfxAKjn/wCo5/8AqOf/AKjn/wCo5/8AqOf/AKjn/wCo&#10;5/8AqOf/AKjn/wCo5/8AqOf/AKjn/wCo594AqOcdAAAAAAAAAAAAqOcfAKjn3ACo5/8AqOf/AKjn&#10;/wCo5/8AqOf/AKjn/wCo5/8AqOf/AKjn/wCo5/8AqOf/AKjn/wCo5/8AqOf/AKjn/wCo5/8AqOc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wAqOen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VAKjn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MAKjn9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lAKjn/wCo5/8AqOf/AKjn/wCo5/8AqOf/&#10;AKjn/wCo5/8AqOf/AKjn/wCo5/8AqOf/AKjn/wCo5/8AqOf/AKjn/wCo5/8AqOf/AKjnLQAAAAAA&#10;AAAAAAAAAACo5w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7gCo588AqOewAKjnkgCo53MAqOdUAKjnNgCo5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BAKjni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Y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7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0w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jQCo51AAqOc4AKjnCQAAAAAA&#10;AAAAAAAAAAAAAAAAAAAAAKjnCwCo504AqOelAKjn9QCo5/8AqOf/AKjn/wCo5/8AqOf/AKjn/wCo&#10;5/8AqOf/AKjn/wCo5/8AqOf/AKjn/wCo5/8AqOf/AKjn/wCo5/8AqOf/AKjn/wCo5/8AqOf/AKjn&#10;/wCo5/8AqOf/AKjn/wCo5/8AqOf/AKjn/wCo5/8AqOf/AKjn/wCo5/8AqOf/AKjn/wCo5/8AqOf/&#10;AKjn/wCo5/8AqOf/AKjn/wCo5/8AqO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aAKjn/wCo5/8AqOf/&#10;AKjn/wCo5/8AqOf/AKjn/wCo5/8AqOf/AKjn/wCo5/8AqOf/AKjn/wCo5/8AqOf/AKjn/wCo5/8A&#10;qOf/AKjnHQAAAAAAAAAAAAAAAACo5y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4AKjn&#10;2QCo57oAqOecAKjnfQCo514AqOdAAKjnIQCo5wUAAAAAAAAAAAAAAAAAqOctAKjnnwCo5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5A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v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q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o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9wAqOe3AKjnqgCo56cAqOfGAKjn+QCo5/8AqOf/AKjn/wCo5/8AqOf/AKjn/wCo&#10;5/8AqOf/AKjn/wCo5/8AqOf/AKjn/wCo5/8AqOf/AKjn/wCo5/8AqOf/AKjn/wCo5/8AqOf/AKjn&#10;/wCo5/8AqOf/AKjn/wCo5/8AqOf/AKjn/wCo5/8AqOf/AKjn/wCo5/8AqOf/AKjn/wCo5/8AqOf/&#10;AKjn/wCo5/8AqOf/AKjn/wCo5/8AqOf/AKjn/wCo5/8AqOf+AKj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sACo5/8AqOf/AKjn/wCo5/8AqOf/AKjn/wCo5/8AqOf/AKjn/wCo5/8AqOf/AKjn/wCo5/8A&#10;qOf/AKjn/wCo5/8AqOf/AKjnDgAAAAAAAAAAAAAAAACo50k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0AqOfkAKjnxQCo56YAqOfr&#10;AKjn/wCo58EAqOeNAKjngACo53UAqOdtAKjnYACo51UAqOdNAKjnQACo5zUAqOctAKjnIACo5xUA&#10;qOcNAAAAAAAAAAAAAAAAAAAAAAAAAAAAAAAAAAAAAAAAAAAAAAAAAAAAAAAAAAAAAAAAAAAAAAAA&#10;AAAAAAAAAAAAAAAAAAAAAAAAAAAAAAAAAAAAAAAAAAAAAAAAAAAAAAAAAAAAAACo5wkAqOcgAKjn&#10;NgCo50sAqOdjAKjneACo54wAqOeAAKjnXwCo5z4AqOceAKjn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IAqOew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y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h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1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GACo5+0AqOf/AKjn/wCo5/8AqOf/AKjn/wCo5/8AqOf/AKjn/wCo5/8A&#10;qOf/AKjn/wCo5/8AqOf/AKjn/wCo5/8AqOf+AAAAAAAAAAAAAAAAAAAAAACo52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UAqOftAKjn4ACo59UAqOfNAKjnwACo57UAqOetAKjnoACo&#10;55UAqOeNAKjngACo53UAqOdtAKjnYACo51UAqOdZAKjnbwCo54YAqOebAKjnsgCo58gAqOfcAKjn&#10;9QCo5/8AqOf/AKjn/wCo5/8AqOf/AKjn/wCo5/8AqOf/AKjn/wCo5/8AqOf/AKjn+gCo59wAqOe8&#10;AKjnnACo53oAqO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OAKjn2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3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dr&#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Co5x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5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3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wAqOf/AKjn/wCo5/8AqOf/AKjn/wCo5/8A&#10;qOf/AKjn/wCo5/8AqOf/AKjn/wCo5/8AqOf/AKjn/wCo5/8AqOfvAAAAAAAAAAAAAAAAAAAAAACo&#10;54w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BAKjnIgCo51QAqOd9AKjnngCo&#10;57AAqOedAKjncwCo5z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NQCo5/s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m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m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z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0AAqOf/AKjn/wCo5/8A&#10;qOf/AKjn/wCo5/8AqOf/AKjn/wCo5/8AqOf/AKjn/wCo5/8AqOf/AKjn/wCo5/8AqOfgAAAAAAAA&#10;AAAAAAAAAAAAAACo560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MAKjnXQCo56gAqOfqAKjn/wCo&#10;5/8AqOf/AKjn/wCo5/8AqOf/AKjn/wCo5/8AqOfWAKjnYACo5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4M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c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y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g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cA&#10;qOf/AKjn/wCo5/8AqOf/AKjn/wCo5/8AqOf/AKjn/wCo5/8AqOf/AKjn/wCo5/8AqOf/AKjn/wCo&#10;5/8AqOf3AKjnCAAAAAAAAAAAAAAAAACo58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LQCo554AqOf3AKjn/wCo&#10;5/8AqOf/AKjn/wCo5/8AqOf/AKjn/wCo5/8AqOf/AKjn/wCo5/8AqOf/AKjn/wCo59AAqO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gAqOfc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R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g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YAqO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5EAqOf/AKjn/wCo5/8AqOf/AKjn/wCo5/8AqOf/AKjn/wCo5/8AqOf/AKjn/wCo&#10;5/8AqOf/AKjn/wCo5/8AqOf/AKjnRQAAAAAAAAAAAAAAAACo5/A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wAqOcUAAAAAAAAAAAAqOckAKjn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xgAqOekAKjn/gCo&#10;5/8AqOf/AKjn/wCo5/8AqOf/AKjn/wCo5/8AqOf/AKjn/wCo5/8AqOf/AKjn/wCo5/8AqOf/AKjn&#10;/wCo5/8AqOf5AKjnX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T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XAKjn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0A&#10;qOfe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9AKjnzQCo58wAqO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fg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BACo5+MAqOf/AKjn/wCo5/8AqOf/AKjn/wCo5/8AqOf/AKjn/wCo&#10;5/8AqOf/AKjn/wCo5/8AqOf/AKjn/wCo5/8AqOf/AKjnjAAAAAAAAAAAAKjnE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7AKjnwgCo55cAqOegAKjn8QCo5y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UgCo&#10;5+0AqOf/AKjn/wCo5/8AqOf/AKjn/wCo5/8AqOf/AKjn/wCo5/8AqOf/AKjn/wCo5/8AqOf/AKjn&#10;/wCo5/8AqOf/AKjn/wCo5/8AqOf/AKjn/wCo53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BAKjnx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IAqOe6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cAqO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g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sAqO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1AKjn/wCo5/8AqOf/AKjn/wCo5/8AqOf/AKjn/wCo5/8AqOf/AKjn/wCo5/8AqOf/AKjn&#10;/wCo5/8AqOf/AKjn/wCo5/8AqOf/AKjn/wCo5/8AqOf/AKjn/wCo5/8AqOd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O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y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3ACo5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v&#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kAKjn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IAqOf/AKjn/wCo5/8AqOf/AKjn/wCo5/8AqOf/AKjn/wCo5/8AqOf/AKjn&#10;/wCo5/8AqOf/AKjn/wCo5/8AqOf/AKjn/wCo5/8AqOf/AKjn/wCo5/8AqOf/AKjn/wCo5/8AqOf/&#10;AKjn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7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7wCo5y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IAqOfUAKjnCgAAAAAAAAAAAAAAAAAAAAAAAAAA&#10;AAAAAAAAAAAAAAAAAAAAAAAAAAAAAAAAAAAAAAAAAAAAAAAAAAAAAAAAAAAAAAAAAAAAAAAAAAAA&#10;AAAAAAAAAAAAAAAAAAAAAAAAAAAAAAAAAAAAAAAAAAAAAAAAAAAAAAAAAAAAAAAAqOdhAKjn/wCo&#10;5/8AqOf/AKjn/wCo5/8AqOf/AKjn/wCo5/8AqOf/AKjn/wCo5/8AqOf/AKjn/wCo5/8AqOf/AKjn&#10;/wCo5/8AqOf/AKjn/wCo5/8AqOcQAKjnd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3ACo5x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QgCo5/0AqOf/AKjn/wCo5/8AqOf/AKjn/wCo5/8AqOf/AKjn&#10;/wCo5/8AqOf/AKjn/wCo5/8AqOf/AKjn/wCo5/8AqOf/AKjn/wCo5/8AqOf/AKjn/wCo5/8AqOf/&#10;AKjn/wCo5/8AqOf/AKjn9wCo5z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E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0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yk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sAqOc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gAKjnlgAAAAAAAAAA&#10;AAAAAAAAAAAAqOcNAKjnhgCo50MAAAAAAAAAAAAAAAAAAAAAAAAAAAAAAAAAAAAAAAAAAAAAAAAA&#10;AAAAAAAAAAAAAAAAAAAAAAAAAAAAAAAAAAAAAAAAAAAAAAAAAAAAAAAAAAAAAAAAAAAAAAAAAAAA&#10;AAAAqOdPAKjn/wCo5/8AqOf/AKjn/wCo5/8AqOf/AKjn/wCo5/8AqOf/AKjn/wCo5/8AqOf/AKjn&#10;/wCo5/8AqOf/AKjn/wCo5/8AqOf/AKjn/wCo5+AAqOcDAKjnl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9gAqOc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JAKjn3wCo5/8AqOf/AKjn/wCo5/8AqOf/AKjn&#10;/wCo5/8AqOf/AKjn/wCo5/8AqOf/AKjn/wCo5/8AqOf/AKjn/wCo5/8AqOf/AKjn/wCo5/8AqOf/&#10;AKjn/wCo5/8AqOf/AKjn/wCo5/8AqOf/AKjn/wCo59oAqOc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K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IAqOfh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o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AKjn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t&#10;AKjn/wCo54YAqOcJAKjnBgCo52YAqOfpAKjn/wCo5+UAqOcTAAAAAAAAAAAAAAAAAAAAAAAAAAAA&#10;AAAAAAAAAAAAAAAAAAAAAAAAAAAAAAAAAAAAAAAAAAAAAAAAAAAAAAAAAAAAAAAAAAAAAAAAAAAA&#10;AAAAAAAAAAAAAAAAAAAAqOcCAKjn1ACo5/8AqOf/AKjn/wCo5/8AqOf/AKjn/wCo5/8AqOf/AKjn&#10;/wCo5/8AqOf/AKjn/wCo5/8AqOf/AKjn/wCo5/8AqOf/AKjn/wCo52wAAAAAAKjnu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TAKjn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1AKjn/wCo5/8AqOf/AKjn&#10;/wCo5/8AqOf/AKjn/wCo5/8AqOf/AKjn/wCo5/8AqOf/AKjn/wCo5/8AqOf/AKjn/wCo5/8AqOf/&#10;AKjn/wCo5/8AqOf/AKjn/wCo5/8AqOf/AKjn/wCo5/8AqOf/AKjn/wCo5/8AqO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YAqOdh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A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dwAAAAAAAAAAAAAAAAAAAAAAAAAAAAAAAAAAAAAAAAAAAAAA&#10;AAAAAAAAAAAAAAAAAAAAAAAAAAAAAAAAAAAAAAAAAAAAAAAAAAAAAAAAAAAAAAAAAACo5x4AqOc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fY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gCo54sAqO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MAqOfkAKjn&#10;/wCo5/8AqOf/AKjn/wCo5/8AqOf/AKjn/wCo5/8AqOf/AKjn/wCo5/8AqOf/AKjn/wCo5/8AqOf/&#10;AKjn/wCo5/8AqOf/AKjn/wCo5/8AqOf/AKjn/wCo5/8AqOf/AKjn/wCo5/8AqOf/AKjn/wCo5/8A&#10;qOf/AKjnQ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zU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D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5cAqO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OAKjn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0MAqOf/AKjn/wCo5/8AqOf/AKjn/wCo5/8AqOf/AKjn/wCo5/8AqOf/AKjn/wCo5/8AqOf/&#10;AKjn/wCo5/8AqOf/AKjn/wCo5/8AqOf/AKjn/wCo5/8AqOf/AKjn/wCo5/8AqOf/AKjn/wCo5/8A&#10;qOf/AKjn/wCo5/8AqOf/AKjn2QCo5w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c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2wAAAAAAAAAAAAAAAAAAAAAAAAAAAAAAAAAAAAA&#10;AAAAAAAAAAAAAAAAAAAAAAAAAAAAAAAAAAAAAAAAAAAAAAAAAAAAAAAAAAAAAAAAAAAAAAAAAAAA&#10;AAAAAAAAAAAAAAAAAAAAAAAAAAAAAAAAAAAAAAAAAAAAAAAAAAAAAAAAAAAAAAAAAAAAAAAAAACo&#10;52sAqOf6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LAAAAAACo564AqOf/AKjn/wCo5/8AqOf/AKjn&#10;/wCo5/8AqOf/AKjn/wCo5/8AqOf/AKjn/wCo5/8AqOf/AKjn/wCo5/8AqOf/AKjn/wCo5/8AqOf/&#10;AKjn/wCo5/8AqOf/AKjn/wCo5/8AqOf/AKjn/wCo5/8AqOf/AKjn/wCo5/8AqOf/AKjn/wCo5/8A&#10;qOf/AKjn/wCo5/8AqOf/AKjn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t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lAKjn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80AqOf/AKjn/wCo5/8A&#10;qOf/AKjn/wCo5/8AqOf/AKjn/QCo514AAAAAAAAAAAAAAAAAAAAAAAAAAAAAAAAAAAAAAAAAAAAA&#10;AAAAAAAAAAAAAAAAAAAAAAAAAAAAAAAAAAAAAAAAAAAAAAAAAAAAAAAAAAAAAAAAAAAAAAAAAAAA&#10;AAAAAAAAqOcqAKjn6wCo5/8AqOf/AKjn/wCo5/8AqOf/AKjn/wCo5/8AqOf/AKjn/wCo5/8AqOf/&#10;AKjn/wCo5/8AqOf3AKjnEwAAAAAAqOcc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0gCo5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wAqOf/AKjn/wCo5/8AqOf/AKjn/wCo5/8AqOf/AKjn/wCo5/8AqOf/&#10;AKjn/wCo5/8AqOf/AKjn/wCo5/8AqOf/AKjn/wCo5/8AqOf/AKjn/wCo5/8AqOf/AKjn/wCo5/8A&#10;qOf/AKjn/wCo5/8AqOf/AKjn/wCo5/8AqOf/AKjn/wCo53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D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dAAAAAAAAAAAAAAAA&#10;AAAAAAAAAAAAAAAAAAAAAAAAAAAAAAAAAAAAAAAAAAAAAAAAAAAAAAAAAAAAAAAAAAAAAAAAAAAA&#10;AAAAAAAAAAAAAAAAAAAAAAAAAAAAAAAAAAAAAAAAAAAAAAAAAAAAAAAAAAAAAAAAAAAAAAAAAAAA&#10;AAAAqOcEAKjnn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4AAAAAACo56AAqOf/AKjn&#10;/wCo5/8AqOf/AKjn/wCo5/8AqOf/AKjn/wCo5/8AqOf/AKjn/wCo5/8AqOf/AKjn/wCo5/8AqOf/&#10;AKjn/wCo5/8AqOf/AKjn/wCo5/8AqOf/AKjn/wCo5/8AqOf/AKjn/wCo5/8AqOf/AKjn/wCo5/8A&#10;qOf/AKjn/wCo5/8AqOf/AKjn/wCo5/8AqOf/AKj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2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40AqOc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gA&#10;qOf/AKjn/wCo5/8AqOf/AKjn/wCo5/8AqOf/AKjn/wCo5/8AqOeAAKjnAgAAAAAAAAAAAAAAAAAA&#10;AAAAAAAAAAAAAAAAAAAAAAAAAAAAAAAAAAAAAAAAAAAAAAAAAAAAAAAAAAAAAAAAAAAAAAAAAAAA&#10;AAAAAAAAAAAAAAAAAAAAAAAAAAAAAKjnOACo5/YAqOf/AKjn/wCo5/8AqOf/AKjn/wCo5/8AqOf/&#10;AKjn/wCo5/8AqOf/AKjn/wCo5/8AqOf/AKjnWAAAAAAAqOc+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5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8QAqOf/AKjn/wCo5/8AqOf/AKjn/wCo5/8AqOf/&#10;AKjn/wCo5/8AqOf/AKjn/wCo5/8AqOf/AKjn/wCo5/8AqOf/AKjn/wCo5/8AqOf/AKjn/wCo5/8A&#10;qOf/AKjn/wCo5/8AqOf/AKjn/wCo5/8AqOf/AKjn/wCo5/8AqOf/AKjn/wCo5/EAqOc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p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9&#10;AKjnWACo5wEAAAAAAAAAAAAAAAAAAAAAAAAAAAAAAAAAAAAAAAAAAAAAAAAAAAAAAAAAAAAAAAAA&#10;AAAAAAAAAAAAAAAAAAAAAAAAAAAAAAAAAAAAAAAAAAAAAAAAAAAAAAAAAAAAAAAAAAAAAAAAAACo&#10;5xYAAAAAAAAAAACo5woAqOe1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FwCo56AAqOf/AKjn/wCo5/8AqOf/AKjn/wCo5/8AqOf/AKjn/wCo5/8AqOf/AKjn/wCo5/8AqOf/&#10;AKjn/wCo5/8AqOf/AKjn/wCo5/8AqOf/AKjn/wCo5/8AqOf/AKjn/wCo5/8AqOf/AKjn/wCo5/8A&#10;qOf/AKjn/wCo5/8AqOf/AKjn/wCo5/8AqOf/AKjn/wCo5/8AqOf/AKjn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g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9AKjn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QAqOfkAKjn/wCo5/8AqOf/AKjn/wCo5/8AqOf/AKjn/wCo5/8AqOf/AKjnxQCo&#10;5ysAAAAAAAAAAAAAAAAAAAAAAAAAAAAAAAAAAAAAAAAAAAAAAAAAAAAAAAAAAAAAAAAAqOcNAAAA&#10;AAAAAAAAAAAAAAAAAAAAAAAAAAAAAAAAAAAAAAAAAAAAAAAAAACo500AqOf6AKjn/wCo5/8AqOf/&#10;AKjn/wCo5/8AqOf/AKjn/wCo5/8AqOf/AKjn/wCo5/8AqOf/AKjnzwAAAAAAqOd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wAqOc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oAqOf/AKjn/wCo5/8AqOf/&#10;AKjn/wCo5/8AqOf/AKjn/wCo5/8AqOf/AKjn/wCo5/8AqOf/AKjn/wCo5/8AqOf/AKjn/wCo5/8A&#10;qOf/AKjn/wCo5/8AqOf/AKjn/wCo5/8AqOf/AKjn/wCo5/8AqOf/AKjn/wCo5/8AqOf/AKjn/wCo&#10;5/8AqOe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0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kAqOdzAKjnFAAAAAAAAAAAAAAAAAAAAAAAAAAAAAAAAAAAAAAA&#10;AAAAAAAAAAAAAAAAAAAAAAAAAAAAAAAAAAAAAAAAAAAAAAAAAAAAAAAAAAAAAAAAAAAAAAAAAAAA&#10;AAAAqOcGAKjnagCo5/IAqOeOAKjnQACo56Y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MwCo55AAqOf/AKjn/wCo5/8AqOf/AKjn/wCo5/8AqOf/AKjn/wCo5/8AqOf/&#10;AKjn/wCo5/8AqOf/AKjn/wCo5/8AqOf/AKjn/wCo5/8AqOf/AKjn/wCo5/8AqOf/AKjn/wCo5/8A&#10;qOf/AKjn/wCo5/8AqOf/AKjn/wCo5/8AqOf/AKjn/wCo5/8AqOf/AKjn/wCo5/8AqOf/AKjn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L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4ACo51AAqO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CQCo5/8AqOf/&#10;AKjn/wCo5/8AqOf/AKjn/wCo5/8AqOf/AKjn/wCo5/8AqOf/AKjn/wCo5/8AqOf/AKjn/wCo5/8A&#10;qOf/AKjn/wCo5/8AqOf/AKjn/wCo5/8AqOf/AKjn/wCo5/8AqOf/AKjn/wCo5/8AqOf/AKjn/wCo&#10;5/8AqOf/AKjn/wCo5/8AqOf3AKjn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QCo56YAqOcuAKjnAQCo50MA&#10;qOctAKjnEQAAAAAAAAAAAAAAAAAAAAAAAAAAAAAAAAAAAAAAAAAAAAAAAAAAAAAAAAAAAAAAAAAA&#10;AAAAqOcHAKjnPwCo54kAqOfm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Co55AAqOf/AKjn/wCo5/8AqOf/AKjn/wCo5/8AqOf/&#10;AKjn/wCo5/8AqOf/AKjn/wCo5/8AqOf/AKjn/wCo5/8AqOf/AKjn/wCo5/8AqOf/AKjn/wCo5/8A&#10;qOf/AKjn/wCo5/8AqOf/AKjn/wCo5/8AqOf/AKjn/wCo5/8AqOf/AKjn/wCo5/8AqOf/AKjn/wCo&#10;5/8AqOf/AKjn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9Y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IAKjn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WAKjn/QCo5/8AqOf/AKjn/wCo&#10;5/8AqOf/AKjn/wCo5/8AqOf/AKjn/wCo5/8AqOf/AKjn9wCo55AAqOcaAAAAAAAAAAAAAAAAAAAA&#10;AAAAAAAAqOdQAKjn6gCo5/8AqOf/AKjnLwAAAAAAAAAAAAAAAAAAAAAAAAAAAAAAAAAAAAAAAAAA&#10;AAAAAAAAAAAAAAAAAKjnCwCo5z4AqOezAKjn/wCo5/8AqOf/AKjn/wCo5/8AqOf/AKjn/wCo5/8A&#10;qOfwAKjnHAAAAAAAqOei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EgCo5/8AqOf/AKjn/wCo5/8AqOf/AKjn/wCo5/8AqOf/AKjn/wCo5/8AqOf/AKjn/wCo5/8A&#10;qOf/AKjn/wCo5/8AqOf/AKjn/wCo5/8AqOf/AKjn/wCo5/8AqOf/AKjn/wCo5/8AqOf/AKjn/wCo&#10;5/8AqOf/AKjn/wCo5/8AqOf/AKjn/wCo5/8AqOf/AKjn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xAKjnqwCo5/8AqOf/AKjn/wCo5/UAqOfYAKjnuwCo558AqOeDAKjnZwCo52AAqOdgAKjnawCo&#10;53sAqOePAKjnrgCo59IAqOf7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ACo54EAqOf/AKjn/wCo5/8AqOf/&#10;AKjn/wCo5/8AqOf/AKjn/wCo5/8AqOf/AKjn/wCo5/8AqOf/AKjn/wCo5/8AqOf/AKjn/wCo5/8A&#10;qOf/AKjn/wCo5/8AqOf/AKjn/wCo5/8AqOf/AKjn/wCo5/8AqOf/AKjn/wCo5/8AqOf/AKjn/wCo&#10;5/8AqOf/AKjn/wCo5/8AqOf/AKj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30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gAqO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wgCo&#10;5/8AqOf/AKjn/wCo5/8AqOf/AKjn/wCo5/8AqOf/AKjn/wCo5/8AqOf/AKjn/wCo5/8AqOf6AKjn&#10;pgCo51sAqOdBAKjnYwCo57kAqOf/AKjn/wCo5/8AqOf/AKjnogAAAAAAAAAAAAAAAAAAAAAAAAAA&#10;AAAAAAAAAAAAAAAAAAAAAAAAAAAAAAAAAAAAAAAAAAAAAAAAAKjnOgCo540AqOenAKjn5wCo5/8A&#10;qOf/AKjn/wCo5/8AqOfQAAAAAAAAAAAAqOfD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IACo5/8AqOf/AKjn/wCo5/8AqOf/AKjn/wCo5/8AqOf/AKjn/wCo5/8A&#10;qOf/AKjn/wCo5/8AqOf/AKjn/wCo5/8AqOf/AKjn/wCo5/8AqOf/AKjn/wCo5/8AqOf/AKjn/wCo&#10;5/8AqOf/AKjn/wCo5/8AqOf/AKjn/wCo5/8AqOf/AKjn/wCo5/8AqOf/AKjn9ACo5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WAKjnsACo5/g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UACo54AAqOf/&#10;AKjn/wCo5/8AqOf/AKjn/wCo5/8AqOf/AKjn/wCo5/8AqOf/AKjn/wCo5/8AqOf/AKjn/wCo5/8A&#10;qOf/AKjn/wCo5/8AqOf/AKjn/wCo5/8AqOf/AKjn/wCo5/8AqOf/AKjn/wCo5/8AqOf/AKjn/wCo&#10;5/8AqOf/AKjn/wCo5/8AqOf/AKjn/wCo5/8AqOf/AKjn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y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qAKjn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cQCo5/8AqOf/AKjn/wCo5/8AqOf/AKjn/wCo5/8AqOf/AKjn/wCo5/8AqOf/AKjn&#10;/wCo5/8AqOf/AKjn/wCo5/8AqOf/AKjn/wCo5/8AqOf/AKjn/wCo5/8AqOf/AKjn+gCo5xoAAAAA&#10;AAAAAAAAAAAAAAAAAAAAAAAAAAAAAAAAAAAAAAAAAAAAAAAAAAAAAAAAAAAAAAAAAAAAAAAAAAAA&#10;AAAAAKjnJwCo5/MAqOf/AKjn/wCo5/8AqOfQAAAAAAAAAAAAqOfk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FQCo5/YAqOf/AKjn/wCo5/8AqOf/AKjn/wCo5/8A&#10;qOf/AKjn/wCo5/8AqOf/AKjn/wCo5/8AqOf/AKjn/wCo5/8AqOf/AKjn/wCo5/8AqOf/AKjn/wCo&#10;5/8AqOf/AKjn/wCo5/8AqOf/AKjn/wCo5/8AqOf/AKjn/wCo5/8AqOf/AKjn/wCo5/8AqOf/AKjn&#10;/wCo53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lAKjn/wCo5/8A&#10;qOf/AKjn/wCo5/8AqOf/AKjn/wCo5/8AqOf/AKjn/wCo5/8AqOf/AKjn/wCo5/8AqOf/AKjn/wCo&#10;5/8AqOf/AKjn/wCo5/8AqOf/AKjn/wCo5/8AqOf/AKjn/wCo5/8AqOf/AKjn/wCo5/8AqOf/AKjn&#10;/wCo5/8AqOf/AKjn/wCo5/8AqOf/AKjn/wCo5+4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UACo53MAqOf/AKjn/wCo5/8AqOf/AKjn/wCo5/8AqOf/AKjn/wCo5/8AqOf/AKjn/wCo5/8A&#10;qOf/AKjn/wCo5/8AqOf/AKjn/wCo5/8AqOf/AKjn/wCo5/8AqOf/AKjn/wCo5/8AqOf/AKjn/wCo&#10;5/8AqOf/AKjn/wCo5/8AqOf/AKjn/wCo5/8AqOf/AKjn/wCo5/8AqOf/AKjn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MAqOf5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gCo5/4AqOf/AKjn/wCo5/8AqOf/AKjn/wCo5/8AqOf/AKjn&#10;/wCo5/8AqOf/AKjn/wCo5/8AqOf/AKjn/wCo5/8AqOf/AKjn/wCo5/8AqOf/AKjn/wCo5/8AqOf/&#10;AKjn/wCo53wAAAAAAAAAAAAAAAAAAAAAAAAAAAAAAAAAAAAAAAAAAAAAAAAAAAAAAAAAAAAAAAAA&#10;AAAAAAAAAAAAAAAAAAAAAAAAAACo53AAqOf/AKjn/wCo5/8AqOfQAAAAAACo5w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TAKjn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BACo52IAqOf9AKjn/wCo5/8A&#10;qOf/AKjn/wCo5/8AqOf/AKjn/wCo5/8AqOf/AKjn/wCo5/8AqOf/AKjn/wCo5/8AqOf/AKjn/wCo&#10;5/8AqOf/AKjn/wCo5/8AqOf/AKjn/wCo5/8AqOf/AKjn/wCo5/8AqOf/AKjn/wCo5/8AqOf/AKjn&#10;/wCo5/8AqOf/AKjn/wCo5+YAqOc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AKjn/wCo5/8AqOf/AKjn/wCo5/8AqOf/AKjn/wCo5/8AqOf/AKjn/wCo5/8AqOf/AKjn/wCo&#10;5/8AqOf/AKjn/wCo5/8AqOf/AKjn/wCo5/8AqOf/AKjn/wCo5/8AqOf/AKjn/wCo5/8AqOf/AKjn&#10;/wCo5/8AqOf/AKjn/wCo5/8AqOf/AKjn/wCo5/8AqOf/AKjn+QCo52w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QgCo53AAqOf/AKjn/wCo5/8AqOf/AKjn/wCo5/8AqOf/AKjn/wCo5/8A&#10;qOf/AKjn/wCo5/8AqOf/AKjn/wCo5/8AqOf/AKjn/wCo5/8AqOf/AKjn/wCo5/8AqOf/AKjn/wCo&#10;5/8AqOf/AKjn/wCo5/8AqOf/AKjn/wCo5/8AqOf/AKjn/wCo5/8AqOf/AKjn/wCo5/8AqOf/AKjn&#10;3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u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9ACo5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4wAqOf/AKjn/wCo5/8AqOf/AKjn&#10;/wCo5/8AqOf/AKjn/wCo5/8AqOf/AKjn/wCo5/8AqOf/AKjn/wCo5/8AqOf/AKjn/wCo5/8AqOf/&#10;AKjn/wCo5/8AqOf/AKjn/wCo58cAAAAAAAAAAAAAAAAAAAAAAAAAAAAAAAAAAAAAAAAAAAAAAAAA&#10;AAAAAAAAAAAAAAAAAAAAAAAAAAAAAAAAAAAAAAAAAACo5wQAqOfUAKjn/wCo5/8AqOfqAKjnAQCo&#10;5yc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wAqO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BACo5/QA&#10;qOf/AKjn/wCo5/8AqOf/AKjn/wCo5/8AqOf/AKjn/wCo5/8AqOf/AKjn/wCo5/8AqOf/AKjn/wCo&#10;5/8AqOf/AKjn/wCo5/8AqOf/AKjn/wCo5/8AqOf/AKjn/wCo5/8AqOf/AKjn/wCo5/8AqOf/AKjn&#10;/wCo5/8AqOf/AKjn/wCo5/8AqOf/AKjn/wCo5/8AqO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fAKjn/wCo5/8AqOf/AKjn/wCo5/8AqOf/AKjn/wCo5/8AqOf/AKjn/wCo&#10;5/8AqOf/AKjn/wCo5/8AqOf/AKjn/wCo5/8AqOf/AKjn/wCo5/8AqOf/AKjn/wCo5/8AqOf/AKjn&#10;/wCo5/8AqOf/AKjn/wCo5/8AqOf/AKjn/wCo5/8AqOf/AKjn/wCo5/8AqOf/AKjn/wCo59kAqOfB&#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KQCo52UAqOf/AKjn/wCo5/8AqOf/AKjn/wCo5/8A&#10;qOf/AKjn/wCo5/8AqOf/AKjn/wCo5/8AqOf/AKjn/wCo5/8AqOf/AKjn/wCo5/8AqOf/AKjn/wCo&#10;5/8AqOf/AKjn/wCo5/8AqOf/AKjn/wCo5/8AqOf/AKjn/wCo5/8AqOf/AKjn/wCo5/8AqOf/AKjn&#10;/wCo5/8AqOf/AKjn+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g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3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PAKjn&#10;6QCo5/8AqOf/AKjn/wCo5/8AqOf/AKjn/wCo5/8AqOf/AKjn/wCo5/8AqOf/AKjn/wCo5/8AqOf/&#10;AKjn/wCo5/8AqOf/AKjn/wCo5/8AqOf/AKjn/wCo5/cAAAAAAAAAAAAAAAAAAAAAAAAAAAAAAAAA&#10;AAAAAAAAAAAAAAAAAAAAAAAAAAAAAAAAAAAAAAAAAAAAAAAAAAAAAAAAAAAAAAAAqOdMAKjn/wCo&#10;5/8AqOf/AKjnMgCo50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MAqO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7sAqOf/AKjn/wCo5/8AqOf/AKjn/wCo5/8AqOf/AKjn/wCo5/8AqOf/AKjn/wCo&#10;5/8AqOf/AKjn/wCo5/8AqOf/AKjn/wCo5/8AqOf/AKjn/wCo5/8AqOf/AKjn/wCo5/8AqOf/AKjn&#10;/wCo5/8AqOf/AKjn/wCo5/8AqOf/AKjn/wCo5/8AqOf/AKjn/wCo5/8AqOf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TAKjn/wCo5/8AqOf/AKjn/wCo5/8AqOf/AKjn/wCo&#10;5/8AqOf/AKjn/wCo5/8AqOf/AKjn/wCo5/8AqOf/AKjn/wCo5/8AqOf/AKjn/wCo5/8AqOf/AKjn&#10;/wCo5/8AqOf/AKjn/wCo5/8AqOf/AKjn/wCo5/8AqOf/AKjn/wCo5/8AqOf/AKjn/wCo5/8AqOf/&#10;AKjn/wCo52UAqOcs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CgCo52AAqOf/AKjn/wCo5/8A&#10;qOf/AKjn/wCo5/8AqOf/AKjn/wCo5/8AqOf/AKjn/wCo5/8AqOf/AKjn/wCo5/8AqOf/AKjn/wCo&#10;5/8AqOf/AKjn/wCo5/8AqOf/AKjn/wCo5/8AqOf/AKjn/wCo5/8AqOf/AKjn/wCo5/8AqOf/AKjn&#10;/wCo5/8AqOf/AKjn/wCo5/8AqOf/AKjn/wCo5x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fY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IQCo59wAqOf/AKjn/wCo5/8AqOf/AKjn/wCo5/8AqOf/AKjn/wCo5/8AqOf/&#10;AKjn/wCo5/8AqOf/AKjn/wCo5/8AqOf/AKjn/wCo5/8AqOf/AKjn/wCo5/8AqOcGAAAAAAAAAAAA&#10;AAAAAAAAAAAAAAAAAAAAAAAAAAAAAAAAAAAAAAAAAAAAAAAAAAAAAAAAAAAAAAAAAAAAAAAAAAAA&#10;AAAAAAAAAKjnwgCo5/8AqOf/AKjneACo51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30AqOf/AKjn/wCo5/8AqOf/AKjn/wCo5/8AqOf/AKjn/wCo&#10;5/8AqOf/AKjn/wCo5/8AqOf/AKjn/wCo5/8AqOf/AKjn/wCo5/8AqOf/AKjn/wCo5/8AqOf/AKjn&#10;/wCo5/8AqOf/AKjn/wCo5/8AqOf/AKjn/wCo5/8AqOf/AKjn/wCo5/8AqOf/AKjn/wCo5/8AqOf/&#10;AKjn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fUAKjn/wCo5/8AqOf/AKjn/wCo&#10;5/8AqOf/AKjn/wCo5/8AqOf/AKjn/wCo5/8AqOf/AKjn/wCo5/8AqOf/AKjn/wCo5/8AqOf/AKjn&#10;/wCo5/8AqOf/AKjn/wCo5/8AqOf/AKjn/wCo5/8AqOf/AKjn/wCo5/8AqOf/AKjn/wCo5/8AqOf/&#10;AKjn/wCo5/8AqOf/AKjn1wCo5wYAAAAAAKjnj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bAAAAAACo52AA&#10;qOf/AKjn/wCo5/8AqOf/AKjn/wCo5/8AqOf/AKjn/wCo5/8AqOf/AKjn/wCo5/8AqOf/AKjn/wCo&#10;5/8AqOf/AKjn/wCo5/8AqOf/AKjn/wCo5/8AqOf/AKjn/wCo5/8AqOf/AKjn/wCo5/8AqOf/AKjn&#10;/wCo5/8AqOf/AKjn/wCo5/8AqOf/AKjn/wCo5/8AqOf/AKjn/wCo5y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fNAKjn/wCo5/8AqOf/&#10;AKjn/wCo5/8AqOf/AKjn/wCo5/8AqOf/AKjn/wCo5/8AqOf/AKjn/wCo5/8AqOf/AKjn/wCo5/8A&#10;qOf/AKjn/wCo5/8AqOf/AKjn/wCo5/8AqOf/AKjn/wCo5/8AqOf/AKjn/wCo5/8AqOf/AKjn/wCo&#10;5/8AqOf/AKjn/wCo5/8AqOf/AKjn/wCo5/8AqOf/AKjn/wCo5/8AqOf/AKjn/wCo5/8AqOf/AKjn&#10;/wCo5/8AqOf/AKjn/wCo5/8AqOf/AKjn/wCo5/8AqOf/AKjn7Q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wAqOfcAKjn/wCo5/8AqOf/AKjn/wCo5/8AqOf/&#10;AKjn/wCo5/8AqOf/AKjn/wCo5/8AqOf/AKjn/wCo5/8AqOf/AKjn/wCo5/8AqOf/AKjn/wCo5/cA&#10;qOcDAAAAAAAAAAAAAAAAAAAAAAAAAAAAAAAAAAAAAAAAAAAAAAAAAAAAAAAAAAAAAAAAAAAAAAAA&#10;AAAAAAAAAAAAAAAAAAAAAAAAAKjnNQCo5/4AqOfwAKjnlQCo50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0AAqOf/AKjn/wCo5/8AqOf/AKjn/wCo&#10;5/8AqOf/AKjn/wCo5/8AqOf/AKjn/wCo5/8AqOf/AKjn/wCo5/8AqOf/AKjn/wCo5/8AqOf/AKjn&#10;/wCo5/8AqOf/AKjn/wCo5/8AqOf/AKjn/wCo5/8AqOf/AKjn/wCo5/8AqOf/AKjn/wCo5/8AqOf/&#10;AKjn/wCo5/8AqOf/AKjn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QAqOf/AKjn/wCo&#10;5/8AqOf/AKjn/wCo5/8AqOf/AKjn/wCo5/8AqOf/AKjn/wCo5/8AqOf/AKjn/wCo5/8AqOf/AKjn&#10;/wCo5/8AqOf/AKjn/wCo5/8AqOf/AKjn/wCo5/8AqOf/AKjn/wCo5/8AqOf/AKjn/wCo5/8AqOf/&#10;AKjn/wCo5/8AqOf/AKjn/wCo5/8AqOf9AKjnPgAAAAAAAAAAAKjnDgCo5+c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oAAAAAACo51MAqOf/AKjn/wCo5/8AqOf/AKjn/wCo5/8AqOf/AKjn/wCo5/8AqOf/AKjn/wCo&#10;5/8AqOf/AKjn/wCo5/8AqOf/AKjn/wCo5/8AqOf/AKjn/wCo5/8AqOf/AKjn/wCo5/8AqOf/AKjn&#10;/wCo5/8AqOf/AKjn/wCo5/8AqOf/AKjn/wCo5/8AqOf/AKjn/wCo5/8AqOf/AKjn/wCo50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8&#10;AKjn/wCo5/8AqOf/AKjn/wCo5/8AqOf/AKjn/wCo5/8AqOf/AKjn/wCo5/8AqOf/AKjn/wCo5/8A&#10;qOf/AKjn/wCo5/8AqOf/AKjn/wCo5/8AqOf/AKjn/wCo5/8AqOf/AKjn/wCo5/8AqOf/AKjn/wCo&#10;5/8AqOf/AKjn/wCo5/8AqOf/AKjn/wCo5/8AqOf/AKjn/wCo5/8AqOf/AKjn/wCo5/8AqOf/AKjn&#10;/wCo5/8AqOf/AKjn/wCo5/8AqOf/AKjn/wCo5/8AqOf/AKjn/wCo5/8AqOe2AKjnEQCo59c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mAKjn7QCo5/8AqOf/&#10;AKjn/wCo5/8AqOf/AKjn/wCo5/8AqOf/AKjn/wCo5/8AqOf/AKjn/wCo5/8AqOf/AKjn/wCo5/8A&#10;qOf/AKjn/wCo58YAAAAAAAAAAAAAAAAAAAAAAAAAAAAAAAAAAAAAAAAAAAAAAAAAAAAAAAAAAAAA&#10;AAAAAAAAAAAAAAAAAAAAAAAAAAAAAAAAAAAAAAAAAAAAAACo52YAqOcVAAAAAACo50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Z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kAqOf6AKjn/wCo&#10;5/8AqOf/AKjn/wCo5/8AqOf/AKjn/wCo5/8AqOf/AKjn/wCo5/8AqOf/AKjn/wCo5/8AqOf/AKjn&#10;/wCo5/8AqOf/AKjn/wCo5/8AqOf/AKjn/wCo5/8AqOf/AKjn/wCo5/8AqOf/AKjn/wCo5/8AqOf/&#10;AKjn/wCo5/8AqOf/AKjn/wCo5/8AqOf/AKjn6QCo5w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YAqOf/AKjn/wCo5/8AqOf/AKjn/wCo5/8AqOf/AKjn/wCo5/8AqOf/AKjn/wCo5/8AqOf/AKjn&#10;/wCo5/8AqOf/AKjn/wCo5/8AqOf/AKjn/wCo5/8AqOf/AKjn/wCo5/8AqOf/AKjn/wCo5/8AqOf/&#10;AKjn/wCo5/8AqOf/AKjn/wCo5/8AqOf/AKjn/wCo5+MAqOdOAAAAAAAAAAAAAAAAAAAAAACo51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kAAAAAACo51AAqOf/AKjn/wCo5/8AqOf/AKjn/wCo5/8AqOf/AKjn/wCo&#10;5/8AqOf/AKjn/wCo5/8AqOf/AKjn/wCo5/8AqOf/AKjn/wCo5/8AqOf/AKjn/wCo5/8AqOf/AKjn&#10;/wCo5/8AqOf/AKjn/wCo5/8AqOf/AKjn/wCo5/8AqOf/AKjn/wCo5/8AqOf/AKjn/wCo5/8AqOf/&#10;AKjn/wCo52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dAKj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PACo5/cAqOf/AKjn/wCo5/8AqOf/AKjn/wCo5/8AqOf/AKjn/wCo5/8AqOf/AKjn/wCo5/8A&#10;qOf/AKjn/wCo5/8AqOf/AKjn/wCo52MAAAAAAAAAAAAAAAAAAAAAAAAAAAAAAAAAAAAAAAAAAAAA&#10;AAAAAAAAAAAAAAAAAAAAAAAAAAAAAAAAAAAAAAAAAAAAAAAAAAAAAAAAAAAAAAAAAAAAAAAAAAAA&#10;AACo5zA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9oAqOd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GAKjn/wCo5/8AqOf/AKjn/wCo5/8AqOf/AKjn/wCo5/8AqOf/AKjn/wCo5/8AqOf/AKjn&#10;/wCo5/8AqOf/AKjn/wCo5/8AqOf/AKjn/wCo5/8AqOf/AKjn/wCo5/8AqOf/AKjn/wCo5/8AqOf/&#10;AKjn/wCo5/8AqOf/AKjn/wCo5/8AqOf/AKjn/wCo5/8AqOf/AKjn/wCo5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ACo5+wAqOf/AKjn/wCo5/8AqOf/AKjn/wCo5/8AqOf/AKjn/wCo5/8AqOf/AKjn&#10;/wCo5/8AqOf/AKjn/wCo5/8AqOf/AKjn/wCo5/8AqOf/AKjn/wCo5/8AqOf/AKjn/wCo5/8AqOf/&#10;AKjn/wCo5/8AqOf/AKjn/wCo5/8AqOf/AKjn/wCo5/8AqOf/AKjn/wCo56AAAAAAAAAAAAAAAAAA&#10;AAAAAAAAAAAAAAAAqOer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eAAAAAACo50kAqOf/AKjn/wCo5/8AqOf/AKjn/wCo&#10;5/8AqOf/AKjn/wCo5/8AqOf/AKjn/wCo5/8AqOf/AKjn/wCo5/8AqOf/AKjn/wCo5/8AqOf/AKjn&#10;/wCo5/8AqOf/AKjn/wCo5/8AqOf/AKjn/wCo5/8AqOf/AKjn/wCo5/8AqOf/AKjn/wCo5/8AqOf/&#10;AKjn/wCo5/8AqOf/AKjn/wCo5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0IAqOf2AKjn/wCo5/8AqOf/AKjn/wCo5/8AqOf/AKjn/wCo5/8A&#10;qOf/AKjn/wCo5/8AqOf/AKjn/wCo5/8AqOf/AKjnxgCo5wMAAAAAAAAAAAAAAAAAAAAAAAAAAAAA&#10;AAAAAAAAAAAAAAAAAAAAAAAAAAAAAAAAAAAAAAAAAAAAAAAAAAAAAAAAAAAAAAAAAAAAAAAAAAAA&#10;AAAAAAAAAAAAAAAAAACo5y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IAKjn/wCo5/8AqOf/AKjn/wCo5/8AqOf/AKjn/wCo5/8AqOf/AKjn&#10;/wCo5/8AqOf/AKjn/wCo5/8AqOf/AKjn/wCo5/8AqOf/AKjn/wCo5/8AqOf/AKjn/wCo5/8AqOf/&#10;AKjn/wCo5/8AqOf/AKjn/wCo5/8AqOf/AKjn/wCo5/8AqOf/AKjn/wCo5/8AqOf/AKjn/wCo56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fQCo5/8AqOf/AKjn/wCo5/8AqOf/AKjn/wCo5/8AqOf/AKjn&#10;/wCo5/8AqOf/AKjn/wCo5/8AqOf/AKjn/wCo5/8AqOf/AKjn/wCo5/8AqOf/AKjn/wCo5/8AqOf/&#10;AKjn/wCo5/8AqOf/AKjn/wCo5/8AqOf/AKjn/wCo5/8AqOf/AKjn/wCo5/8AqOf/AKjn/wCo56AA&#10;AAAAAAAAAAAAAAAAAAAAAAAAAAAAAAAAqOcVAKjn6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YAAAAAAAAAAACo5zsAqOf/AKjn/wCo&#10;5/8AqOf/AKjn/wCo5/8AqOf/AKjn/wCo5/8AqOf/AKjn/wCo5/8AqOf/AKjn/wCo5/8AqOf/AKjn&#10;/wCo5/8AqOf/AKjn/wCo5/8AqOf/AKjn/wCo5/8AqOf/AKjn/wCo5/8AqOf/AKjn/wCo5/8AqOf/&#10;AKjn/wCo5/8AqOf/AKjn/wCo5/8AqOf/AKjn/wCo55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mAKjn+wCo5/8AqOf/AKjn&#10;/wCo5/8AqOf/AKjn/wCo5/8AqOf/AKjn/wCo5/8AqOf/AKjn/wCo5/8AqOf/AKjn/wCo5/8AqOf/&#10;AKjn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JAKjn/wCo5/8AqOf/AKjn/wCo5/8A&#10;qOf/AKjn/wCo5/8AqOf/AKjn/wCo5/8AqOf/AKjn/wCo5/8AqOf/AKjn/wCo5/8AqOf/AKjn/wCo&#10;5/8AqOf/AKjn/wCo5/8AqOf/AKjn/wCo5/8AqOf/AKjn/wCo5/8AqOf/AKjn/wCo5/8AqOf/AKjn&#10;/wCo5/8AqOf/AKjn/wCo5/8AqOf/AKjn/wCo5/8AqOf/AKjn/wCo5/8AqOf/AKjn/wCo5/8AqOf/&#10;AKjn/wCo5/8AqOf8AKjnOAAAAAAAAAAAAAAAAACo5xAAqOf7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3AKjn8QCo5/8AqOf/AKjn/wCo5/8A&#10;qOf/AKjn/wCo5/8AqOf/AKjn/wCo5/8AqOf/AKjn/wCo5/8AqOfoAKjnGgAAAAAAAAAAAAAAAAAA&#10;AAAAAAAAAAAAAAAAAAAAAAAAAAAAAAAAAAAAAAAAAAAAAAAAAAAAAAAAAAAAAAAAAAAAAAAAAAAA&#10;AAAAAAAAAAAAAAAAAAAAAAAAAAAAAAAAAACo5ws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LAKjn/wCo5/8AqOf/AKjn/wCo5/8AqOf/AKjn&#10;/wCo5/8AqOf/AKjn/wCo5/8AqOf/AKjn/wCo5/8AqOf/AKjn/wCo5/8AqOf/AKjn/wCo5/8AqOf/&#10;AKjn/wCo5/8AqOf/AKjn/wCo5/8AqOf/AKjn/wCo5/8AqOf/AKjn/wCo5/8AqOf/AKjn/wCo5/8A&#10;qOf/AKjn/wCo5/YAqO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gAKjn9gCo5/8AqOf/AKjn/wCo5/8AqOf/AKjn&#10;/wCo5/8AqOf/AKjn/wCo5/8AqOf/AKjn/wCo5/8AqOf/AKjn/wCo5/8AqOf/AKjn/wCo5/8AqOf/&#10;AKjn/wCo5/8AqOf/AKjn/wCo5/8AqOf/AKjn/wCo5/8AqOf/AKjn/wCo5/8AqOf/AKjn/wCo5/8A&#10;qOf/AKjn/wCo518AAAAAAAAAAAAAAAAAAAAAAAAAAAAAAAAAAAAAAKjnS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2kAAAAAAAAAAACo&#10;5y0AqOf/AKjn/wCo5/8AqOf/AKjn/wCo5/8AqOf/AKjn/wCo5/8AqOf/AKjn/wCo5/8AqOf/AKjn&#10;/wCo5/8AqOf/AKjn/wCo5/8AqOf/AKjn/wCo5/8AqOf/AKjn/wCo5/8AqOf/AKjn/wCo5/8AqOf/&#10;AKjn/wCo5/8AqOf/AKjn/wCo5/8AqOf/AKjn/wCo5/8AqOf/AKjn/wCo57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ewCo5/8AqOf/AKjn/wCo5/8AqOf/AKjn&#10;/wCo5/8AqOf/AKjn/wCo5/8AqOf/AKjn/wCo5/8AqOf/AKjn/wCo5/8AqOf/AKjn/wCo5/8AqOf/&#10;AKjn/wCo5/8AqOf/AKjn/wCo5/8AqOf/AKjn/wCo5/8AqOf/AKjn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IAqOe/AKjn&#10;/wCo5/8AqOf/AKjn/wCo5/8AqOf/AKjn/wCo5/8AqOf/AKjn/wCo5/8AqOf/AKjn/wCo5/8AqOf/&#10;AKjn/wCo5/8AqOf/AKjn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lAKjn/wCo5/8A&#10;qOf/AKjn/wCo5/8AqOf/AKjn/wCo5/8AqOf/AKjn/wCo5/8AqOf/AKjn/wCo5/8AqOf/AKjn/wCo&#10;5/8AqOf/AKjn/wCo5/8AqOf/AKjn/wCo5/8AqOf/AKjn/wCo5/8AqOf/AKjn/wCo5/8AqOf/AKjn&#10;/wCo5/8AqOf/AKjn/wCo5/8AqOf/AKjn/wCo5/8AqOf/AKjn/wCo5/8AqOf/AKjn/wCo5/8AqOf/&#10;AKjn/wCo5/8AqOf/AKjn/wCo5/8AqOeQAAAAAAAAAAAAAAAAAAAAAAAAAAAAqOe/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TwCo5/8A&#10;qOf/AKjn/wCo5/8AqOf/AKjn/wCo5/8AqOf/AKjn/wCo5/8AqOf/AKjn/wCo5/8AqOdYAAAAAAAA&#10;AAAAAAAAAAAAAAAAAAAAAAAAAAAAAAAAAAAAAAAAAAAAAAAAAAAAAAAAAAAAAAAAAAAAAAAAAAAA&#10;AAAAAAAAAAAAAAAAAAAAAAAAAAAAAAAAAAAAAAAAAAAAAAAAAAAAAAAAqOfv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PAKjn/gCo5/8AqOf/AKjn&#10;/wCo5/8AqOf/AKjn/wCo5/8AqOf/AKjn/wCo5/8AqOf/AKjn/wCo5/8AqOf/AKjn/wCo5/8AqOf/&#10;AKjn/wCo5/8AqOf/AKjn/wCo5/8AqOf/AKjn/wCo5/8AqOf/AKjn/wCo5/8AqOf/AKjn/wCo5/8A&#10;qOf/AKjn/wCo5/8AqOf/AKjn/wCo5/8AqOd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wMAqOfDAKjn/wCo5/8AqOf/AKjn&#10;/wCo5/8AqOf/AKjn/wCo5/8AqOf/AKjn/wCo5/8AqOf/AKjn/wCo5/8AqOf/AKjn/wCo5/8AqOf/&#10;AKjn/wCo5/8AqOf/AKjn/wCo5/8AqOf/AKjn/wCo5/8AqOf/AKjn/wCo5/8AqOf/AKjn/wCo5/8A&#10;qOf/AKjn/wCo5/8AqOf/AKjnpwAAAAAAAAAAAAAAAAAAAAAAAAAAAAAAAAAAAAAAAAAAAAAAAACo&#10;55I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8QCo&#10;5w4AAAAAAAAAAACo5x4AqOf/AKjn/wCo5/8AqOf/AKjn/wCo5/8AqOf/AKjn/wCo5/8AqOf/AKjn&#10;/wCo5/8AqOf/AKjn/wCo5/8AqOf/AKjn/wCo5/8AqOf/AKjn/wCo5/8AqOf/AKjn/wCo5/8AqOf/&#10;AKjn/wCo5/8AqOf/AKjn/wCo5/8AqOf/AKjn/wCo5/8AqOf/AKjn/wCo5/8AqOf/AKjn/wCo59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GgCo5/0AqOf/AKjn&#10;/wCo5/8AqOf/AKjn/wCo5/8AqOf/AKjn/wCo5/8AqOf/AKjn/wCo5/8AqOf/AKjn/wCo5/8AqOf/&#10;AKjn/wCo5/8AqOf/AKjn/wCo5/8AqOf/AKjn/wCo5/8AqOf/AKjn/wCo5/8AqOf/AKjn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4MAqOf/AKjn/wCo5/8AqOf/AKjn/wCo5/8AqOf/AKjn/wCo5/8AqOf/AKjn/wCo5/8AqOf/&#10;AKjn/wCo5/8AqOf/AKjn/wCo5/8AqOf/AKjn/wCo5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8AqOc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4oAqOf/AKjn/wCo5/8AqOf/AKjn/wCo5/8AqOf/AKjn/wCo5/8AqOf/AKjn/wCo&#10;5/8AqOdpAAAAAAAAAAAAAAAAAAAAAAAAAAAAAAAAAAAAAAAAAAAAAAAAAAAAAAAAAAAAAAAAAAAA&#10;AAAAAAAAAAAAAAAAAAAAAAAAAAAAAAAAAAAAAAAAAAAAAAAAAAAAAAAAAAAAAAAAAAAAAAAAqOfV&#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0ACo5/8AqOf/AKjn/wCo5/8AqOf/AKjn/wCo5/8AqOf/AKjn/wCo5/8AqOf/AKjn/wCo5/8AqOf/&#10;AKjn/wCo5/8AqOf/AKjn/wCo5/8AqOf/AKjn/wCo5/8AqOf/AKjn/wCo5/8AqOf/AKjn/wCo5/8A&#10;qOf/AKjn/wCo5/8AqOf/AKjn/wCo5/8AqOf/AKjn/wCo5/8AqOf6AKjn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4oAqOf/AKjn&#10;/wCo5/8AqOf/AKjn/wCo5/8AqOf/AKjn/wCo5/8AqOf/AKjn/wCo5/8AqOf/AKjn/wCo5/8AqOf/&#10;AKjn/wCo5/8AqOf/AKjn/wCo5/8AqOf/AKjn/wCo5/8AqOf/AKjn/wCo5/8AqOf/AKjn/wCo5/8A&#10;qOf/AKjn/wCo5/8AqOf/AKjn/wCo5/8AqOf/AKjn/wCo53YAAAAAAAAAAAAAAAAAAAAAAAAAAAAA&#10;AAAAAAAAAAAAAACo5wYAqOfK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jAAAAAAAAAAAAAAAAACo5wgAqOf/AKjn/wCo5/8AqOf/AKjn/wCo5/8AqOf/AKjn&#10;/wCo5/8AqOf/AKjn/wCo5/8AqOf/AKjn/wCo5/8AqOf/AKjn/wCo5/8AqOf/AKjn/wCo5/8AqOf/&#10;AKjn/wCo5/8AqOf/AKjn/wCo5/8AqOf/AKjn/wCo5/8AqOf/AKjn/wCo5/8AqOf/AKjn/wCo5/8A&#10;qOf/AKjn/wCo5+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7MAqOf/AKjn/wCo5/8AqOf/AKjn/wCo5/8AqOf/AKjn/wCo5/8AqOf/AKjn/wCo5/8AqOf/&#10;AKjn/wCo5/8AqOf/AKjn/wCo5/8AqOf/AKjn/wCo5/8AqOf/AKjn/wCo5/8AqOf/AKjn/wCo5/8A&#10;qOf/AKjn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LAKjnlQCo5/8AqOf/AKjn/wCo5/8AqOf/AKjn/wCo5/8AqOf/AKjn/wCo5/8AqOf/&#10;AKjn/wCo5/8AqOf/AKjn/wCo5/8AqOf/AKjn/wCo5/8AqOf/AKjn/wCo55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TAKjn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QAqOfDAKjn/wCo5/8AqOf/AKjn/wCo5/8AqOf/AKjn/wCo&#10;5/8AqOf/AKjn/wCo5/8AqOfcAKjnBAAAAAAAAAAAAAAAAAAAAAAAAAAAAAAAAAAAAAAAAAAAAAAA&#10;AAAAAAAAAAAAAAAAAAAAAAAAAAAAAAAAAAAAAAAAAAAAAAAAAAAAAAAAAAAAAAAAAAAAAAAAAAAA&#10;AAAAAAAAAAAAqOe1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lACo5/8AqOf/AKjn/wCo5/8AqOf/AKjn/wCo5/8AqOf/AKjn/wCo5/8AqOf/&#10;AKjn/wCo5/8AqOf/AKjn/wCo5/8AqOf/AKjn/wCo5/8AqOf/AKjn/wCo5/8AqOf/AKjn/wCo5/8A&#10;qOf/AKjn/wCo5/8AqOf/AKjn/wCo5/8AqOf/AKjn/wCo5/8AqOf/AKjn/wCo5/8AqOf/AKjn7gCo&#10;5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aQCo5/8AqOf/AKjn/wCo5/8AqOf/AKjn/wCo5/8AqOf/AKjn/wCo5/8AqOf/AKjn/wCo5/8AqOf/&#10;AKjn/wCo5/8AqOf/AKjn/wCo5/8AqOf/AKjn/wCo5/8AqOf/AKjn/wCo5/8AqOf/AKjn/wCo5/8A&#10;qOf/AKjn/wCo5/8AqOf/AKjn/wCo5/8AqOf/AKjn/wCo5/8AqOf/AKjn/wCo550AAAAAAAAAAAAA&#10;AAAAAAAAAAAAAAAAAAAAAAAAAAAAAAAAAAAAqOcgAKjn7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3AKjnGQAAAAAAAAAAAAAAAAAAAAAAqOfxAKjn/wCo5/8AqOf/AKjn&#10;/wCo5/8AqOf/AKjn/wCo5/8AqOf/AKjn/wCo5/8AqOf/AKjn/wCo5/8AqOf/AKjn/wCo5/8AqOf/&#10;AKjn/wCo5/8AqOf/AKjn/wCo5/8AqOf/AKjn/wCo5/8AqOf/AKjn/wCo5/8AqOf/AKjn/wCo5/8A&#10;qOf/AKjn/wCo5/8AqOf/AKjn/wCo5/8AqO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1AAqOf/AKjn/wCo5/8AqOf/AKjn/wCo5/8AqOf/AKjn/wCo5/8AqOf/&#10;AKjn/wCo5/8AqOf/AKjn/wCo5/8AqOf/AKjn/wCo5/8AqOf/AKjn/wCo5/8AqOf/AKjn/wCo5/8A&#10;qOf/AKjn/wCo5/8AqOf/AKjn/wCo5y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AQCo51kAqOfjAKjn/wCo5/8AqOf/AKjn/wCo5/8AqOf/AKjn/wCo5/8AqOf/&#10;AKjn/wCo5/8AqOf/AKjn/wCo5/8AqOf/AKjn/wCo5/8AqOf/AKjn/wCo5/8AqOf/AKjn/wCo5/UA&#10;qOc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9QCo5/8AqOf/AKjn/wCo5/8AqOf/AKjn/wCo&#10;5/8AqOf/AKjn/wCo5/8AqOf/AKjn/wCo5/8AqOf/AKjn/wCo5/8AqOf/AKjn/wCo5/8AqOf/AKjn&#10;/wCo5/8AqOf/AKjn/wCo5/8AqOf/AKjn/wCo5/8AqOf/AKjn/wCo5/8AqOf/AKjn/wCo5/8AqOf/&#10;AKjn/wCo5/8AqOf/AKjn/wCo5/8AqOf/AKjn/wCo5/8AqOf/AKjn/wCo5/8AqOf/AKjn4gCo5wYA&#10;AAAAAAAAAAAAAAAAAAAAAAAAAAAAAAAAAAAAAKjns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0gCo5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aAKjn7ACo5/8AqOf/AKjn/wCo&#10;5/8AqOf/AKjn/wCo5/8AqOf/AKjn/wCo5/8AqOf/AKjnfQAAAAAAAAAAAAAAAAAAAAAAAAAAAAAA&#10;AAAAAAAAAAAAAAAAAAAAAAAAAAAAAAAAAAAAAAAAAAAAAAAAAAAAAAAAAAAAAAAAAAAAAAAAAAAA&#10;AAAAAAAAAAAAAAAAAAAAAAAAAAAAqOe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c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VgCo5/8AqOf/AKjn/wCo5/8AqOf/AKjn/wCo5/8AqOf/&#10;AKjn/wCo5/8AqOf/AKjn/wCo5/8AqOf/AKjn/wCo5/8AqOf/AKjn/wCo5/8AqOf/AKjn/wCo5/8A&#10;qOf/AKjn/wCo5/8AqOf/AKjn/wCo5/8AqOf/AKjn/wCo5/8AqOf/AKjn/wCo5/8AqOf/AKjn/wCo&#10;5/8AqOf/AKjn/wCo5+QAqO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eAKjn/QCo5/8AqOf/AKjn/wCo5/8AqOf/AKjn/wCo5/8AqOf/AKjn/wCo5/8AqOf/&#10;AKjn/wCo5/8AqOf/AKjn/wCo5/8AqOf/AKjn/wCo5/8AqOf/AKjn/wCo5/8AqOf/AKjn/wCo5/8A&#10;qOf/AKjn/wCo5/8AqOf/AKjn/wCo5/8AqOf/AKjn/wCo5/8AqOf/AKjn/wCo5/8AqOf/AKjn/wCo&#10;54oAAAAAAAAAAAAAAAAAAAAAAAAAAAAAAAAAAAAAAAAAAAAAAAAAAAAAAKjnQgCo5/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IAAAAAAAAAAAAAAAAAAAAAAAAAAAAqOfZAKjn&#10;/wCo5/8AqOf/AKjn/wCo5/8AqOf/AKjn/wCo5/8AqOf/AKjn/wCo5/8AqOf/AKjn/wCo5/8AqOf/&#10;AKjn/wCo5/8AqOf/AKjn/wCo5/8AqOf/AKjn/wCo5/8AqOf/AKjn/wCo5/8AqOf/AKjn/wCo5/8A&#10;qOf/AKjn/wCo5/8AqOf/AKjn/wCo5/8AqOf/AKjn/wCo5/8AqO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QAqOfoAKjn/wCo5/8AqOf/AKjn/wCo5/8AqOf/&#10;AKjn/wCo5/8AqOf/AKjn/wCo5/8AqOf/AKjn/wCo5/8AqOf/AKjn/wCo5/8AqOf/AKjn/wCo5/8A&#10;qOf/AKjn/wCo5/8AqOf/AKjn/wCo5/8AqOf/AKjn/wCo55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QAqOdVAKjnzwCo5/8AqOf/AKjn/wCo5/8AqOf/AKjn/wCo5/8AqOf/&#10;AKjn/wCo5/8AqOf/AKjn/wCo5/8AqOf/AKjn/wCo5/8AqOf/AKjn/wCo5/8AqOf/AKjn/wCo5/8A&#10;qOf/AKjn/wCo5/8AqO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ywCo5/8AqOf/AKjn/wCo&#10;5/8AqOf/AKjn/wCo5/8AqOf/AKjn/wCo5/8AqOf/AKjn/wCo5/8AqOf/AKjn/wCo5/8AqOf/AKjn&#10;/wCo5/8AqOf/AKjn/wCo5/8AqOf/AKjn/wCo5/8AqOf/AKjn/wCo5/8AqOf/AKjn/wCo5/8AqOf/&#10;AKjn/wCo5/8AqOf/AKjn/wCo5/8AqOf/AKjn/wCo5/8AqOf/AKjn/wCo5/8AqOf/AKjn/wCo5/8A&#10;qOf/AKjnaAAAAAAAAAAAAAAAAAAAAAAAAAAAAAAAAAAAAAAAAAAAAKjnT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2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TQCo&#10;5/8AqOf/AKjn/wCo5/8AqOf/AKjn/wCo5/8AqOf/AKjn/wCo5/8AqOf/AKjn+wCo5zIAAAAAAAAA&#10;AAAAAAAAAAAAAAAAAAAAAAAAAAAAAAAAAAAAAAAAAAAAAAAAAAAAAAAAAAAAAAAAAAAAAAAAAAAA&#10;AAAAAAAAAAAAAAAAAAAAAAAAAAAAAAAAAAAAAAAAAAAAqOdT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AKjn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cAqOcPAAAAAAAAAAAAAAAAAAAA&#10;AAAAAAAAqOe+AKjn/wCo5/8AqOf/AKjn/wCo5/8AqOf/AKjn/wCo5/8AqOf/AKjn/wCo5/8AqOf/&#10;AKjn/wCo5/8AqOf/AKjn/wCo5/8AqOf/AKjn/wCo5/8AqOf/AKjn/wCo5/8AqOf/AKjn/wCo5/8A&#10;qOf/AKjn/wCo5/8AqOf/AKjn/wCo5/8AqOf/AKjn/wCo5/8AqOf/AKjn/wCo5/8AqOc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IAKjn/wCo5/8AqOf/&#10;AKjn/wCo5/8AqOf/AKjn/wCo5/8AqOf/AKjn/wCo5/8AqOf/AKjn/wCo5/8AqOf/AKjn/wCo5/8A&#10;qOf/AKjn/wCo5/8AqOf/AKjn/wCo5/8AqOf/AKjn/wCo5/8AqOf/AKjn/wCo5/kAqOc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zAKjnigCo5+YAqOf/AKjn/wCo5/8AqOf/AKjn/wCo5/8AqOf/&#10;AKjn/wCo5/8AqOf/AKjn/wCo5/8AqOf/AKjn/wCo5/8AqOf/AKjn/wCo5/8AqOf/AKjn/wCo5/8A&#10;qOf/AKjn/wCo5/8AqOf/AKjn/wCo5/8AqOf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9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5sAqOf/AKjn/wCo5/8AqOf/AKjn/wCo5/8AqOf/AKjn/wCo5/8AqOf/AKjn&#10;/wCo58wAqOcCAAAAAAAAAAAAAAAAAAAAAAAAAAAAAAAAAAAAAAAAAAAAAAAAAAAAAAAAAAAAAAAA&#10;AAAAAAAAAAAAAAAAAAAAAAAAAAAAAAAAAAAAAAAAAAAAAAAAAAAAAAAAAAAAqOci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4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9sAqOf/&#10;AKjn/wCo5/8AqOf/AKjn/wCo5/8AqOf/AKjn/wCo5/8AqOf/AKjn/wCo5/8AqOf/AKjn/wCo5/8A&#10;qOf/AKjn/wCo5/8AqOf/AKjn/wCo5/8AqOf/AKjn/wCo5/8AqOf/AKjn/wCo5/8AqOf/AKjn/wCo&#10;5/8AqOf/AKjn/wCo5/8AqOf/AKjn/wCo5/8AqOf/AKjn/wCo5/8AqOf/AKjn3ACo5x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1sAAAAAAAAA&#10;AAAAAAAAAAAAAAAAAAAAAAAAqOecAKjn/wCo5/8AqOf/AKjn/wCo5/8AqOf/AKjn/wCo5/8AqOf/&#10;AKjn/wCo5/8AqOf/AKjn/wCo5/8AqOf/AKjn/wCo5/8AqOf/AKjn/wCo5/8AqOf/AKjn/wCo5/8A&#10;qOf/AKjn/wCo5/8AqOf/AKjn/wCo5/8AqOf/AKjn/wCo5/8AqOf/AKjn/wCo5/8AqOf/AKjn/wCo&#10;5/8AqO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k&#10;AKjn/wCo5/8AqOf/AKjn/wCo5/8AqOf/AKjn/wCo5/8AqOf/AKjn/wCo5/8AqOf/AKjn/wCo5/8A&#10;qOf/AKjn/wCo5/8AqOf/AKjn/wCo5/8AqOf/AKjn/wCo5/8AqOf/AKjn/wCo5/8AqOf/AKjn/wCo&#10;5/8AqOfDAKjn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MAqOc9AKjnjwCo5+IAqOf/AKjn/wCo5/8AqOf/AKjn/wCo5/8AqOf/&#10;AKjn/wCo5/8AqOf/AKjn/wCo5/8AqOf/AKjn/wCo5/8AqOf/AKjn/wCo5/8AqOf/AKjn/wCo5/8A&#10;qOf/AKjn/wCo5/8AqOf/AKjn/wCo5/8AqOf/AKjn/wCo5/8AqOf8AKjn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8AqOflAKjn/wCo5/8AqOf/AKjn/wCo5/8AqOf/AKjn&#10;/wCo5/8AqOf/AKjn/wCo5/8AqOdnAAAAAAAAAAAAAAAAAAAAAAAAAAAAAAAAAAAAAAAAAAAAAAAA&#10;AAAAAAAAAAAAAAAAAAAAAAAAAAAAAAAAAAAAAAAAAAAAAAAAAAAAAAAAAAAAAAAAAAAAAAAAAAAA&#10;AAAAAKjn6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y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58AqOf/AKjn/wCo5/8AqOf/AKjn/wCo5/8AqOf/AKjn/wCo5/8AqOf/AKjn/wCo5/8A&#10;qOf/AKjn/wCo5/8AqOf/AKjn/wCo5/8AqOf/AKjn/wCo5/8AqOf/AKjn/wCo5/8AqOf/AKjn/wCo&#10;5/8AqOf/AKjn/wCo5/8AqOf/AKjn/wCo5/8AqOf/AKjn/wCo5/8AqOf/AKjn/wCo5/8AqOf/AKjn&#10;/wCo59wAqO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ykAqOfPAKjn/wCo5/8AqOf/AKjn/wCo5/8AqOf/&#10;AKjn/wCo5/8AqOf/AKjn/wCo5/8AqOf/AKjn/wCo5/8AqOf/AKjn/wCo5/8AqOf/AKjn/wCo5/8A&#10;qOf/AKjn/wCo5/8AqOf/AKjn/wCo5/8AqOf/AKjn/wCo5/8AqOf/AKjn/wCo5/8AqOf/AKjn/wCo&#10;5/8AqOf/AKjn/wCo5/8AqOf/AKjn/wCo5/8AqOf/AKjn9ACo5wkAAAAAAAAAAAAAAAAAAAAAAAAA&#10;AAAAAAAAAAAAAAAAAAAAAAAAAAAAAAAAAAAAAAAAqOcDAKjns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tQAAAAAAAAAAAAAAAAAAAAAAAAAAAAAAAAAAAAAAqOd8AKjn/wCo5/8AqOf/AKjn/wCo5/8AqOf/&#10;AKjn/wCo5/8AqOf/AKjn/wCo5/8AqOf/AKjn/wCo5/8AqOf/AKjn/wCo5/8AqOf/AKjn/wCo5/8A&#10;qOf/AKjn/wCo5/8AqOf/AKjn/wCo5/8AqOf/AKjn/wCo5/8AqOf/AKjn/wCo5/8AqOf/AKjn/wCo&#10;5/8AqOf/AKjn/wCo5/8AqOfWAKjnZQCo5w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wACo5/8AqOf/AKjn/wCo5/8AqOf/AKjn/wCo5/8AqOf/AKjn/wCo5/8A&#10;qOf/AKjn/wCo5/8AqOf/AKjn/wCo5/8AqOf/AKjn/wCo5/8AqOf/AKjn/wCo5/8AqOf/AKjn/wCo&#10;5/8AqOf/AKjn/wCo5/8AqOf/AKjnmwCo5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DwCo5zEAqOdnAKjnpwCo5+0AqOf/AKjn/wCo5/8AqOf/AKjn/wCo5/8AqOf/&#10;AKjn/wCo5/8AqOf/AKjn/wCo5/8AqOf/AKjn/wCo5/8AqOf/AKjn/wCo5/8AqOf/AKjn/wCo5/8A&#10;qOf/AKjn/wCo5/8AqOf/AKjn/wCo5/8AqOf/AKjn/wCo5/8AqOf/AKjn/wCo5/8AqOf/AKjn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hAKjn/wCo5/8AqOf/AKjn&#10;/wCo5/8AqOf/AKjn/wCo5/8AqOf/AKjn/wCo5/8AqOfsAKjnEgAAAAAAAAAAAAAAAAAAAAAAAAAA&#10;AAAAAAAAAAAAAAAAAAAAAAAAAAAAAAAAAAAAAAAAAAAAAAAAAAAAAAAAAAAAAAAAAAAAAAAAAAAA&#10;AAAAAAAAAAAAAAAAAAAAAKjnp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24AqOf/AKjn/wCo5/8AqOf/AKjn/wCo5/8AqOf/AKjn/wCo5/8A&#10;qOf/AKjn/wCo5/8AqOf/AKjn/wCo5/8AqOf/AKjn/wCo5/8AqOf/AKjn/wCo5/8AqOf/AKjn/wCo&#10;5/8AqOf/AKjn/wCo5/8AqOf/AKjn/wCo5/8AqOf/AKjn/wCo5/8AqOf/AKjn/wCo5/8AqOf/AKjn&#10;/wCo5/8AqOf/AKjn/wCo5/8AqOfmAKjn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EAKjndwCo5/YAqOf/AKjn/wCo5/8AqOf/&#10;AKjn/wCo5/8AqOf/AKjn/wCo5/8AqOf/AKjn/wCo5/8AqOf/AKjn/wCo5/8AqOf/AKjn/wCo5/8A&#10;qOf/AKjn/wCo5/8AqOf/AKjn/wCo5/8AqOf/AKjn/wCo5/8AqOf/AKjn/wCo5/8AqOf/AKjn/wCo&#10;5/8AqOf/AKjn/wCo5/8AqOf/AKjn/wCo5/8AqOf/AKjn/wCo5/8AqOf/AKjnpAAAAAAAAAAAAAAA&#10;AAAAAAAAAAAAAAAAAAAAAAAAAAAAAAAAAAAAAAAAAAAAAAAAAAAAAAAAAAAAAKjnCgCo58I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tAKjnGAAAAAAAAAAAAAAAAAAAAAAAAAAAAAAAAACo5ysAqOfAAKjn/wCo5/8AqOf/&#10;AKjn/wCo5/8AqOf/AKjn/wCo5/8AqOf/AKjn/wCo5/8AqOf/AKjn/wCo5/8AqOf/AKjn/wCo5/8A&#10;qOf/AKjn/wCo5/8AqOf/AKjn/wCo5/8AqOf/AKjn/wCo5/8AqOf/AKjn/wCo5/8AqOf/AKjn/wCo&#10;5/8AqOf/AKjn/wCo5/8AqOf/AKjn/wCo5/8AqOf/AKjn/wCo5+wAqOd+AKjn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PwCo5/8AqOf/AKjn/wCo5/8AqOf/AKjn&#10;/wCo5/8AqOf/AKjn/wCo5/8AqOf/AKjn/wCo5/8AqOf/AKjn/wCo5/8AqOf/AKjn/wCo5/8AqOf/&#10;AKjn/wCo5/8AqOf/AKjn/wCo5/8AqOf/AKjn/wCo5/8AqOf/AKjn/wCo5/8AqOf/AKjn/wCo5/8A&#10;qOf/AKjn/wCo5/8AqOf/AKjn/wCo5/8AqOf/AKjn/wCo5/8AqOf/AKjn/wCo554AAAAAAAAAAAAA&#10;AAAAAAAAAAAAAAAAAAAAAAAAAAAAAAAAAAAAAAAAAAAAAAAAAAAAqOeQ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wAKjn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GAKjn&#10;4wCo5/8AqOf/AKjn/wCo5/8AqOf/AKjn/wCo5/8AqOf/AKjn/wCo5/8AqOf/AKjnlgAAAAAAAAAA&#10;AAAAAAAAAAAAAAAAAAAAAAAAAAAAAAAAAAAAAAAAAAAAAAAAAAAAAAAAAAAAAAAAAAAAAAAAAAAA&#10;AAAAAAAAAAAAAAAAAAAAAAAAAAAAAAAAAAAAAKjnX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IAqOf/AKjn/wCo5/8AqOf/AKjn/wCo5/8A&#10;qOf/AKjn/wCo5/8AqOf/AKjn/wCo5/8AqOf/AKjn/wCo5/8AqOf/AKjn/wCo5/8AqOf/AKjn/wCo&#10;5/8AqOf/AKjn/wCo5/8AqOf/AKjn/wCo5/8AqOf/AKjn/wCo5/8AqOf/AKjn/wCo5/8AqOf/AKjn&#10;/wCo5/8AqOf/AKjn/wCo5/8AqOf/AKjn/wCo5/8AqOf/AKjn8wCo50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5gCo5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wCo5/8AqOf/AKjn/wCo5/8AqOf/AKjn/wCo5/8AqOf/AKjn/wCo5/8AqOf/&#10;AKjn/QCo5zEAAAAAAAAAAAAAAAAAAAAAAAAAAAAAAAAAAAAAAAAAAAAAAAAAAAAAAAAAAAAAAAAA&#10;AAAAAAAAAAAAAAAAAAAAAAAAAAAAAAAAAAAAAAAAAAAAAAAAAAAAAKjnEQCo5/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0AqOeaAKjn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fBAKjn/wCo5/8A&#10;qOf/AKjn/wCo5/8AqOf/AKjn/wCo5/8AqOf/AKjn/wCo5/8AqOf/AKjn/wCo5/8AqOf/AKjn/wCo&#10;5/8AqOf/AKjn/wCo5/8AqOf/AKjn/wCo5/8AqOf/AKjn/wCo5/8AqOf/AKjn/wCo5/8AqOf/AKjn&#10;/wCo5/8AqOf/AKjn/wCo5/8AqOf/AKjn/wCo5/8AqOf/AKjn/wCo5/8AqOf/AKjn/wCo5/0AqOd9&#10;AKjn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cAAAAAAAAAAAAAAAAAAAAAAAAAAACo514AqOft&#10;AKjn/wCo5/8AqOf/AKjn/wCo5/8AqOf/AKjn/wCo5/8AqOf/AKjn/wCo5/8AqOf/AKjn/wCo5/8A&#10;qOf/AKjn/wCo5/8AqOf/AKjn/wCo5/8AqOf/AKjn/wCo5/8AqOf/AKjn/wCo5/8AqOf/AKjn/wCo&#10;5/8AqOf/AKjn/wCo5/8AqOf/AKjn/wCo5/8AqOf/AKjn/wCo5/8AqOf/AKjn/wCo5/8AqOf/AKjn&#10;/wCo5/8AqOf/AKjn/wCo5/8AqOfWAKjn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z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9gCo5w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DACo5+8AqOf/AKjn/wCo5/8AqOf/AKjn/wCo5/8AqOf/&#10;AKjn/wCo5/8AqOf/AKjn/wCo58QAqOcBAAAAAAAAAAAAAAAAAAAAAAAAAAAAAAAAAAAAAAAAAAAA&#10;AAAAAAAAAAAAAAAAAAAAAAAAAAAAAAAAAAAAAAAAAAAAAAAAAAAAAAAAAAAAAAAAAAAAAAAAAACo&#10;57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AKjn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uACo5wMAAAAAAAAAAAAAAAAAqOcM&#10;AKjnqgCo5/8AqOf/AKjn/wCo5/8AqOf/AKjn/wCo5/8AqOf/AKjn/wCo5/8AqOf/AKjn/wCo5/8A&#10;qOf/AKjn/wCo5/8AqOf/AKjn/wCo5/8AqOf/AKjn/wCo5/8AqOf/AKjn/wCo5/8AqOf/AKjn/wCo&#10;5/8AqOf/AKjn/wCo5/8AqOf/AKjn/wCo5/8AqOf/AKjn/wCo5/8AqOf/AKjn/wCo5/8AqOf/AKjn&#10;/wCo5/8AqOf/AKjn/wCo5/8AqOf/AKjn/wCo5/8AqOf/AKjn/QCo54kAqO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y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4AAqOf/AKjn/wCo5/8AqOf/&#10;AKjn/wCo5/8AqOf/AKjn/wCo5/8AqOf/AKjn/wCo5/8AqOddAAAAAAAAAAAAAAAAAAAAAAAAAAAA&#10;AAAAAAAAAAAAAAAAAAAAAAAAAAAAAAAAAAAAAAAAAAAAAAAAAAAAAAAAAAAAAAAAAAAAAAAAAAAA&#10;AAAAAAAAAAAAAACo500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7YAqOf/AKjn/wCo5/8AqOf/AKjn/wCo5/8AqOf/&#10;AKjn/wCo5/8AqOf/AKjn/wCo5/8AqOf/AKjn/wCo5/8AqOf/AKjn/wCo5/8AqOf/AKjn/wCo5/8A&#10;qOf/AKjn/wCo5/8AqOf/AKjn/wCo5/8AqOf/AKjn/wCo5/8AqOf/AKjn/wCo5/8AqOf/AKjn/wCo&#10;5/8AqOf/AKjn/wCo5/8AqOf/AKjn/wCo5/8AqOf5AKjnEQAAAAAAAAAAAAAAAAAAAAAAAAAAAAAA&#10;AAAAAAAAAAAAAAAAAAAAAAAAAAAAAAAAAAAAAAAAAAAAAAAAAACo54Y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5gCo5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kAqOfe&#10;AKjn/wCo5/8AqOf/AKjn/wCo5/8AqOf/AKjn/wCo5/8AqOf/AKjn/wCo5/8AqOfnAKjnDgAAAAAA&#10;AAAAAAAAAAAAAAAAAAAAAAAAAAAAAAAAAAAAAAAAAAAAAAAAAAAAAAAAAAAAAAAAAAAAAAAAAAAA&#10;AAAAAAAAAAAAAAAAAAAAAAAAAAAAAACo5wIAqOfc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2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3UAqOf/AKjn/wCo5/8AqOf/&#10;AKjn/wCo5/8AqOf/AKjn/wCo5/8AqOf/AKjn/wCo5/8AqOf/AKjn/wCo5/8AqOf/AKjn/wCo5/8A&#10;qOf/AKjn/wCo5/8AqOf/AKjn/wCo5/8AqOf/AKjn/wCo5/8AqOf/AKjn/wCo5/8AqOf/AKjn/wCo&#10;5/8AqOf/AKjn/wCo5/8AqOf/AKjn/wCo5/8AqOf/AKjn/wCo5/8AqOevAAAAAAAAAAAAAAAAAAAA&#10;AAAAAAAAAAAAAAAAAAAAAAAAAAAAAAAAAAAAAAAAAAAAAAAAAAAAAAAAAAAAAAAAAACo5xAAqOfr&#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KAKjn/wCo5/8AqOf/AKjn/wCo5/8AqOf/AKjn/wCo5/8AqOf/AKjn/wCo5/8A&#10;qOf/AKjnjAAAAAAAAAAAAAAAAAAAAAAAAAAAAAAAAAAAAAAAAAAAAAAAAAAAAAAAAAAAAAAAAAAA&#10;AAAAAAAAAAAAAAAAAAAAAAAAAAAAAAAAAAAAAAAAAAAAAAAAAAAAqOdo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1AKjn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rQCo5/8AqOf/AKjn/wCo5/8AqOf/AKjn/wCo5/8A&#10;qOf/AKjn/wCo5/8AqOf/AKjn+wCo5yoAAAAAAAAAAAAAAAAAAAAAAAAAAAAAAAAAAAAAAAAAAAAA&#10;AAAAAAAAAAAAAAAAAAAAAAAAAAAAAAAAAAAAAAAAAAAAAAAAAAAAAAAAAAAAAAAAAAAAqOcGAKjn&#10;3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HQCo5/MAqOf/AKjn/wCo5/8A&#10;qOf/AKjn/wCo5/8AqOf/AKjn/wCo5/8AqOf/AKjn/wCo57sAAAAAAAAAAAAAAAAAAAAAAAAAAAAA&#10;AAAAAAAAAAAAAAAAAAAAAAAAAAAAAAAAAAAAAAAAAAAAAAAAAAAAAAAAAAAAAAAAAAAAAAAAAAAA&#10;AAAAAAAAAAAAAKjnU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sAqOc1AAAAAACo5w8AqOe6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0wCo5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gCo5/8AqOf/AKjn/wCo5/8AqOf/AKjn/wCo5/8AqOf/AKjn&#10;/wCo5/8AqOf/AKjn/wCo5/8AqOf/AKjn/wCo5/8AqOf/AKjn/wCo5/8AqOf/AKjn/wCo5/8AqOf/&#10;AKjn/wCo5/8AqOf/AKjn/wCo5/8AqOf/AKjn/wCo5/8AqOf/AKjn/wCo5/8AqOf/AKjn/wCo5/8A&#10;qOf/AKjn/wCo5+4AqOcFAAAAAAAAAAAAAAAAAAAAAAAAAAAAAAAAAAAAAACo5z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rAKjn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4ACo5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0A&#10;qOf/AKjn/wCo5/8AqOf/AKjn/wCo5/8AqOf/AKjn/wCo5/8AqOf/AKjn/wCo5/8AqOdUAAAAAAAA&#10;AAAAAAAAAAAAAAAAAAAAAAAAAAAAAAAAAAAAAAAAAAAAAAAAAAAAAAAAAAAAAAAAAAAAAAAAAAAA&#10;AAAAAAAAAAAAAAAAAAAAAAAAAAAAAAAAAACo57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YAqOc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6wCo5y0AAAAAAKjnCQCo58E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gAqOc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QCo59kAqOf/AKjn/wCo5/8AqOf/AKjn&#10;/wCo5/8AqOf/AKjn/wCo5/8AqOf/AKjn/wCo5/8AqOf/AKjn/wCo5/8AqOf/AKjn/wCo5/8AqOf/&#10;AKjn/wCo5/8AqOf/AKjn/wCo5/8AqOf/AKjn/wCo5/8AqOf/AKjn/wCo5/8AqOf/AKjn/wCo5/8A&#10;qOf/AKjn/wCo5/8AqOf/AKjn/wCo5/8AqOdIAAAAAAAAAAAAAAAAAAAAAAAAAAAAAAAAAAAAAAAA&#10;AAAAqOeb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rAKjn/wCo5/8AqOf/AKjn/wCo5/8A&#10;qOf/AKjn/wCo5/8AqOf/AKjn/wCo5/8AqOf/AKjn/wCo5/8AqOf/AKjn/wCo5/8AqOf/AKjn/wCo&#10;5/8AqOf/AKjn/wCo5/8AqOf/AKjn/wCo5/8AqOf/AKjn/wCo5/8AqOf/AKjn/wCo5/8AqOf/AKjn&#10;/wCo5/8AqOf/AKjn/wCo5/8AqOf/AKjnsgCo5wYAAAAAAAAAAAAAAAAAAAAAAAAAAAAAAAAAAAAA&#10;AAAAAAAAAAAAAAAAAAAAAAAAAAAAAAAAAAAAAAAAAAAAAAAAAAAAAAAAAAAAAAAAAAAAAACo5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z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OAKjn/wCo5/8AqOf/AKjn/wCo5/8AqOf/AKjn/wCo5/8AqOf/AKjn/wCo&#10;5/8AqOfhAKjnCQAAAAAAAAAAAAAAAAAAAAAAAAAAAAAAAAAAAAAAAAAAAAAAAAAAAAAAAAAAAAAA&#10;AAAAAAAAAAAAAAAAAAAAAAAAAAAAAAAAAAAAAAAAAAAAAAAAAACo5xgAqOfr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fAKjnJAAAAAAAAAAAAKjno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7AKjn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wAqOf/AKjn&#10;/wCo5/8AqOf/AKjn/wCo5/8AqOf/AKjn/wCo5/8AqOf/AKjn/wCo5/8AqOf/AKjn/wCo5/8AqOf/&#10;AKjn/wCo5/8AqOf/AKjn/wCo5/8AqOf/AKjn/wCo5/8AqOf/AKjn/wCo5/8AqOf/AKjn/wCo5/8A&#10;qOf/AKjn/wCo5/8AqOf/AKjn/wCo5/8AqOf/AKjn/wCo5/8AqOedAAAAAAAAAAAAAAAAAAAAAAAA&#10;AAAAAAAAAAAAAAAAAAAAqOcTAKjn6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1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OAKjn/gCo5/8AqOf/AKjn/wCo5/8AqOf/AKjn/wCo&#10;5/8AqOf/AKjn/wCo5/8AqOf/AKjnggAAAAAAAAAAAAAAAAAAAAAAAAAAAAAAAAAAAAAAAAAAAAAA&#10;AAAAAAAAAAAAAAAAAAAAAAAAAAAAAAAAAAAAAAAAAAAAAAAAAAAAAAAAAAAAAAAAAAAAAAAAqOdG&#10;AKjn/Q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uQCo5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IgCo5/o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Co54YAqOf8&#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uAAAAAAAAAAAAAAAAAAAAAAAAAAAA&#10;AAAAAAAAAAAAAAAAAAAAAAAAAAAAAAAAAAAAAAAAAAAAAAAAAAAAAAAAAACo5xoAqOdqAKjnuwCo&#10;5/sAqOf/AKjn/wCo5/8AqOf/AKjn/wCo5+MAqOenAKjnZACo5yAAAAAAAAAAAAAAAAAAAAAAAKjn&#10;EwCo57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AAqOcbAAAAAAAAAAAA&#10;qOdl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rQCo&#10;5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YgCo5/8AqOf/AKjn/wCo5/8AqOf/AKjn/wCo5/8AqOf/AKjn/wCo5/8AqOf/AKjn/wCo5/8AqOf/&#10;AKjn/wCo5/8AqOf/AKjn/wCo5/8AqOf/AKjn/wCo5/8AqOf/AKjn/wCo5/8AqOf/AKjn/wCo5/8A&#10;qOf/AKjn/wCo5/8AqOf/AKjn/wCo5/8AqOf/AKjn/wCo5/8AqOf/AKjn/wCo5/cAqOfOAKjnAgAA&#10;AAAAAAAAAAAAAAAAAAAAAAAAAAAAAAAAAAAAAAAAAKjnV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2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2ACo5/8AqOf/AKjn/wCo&#10;5/8AqOf/AKjn/wCo5/8AqOf/AKjn/wCo5/8AqOf/AKjntQAAAAAAAAAAAAAAAAAAAAAAAAAAAAAA&#10;AAAAAAAAAAAAAAAAAAAAAAAAAAAAAAAAAAAAAAAAAAAAAAAAAAAAAAAAAAAAAAAAAAAAAAAAAAAA&#10;AAAAAAAAAAAAAAAAAKjnb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lAKjn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4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30AAAAAAAAAAAAAAAAA&#10;AAAAAAAAAAAAAAAAAAAAAAAAAAAAAAAAAAAAAAAAAAAAAAAAAAAAAAAAAACo5ygAqOd4AKjnyQCo&#10;5/8AqOf/AKjn/wCo5/8AqOf/AKjn/wCo5/8AqOf/AKjn/wCo5/8AqOf/AKjn/wCo5/8AqOfdAKjn&#10;mQCo51AAqOcMAAAAAACo5wMAqOeCAKjn/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tgCo5w0A&#10;AAAAAAAAAACo5yQAqOf0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6YAqO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XACo5/8AqOf/AKjn/wCo5/8AqOf/AKjn/wCo5/8AqOf/AKjn/wCo5/8AqOf/&#10;AKjn/wCo5/8AqOf/AKjn/wCo5/8AqOf/AKjn/wCo5/8AqOf/AKjn/wCo5/8AqOf/AKjn/wCo5/8A&#10;qOf/AKjn/wCo5/8AqOf/AKjn/wCo5/8AqOf/AKjn/wCo5/8AqOf/AKjn/wCo5/8AqOf/AKjn/wCo&#10;53AAAAAAAAAAAAAAAAAAAAAAAAAAAAAAAAAAAAAAAAAAAAAAAAAAAAAAAAAAAACo57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MAqOc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qACo&#10;5/8AqOf/AKjn/wCo5/8AqOf/AKjn/wCo5/8AqOf/AKjn/wCo5/8AqOfJAKjnCgAAAAAAAAAAAAAA&#10;AAAAAAAAAAAAAAAAAAAAAAAAAAAAAAAAAAAAAAAAAAAAAAAAAAAAAAAAAAAAAAAAAAAAAAAAAAAA&#10;AAAAAAAAAAAAAAAAAAAAAAAAAAAAAAAAAAAAAACo54g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UAqO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IAqOft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4wAAAAAA&#10;AAAAAAAAAAAAAAAAAAAAAAAAAAAAAAAAAAAAAAAAAAAAAAAAAAAAAKjnAQCo5zYAqOeHAKjn2ACo&#10;5/8AqOf/AKjn/wCo5/8AqOf/AKjn/wCo5/8AqOf/AKjn/wCo5/8AqOf/AKjn/wCo5/8AqOf/AKjn&#10;/wCo5/8AqOf/AKjn/wCo5/8AqOf5AKjnuQCo520AqOceAKjnQQCo5+Y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RAKjnAwAAAAAAAAAAAKjnAQCo570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3AKjn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XwCo5/8AqOf/AKjn/wCo5/8AqOf/AKjn/wCo&#10;5/8AqOf/AKjn/wCo5/8AqOf/AKjn/wCo5/8AqOf/AKjn/wCo5/8AqOf/AKjn/wCo5/8AqOf/AKjn&#10;/wCo5/8AqOf/AKjn/wCo5/8AqOf/AKjn/wCo5/8AqOf/AKjn/wCo5/8AqOf/AKjn/wCo5/8AqOe+&#10;AKjnCgAAAAAAAAAAAAAAAAAAAAAAAAAAAAAAAAAAAAAAAAAAAAAAAAAAAAAAAAAAAAAAAAAAAAAA&#10;AAAAAAAAAAAAAAAAAAAAAAAAAAAAAAAAAAAAAAAAAAAAAAAAAAAAAAAAAAAAAAAAAAAAAKjnGw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wCo5/8AqOf/AKjn/wCo5/8AqOf/AKjn/wCo5/8AqOf/AKjn/wCo58kAqOcPAAAA&#10;AAAAAAAAAAAAAAAAAAAAAAAAAAAAAAAAAAAAAAAAAAAAAAAAAAAAAAAAAAAAAAAAAAAAAAAAAAAA&#10;AAAAAAAAAAAAAAAAAAAAAAAAAAAAAAAAAAAAAAAAAAAAAAAAAAAAAAAAAAAAqOeC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gCo50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dq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8AAqOfAAKjnwACo58AAqOfAAKjnwACo58AAqOfAAKjnwACo58AAqOfAAKjn5QCo&#10;5/8AqOf/AKjn/wCo5/8AqOf/AKjn/wCo5/8AqOf/AKjn/wCo5/8AqOf/AKjn/wCo5/8AqOf/AKjn&#10;/wCo5/8AqOf/AKjn/wCo5/8AqOf/AKjn/wCo5/8AqOf/AKjn/wCo5/8AqOf/AKjnyQCo540AqOfZ&#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2AAAAAAAAAAAAAAAAAAAAAAAKjnX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z8AqOf/AKjn/wCo5/8AqOf/&#10;AKjn/wCo5/8AqOf/AKjn/wCo5/8AqOf/AKjn/wCo5/8AqOf/AKjn/wCo5/8AqOf/AKjn/wCo5/8A&#10;qOf/AKjn/wCo5/8AqOf/AKjn/wCo5/8AqOf/AKjn/wCo5/8AqOf/AKjn/wCo5/8AqOf/AKjn/wCo&#10;5/8AqOf/AKjn/wCo5/8AqOf/AKjnYAAAAAAAAAAAAAAAAAAAAAAAAAAAAAAAAAAAAAAAAAAAAAAA&#10;AAAAAAAAAAAAAAAAAAAAAAAAqOdY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OgCo5/8AqOf/AKjn/wCo5/8AqOf/AKjn/wCo5/8AqOf/AKjn&#10;yQCo5w8AAAAAAAAAAAAAAAAAAAAAAAAAAAAAAAAAAAAAAAAAAAAAAAAAAAAAAAAAAAAAAAAAAAAA&#10;AAAAAAAAAAAAAAAAAAAAAAAAAAAAAAAAAAAAAAAAAAAAAAAAAAAAAAAAAAAAAAAAAAAAAAAAAAAA&#10;AAAAAKjnZgCo5/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3AKjnT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E&#10;AKjn0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gAKjnNQAAAAAAAAAAAAAAAAAAAAAAqOcJAKjn5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x&#10;AKjn/wCo5/8AqOf/AKjn/wCo5/8AqOf/AKjn/wCo5/8AqOf/AKjn/wCo5/8AqOf/AKjn/wCo5/8A&#10;qOf/AKjn/wCo5/8AqOf/AKjn/wCo5/8AqOf/AKjn/wCo5/8AqOf/AKjn/wCo5/8AqOf/AKjn/wCo&#10;5/8AqOf/AKjn/wCo5/8AqOf/AKjn/wCo5/8AqOfCAKjnAQAAAAAAAAAAAAAAAAAAAAAAAAAAAAAA&#10;AAAAAAAAAAAAAAAAAAAAAAAAAAAAAAAAAAAAAAAAAAAAAKjno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QCo59sAqOf/AKjn/wCo5/8AqOf/AKjn&#10;/wCo5/8AqOfRAKjnDwAAAAAAAAAAAAAAAAAAAAAAAAAAAAAAAAAAAAAAAAAAAAAAAAAAAAAAAAAA&#10;AAAAAAAAAAAAAAAAAAAAAAAAAAAAAAAAAAAAAAAAAAAAAAAAAAAAAAAAAAAAAAAAAAAAAAAAAAAA&#10;AAAAAAAAAAAAAAAAAAAAAAAAAACo5zgAqOf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EAqO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Q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gCo55IAqOcMAAAAAAAAAAAAAAAAAAAAAAAAAAAAqOd8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sAqOc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nAKjn/ACo5/8AqOf/AKjn/wCo5/8AqOf/AKjn/wCo5/8AqOf/AKjn/wCo5/8A&#10;qOf/AKjn/wCo5/8AqOf/AKjn/wCo5/8AqOf/AKjn/wCo5/8AqOf/AKjn/wCo5/8AqOf/AKjn/wCo&#10;5/8AqOf/AKjn/wCo5/8AqOf/AKjn/wCo5/8AqOf/AKjn/wCo5/MAqOckAAAAAAAAAAAAAAAAAAAA&#10;AAAAAAAAAAAAAAAAAAAAAAAAAAAAAAAAAAAAAAAAAAAAAAAAAAAAAAAAAAAAAKjnDgCo59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3wAqOf/AKjn&#10;/wCo5/8AqOf/AKjn/wCo59MAqOcVAAAAAAAAAAAAAAAAAAAAAAAAAAAAAAAAAAAAAAAAAAAAAAAA&#10;AAAAAAAAAAAAAAAAAAAAAAAAAAAAAAAAAAAAAAAAAAAAAAAAAAAAAAAAAAAAAAAAAAAAAAAAAAAA&#10;AAAAAAAAAAAAAAAAAAAAAAAAAAAAAAAAAAAAAAAAAAAAAAAAqOcOAKjnmACo5/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4gCo5y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6w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WAKjnOgAAAAAAAAAAAAAAAAAAAAAAAAAAAAAAAACo&#10;5xcAqOfz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AAqOf/AKjn/wCo5/8AqOf/AKjn0wCo5xUAAAAAAAAAAAAAAAAAAAAAAAAAAAAAAAAAAAAA&#10;AAAAAAAAAAAAAAAAAAAAAAAAAAAAAAAAAAAAAAAAAAAAAAAAAAAAAAAAAAAAAAAAAAAAAAAAAAAA&#10;AAAAAAAAAAAAAAAAAAAAAAAAAAAAAAAAAAAAAAAAAAAAAAAAAAAAAAAAAAAAAAAAAAAAAAAAAACo&#10;5zYAqOfC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BAKjn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AAqOf3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9QCo53gAqOcGAAAAAAAAAAAAAAAAAAAAAAAA&#10;AAAAAAAAAAAAAACo55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FQCo5/EAqOf/AKjn/wCo5/8A&#10;qOf/AKjn/wCo5/8AqOf/AKjn/wCo5/8AqOf/AKjn/wCo5/8AqOf/AKjn/wCo5/8AqOf/AKjn/wCo&#10;5/8AqOf/AKjn/wCo5/8AqOf/AKjn/wCo5/8AqOf/AKjn/wCo5/8AqOf/AKjn/wCo5/8AqOf/AKjn&#10;fgAAAAAAAAAAAAAAAAAAAAAAAAAAAAAAAAAAAAAAAAAAAAAAAAAAAAAAAAAAAAAAAAAAAAAAAAAA&#10;AAAAAAAAAAAAAAAAAAAAAAAAAAAAqOd4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0QCo&#10;5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fEAKjn/wCo5/8AqOfYAKjnFQAAAAAAAAAAAAAAAAAAAAAAAAAA&#10;AAAAAAAAAAAAAAAAAAAAAAAAAAAAAAAAAAAAAAAAAAAAAAAAAAAAAAAAAAAAAAAAAAAAAAAAAAAA&#10;AAAAAAAAAAAAAAAAAAAAAAAAAAAAAAAAAAAAAAAAAAAAAAAAAAAAAAAAAAAAAAAAAAAAAAAAAAAA&#10;AAAAAAAAAAAAAAAAAAAAAAAAAKjnRQCo570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wAqOc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D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tAKjnHQAAAAAAAAAAAAAAAAAA&#10;AAAAAAAAAAAAAAAAAAAAAAAAAKjnHgCo5/w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ygCo5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3gA&#10;qOf/AKjn/wCo5/8AqOf/AKjn/wCo5/8AqOf/AKjn/wCo5/8AqOf/AKjn/wCo5/8AqOf/AKjn/wCo&#10;5/8AqOf/AKjn/wCo5/8AqOf/AKjn/wCo5/8AqOf/AKjn/wCo5/8AqOf/AKjn/wCo5/8AqOf/AKjn&#10;/wCo5/8AqOeIAAAAAAAAAAAAAAAAAAAAAAAAAAAAAAAAAAAAAAAAAAAAAAAAAAAAAAAAAAAAAAAA&#10;AAAAAAAAAAAAAAAAAAAAAAAAAAAAAAAAAAAAAAAAAAAAqOcBAKjnt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y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4AKjn/wCo59wAqOccAAAAAAAAAAAAAAAA&#10;AAAAAAAAAAAAAAAAAAAAAAAAAAAAAAAAAAAAAAAAAAAAAAAAAAAAAAAAAAAAAAAAAAAAAAAAAAAA&#10;AAAAAAAAAAAAAAAAAAAAAAAAAAAAAAAAAAAAAAAAAAAAAAAAAAAAAAAAAAAAAAAAAAAAAAAAAAAA&#10;AAAAAAAAAAAAAAAAAAAAAAAAAAAAAAAAAAAAAAAAAAAAAAAAAAAAqOcqAKjnjgCo5+Y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gCo57kAqOfpAKjn/wCo5/8AqOf/AKjn/wCo5/8AqOf/AKjn/wCo&#10;5/8AqOf/AKjn/wCo5/8AqOf/AKjn/wCo5/8AqOf/AKjn/wCo5/8AqOf/AKjn/wCo5/8AqOf/AKjn&#10;/wCo5/8AqOf/AKjn/wCo5/8AqOf/AKjn/wCo5/8AqOf/AKjn/wCo5/8AqOf/AKjn/wCo5/8AqOf/&#10;AKjn/wCo5/8AqOf/AKjn/wCo5/8AqOfnAKjnR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KAKjn4wCo5/8AqOfcAKjngACo5+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ywCo5z8AAAAAAAAAAAAA&#10;AAAAAAAAAAAAAAAAAAAAAAAAAAAAAAAAAAAAAAAAAKjnm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1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kAqOexAKjn/gCo5/8AqOf/AKjn/wCo5/8AqOf/AKjn/wCo5/8AqOf/AKjn/wCo&#10;5/8AqOf/AKjn/wCo5/8AqOf/AKjn/wCo5/8AqOf/AKjn/wCo5/8AqOf/AKjn/wCo5/8AqOf/AKjn&#10;/wCo5/8AqOf/AKjn/QCo53MAAAAAAAAAAAAAAAAAAAAAAAAAAAAAAAAAAAAAAAAAAAAAAAAAAAAA&#10;AAAAAAAAAAAAAAAAAAAAAAAAAAAAAAAAAAAAAAAAAAAAAAAAAAAAAAAAAAAAAAAAAKjnEwCo5+I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4AKjn3ACo5xwAAAAA&#10;AAAAAAAAAAAAAAAAAAAAAAAAAAAAAAAAAAAAAAAAAAAAAAAAAAAAAAAAAAAAAAAAAAAAAAAAAAAA&#10;AAAAAAAAAAAAAAAAAAAAAAAAAAAAAAAAAAAAAAAAAAAAAAAAAAAAAAAAAAAAAAAAAAAAAAAAAAAA&#10;AAAAAAAAAAAAAAAAAAAAAAAAAAAAAAAAAAAAAAAAAAAAAAAAAAAAAAAAAAAAAAAAAAAAAAAAAAAA&#10;AACo5wIAqOc6AKjnfwCo58QAqOf8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0AqOcMAKjngwCo5/UAqOf/AKjn/wCo&#10;5/8AqOf/AKjn/wCo5/8AqOf/AKjn/wCo5/8AqOf/AKjn/wCo5/8AqOf/AKjn/wCo5/8AqOf/AKjn&#10;/wCo5/8AqOf/AKjn/wCo5/8AqOf/AKjn/wCo5/8AqOf/AKjn/wCo5/8AqOf/AKjn/wCo5/8AqOf/&#10;AKjn/wCo5/8AqOf/AKjn/wCo5/8AqOf/AKjn/wCo57QAqOc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PwCo54AAqOccAAAAAACo540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9oAqOdZAKjnAQAA&#10;AAAAAAAAAAAAAAAAAAAAAAAAAAAAAAAAAAAAAAAAAAAAAAAAAAAAqOceAKjn+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wAqO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ACo55oAqOf3AKjn/wCo5/8AqOf/AKjn/wCo&#10;5/8AqOf/AKjn/wCo5/8AqOf/AKjn/wCo5/8AqOf/AKjn/wCo5/8AqOf/AKjn/wCo5/8AqOf/AKjn&#10;/wCo5/8AqOf/AKjn/wCo5/8AqOflAKjnQwAAAAAAAAAAAAAAAAAAAAAAAAAAAAAAAAAAAAAAAAAA&#10;AAAAAAAAAAAAAAAAAAAAAAAAAAAAAAAAAAAAAAAAAAAAAAAAAAAAAAAAAAAAAAAAAAAAAAAAAAAA&#10;AAAAAAAAAACo5zgAqOf6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9AKjn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o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Co53AA&#10;qOd6AKjn9gCo5/8AqOf/AKjn/wCo5/8AqOf/AKjn/wCo5/8AqOf/AKjn/wCo5/8AqOfVAKjnWACo&#10;5wIAAAAAAAAAAAAAAAAAAAAAAAAAAAAAAAAAAAAAAAAAAAAAAAAAAAAAAAAAAAAAAAAAqOeQ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WAKjnggCo&#10;5+wAqOf/AKjn/wCo5/8AqOf/AKjn/wCo5/8AqOf/AKjn/wCo5/8AqOf/AKjn/wCo5/8AqOf/AKjn&#10;/wCo5/8AqOf/AKjn/wCo5/8AqOf/AKjn+gCo544AqOcPAAAAAAAAAAAAAAAAAAAAAAAAAAAAAAAA&#10;AAAAAAAAAAAAAAAAAAAAAAAAAAAAAAAAAAAAAAAAAAAAAAAAAAAAAAAAAAAAAAAAAAAAAAAAAAAA&#10;AAAAAAAAAAAAAAAAAAAAAAAAAAAAAAAAqOdm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AAAAAAAAAAAAAAAAAAAAAAAAAAAAAAAAAAAAAAAAAA&#10;AAAAAAAAAAAAAAAAAAAAAAAAAAAAAAAAAAAAAAAAAAAAAAAAAAAAAAAAAAAAAAAAAAAAAAAAAAAA&#10;AAAAAAAAAAAAAAAAAAAAAAAAAAAAAAAAAAAAAKjnCACo5xAAqOcRAKjnIACo5yAAqOcrAKjnMACo&#10;5zQAqOdAAKjnQACo500AqOdQAKjnVwCo52AAqOdgAKjnYQCo5x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l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zAAAAAAAKjnQgCo5/YAqOf/AKjn/wCo5/8AqOf/AKjn/wCo5/8AqOf8AKjnrwCo&#10;50QAqOcBAAAAAAAAAAAAAAAAAAAAAAAAAAAAAAAAAAAAAAAAAAAAAAAAAAAAAAAAAAAAAAAAAAAA&#10;AACo5xkAqOf3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cAKjn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kAqOdpAKjn2gCo5/8AqOf/AKjn/wCo5/8AqOf/AKjn/wCo5/8AqOf/AKjn&#10;/wCo5/8AqOf/AKjn/wCo5/8AqOf/AKjn/wCo5+oAqOeKAKjnHQAAAAAAAAAAAAAAAAAAAAAAAAAA&#10;AAAAAAAAAAAAAAAAAAAAAAAAAAAAAAAAAAAAAAAAAAAAAAAAAAAAAAAAAAAAAAAAAAAAAAAAAAAA&#10;AAAAAAAAAAAAAAAAAAAAAAAAAAAAAAAAAAAAAAAAAAAAAAAAAAAAAKjnl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kAKj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0gCo50cAqOdQAKjnUQCo52AAqOdg&#10;AKjnagCo53AAqOd0AKjngACo54AAqOeNAKjnkACo55YAqOegAKjnoACo57AAqOewAKjnuQCo58AA&#10;qOfCAKjn0ACo59AAqOfcAKjn4ACo5+UAqOfwAKjn8ACo5/8AqOf/AKjn/wCo5/8AqOf/AKjn/wCo&#10;5/8AqOf/AKjn/wCo5/8AqOf/AKjn/wCo5/8AqOf/AKjn/wCo5/8AqOf/AKjn/wCo5/4AqOfFAKjn&#10;agCo5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AKjnygCo5/8AqOf/AKjn&#10;/wCo5/8AqOf/AKjn/wCo5/8AqOfwAKjnNwCo5/YAqOf/AKjn/wCo59YAqOdYAKjnAgAAAAAAAAAA&#10;AKjnDQCo500AqOeSAKjnqwCo538AqOdRAKjnJACo5wIAAAAAAAAAAAAAAAAAqOduAKjnS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XAKjn6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5sAAAAAAAAAAACo50IAqOf2AKjn/wCo5/8AqOfyAKjnuACo&#10;52gAqOcWAAAAAAAAAAAAAAAAAAAAAAAAAAAAAAAAAAAAAAAAAAAAAAAAAAAAAAAAAAAAAAAAAAAA&#10;AAAAAAAAAAAAAAAAAACo54k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gCo51AAqOfEAKjn/wCo5/8AqOf/AKjn&#10;/wCo5/8AqOf/AKjn/wCo5/8AqOf/AKjn9ACo58cAqOeLAKjnRACo5wUAAAAAAAAAAAAAAAAAAAAA&#10;AAAAAAAAAAAAAAAAAAAAAAAAAAAAAAAAAAAAAAAAAAAAAAAAAAAAAAAAAAAAAAAAAAAAAAAAAAAA&#10;AAAAAAAAAAAAAAAAAAAAAAAAAAAAAAAAAAAAAAAAAAAAAAAAAAAAAAAAAAAAAAAAAAAAAKjnBgCo&#10;58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gAqOehAKjn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AQCo51cAqOfdAKjn/wCo5/8AqOf/AKjn/wCo5/8AqOfwAAAAAACo51EAqOfTAKjnWACo5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QwCo5/o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AqOdSAAAAAAAAAAAAqOctAKjnQgCo&#10;5ycAqOcCAAAAAAAAAAAAAAAAAAAAAAAAAAAAAAAAAAAAAAAAAAAAAAAAAAAAAAAAAAAAAAAAAAAA&#10;AAAAAAAAAAAAAAAAAAAAAAAAAAAAAKjnC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3ACo5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NwCo56sAqOf9AKjn/wCo57MAqOdQAKjnRwCo5zYAqOcbAKjnAQAAAAAAAAAAAAAAAAAAAAAAAAAA&#10;AAAAAAAAAAAAAAAAAAAAAAAAAAAAAAAAAAAAAAAAAAAAAAAAAAAAAAAAAAAAAAAAAAAAAAAAAAAA&#10;AAAAAAAAAAAAAAAAAAAAAAAAAAAAAAAAAAAAAAAAAAAAAAAAAAAAAAAAAAAAAAAAAAAAAAAAAAAA&#10;AAAAAAAAAAAAAACo5xcAqOfh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MAqO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7EAqO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GAKjnbwCo5+wAqOf/AKjn0wCo530AqO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1sAqOf9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RAKjn9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sQCo&#10;51cAAAAAAAAAAAAAAAAAAAAAAAAAAAAAAAAAAAAAAAAAAAAAAAAAAAAAAAAAAAAAAAAAAAAAAAAA&#10;AAAAAAAAAAAAAAAAAAAAAAAAAAAAAAAAAAAAAAAAAAAAAKjna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1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hAKjndQCo5wYAAAAAAAAAAAAAAAAAAAAAAAAAAAAAAAAAAAAA&#10;AAAAAAAAAAAAAAAAAAAAAAAAAAAAAAAAAAAAAAAAAAAAAAAAAAAAAAAAAAAAAAAAAAAAAAAAAAAA&#10;AAAAAAAAAAAAAAAAAAAAAAAAAAAAAAAAAAAAAAAAAAAAAAAAAAAAAAAAAAAAAAAAAAAAAAAAAAAA&#10;AAAAAAAAAAAAAAAAAAAAAAAAAAAAAAAAAAAAqOcuAKjn8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8&#10;AKjnlACo5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AAqOc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bAKjn+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0AKjnaQCo50oAqOeZAKjn5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3wCo53UAAAAAAAAAAAAAAAAAAAAAAAAAAAAAAAAAAAAAAAAAAAAAAAAAAAAAAAAA&#10;AAAAAAAAAAAAAAAAAAAAAAAAAAAAAAAAAAAAAAAAAAAAAAAAAAAAAAAAqOcCAKjn2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9YAqO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SwCo5/0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ACo5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6EAqOf/AKjn/wCo5/8A&#10;qOf/AKjn/wCo5/8AqOf/AKjn/wCo5/8AqOf/AKjn/wCo5/8AqOf/AKjn/wCo5/8AqOf/AKjn0gCo&#10;5y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JAKjn/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4AqOc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R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6kAqOcPAKjnAgCo5zIA&#10;qOd2AKjnuwCo5/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wAqOfQAKjnlwCo51gAqOccAAAAAAAAAAAAAAAAAAAAAAAAAAAAAAAAAAAAAAAAAAAAAAAAAAAA&#10;AAAAAAAAAAAAAAAAAAAAAAAAAAAAAAAAAAAAAAAAAAAAAAAAAAAAAAAAAAAAAAAAAAAAAAAAqOdO&#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2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AA&#10;qOf/AKjn/wCo5/8AqOf/AKjn/wCo5/8AqOf/AKjn/wCo5/8AqOf/AKjn/wCo5/8AqOf/AKjn/wCo&#10;5/8AqOepAKjn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a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4AKjnU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MAqOfP&#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Q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U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cAqOf/AKjn/wCo5/8AqOf/AKjn/wCo5/8AqOf/AKjn/wCo5/8AqOf/AKjn/wCo&#10;5/8AqOf/AKjn/QCo53UAqOc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o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Co51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HAKjniwCo5/4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CAKjnq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kAqOf7AKjn/wCo5/8AqOf/AKjn/wCo5/8AqOf/AKjn/wCo&#10;5/8AqOf/AKjn/wCo5/8AqOftAKjnQ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EAqOes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oAqOc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zsAqOfV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UAKjnsgCo57AA&#10;qOemAKjnoACo55UAqOeQAKjnhACo54AAqOdzAKjncACo52IAqOdgAKjnUQCo51AAqOdAAKjnPwCo&#10;5zAAqOcuAKjnIACo5x0AqOcQAKjnCwAAAAAAAAAAAAAAAAAAAAAAAAAAAAAAAAAAAAAAAAAAAAAA&#10;AAAAAAAAAAAAAAAAAAAAAAAAAAAAAAAAAAAAAAAAAAAAAAAAAAAAAAAAAAAAAKjnBwCo58I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5sAqOf/AKjn/wCo5/8AqOf/AKjn/wCo&#10;5/8AqOf/AKjn/wCo5/8AqOf/AKjn/wCo588AqO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BACo52oAqOfu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dAKjn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HACo56kAqOeHAKjnWwCo5y4AqO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GAKjndgCo5/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ACo5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cAKjn/wCo5/8AqOf/AKjn/wCo5/8AqOf/AKjn/wCo5/8AqOf/AKjn/wCo5/8AqOf/AKjn/wCo&#10;5/8AqOf/AKjn/wCo5/8AqOf/AKjn/wCo5/8AqOf/AKjn/wCo5/8AqOf6AKjn8ACo5+kAqOfgAKjn&#10;2ACo59AAqOfHAKjnwACo57YAqOewAKjnpQCo56AAqOeUAKjnkACo54MAqOeAAKjncgCo53AAqOdh&#10;AKjnYACo52AAqOf2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7gAqOf/AKjn/wCo&#10;5/8AqOf/AKjn/wCo5/8AqOf/AKjn/wCo5/8AqOf/AKjnlQCo5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1AKjn0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IAKjn&#10;FQCo5yEAqOcwAKjnPACo50AAqOdAAKjnQACo50AAqOdAAKjnQACo50AAqOdAAKjnQACo50AAqOdA&#10;AKjnQACo50AAqOdGAKjn3ACo5/8AqOf/AKjn/wCo5/8AqOf7AKjn1QCo56gAqOd7AKjnTwCo5yIA&#10;qOcBAAAAAAAAAAAAAAAAAAAAAAAAAAAAqOcEAKjn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UAqOeUAKjn/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QAqOdRAAAAAAAAAAAAAAAAAAAAAAAAAAAAAAAAAAAAAAAAAAAAAAAAAAAA&#10;AAAAAAAAAAAAAAAAAAAAAAAAAAAAAAAAAAAAAAAAAAAAAAAAAAAAAAAAAAAAAAAAAAAAAAAAqOcJ&#10;AKjnGACo5ygAqOc3AKjnQACo50AAqOdKAKjnUACo51AAqOdQAKjnQACo5zMAqOcmAKjnGQCo5w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a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34AqOf/AKjn/wCo5/8AqOf/AKjn/wCo5/8AqOf/AKjn/wCo5+4AqOd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AQCo53kAqOf8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7wCo&#10;5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GAKjnKgCo51EAqOdwAKjnjgCo56wAqOfIAKjn&#10;3ACo5/QAqOf/AKjn/wCo5/8AqOf/AKjn/wCo5/8AqOf/AKjn/wCo5/8AqOf/AKjn/wCo5/8AqOf/&#10;AKjn/wCo5/8AqOf/AKjn/wCo5/8AqOf/AKjn/wCo5/8AqOf/AKjn/wCo5/8AqOf/AKjn/wCo5/8A&#10;qOf/AKjn/wCo5/8AqOf0AKjnyACo55wAqOdwAKjnQgCo5xYAqOcQAKjn/wCo580AqOd8AKjn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ACo57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fACo5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0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IAqO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fD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1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tAKjnqA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6cAqO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9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fn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6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ygAqOegAKjn/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KAKjn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l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bAKj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98AAAAAAAAAAAAAAAAAAAAAAAAA&#10;AAAAAAAAAAAAAAAAAAAAAAAAAAAAAAAAAAAAAAAAAAAAAAAAAAAAAAAAAAAAAAAAAAAAAAAAAAAA&#10;AAAAAAAAAAAAAAAAAAAAAAAAAAAAAAAAAAAAAAAAAAAAAAAAAAAAAAAAAAAAAAAAAAAAAAAAAAAA&#10;AAAAAAAAAAAAAAAAAAAAAAAAAAAAAAAAAAAAAAAAAAAAAAAAAAAAAAAAAAAAAAAAAAAAAAAAAAAA&#10;AAAAAAAAAAAAAACo5w0AqOdVAKjnngCo5+I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EAqOelAKjnVACo51wAqOf6AKjnpwCo5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HgCo54gAqOft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3wCo5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xQAqOf5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s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0AqOcGAAAA&#10;AAAAAAAAAAAAAAAAAAAAAAAAAAAAAAAAAAAAAAAAAAAAAAAAAAAAAAAAAAAAAAAAAAAAAAAAAAAA&#10;AAAAAAAAAAAAAAAAAAAAAAAAAAAAAAAAAAAAAAAAAAAAAAAAAAAAAAAAAAAAAAAAAAAAAAAAAAAA&#10;AAAAAAAAAAAAAAAAAAAAAAAAAAAAAAAAAAAAAAAAAAAAAAAAAAAAAAAAAAAAAAAAAAAAAAAAAAAA&#10;AAAAAAAAAAAAAACo5xIAqOdnAKjntwCo5/k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QAKjnZACo5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JAKjn&#10;YwCo59E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sAqOc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3E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0c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3Y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UAAAAAAAAAAAAAAAAAAAAAAAAAAAAAAAAAAAAAAAAAAAAAAAAAAAAAAAAAAAAAAAA&#10;AAAAAAAAAAAAAAAAAAAAAAAAAAAAAAAAAAAAAAAAAAAAAAAAAAAAAAAAAAAAAAAAAAAAAAAAAAAA&#10;AAAAAAAAAAAAAAAAAAAAAAAAAAAAAAAAAAAAAAAAAAAAAAAAAAAAAAAAAAAAAAAAAAAAAAAAAAAA&#10;AAAAAAAAAAAAAACo5wgAqOdbAKjntACo5/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oAqOd/AKjn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9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2&#10;AKjn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9M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gCo5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2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AKjn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8I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gAAAAAAAAAAAAAAAAAAAAAAAAAAAAAAAAAAAAAAAAAAAAAAAA&#10;AAAAAAAAAAAAAAAAAAAAAAAAAAAAAAAAAAAAAAAAAAAAAAAAAAAAAAAAAAAAAAAAAAAAAAAAAAAA&#10;AAAAAAAAAAAAAAAAAAAAAAAAAAAAAAAAAAAAAAAAAAAAAAAAAAAAAAAAAAAAAAAAAAAAAAAAAAAA&#10;AAAAAAAAAAAAAAAAAAAAqOcvAKjnk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9wCo55kAqO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zAAqOfx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ACo51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N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3k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gAAAAAAAAAAAAAAAAAAAAAAAAAAAAAAAA&#10;AAAAAAAAAAAAAAAAAAAAAAAAAAAAAAAAAAAAAAAAAAAAAAAAAAAAAAAAAAAAAAAAAAAAAAAAAAAA&#10;AAAAAAAAAAAAAAAAAAAAAAAAAAAAAAAAAAAAAAAAAAAAAAAAAAAAAAAAAAAAAAAAAAAAAAAAAAAA&#10;AAAAAAAAAAAAAAAAAAAAqOcEAKjnUwCo58M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9AKjnqACo5y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JACo5+o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AqOd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m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wAqO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Q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W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gAAAAAAAAAAAAAAAA&#10;AAAAAAAAAAAAAAAAAAAAAAAAAAAAAAAAAAAAAAAAAAAAAAAAAAAAAAAAAAAAAAAAAAAAAAAAAAAA&#10;AAAAAAAAAAAAAAAAAAAAAAAAAAAAAAAAAAAAAAAAAAAAAAAAAAAAAAAAAAAAAAAAAAAAAAAAAAAA&#10;AAAAAAAAAAAAAAAAAAAAAAAAAKjnCQCo524AqOfg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AqOewAKjn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VAKjn3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9AKjnZ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KAKjn8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6o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g&#10;AAAAAAAAAAAAAAAAAAAAAAAAAAAAAAAAAAAAAAAAAAAAAAAAAAAAAAAAAAAAAAAAAAAAAAAAAAAA&#10;AAAAAAAAAAAAAAAAAAAAAAAAAAAAAAAAAAAAAAAAAAAAAAAAAAAAAAAAAAAAAAAAAAAAAAAAAAAA&#10;AAAAAAAAAAAAAAAAAAAAAAAAAAAAAACo5wwAqOd4AKjn6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6oAqO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oAqOfK&#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d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7w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FAAAA&#10;AAAAAAAAAAAAAAAAAAAAAAAAAAAAAAAAAAAAAAAAAAAAAAAAAAAAAAAAAAAAAAAAAAAAAAAAAAAA&#10;AAAAAAAAAAAAAAAAAAAAAAAAAAAAAAAAAAAAAAAAAAAAAAAAAAAAAAAAAAAAAAAAAAAAAAAAAAAA&#10;AAAAAAAAAAAAAAAAAAAAAAAAAAAAAAAAAAAAAAAAAAAAAAAAAAAAAAAAAAAAAAAAAAAAAAAAAAAA&#10;AAAAAAAAAAAAAAAAAAAAAAAAAAAAAAAAAAAAqOcDAKjn7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cgAAAAAAAAAAAAAAAAAAAAAAAAAAAAAAAAAAAAAAAAAAAAAAAAAAAAAAAAAAAA&#10;AAAAAAAAAAAAAAAAAAAAAAAAAAAAAAAAAAAAAAAAAAAAAAAAAAAAAAAAAAAAAAAAAAAAAAAAAAAA&#10;AAAAAAAAAAAAAAAAAAAAAAAAAAAAAAAAAAAAqOcGAKjncACo5+s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8AKjnngCo&#10;5x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AwCo57E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0AqO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e/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9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iAAAAAAAAAAAAAAAAAAAAAAAAAAAAAAAAAAAAAAAAAAAAAAAAAAAAAAAAAAAAAAAA&#10;AAAAAAAAAAAAAAAAAAAAAAAAAAAAAAAAAAAAAAAAAAAAAAAAAAAAAAAAAAAAAAAAAAAAAAAAAAAA&#10;AAAAAAAAAAAAAAAAAAAAAAAAAAAAAAAAAAAAAAAAAAAAAAAAAAAAAAAAAAAAAAAAAAAAAAAAAAAA&#10;AAAAAAAAAAAAAAAAAAAAAAAAAAAAAAAAAAAAAAAAAAAAAAAAAAAAqOc/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cgAAAAAAAAAAAAAAAAAAAAAAAAAAAAAAAAAAAAAAAAAAAA&#10;AAAAAAAAAAAAAAAAAAAAAAAAAAAAAAAAAAAAAAAAAAAAAAAAAAAAAAAAAAAAAAAAAAAAAAAAAAAA&#10;AAAAAAAAAAAAAAAAAAAAAAAAAAAAAAAAAAAAAAAAAKjnAQCo51sAqOfi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cAqOeCAKjn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j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6AKjnT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M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9AAAAAAAAAAAAAAAAAAAAAAAAAAAAAAAAAAAAAAAAAAAAAAAA&#10;AAAAAAAAAAAAAAAAAAAAAAAAAAAAAAAAAAAAAAAAAAAAAAAAAAAAAAAAAAAAAAAAAAAAAAAAAAAA&#10;AAAAAAAAAAAAAAAAAAAAAAAAAAAAAAAAAAAAAAAAAAAAAAAAAAAAAAAAAAAAAAAAAAAAAAAAAAAA&#10;AAAAAAAAAAAAAAAAAAAAAAAAAAAAAAAAAAAAAAAAAAAAAAAAAAAAAAAAAAAAAAAAAAAAqOeK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ZAAAAAAAAAAAAAAAAAAAAAAAAAAAA&#10;AAAAAAAAAAAAAAAAAAAAAAAAAAAAAAAAAAAAAAAAAAAAAAAAAAAAAAAAAAAAAAAAAAAAAAAAAAAA&#10;AAAAAAAAAAAAAAAAAAAAAAAAAAAAAAAAAAAAAAAAAAAAAAAAAAAAqOc2AKjny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5QCo514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m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9gCo&#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4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8wCo5w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TAAAAAAAAAAAAAAAAAAAAAAAAAAAAAAAA&#10;AAAAAAAAAAAAAAAAAAAAAAAAAAAAAAAAAAAAAAAAAAAAAAAAAAAAAAAAAAAAAAAAAAAAAAAAAAAA&#10;AAAAAAAAAAAAAAAAAAAAAAAAAAAAAAAAAAAAAAAAAAAAAAAAAAAAAAAAAAAAAAAAAAAAAAAAAAAA&#10;AAAAAAAAAAAAAAAAAAAAAAAAAAAAAAAAAAAAAAAAAAAAAAAAAAAAAAAAAAAAAAAAAAAAAAAAAAAA&#10;AAAAAAAAqOfW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cJAAAAAAAAAAAA&#10;AAAAAAAAAAAAAAAAAAAAAAAAAAAAAAAAAAAAAAAAAAAAAAAAAAAAAAAAAAAAAAAAAAAAAAAAAAAA&#10;AAAAAAAAAAAAAAAAAAAAAAAAAAAAAAAAAAAAAAAAAAAAAAAAAAAAAAAAAKjnEgCo55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BAKjn&#10;K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z8AqOf6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AAqOc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AQCo59w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CQ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EAAAAAAAAAAAAAAAAAAAAA&#10;AAAAAAAAAAAAAAAAAAAAAAAAAAAAAAAAAAAAAAAAAAAAAAAAAAAAAAAAAAAAAAAAAAAAAAAAAAAA&#10;AAAAAAAAAAAAAAAAAAAAAAAAAAAAAAAAAAAAAAAAAAAAAAAAAAAAAAAAAAAAAAAAAAAAAAAAAAAA&#10;AAAAAAAAAAAAAAAAAAAAAAAAAAAAAAAAAAAAAAAAAAAAAAAAAAAAAAAAAAAAAAAAAAAAAAAAAAAA&#10;AAAAAAAAAAAAAAAAAACo5yE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QA&#10;AAAAAAAAAAAAAAAAAAAAAAAAAAAAAAAAAAAAAAAAAAAAAAAAAAAAAAAAAAAAAAAAAAAAAAAAAAAA&#10;AAAAAAAAAAAAAAAAAAAAAAAAAAAAAAAAAAAAAAAAAAAAAAAAAAAAAAAAAAAAAAAAAAAAqOdcAKjn&#10;6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QCo54AAqO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HQCo5+k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eAKjn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O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G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6oAAAAA&#10;AAAAAAAAAAAAAAAAAAAAAAAAAAAAAAAAAAAAAAAAAAAAAAAAAAAAAAAAAAAAAAAAAAAAAAAAAAAA&#10;AAAAAAAAAAAAAAAAAAAAAAAAAAAAAAAAAAAAAAAAAAAAAAAAAAAAAAAAAAAAAAAAAAAAAAAAAAAA&#10;AAAAAAAAAAAAAAAAAAAAAAAAAAAAAAAAAAAAAAAAAAAAAAAAAAAAAAAAAAAAAAAAAAAAAAAAAAAA&#10;AAAAAAAAAAAAAAAAAAAAAAAAAAAAAAAAAACo52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6gAAAAAAAAAAAAAAAAAAAAAAAAAAAAAAAAAAAAAAAAAAAAAAAAAAAAAAAAAAAAA&#10;AAAAAAAAAAAAAAAAAAAAAAAAAAAAAAAAAAAAAAAAAAAAAAAAAAAAAAAAAAAAAAAAAAAAAAAAAAAA&#10;AACo510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TAKjn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JAKjnz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xACo5w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l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L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3QAAAAAAAAAAAAAAAAAAAAAAAAAAAAAAAAAAAAAAAAAAAAAAAAAAAAAAAAAAAAAAAAA&#10;AAAAAAAAAAAAAAAAAAAAAAAAAAAAAAAAAAAAAAAAAAAAAAAAAAAAAAAAAAAAAAAAAAAAAAAAAAAA&#10;AAAAAAAAAAAAAAAAAAAAAAAAAAAAAAAAAAAAAAAAAAAAAAAAAAAAAAAAAAAAAAAAAAAAAAAAAAAA&#10;AAAAAAAAAAAAAAAAAAAAAAAAAAAAAAAAAAAAAAAAAAAAAAAAAACo57o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1QAAAAAAAAAAAAAAAAAAAAAAAAAAAAAAAAAAAAAAAAAAAAA&#10;AAAAAAAAAAAAAAAAAAAAAAAAAAAAAAAAAAAAAAAAAAAAAAAAAAAAAAAAAAAAAAAAAAAAAAAAAAAA&#10;AAAAAAAAAAAAAKjnGwCo5/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Co53cAqO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e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H&#10;AKjn7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Q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MAAAAAAAAAAAAAAAAAAAAAAAAAAAAAAAAAAAAAAAAAAAAAAAAA&#10;AAAAAAAAAAAAAAAAAAAAAAAAAAAAAAAAAAAAAAAAAAAAAAAAAAAAAAAAAAAAAAAAAAAAAAAAAAAA&#10;AAAAAAAAAAAAAAAAAAAAAAAAAAAAAAAAAAAAAAAAAAAAAAAAAAAAAAAAAAAAAAAAAAAAAAAAAAAA&#10;AAAAAAAAAAAAAAAAAAAAAAAAAAAAAAAAAAAAAAAAAAAAAAAAAAAAAAAAAAAAAKjnDQCo5/k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4gCo5wYAAAAAAAAAAAAAAAAAAAAAAAAAAAAA&#10;AAAAAAAAAAAAAAAAAAAAAAAAAAAAAAAAAAAAAAAAAAAAAAAAAAAAAAAAAAAAAAAAAAAAAAAAAAAA&#10;AAAAAAAAAAAAAAAAAAAAAAAAqOcBAKjnu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7AKjn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2E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T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xAKjn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V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EAAAAAAAAAAAAAAAAAAAAAAAAAAAAAAAAA&#10;AAAAAAAAAAAAAAAAAAAAAAAAAAAAAAAAAAAAAAAAAAAAAAAAAAAAAAAAAAAAAAAAAAAAAAAAAAAA&#10;AAAAAAAAAAAAAAAAAAAAAAAAAAAAAAAAAAAAAAAAAAAAAAAAAAAAAAAAAAAAAAAAAAAAAAAAAAAA&#10;AAAAAAAAAAAAAAAAAAAAAAAAAAAAAAAAAAAAAAAAAAAAAAAAAAAAAAAAAAAAAAAAAAAAAAAAAAAA&#10;AKjnV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gAAAAAAAAAAAAAAAAAA&#10;AAAAAAAAAAAAAAAAAAAAAAAAAAAAAAAAAAAAAAAAAAAAAAAAAAAAAAAAAAAAAAAAAAAAAAAAAAAA&#10;AAAAAAAAAAAAAAAAAAAAAAAAAAAAAAAAAAAAAAAAqOdm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4gCo5z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LgCo5/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3AKjn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w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Z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3sAAAAAAAAAAAAAAAAA&#10;AAAAAAAAAAAAAAAAAAAAAAAAAAAAAAAAAAAAAAAAAAAAAAAAAAAAAAAAAAAAAAAAAAAAAAAAAAAA&#10;AAAAAAAAAAAAAAAAAAAAAAAAAAAAAAAAAAAAAAAAAAAAAAAAAAAAAAAAAAAAAAAAAAAAAAAAAAAA&#10;AAAAAAAAAAAAAAAAAAAAAAAAAAAAAAAAAAAAAAAAAAAAAAAAAAAAAAAAAAAAAAAAAAAAAAAAAAAA&#10;AAAAAAAAAAAAqOcLAKjn3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pAAAAAAAA&#10;AAAAAAAAAAAAAAAAAAAAAAAAAAAAAAAAAAAAAAAAAAAAAAAAAAAAAAAAAAAAAAAAAAAAAAAAAAAA&#10;AAAAAAAAAAAAAAAAAAAAAAAAAAAAAAAAAAAAAAAAAAAAAAAAAACo5yEAqOf0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kAqOd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LAKjn2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2wCo5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MAqOf6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x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e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6sA&#10;AAAAAAAAAAAAAAAAAAAAAAAAAAAAAAAAAAAAAAAAAAAAAAAAAAAAAAAAAAAAAAAAAAAAAAAAAAAA&#10;AAAAAAAAAAAAAAAAAAAAAAAAAAAAAAAAAAAAAAAAAAAAAAAAAAAAAAAAAAAAAAAAAAAAAAAAAAAA&#10;AAAAAAAAAAAAAAAAAAAAAAAAAAAAAAAAAAAAAAAAAAAAAAAAAAAAAAAAAAAAAAAAAAAAAAAAAAAA&#10;AAAAAAAAAAAAAAAAAAAAAAAAAAAAqOeH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kAqOcLAAAAAAAAAAAAAAAAAAAAAAAAAAAAAAAAAAAAAAAAAAAAAAAAAAAAAAAAAAAAAAAAAAAA&#10;AAAAAAAAAAAAAAAAAAAAAAAAAAAAAAAAAAAAAAAAAAAAAAAAAAAAAAAAAAAAAKjnAgCo58E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d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5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2o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y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j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kAAAAAAAAAAAAAAAAAAAAAAAAAAAAAAAAAAAAAAAAAAAAAAAAAAAAAAAAAAAAA&#10;AAAAAAAAAAAAAAAAAAAAAAAAAAAAAAAAAAAAAAAAAAAAAAAAAAAAAAAAAAAAAAAAAAAAAAAAAAAA&#10;AAAAAAAAAAAAAAAAAAAAAAAAAAAAAAAAAAAAAAAAAAAAAAAAAAAAAAAAAAAAAAAAAAAAAAAAAAAA&#10;AAAAAAAAAAAAAAAAAAAAAAAAAAAAAAAAAAAAAACo5xIAqOf0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vQCo5w8AAAAAAAAAAAAAAAAAAAAAAAAAAAAAAAAAAAAAAAAAAAAAAAAAAAAAAAAA&#10;AAAAAAAAAAAAAAAAAAAAAAAAAAAAAAAAAAAAAAAAAAAAAAAAAAAAAAAAAAAAAAAAAAAAAAAAAAAA&#10;AKjnc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1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8U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4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n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4AqOeLAKjnBQAAAAAAAAAAAAAAAAAAAAAAAAAAAAAAAAAAAAAAAAAAAAAA&#10;AAAAAAAAAAAAAAAAAAAAAAAAAAAAAAAAAAAAAAAAAAAAAAAAAAAAAAAAAAAAAAAAAAAAAAAAAAAA&#10;AAAAAAAAAAAAqOco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Gw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iAKjn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H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kA&#10;qO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r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1ACo5z0AAAAAAAAAAAAAAAAAAAAAAAAAAAAAAAAAAAAAAAAA&#10;AAAAAAAAAAAAAAAAAAAAAAAAAAAAAAAAAAAAAAAAAAAAAAAAAAAAAAAAAAAAAAAAAAAAAAAAAAAA&#10;AAAAAAAAAAAAAAAAAAAAAACo5wQAqOfJ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BAKjnv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e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v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9sAqOdgAKjnBAAAAAAAAAAAAAAAAAAAAAAAAAAAAAAA&#10;AAAAAAAAAAAAAAAAAAAAAAAAAAAAAAAAAAAAAAAAAAAAAAAAAAAAAAAAAAAAAAAAAAAAAAAAAAAA&#10;AAAAAAAAAAAAAAAAAAAAAAAAAAAAAAAAAAAAAACo53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0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dr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ACo5y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0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yg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0AqOe2AKjnTwCo5wIAAAAAAAAAAAAAAAAAAAAAAAAA&#10;AAAAAAAAAAAAAAAAAAAAAAAAAAAAAAAAAAAAAAAAAAAAAAAAAAAAAAAAAAAAAAAAAAAAAAAAAAAA&#10;AAAAAAAAAAAAAAAAAAAAAAAAAAAAAAAAAAAAAAAAAAAAAAAAAKjnMACo5/o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IAqOc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yEAqOf0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7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p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7AKjn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2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0AqOc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IAKjn9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cAqOezAKjnZgCo5xkAAAAAAAAAAAAAAAAAAAAAAAAA&#10;AAAAAAAAAAAAAAAAAAAAAAAAAAAAAAAAAAAAAAAAAAAAAAAAAAAAAAAAAAAAAAAAAAAAAAAAAAAA&#10;AAAAAAAAAAAAAAAAAAAAAAAAAAAAAAAAAAAAAAAAAAAAAAAAAAAAAAAAAAAAqOcHAKjn0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DAKjn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QCo574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D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5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dG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X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d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1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8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A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zgAqOf8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7ACo5w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RAKjn&#10;6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zY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B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ey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CACo59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3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eZ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4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Q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U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MAqO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z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z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AgCo5+Y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EAqO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fu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AKjn/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sAqOfpAKjn2ACo58YAqOfAAKjnuACo57AAqOewAKjn&#10;sACo57gAqOfGAKjn3QCo5/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ACo58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P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t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w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b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YAqO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k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UAKjn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7&#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s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QAKjn7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DAKjn5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J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W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H&#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D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y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W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r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x0AqOf3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7AKjn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Y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sAqO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k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U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6E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y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sAqOfu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LwCo5/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A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2w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iAKjn/wCo5/8AqOf/AKjn/wCo5/8AqOf/AKjn/wCo5/8AqOf/AKjn&#10;/wCo5/8AqOf/AKjn/wCo5/8AqOf/AKjn/wCo5/8AqOf/AKjn/wCo5/8AqOf/AKjn/wCo5/8AqOf/&#10;AKjn/wCo5/8AqOf/AKjn/wCo5/8AqOf/AKjn/wCo5/8AqOf/AKjn/wCo5/8AqOf/AKjn/wCo5/8A&#10;qOf/AKjn/wCo5/8AqOf/AKjn/wCo5/8AqOf/AKjn/wCo5/8AqOf/AKjn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t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eQ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AgCo59w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AKjn/wCo5/8AqOf/AKjn/wCo5/8AqOf/AKjn&#10;/wCo5/8AqOf/AKjn/wCo5/8AqOf/AKjn/wCo5/8AqOf/AKjn/wCo5/8AqOf/AKjn/wCo5/8AqOf/&#10;AKjn/wCo5/8AqOf/AKjn/wCo5/8AqOf/AKjn/wCo5/8AqOf/AKjn/wCo5/8AqOf/AKjn/wCo5/8A&#10;qOf/AKjn/wCo5/8AqOf/AKjn/wCo5/8AqOf/AKjn/wCo5/8AqOf/AKjn/wCo5/8AqOf/AKjn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x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2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ee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S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AKjn/wCo5/8AqOf/AKjn&#10;/wCo5/8AqOf/AKjn/wCo5/8AqOf/AKjn/wCo5/8AqOf/AKjn/wCo5/8AqOf/AKjn/wCo5/8AqOf/&#10;AKjn/wCo5/8AqOf/AKjn/wCo5/8AqOf/AKjn/wCo5/8AqOf/AKjn/wCo5/8AqOf/AKjn/wCo5/8A&#10;qOf/AKjn/wCo5/8AqOf/AKjn/wCo5/8AqOf/AKjn/wCo5/8AqOf/AKjn/wCo5/8AqOf/AKjn/wCo&#10;5/8AqOf/AKjnO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wIAqOfeAKjn/wCo5/8AqOf/AKjn/wCo5/8AqOf/AKjn/wCo5/8AqOf/AKjn/wCo5/8AqOf/&#10;AKjn/wCo5/8AqOf/AKjn/wCo5/8AqOf/AKjn/wCo5/8AqOf/AKjn/wCo5/8AqOf/AKjn/wCo5/8A&#10;qOf/AKjn/wCo5/8AqOf/AKjn/wCo5/8AqOf/AKjn/wCo5/8AqOf/AKjn/wCo5/8AqOf/AKjn/wCo&#10;5/8AqOf/AKjn/wCo5/8AqOf/AKjn/wCo5/8AqOf/AKjn/QCo52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w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s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s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vAKjn&#10;/wCo5/8AqOf/AKjn/wCo5/8AqOf/AKjn/wCo5/8AqOf/AKjn/wCo5/8AqOf/AKjn/wCo5/8AqOf/&#10;AKjn/wCo5/8AqOf/AKjn/wCo5/8AqOf/AKjn/wCo5/8AqOf/AKjn/wCo5/8AqOf/AKjn/wCo5/8A&#10;qOf/AKjn/wCo5/8AqOf/AKjn/wCo5/8AqOf/AKjn/wCo5/8AqOf/AKjn/wCo5/8AqOf/AKjn/wCo&#10;5/8AqOf/AKjn/wCo5/8AqOf/AKjn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IAqOf/AKjn/wCo5/8AqOf/AKjn/wCo5/8AqOf/AKjn/wCo5/8AqOf/&#10;AKjn/wCo5/8AqOf/AKjn/wCo5/8AqOf/AKjn/wCo5/8AqOf/AKjn/wCo5/8AqOf/AKjn/wCo5/8A&#10;qOf/AKjn/wCo5/8AqOf/AKjn/wCo5/8AqOf/AKjn/wCo5/8AqOf/AKjn/wCo5/8AqOf/AKjn/wCo&#10;5/8AqOf/AKjn/wCo5/8AqOf/AKjn/wCo5/8AqOf/AKjn/wCo5/8AqOf4AKjn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fAKjn/QCo5/8AqOf/AKjn&#10;/wCo5/8AqOf/AKjn/wCo5/8AqOf/AKjn/wCo5/8AqOf/AKjn/wCo5/8AqOf/AKjn/wCo5/8AqOf/&#10;AKjn/wCo5/8AqOf/AKjn/wCo5/8AqOf/AKjn/wCo5/8AqOf/AKjn/wCo5/8AqOf/AKjn/wCo5/8A&#10;qOf/AKjn/wCo5/8AqOf/AKjn/wCo5/8AqOf/AKjn/wCo5/8AqOf/AKjn/wCo5/8AqOf/AKjn/wCo&#10;5/8AqOf/AKjn/wCo5/8AqOf/AKjn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y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AKjn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1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gAKjn/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bAKjn/wCo5/8AqOf/AKjn/wCo5/8AqOf/AKjn/wCo5/8AqOf/AKjn/wCo5/8AqOf/&#10;AKjn/wCo5/8AqOf/AKjn/wCo5/8AqOf/AKjn/wCo5/8AqOf/AKjn/wCo5/8AqOf/AKjn/wCo5/8A&#10;qOf/AKjn/wCo5/8AqOf/AKjn/wCo5/8AqOf/AKjn/wCo5/8AqOf/AKjn/wCo5/8AqOf/AKjn/wCo&#10;5/8AqOf/AKjn/wCo5/8AqOf/AKjn/wCo5/8AqOf/AKjnR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5gAqOf/AKjn/wCo5/8AqOf/AKjn/wCo5/8AqOf/&#10;AKjn/wCo5/8AqOf/AKjn/wCo5/8AqOf/AKjn/wCo5/8AqOf/AKjn/wCo5/8AqOf/AKjn/wCo5/8A&#10;qOf/AKjn/wCo5/8AqOf/AKjn/wCo5/8AqOf/AKjn/wCo5/8AqOf/AKjn/wCo5/8AqOf/AKjn/wCo&#10;5/8AqOf/AKjn/wCo5/8AqOf/AKjn/wCo5/8AqOf/AKjn/wCo5/8AqOf/AKjn/wCo5/oAqOd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ZACo5/8AqOf/AKjn/wCo5/8AqOf/AKjn/wCo5/8AqOf/AKjn/wCo5/8AqOf/AKjn/wCo5/8AqOf/&#10;AKjn/wCo5/8AqOf/AKjn/wCo5/8AqOf/AKjn/wCo5/8AqOf/AKjn/wCo5/8AqOf/AKjn/wCo5/8A&#10;qOf/AKjn/wCo5/8AqOf/AKjn/wCo5/8AqOf/AKjn/wCo5/8AqOf/AKjn/wCo5/8AqOf/AKjn/wCo&#10;5/8AqOf/AKjn/wCo5/8AqOf/AKjn/wCo5/8AqOf/AKjn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6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7AKjn2QCo58IAqOe2AKjnqgCo56AA&#10;qOegAKjnoACo56AAqOegAKjnoACo56AAqOegAKjnoACo56AAqOegAKjnqQCo57AAqOe0AKjnwACo&#10;59AAqOfeAKjn9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A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G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AAKjn/wCo5/8AqOf/AKjn/wCo5/8AqOf/AKjn/wCo5/8AqOf/&#10;AKjn/wCo5/8AqOf/AKjn/wCo5/8AqOf/AKjn/wCo5/8AqOf/AKjn/wCo5/8AqOf/AKjn/wCo5/8A&#10;qOf/AKjn/wCo5/8AqOf/AKjn/wCo5/8AqOf/AKjn/wCo5/8AqOf/AKjn/wCo5/8AqOf/AKjn/wCo&#10;5/8AqOf/AKjn/wCo5/8AqOf/AKjn/wCo5/8AqOf/AKjn/wCo5/8AqOf/AKjn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AwCo5+oAqOf/AKjn/wCo5/8AqOf/&#10;AKjn/wCo5/8AqOf/AKjn/wCo5/8AqOf/AKjn/wCo5/8AqOf/AKjn/wCo5/8AqOf/AKjn/wCo5/8A&#10;qOf/AKjn/wCo5/8AqOf/AKjn/wCo5/8AqOf/AKjn/wCo5/8AqOf/AKjn/wCo5/8AqOf/AKjn/wCo&#10;5/8AqOf/AKjn/wCo5/8AqOf/AKjn/wCo5/8AqOf/AKjn/wCo5/8AqOf/AKjn/wCo5/8AqOf/AKjn&#10;/wCo51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3gAqOf/AKjn/wCo5/8AqOf/AKjn/wCo5/8AqOf/AKjn/wCo5/8AqOf/&#10;AKjn/wCo5/8AqOf/AKjn/wCo5/8AqOf/AKjn/wCo5/8AqOf/AKjn/wCo5/8AqOf/AKjn/wCo5/8A&#10;qOf/AKjn/wCo5/8AqOf/AKjn/wCo5/8AqOf/AKjn/wCo5/8AqOf/AKjn/wCo5/8AqOf/AKjn/wCo&#10;5/8AqOf/AKjn/wCo5/8AqOf/AKjn/wCo5/8AqOf/AKjn/wCo5/8AqOf/AKjn/wCo5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JgCo5/4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94AqOeYAKjnVQCo5ygAqOcFAAAAAAAAAAAA&#10;AAAAAAAAAAAAAAAAAAAAAAAAAAAAAAAAAAAAAAAAAAAAAAAAAAAAAAAAAAAAAAAAAAAAAAAAAAAA&#10;AAAAAAAAAAAAAAAAAAAAAAAAAAAAAACo5woAqOcmAKjnRgCo52YAqOeOAKjnuACo5+Q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9ACo5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P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MA&#10;qOfm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dnAKjn/wCo5/8AqOf/AKjn/wCo5/8AqOf/&#10;AKjn/wCo5/8AqOf/AKjn/wCo5/8AqOf/AKjn/wCo5/8AqOf/AKjn/wCo5/8AqOf/AKjn/wCo5/8A&#10;qOf/AKjn/wCo5/8AqOf/AKjn/wCo5/8AqOf/AKjn/wCo5/8AqOf/AKjn/wCo5/8AqOf/AKjn/wCo&#10;5/8AqOf/AKjn/wCo5/8AqOf/AKjn/wCo5/8AqOf/AKjn/wCo5/8AqOf/AKjn/wCo5/8AqOf/AKjn&#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QACo5/8AqOf/&#10;AKjn/wCo5/8AqOf/AKjn/wCo5/8AqOf/AKjn/wCo5/8AqOf/AKjn/wCo5/8AqOf/AKjn/wCo5/8A&#10;qOf/AKjn/wCo5/8AqOf/AKjn/wCo5/8AqOf/AKjn/wCo5/8AqOf/AKjn/wCo5/8AqOf/AKjn/wCo&#10;5/8AqOf/AKjn/wCo5/8AqOf/AKjn/wCo5/8AqOf/AKjn/wCo5/8AqOf/AKjn/wCo5/8AqOf/AKjn&#10;/wCo5/8AqOf/AKjn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dAKjn/wCo5/8AqOf/AKjn/wCo5/8AqOf/&#10;AKjn/wCo5/8AqOf/AKjn/wCo5/8AqOf/AKjn/wCo5/8AqOf/AKjn/wCo5/8AqOf/AKjn/wCo5/8A&#10;qOf/AKjn/wCo5/8AqOf/AKjn/wCo5/8AqOf/AKjn/wCo5/8AqOf/AKjn/wCo5/8AqOf/AKjn/wCo&#10;5/8AqOf/AKjn/wCo5/8AqOf/AKjn/wCo5/8AqOf/AKjn/wCo5/8AqOf/AKjn/wCo5/8AqOf/AKjn&#10;/wCo5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m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EAqOeAAKjnJgAAAAAAAAAAAAAAAAAAAAAA&#10;AAAAAAAAAAAAAAAAAAAAAAAAAAAAAAAAAAAAAAAAAAAAAAAAAAAAAAAAAAAAAAAAAAAAAAAAAAAA&#10;AAAAAAAAAAAAAAAAAAAAAAAAAAAAAAAAAAAAAAAAAAAAAAAAAAAAAAAAAAAAAAAAAAAAAAAAAAAA&#10;AAAAAAAAqOcaAKjnUQCo544AqOfS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MAqO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fY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w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TAKjn/wCo5/8AqOf/&#10;AKjn/wCo5/8AqOf/AKjn/wCo5/8AqOf/AKjn/wCo5/8AqOf/AKjn/wCo5/8AqOf/AKjn/wCo5/8A&#10;qOf/AKjn/wCo5/8AqOf/AKjn/wCo5/8AqOf/AKjn/wCo5/8AqOf/AKjn/wCo5/8AqOf/AKjn/wCo&#10;5/8AqOf/AKjn/wCo5/8AqOf/AKjn/wCo5/8AqOf/AKjn/wCo5/8AqOf/AKjn/wCo5/8AqOf/AKjn&#10;/wCo5/8AqOf/AKjn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iQCo5/8AqOf/AKjn/wCo5/8AqOf/AKjn/wCo5/8AqOf/AKjn/wCo5/8AqOf/AKjn/wCo5/8A&#10;qOf/AKjn/wCo5/8AqOf/AKjn/wCo5/8AqOf/AKjn/wCo5/8AqOf/AKjn/wCo5/8AqOf/AKjn/wCo&#10;5/8AqOf/AKjn/wCo5/8AqOf/AKjn/wCo5/8AqOf/AKjn/wCo5/8AqOf/AKjn/wCo5/8AqOf/AKjn&#10;/wCo5/8AqOf/AKjn/wCo5/8AqOfFAKjn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GAKjnxgCo5/8AqOf/&#10;AKjn/wCo5/8AqOf/AKjn/wCo5/8AqOf/AKjn/wCo5/8AqOf/AKjn/wCo5/8AqOf/AKjn/wCo5/8A&#10;qOf/AKjn/wCo5/8AqOf/AKjn/wCo5/8AqOf/AKjn/wCo5/8AqOf/AKjn/wCo5/8AqOf/AKjn/wCo&#10;5/8AqOf/AKjn/wCo5/8AqOf/AKjn/wCo5/8AqOf/AKjn/wCo5/8AqOf/AKjn/wCo5/8AqOf/AKjn&#10;/wCo5/8AqOf/AKjn/wCo55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SAKjn9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PAKjnVACo5wQAAAAAAAAAAAAAAAAA&#10;AAAAAAAAAAAAAAAAAAAAAAAAAAAAAAAAAAAAAAAAAAAAAAAAAAAAAAAAAAAAAAAAAAAAAAAAAAAA&#10;AAAAAAAAAAAAAAAAAAAAAAAAAAAAAAAAAAAAAAAAAAAAAAAAAAAAAAAAAAAAAAAAAAAAAAAAAAAA&#10;AAAAAAAAAAAAAAAAAAAAAAAAAAAAAAAAAAAAAAAAAAAAAKjnGQCo52gAqOe9AKjn/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fi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QCo5w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6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0&#10;AKjn/wCo5/8AqOf/AKjn/wCo5/8AqOf/AKjn/wCo5/8AqOf/AKjn/wCo5/8AqOf/AKjn/wCo5/8A&#10;qOf/AKjn/wCo5/8AqOf/AKjn/wCo5/8AqOf/AKjn/wCo5/8AqOf/AKjn/wCo5/8AqOf/AKjn/wCo&#10;5/8AqOf/AKjn/wCo5/8AqOf/AKjn/wCo5/8AqOf/AKjn/wCo5/8AqOf/AKjn/wCo5/8AqOf/AKjn&#10;/wCo5/8AqOf/AKjn/wCo5/8AqOf/AKjnY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0gCo5/8AqOf/AKjn/wCo5/8AqOf/AKjn/wCo5/8AqOf/AKjn/wCo5/8A&#10;qOf/AKjn/wCo5/8AqOf/AKjn/wCo5/8AqOf/AKjn/wCo5/8AqOf/AKjn/wCo5/8AqOf/AKjn/wCo&#10;5/8AqOf/AKjn/wCo5/8AqOf/AKjn/wCo5/8AqOf/AKjn/wCo5/8AqOf/AKjn/wCo5/8AqOf/AKjn&#10;/wCo5/8AqOf/AKjn/wCo5/8AqOf/AKjn/wCo5/UAqO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HACo5+0AqOf/AKjn/wCo5/8AqOf/AKjn/wCo5/8AqOf/AKjn/wCo5/8AqOf/AKjn/wCo5/8A&#10;qOf/AKjn/wCo5/8AqOf/AKjn/wCo5/8AqOf/AKjn/wCo5/8AqOf/AKjn/wCo5/8AqOf/AKjn/wCo&#10;5/8AqOf/AKjn/wCo5/8AqOf/AKjn/wCo5/8AqOf/AKjn/wCo5/8AqOf/AKjn/wCo5/8AqOf/AKjn&#10;/wCo5/8AqOf/AKjn/wCo5/8AqOf/AKjn/wCo59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d2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4wCo51sAqOcBAAAAAAAAAAAA&#10;AAAAAAAAAAAAAAAAAAAAAAAAAAAAAAAAAAAAAAAAAAAAAAAAAAAAAAAAAAAAAAAAAAAAAAAAAAAA&#10;AAAAAAAAAAAAAAAAAAAAAAAAAAAAAAAAAAAAAAAAAAAAAAAAAAAAAAAAAAAAAAAAAAAAAAAAAAAA&#10;AAAAAAAAAAAAAAAAAAAAAAAAAAAAAAAAAAAAAAAAAAAAAAAAAAAAAAAAAAAAAAAAAAAAAAAAAAAA&#10;AKjnHQCo530AqOfk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4AKjn&#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w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0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FwCo5/s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oAqOccAKjn/wCo5/8AqOf/AKjn/wCo5/8AqOf/AKjn/wCo5/8AqOf/AKjn/wCo5/8A&#10;qOf/AKjn/wCo5/8AqOf/AKjn/wCo5/8AqOf/AKjn/wCo5/8AqOf/AKjn/wCo5/8AqOf/AKjn/wCo&#10;5/8AqOf/AKjn/wCo5/8AqOf/AKjn/wCo5/8AqOf/AKjn/wCo5/8AqOf/AKjn/wCo5/8AqOf/AKjn&#10;/wCo5/8AqOf/AKjn/wCo5/8AqOf/AKjn/wCo5/8AqOf/AKjn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WAKjn/wCo5/8AqOf/AKjn/wCo5/8AqOf/AKjn/wCo5/8A&#10;qOf/AKjn/wCo5/8AqOf/AKjn/wCo5/8AqOf/AKjn/wCo5/8AqOf/AKjn/wCo5/8AqOf/AKjn/wCo&#10;5/8AqOf/AKjn/wCo5/8AqOf/AKjn/wCo5/8AqOf/AKjn/wCo5/8AqOf/AKjn/wCo5/8AqOf/AKjn&#10;/wCo5/8AqOf/AKjn/wCo5/8AqOf/AKjn/wCo5/8AqOf/AKjn/wCo53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04AqOf/AKjn/wCo5/8AqOf/AKjn/wCo5/8AqOf/AKjn/wCo5/8A&#10;qOf/AKjn/wCo5/8AqOf/AKjn/wCo5/8AqOf/AKjn/wCo5/8AqOf/AKjn/wCo5/8AqOf/AKjn/wCo&#10;5/8AqOf/AKjn/wCo5/8AqOf/AKjn/wCo5/8AqOf/AKjn/wCo5/8AqOf/AKjn/wCo5/8AqOf/AKjn&#10;/wCo5/8AqOf/AKjn/wCo5/8AqOf/AKjn/wCo5/8AqOf/AKjn/wCo5/4AqOc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IAqOfg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SAKjnDAAAAAAA&#10;AAAAAAAAAAAAAAAAAAAAAAAAAAAAAAAAAAAAAAAAAAAAAAAAAAAAAAAAAAAAAAAAAAAAAAAAAAAA&#10;AAAAAAAAAAAAAAAAAAAAAAAAAAAAAAAAAAAAAAAAAAAAAAAAAAAAAAAAAAAAAAAAAAAAAAAAAAAA&#10;AAAAAAAAAAAAAAAAAAAAAAAAAAAAAAAAAAAAAAAAAAAAAAAAAAAAAAAAAAAAAAAAAAAAAAAAAAAA&#10;AAAAAAAAAAAAAAAAAAAAAAAAAAAAqOcGAKjnXwCo59o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0gCo5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f7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4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c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AAqOcJAKjn/wCo5/8AqOf/AKjn/wCo5/8AqOf/AKjn/wCo5/8A&#10;qOf/AKjn/wCo5/8AqOf/AKjn/wCo5/8AqOf/AKjn/wCo5/8AqOf/AKjn/wCo5/8AqOf/AKjn/wCo&#10;5/8AqOf/AKjn/wCo5/8AqOf/AKjn/wCo5/8AqOf/AKjn/wCo5/8AqOf/AKjn/wCo5/8AqOf/AKjn&#10;/wCo5/8AqOf/AKjn/wCo5/8AqOf/AKjn/wCo5/8AqOf/AKjn/wCo5/8AqOf/AKjn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UAKjn/wCo5/8AqOf/AKjn/wCo5/8A&#10;qOf/AKjn/wCo5/8AqOf/AKjn/wCo5/8AqOf/AKjn/wCo5/8AqOf/AKjn/wCo5/8AqOf/AKjn/wCo&#10;5/8AqOf/AKjn/wCo5/8AqOf/AKjn/wCo5/8AqOf/AKjn/wCo5/8AqOf/AKjn/wCo5/8AqOf/AKjn&#10;/wCo5/8AqOf/AKjn/wCo5/8AqOf/AKjn/wCo5/8AqOf/AKjn/wCo5/8AqOf/AKjn4wCo5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gAKjn/wCo5/8AqOf/AKjn/wCo5/8A&#10;qOf/AKjn/wCo5/8AqOf/AKjn/wCo5/8AqOf/AKjn/wCo5/8AqOf/AKjn/wCo5/8AqOf/AKjn/wCo&#10;5/8AqOf/AKjn/wCo5/8AqOf/AKjn/wCo5/8AqOf/AKjn/wCo5/8AqOf/AKjn/wCo5/8AqOf/AKjn&#10;/wCo5/8AqOf/AKjn/wCo5/8AqOf/AKjn/wCo5/8AqOf/AKjn/wCo5/8AqOf/AKjn/wCo5/8AqOd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0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6ACo50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QAqOdoAKjn6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4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U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z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MAAAAAAKjn9gCo5/8AqOf/AKjn/wCo5/8A&#10;qOf/AKjn/wCo5/8AqOf/AKjn/wCo5/8AqOf/AKjn/wCo5/8AqOf/AKjn/wCo5/8AqOf/AKjn/wCo&#10;5/8AqOf/AKjn/wCo5/8AqOf/AKjn/wCo5/8AqOf/AKjn/wCo5/8AqOf/AKjn/wCo5/8AqOf/AKjn&#10;/wCo5/8AqOf/AKjn/wCo5/8AqOf/AKjn/wCo5/8AqOf/AKjn/wCo5/8AqOf/AKjn/wCo5/8AqOf/&#10;AKjn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kAKjnQACo50AAqOepAKjn/wCo5/8A&#10;qOf/AKjn/wCo5/8AqOf/AKjn/wCo5/8AqOf/AKjn/wCo5/8AqOf/AKjn/wCo5/8AqOf/AKjn/wCo&#10;5/8AqOf/AKjn/wCo5/8AqOf/AKjn/wCo5/8AqOf/AKjn/wCo5/8AqOf/AKjn/wCo5/8AqOf/AKjn&#10;/wCo5/8AqOf/AKjn/wCo5/8AqOf/AKjn/wCo5/8AqOf/AKjn/wCo5/8AqOf/AKjn/wCo5/8AqOf/&#10;AKjn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OAKjn4wCo5/8A&#10;qOf/AKjn/wCo5/8AqOf/AKjn/wCo5/8AqOf/AKjn/wCo5/8AqOf/AKjn/wCo5/8AqOf/AKjn/wCo&#10;5/8AqOf/AKjn/wCo5/8AqOf/AKjn/wCo5/8AqOf/AKjn/wCo5/8AqOf/AKjn/wCo5/8AqOf/AKjn&#10;/wCo5/8AqOf/AKjn/wCo5/8AqOf/AKjn/wCo5/8AqOf/AKjn/wCo5/8AqOf/AKjn/wCo5/8AqOf/&#10;AKjn/wCo5/8AqO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70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KAKjn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EwCo56E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x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YAqO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r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90AAAAAAKjn4ACo5/8A&#10;qOf/AKjn/wCo5/8AqOf/AKjn/wCo5/8AqOf/AKjn/wCo5/8AqOf/AKjn/wCo5/8AqOf/AKjn/wCo&#10;5/8AqOf/AKjn/wCo5/8AqOf/AKjn/wCo5/8AqOf/AKjn/wCo5/8AqOf/AKjn/wCo5/8AqOf/AKjn&#10;/wCo5/8AqOf/AKjn/wCo5/8AqOf/AKjn/wCo5/8AqOf/AKjn/wCo5/8AqOf/AKjn/wCo5/8AqOf/&#10;AKjn/wCo5/8AqOf/AKjn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kAKjn/wCo5/8A&#10;qOf/AKjn/wCo5/8AqOf/AKjn/wCo5/8AqOf/AKjn/wCo5/8AqOf/AKjn/wCo5/8AqOf/AKjn/wCo&#10;5/8AqOf/AKjn/wCo5/8AqOf/AKjn/wCo5/8AqOf/AKjn/wCo5/8AqOf/AKjn/wCo5/8AqOf/AKjn&#10;/wCo5/8AqOf/AKjn/wCo5/8AqOf/AKjn/wCo5/8AqOf/AKjn/wCo5/8AqOf/AKjn/wCo5/8AqOf/&#10;AKjn/wCo5/8AqOfuAKjn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VwCo5/8AqOf/AKjn/wCo5/8AqOf/AKjn/wCo5/8AqOf/AKjn/wCo5/8AqOf/AKjn/wCo&#10;5/8AqOf/AKjn/wCo5/8AqOf/AKjn/wCo5/8AqOf/AKjn/wCo5/8AqOf/AKjn/wCo5/8AqOf/AKjn&#10;/wCo5/8AqOf/AKjn/wCo5/8AqOf/AKjn/wCo5/8AqOf/AKjn/wCo5/8AqOf/AKjn/wCo5/8AqOf/&#10;AKjn/wCo5/8AqOf/AKjn/wCo5/8AqOe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J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7EAqOc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VAKjn8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m&#10;AKjn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c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J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9AA&#10;AAAAAKjnxgCo5/8AqOf/AKjn/wCo5/8AqOf/AKjn/wCo5/8AqOf/AKjn/wCo5/8AqOf/AKjn/wCo&#10;5/8AqOf/AKjn/wCo5/8AqOf/AKjn/wCo5/8AqOf/AKjn/wCo5/8AqOf/AKjn/wCo5/8AqOf/AKjn&#10;/wCo5/8AqOf/AKjn/wCo5/8AqOf/AKjn/wCo5/8AqOf/AKjn/wCo5/8AqOf/AKjn/wCo5/8AqOf/&#10;AKjn/wCo5/8AqOf/AKjn/wCo5/8AqOf/AKjn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fEAKjn/wCo5/8AqOf/AKjn/wCo5/8AqOf/AKjn/wCo5/8AqOf/AKjn/wCo5/8AqOf/AKjn/wCo&#10;5/8AqOf/AKjn/wCo5/8AqOf/AKjn/wCo5/8AqOf/AKjn/wCo5/8AqOf/AKjn/wCo5/8AqOf/AKjn&#10;/wCo5/8AqOf/AKjn/wCo5/8AqOf/AKjn/wCo5/8AqOf/AKjn/wCo5/8AqOf/AKjn/wCo5/8AqOf/&#10;AKjn/wCo5/8AqOf/AKjn/wCo5/8AqOe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AQCo58IAqOf/AKjn/wCo5/8AqOf/AKjn/wCo5/8AqOf/AKjn/wCo&#10;5/8AqOf/AKjn/wCo5/8AqOf/AKjn/wCo5/8AqOf/AKjn/wCo5/8AqOf/AKjn/wCo5/8AqOf/AKjn&#10;/wCo5/8AqOf/AKjn/wCo5/8AqOf/AKjn/wCo5/8AqOf/AKjn/wCo5/8AqOf/AKjn/wCo5/8AqOf/&#10;AKjn/wCo5/8AqOf/AKjn/wCo5/8AqOf/AKjn/wCo5/8AqOf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g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pQCo5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JwCo59w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sgCo5wEAAAAAAAAAAAAAAAAAAAAAAAAAAAAAAAAAAAAAAAAAAAAAAAAA&#10;AAAAAAAAAAAAAAAAAAAAAAAAAAAAAAAAAAAAAAAAAAAAAAAAAAAAAAAAAAAAAAAAAAAAAAAAAAAA&#10;AAAAAAAAAAAAAAAAAAAAAAAAAAAAAAAAAAAAAAAAAAAAAAAAAAAAAAAAAAAAAAAAAAAAAAAAAAAA&#10;AAAAAAAAAAAAAAAAAAAAAAAAAAAAAAAAAAAAAAAAAAAAAAAAAAAAAAAAAAAAAAAAAACo5y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IAqOfk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YAAAAAAKjnqQCo5/8AqOf/AKjn/wCo5/8AqOf/AKjn/wCo5/8AqOf/AKjn/wCo&#10;5/8AqOf/AKjn/wCo5/8AqOf/AKjn/wCo5/8AqOf/AKjn/wCo5/8AqOf/AKjn/wCo5/8AqOf/AKjn&#10;/wCo5/8AqOf/AKjn/wCo5/8AqOf/AKjn/wCo5/8AqOf/AKjn/wCo5/8AqOf/AKjn/wCo5/8AqOf/&#10;AKjn/wCo5/8AqOf/AKjn/wCo5/8AqOf/AKjn/wCo5/8AqOf/AKjn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fmAKjn/wCo5/8AqOf/AKjn/wCo5/8AqOf/AKjn/wCo5/8AqOf/AKjn/wCo&#10;5/8AqOf/AKjn/wCo5/8AqOf/AKjn/wCo5/8AqOf/AKjn/wCo5/8AqOf/AKjn/wCo5/8AqOf/AKjn&#10;/wCo5/8AqOf/AKjn/wCo5/8AqOf/AKjn/wCo5/8AqOf/AKjn/wCo5/8AqOf/AKjn/wCo5/8AqOf/&#10;AKjn/wCo5/8AqOf/AKjn/wCo5/8AqOf/AKjn/wCo5/8AqO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EAqOf9AKjn/wCo5/8AqOf/AKjn/wCo&#10;5/8AqOf/AKjn/wCo5/8AqOf/AKjn/wCo5/8AqOf/AKjn/wCo5/8AqOf/AKjn/wCo5/8AqOf/AKjn&#10;/wCo5/8AqOf/AKjn/wCo5/8AqOf/AKjn/wCo5/8AqOf/AKjn/wCo5/8AqOf/AKjn/wCo5/8AqOf/&#10;AKjn/wCo5/8AqOf/AKjn/wCo5/8AqOf/AKjn/wCo5/8AqOf/AKjn/wCo5/8AqOe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cCAKjn4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lAKjn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xQAqOfJ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3QAAAAAAAAAAAAAAAAAAAAAAAAAAAAAAAAA&#10;AAAAAAAAAAAAAAAAAAAAAAAAAAAAAAAAAAAAAAAAAAAAAAAAAAAAAAAAAAAAAAAAAAAAAAAAAAAA&#10;AAAAAAAAAAAAAAAAAAAAAAAAAAAAAAAAAAAAAAAAAAAAAAAAAAAAAAAAAAAAAAAAAAAAAAAAAAAA&#10;AAAAAAAAAAAAAAAAAAAAAAAAAAAAAAAAAAAAAAAAAAAAAAAAAAAAAAAAAAAAAAAAAAAAAAAAAAAA&#10;AAAAAACo5zI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z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78AAAAAAKjnkACo5/8AqOf/AKjn/wCo5/8AqOf/AKjn/wCo&#10;5/8AqOf/AKjn/wCo5/8AqOf/AKjn/wCo5/8AqOf/AKjn/wCo5/8AqOf/AKjn/wCo5/8AqOf/AKjn&#10;/wCo5/8AqOf/AKjn/wCo5/8AqOf/AKjn/wCo5/8AqOf/AKjn/wCo5/8AqOf/AKjn/wCo5/8AqOf/&#10;AKjn/wCo5/8AqOf/AKjn/wCo5/8AqOf/AKjn/wCo5/8AqOf/AKjn/wCo5/8AqOf/AKjn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cAqOf/AKjn/wCo5/8AqOf/AKjn/wCo5/8AqOf/AKjn/wCo&#10;5/8AqOf/AKjn/wCo5/8AqOf/AKjn/wCo5/8AqOf/AKjn/wCo5/8AqOf/AKjn/wCo5/8AqOf/AKjn&#10;/wCo5/8AqOf/AKjn/wCo5/8AqOf/AKjn/wCo5/8AqOf/AKjn/wCo5/8AqOf/AKjn/wCo5/8AqOf/&#10;AKjn/wCo5/8AqOf/AKjn/wCo5/8AqOf/AKjn/wCo5/8AqOf/AKjn/wCo59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RAKjn/wCo&#10;5/8AqOf/AKjn/wCo5/8AqOf/AKjn/wCo5/8AqOf/AKjn/wCo5/8AqOf/AKjn/wCo5/8AqOf/AKjn&#10;/wCo5/8AqOf/AKjn/wCo5/8AqOf/AKjn/wCo5/8AqOf/AKjn/wCo5/8AqOf/AKjn/wCo5/8AqOf/&#10;AKjn/wCo5/8AqOf/AKjn/wCo5/8AqOf/AKjn/wCo5/8AqOf/AKjn/wCo5/8AqOf/AKjn/wCo5/8A&#10;qOe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7cAqO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PAKjnz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sAqOc8AAAAAAAAAAAA&#10;AAAAAAAAAAAAAAAAAAAAAAAAAAAAAAAAAAAAAAAAAAAAAAAAAAAAAAAAAAAAAAAAAAAAAAAAAAAA&#10;AAAAAAAAAAAAAAAAAAAAAAAAAAAAAAAAAAAAAAAAAAAAAAAAAAAAAAAAAAAAAAAAAAAAAAAAAAAA&#10;AAAAAAAAAAAAAAAAAAAAAAAAAAAAAAAAAAAAAAAAAAAAAAAAAAAAAAAAAAAAAAAAAAAAAAAAAAAA&#10;AAAAAAAAAAAAAAAAAAAAAACo50A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g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7AAAAAAAKjndACo5/8AqOf/AKjn/wCo&#10;5/8AqOf/AKjn/wCo5/8AqOf/AKjn/wCo5/8AqOf/AKjn/wCo5/8AqOf/AKjn/wCo5/8AqOf/AKjn&#10;/wCo5/8AqOf/AKjn/wCo5/8AqOf/AKjn/wCo5/8AqOf/AKjn/wCo5/8AqOf/AKjn/wCo5/8AqOf/&#10;AKjn/wCo5/8AqOf/AKjn/wCo5/8AqOf/AKjn/wCo5/8AqOf/AKjn/wCo5/8AqOf/AKjn/wCo5/8A&#10;qOf/AKjn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ygAqOf/AKjn/wCo5/8AqOf/AKjn/wCo&#10;5/8AqOf/AKjn/wCo5/8AqOf/AKjn/wCo5/8AqOf/AKjn/wCo5/8AqOf/AKjn/wCo5/8AqOf/AKjn&#10;/wCo5/8AqOf/AKjn/wCo5/8AqOf/AKjn/wCo5/8AqOf/AKjn/wCo5/8AqOf/AKjn/wCo5/8AqOf/&#10;AKjn/wCo5/8AqOf/AKjn/wCo5/8AqOf/AKjn/wCo5/8AqOf/AKjn/wCo5/8AqOf/AKjn/wCo54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OAKjn5gCo5/8AqOf/AKjn/wCo5/8AqOf/AKjn/wCo5/8AqOf/AKjn/wCo5/8AqOf/AKjn&#10;/wCo5/8AqOf/AKjn/wCo5/8AqOf/AKjn/wCo5/8AqOf/AKjn/wCo5/8AqOf/AKjn/wCo5/8AqOf/&#10;AKjn/wCo5/8AqOf/AKjn/wCo5/8AqOf/AKjn/wCo5/8AqOf/AKjn/wCo5/8AqOf/AKjn/wCo5/8A&#10;qOf/AKjn/wCo5/8AqOd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g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zwCo5w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GQCo5+I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kAKjnFAAAAAAAAAAAAAAAAAAAAAAAAAAAAAAAAAAAAAAAAAAAAAAAAAAAAAAAAAAAAAAAAAAA&#10;AAAAAAAAAAAAAAAAAAAAAAAAAAAAAAAAAAAAAAAAAAAAAAAAAAAAAAAAAAAAAAAAAAAAAAAAAAAA&#10;AAAAAAAAAAAAAAAAAAAAAAAAAAAAAAAAAAAAAAAAAAAAAAAAAAAAAAAAAAAAAAAAAAAAAAAAAAAA&#10;AAAAAAAAAAAAAAAAAAAAAAAAAAAAAAAAAAAAAACo50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6kAAAAAAKjnUgCo&#10;5/8AqOf/AKjn/wCo5/8AqOf/AKjn/wCo5/8AqOf/AKjn/wCo5/8AqOf/AKjn/wCo5/8AqOf/AKjn&#10;/wCo5/8AqOf/AKjn/wCo5/8AqOf/AKjn/wCo5/8AqOf/AKjn/wCo5/8AqOf/AKjn/wCo5/8AqOf/&#10;AKjn/wCo5/8AqOf/AKjn/wCo5/8AqOf/AKjn/wCo5/8AqOf/AKjn/wCo5/8AqOf/AKjn/wCo5/8A&#10;qOf/AKjn/wCo5/8AqOf/AKjn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oAqOf/AKjn/wCo&#10;5/8AqOf/AKjn/wCo5/8AqOf/AKjn/wCo5/8AqOf/AKjn/wCo5/8AqOf/AKjn/wCo5/8AqOf/AKjn&#10;/wCo5/8AqOf/AKjn/wCo5/8AqOf/AKjn/wCo5/8AqOf/AKjn/wCo5/8AqOf/AKjn/wCo5/8AqOf/&#10;AKjn/wCo5/8AqOf/AKjn/wCo5/8AqOf/AKjn/wCo5/8AqOf/AKjn/wCo5/8AqOf/AKjn/wCo5/8A&#10;qOf/AKjn/wCo50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UACo5/8AqOf/AKjn/wCo5/8AqOf/AKjn/wCo5/8AqOf/AKjn&#10;/wCo5/8AqOf/AKjn/wCo5/8AqOf/AKjn/wCo5/8AqOf/AKjn/wCo5/8AqOf/AKjn/wCo5/8AqOf/&#10;AKjn/wCo5/8AqOf/AKjn/wCo5/8AqOf/AKjn/wCo5/8AqOf/AKjn/wCo5/8AqOf/AKjn/wCo5/8A&#10;qOf/AKjn/wCo5/8AqOf/AKjn/wCo5/8AqOc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wsAqOfz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tAKjn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EAqOf4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ugCo5wMAAAAAAAAAAAAAAAAAAAAAAAAAAAAAAAAAAAAAAAAAAAAA&#10;AAAAAAAAAAAAAAAAAAAAAAAAAAAAAAAAAAAAAAAAAAAAAAAAAAAAAAAAAAAAAAAAAAAAAAAAAAAA&#10;AAAAAAAAAAAAAAAAAAAAAAAAAAAAAAAAAAAAAAAAAAAAAAAAAAAAAAAAAAAAAAAAAAAAAAAAAAAA&#10;AAAAAAAAAAAAAAAAAAAAAAAAAAAAAAAAAAAAAAAAAAAAAAAAAAAAAACo51U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YgAAAAAAAAAAAAAAAAAAAAAAAAAA&#10;AAAAAAAAAAAAAAAAAAAAAAAAAAAAAAAAAAAAAAAAAAAAAAAAAAAAAAAAAAAAAAAAAAAAAAAAAAAA&#10;AAAAAAAAAAAAAAAAAAAAAAAAAAAAAAAAAAAAAAAAAAAAAAAAAAAAAAAAAAAAAAAAAAAAAAAAAAAA&#10;AAAAAAAAAAAAAAAAAAAAAAAAAAAAAAAAAAAAAAAAAAAAAAAAAAAAAAAAAAAAAAAAAAAAAAAAAAAA&#10;AAAAAAAAAAAAAKjnRg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6AAAAAAAKjnLwCo5/8AqOf/AKjn/wCo5/8AqOf/AKjn/wCo5/8AqOf/AKjn/wCo5/8AqOf/AKjn&#10;/wCo5/8AqOf/AKjn/wCo5/8AqOf/AKjn/wCo5/8AqOf/AKjn/wCo5/8AqOf/AKjn/wCo5/8AqOf/&#10;AKjn/wCo5/8AqOf/AKjn/wCo5/8AqOf/AKjn/wCo5/8AqOf/AKjn/wCo5/8AqOf/AKjn/wCo5/8A&#10;qOf/AKjn/wCo5/8AqOf/AKjn/wCo5/8AqOf/AKjn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2oAqOf/AKjn/wCo5/8AqOf/AKjn/wCo5/8AqOf/AKjn/wCo5/8AqOf/AKjn/wCo5/8AqOf/AKjn&#10;/wCo5/8AqOf/AKjn/wCo5/8AqOf/AKjn/wCo5/8AqOf/AKjn/wCo5/8AqOf/AKjn/wCo5/8AqOf/&#10;AKjn/wCo5/8AqOf/AKjn/wCo5/8AqOf/AKjn/wCo5/8AqOf/AKjn/wCo5/8AqOf/AKjn/wCo5/8A&#10;qOf/AKjn/wCo5/8AqOf/AKjn9gCo5w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6cAqOf/AKjn/wCo5/8AqOf/AKjn&#10;/wCo5/8AqOf/AKjn/wCo5/8AqOf/AKjn/wCo5/8AqOf/AKjn/wCo5/8AqOf/AKjn/wCo5/8AqOf/&#10;AKjn/wCo5/8AqOf/AKjn/wCo5/8AqOf/AKjn/wCo5/8AqOf/AKjn/wCo5/8AqOf/AKjn/wCo5/8A&#10;qOf/AKjn/wCo5/8AqOf/AKjn/wCo5/8AqOf/AKjn/wCo5+sAqOc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1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k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0AAAAAAAAAAAAAAAAAAAAAAAAAAAAA&#10;AAAAAAAAAAAAAAAAAAAAAAAAAAAAAAAAAAAAAAAAAAAAAAAAAAAAAAAAAAAAAAAAAAAAAAAAAAAA&#10;AAAAAAAAAAAAAAAAAAAAAAAAAAAAAAAAAAAAAAAAAAAAAAAAAAAAAAAAAAAAAAAAAAAAAAAAAAAA&#10;AAAAAAAAAAAAAAAAAAAAAAAAAAAAAAAAAAAAAAAAAAAAAAAAAAAAAAAAAAAAAAAAAAAAAACo52A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mgAAAAAAAAAA&#10;AAAAAAAAAAAAAAAAAAAAAAAAAAAAAAAAAAAAAAAAAAAAAAAAAAAAAAAAAAAAAAAAAAAAAAAAAAAA&#10;AAAAAAAAAAAAAAAAAAAAAAAAAAAAAAAAAAAAAAAAAAAAAAAAAAAAAAAAAAAAAAAAAAAAAAAAAAAA&#10;AAAAAAAAAAAAAAAAAAAAAAAAAAAAAAAAAAAAAAAAAAAAAAAAAAAAAAAAAAAAAAAAAAAAAAAAAAAA&#10;AAAAAAAAAAAAAAAAAAAAAAAAAAAAAKjnnQ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5IAAAAAAKjnDQCo5/8AqOf/AKjn/wCo5/8AqOf/AKjn/wCo5/8AqOf/AKjn&#10;/wCo5/8AqOf/AKjn/wCo5/8AqOf/AKjn/wCo5/8AqOf/AKjn/wCo5/8AqOf/AKjn/wCo5/8AqOf/&#10;AKjn/wCo5/8AqOf/AKjn/wCo5/8AqOf/AKjn/wCo5/8AqOf/AKjn/wCo5/8AqOf/AKjn/wCo5/8A&#10;qOf/AKjn/wCo5/8AqOf/AKjn/wCo5/8AqOf/AKjn/wCo5/8AqOf/AKjn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wAqOf/AKjn/wCo5/8AqOf/AKjn/wCo5/8AqOf/AKjn/wCo5/8AqOf/AKjn&#10;/wCo5/8AqOf/AKjn/wCo5/8AqOf/AKjn/wCo5/8AqOf/AKjn/wCo5/8AqOf/AKjn/wCo5/8AqOf/&#10;AKjn/wCo5/8AqOf/AKjn/wCo5/8AqOf/AKjn/wCo5/8AqOf/AKjn/wCo5/8AqOf/AKjn/wCo5/8A&#10;qOf/AKjn/wCo5/8AqOf/AKjn/wCo5/8AqOf/AKjnu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xUAqOfnAKjn&#10;/wCo5/8AqOf/AKjn/wCo5/8AqOf/AKjn/wCo5/8AqOf/AKjn/wCo5/8AqOf/AKjn/wCo5/8AqOf/&#10;AKjn/wCo5/8AqOf/AKjn/wCo5/8AqOf/AKjn/wCo5/8AqOf/AKjn/wCo5/8AqOf/AKjn/wCo5/8A&#10;qOf/AKjn/wCo5/8AqOf/AKjn/wCo5/8AqOf/AKjn/wCo5/8AqOf/AKjn/wCo55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6k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5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p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kAAAAAAAA&#10;AAAAAAAAAAAAAAAAAAAAAAAAAAAAAAAAAAAAAAAAAAAAAAAAAAAAAAAAAAAAAAAAAAAAAAAAAAAA&#10;AAAAAAAAAAAAAAAAAAAAAAAAAAAAAAAAAAAAAAAAAAAAAAAAAAAAAAAAAAAAAAAAAAAAAAAAAAAA&#10;AAAAAAAAAAAAAAAAAAAAAAAAAAAAAAAAAAAAAAAAAAAAAAAAAAAAAAAAAAAAAAAAAAAAAAAAAAAA&#10;AAAAAAAAAACo524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1AAAAAAAAAAAAAAAAAAAAAAAAAAAAAAAAAAAAAAAAAAAAAAAAAAAAAAAAAAAAAAAAAAAAAAA&#10;AAAAAAAAAAAAAAAAAAAAAAAAAAAAAAAAAAAAAAAAAAAAAAAAAAAAAAAAAAAAAAAAAAAAAAAAAAAA&#10;AAAAAAAAAAAAAAAAAAAAAAAAAAAAAAAAAAAAAAAAAAAAAAAAAAAAAAAAAAAAAAAAAAAAAAAAAAAA&#10;AAAAAAAAAAAAAAAAAAAAAAAAAAAAAAAAAAAAAAAAqOcFAKjn7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4sAAAAAAAAAAACo5+oAqOf/AKjn/wCo5/8AqOf/AKjn&#10;/wCo5/8AqOf/AKjn/wCo5/8AqOf/AKjn/wCo5/8AqOf/AKjn/wCo5/8AqOf/AKjn/wCo5/8AqOf/&#10;AKjn/wCo5/8AqOf/AKjn/wCo5/8AqOf/AKjn/wCo5/8AqOf/AKjn/wCo5/8AqOf/AKjn/wCo5/8A&#10;qOf/AKjn/wCo5/8AqOf/AKjn/wCo5/8AqOf/AKjn/wCo5/8AqOf/AKjn/wCo5/8AqOf/AKjn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60AqOf/AKjn/wCo5/8AqOf/AKjn/wCo5/8AqOf/AKjn&#10;/wCo5/8AqOf/AKjn/wCo5/8AqOf/AKjn/wCo5/8AqOf/AKjn/wCo5/8AqOf/AKjn/wCo5/8AqOf/&#10;AKjn/wCo5/8AqOf/AKjn/wCo5/8AqOf/AKjn/wCo5/8AqOf/AKjn/wCo5/8AqOf/AKjn/wCo5/8A&#10;qOf/AKjn/wCo5/8AqOf/AKjn/wCo5/8AqOf/AKjn/wCo5/8AqOf/AKjn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JAKjn/wCo5/8AqOf/AKjn/wCo5/8AqOf/AKjn/wCo5/8AqOf/AKjn/wCo5/8AqOf/&#10;AKjn/wCo5/8AqOf/AKjn/wCo5/8AqOf/AKjn/wCo5/8AqOf/AKjn/wCo5/8AqOf/AKjn/wCo5/8A&#10;qOf/AKjn/wCo5/8AqOf/AKjn/wCo5/8AqOf/AKjn/wCo5/8AqOf/AKjn/wCo5/8AqOf/AKjn/ACo&#10;5y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wCo5/I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1gCo5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DACo59g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6AKjnQAAAAAAAAAAAAAAAAAAAAAAAAAAAAAAAAAAAAAAAAAAAAAAAAAAAAAAAAAAAAAAA&#10;AAAAAAAAAAAAAAAAAAAAAAAAAAAAAAAAAAAAAAAAAAAAAAAAAAAAAAAAAAAAAAAAAAAAAAAAAAAA&#10;AAAAAAAAAAAAAAAAAAAAAAAAAAAAAAAAAAAAAAAAAAAAAAAAAAAAAAAAAAAAAAAAAAAAAAAAAAAA&#10;AAAAAAAAAAAAAAAAAAAAAAAAAACo53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Co5w8AAAAAAAAAAAAAAAAAAAAAAAAAAAAAAAAAAAAAAAAAAAAAAAAA&#10;AAAAAAAAAAAAAAAAAAAAAAAAAAAAAAAAAAAAAAAAAAAAAAAAAAAAAAAAAAAAAAAAAAAAAAAAAAAA&#10;AAAAAAAAAAAAAAAAAAAAAAAAAAAAAAAAAAAAAAAAAAAAAAAAAAAAAAAAAAAAAAAAAAAAAAAAAAAA&#10;AAAAAAAAAAAAAAAAAAAAAAAAAAAAAAAAAAAAAAAAAAAAAAAAAAAAAAAAqOdM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4AAAAAAAAAAAACo58AAqOf/AKjn&#10;/wCo5/8AqOf/AKjn/wCo5/8AqOf/AKjn/wCo5/8AqOf/AKjn/wCo5/8AqOf/AKjn/wCo5/8AqOf/&#10;AKjn/wCo5/8AqOf/AKjn/wCo5/8AqOf/AKjn/wCo5/8AqOf/AKjn/wCo5/8AqOf/AKjn/wCo5/8A&#10;qOf/AKjn/wCo5/8AqOf/AKjn/wCo5/8AqOf/AKjn/wCo5/8AqOf/AKjn/wCo5/8AqOf/AKjn/wCo&#10;5/8AqOf/AKjn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84AqOf/AKjn/wCo5/8AqOf/AKjn&#10;/wCo5/8AqOf/AKjn/wCo5/8AqOf/AKjn/wCo5/8AqOf/AKjn/wCo5/8AqOf/AKjn/wCo5/8AqOf/&#10;AKjn/wCo5/8AqOf/AKjn/wCo5/8AqOf/AKjn/wCo5/8AqOf/AKjn/wCo5/8AqOf/AKjn/wCo5/8A&#10;qOf/AKjn/wCo5/8AqOf/AKjn/wCo5/8AqOf/AKjn/wCo5/8AqOf/AKjn/wCo5/8AqOf/AKj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jwCo5/8AqOf/AKjn/wCo5/8AqOf/AKjn/wCo5/8AqOf/&#10;AKjn/wCo5/8AqOf/AKjn/wCo5/8AqOf/AKjn/wCo5/8AqOf/AKjn/wCo5/8AqOf/AKjn/wCo5/8A&#10;qOf/AKjn/wCo5/8AqOf/AKjn/wCo5/8AqOf/AKjn/wCo5/8AqOf/AKjn/wCo5/8AqOf/AKjn/wCo&#10;5/8AqOf/AKjno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S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8AKjn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0AqOf3&#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7QCo5y0AAAAAAAAAAAAAAAAAAAAAAAAAAAAAAAAAAAAAAAAA&#10;AAAAAAAAAAAAAAAAAAAAAAAAAAAAAAAAAAAAAAAAAAAAAAAAAAAAAAAAAAAAAAAAAAAAAAAAAAAA&#10;AAAAAAAAAAAAAAAAAAAAAAAAAAAAAAAAAAAAAAAAAAAAAAAAAAAAAAAAAAAAAAAAAAAAAAAAAAAA&#10;AAAAAAAAAAAAAAAAAAAAAAAAAAAAAAAAAAAAAAAAAACo54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cAAAAAAAAAAAAAAAAAAAAAAAAAAAAAAAAA&#10;AAAAAAAAAAAAAAAAAAAAAAAAAAAAAAAAAAAAAAAAAAAAAAAAAAAAAAAAAAAAAAAAAAAAAAAAAAAA&#10;AAAAAAAAAAAAAAAAAAAAAAAAAAAAAAAAAAAAAAAAAAAAAAAAAAAAAAAAAAAAAAAAAAAAAAAAAAAA&#10;AAAAAAAAAAAAAAAAAAAAAAAAAAAAAAAAAAAAAAAAAAAAAAAAAAAAAAAAAAAAAAAAAAAAAAAAqOej&#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3UAAAAAAAAA&#10;AACo55MAqOf/AKjn/wCo5/8AqOf/AKjn/wCo5/8AqOf/AKjn/wCo5/8AqOf/AKjn/wCo5/8AqOf/&#10;AKjn/wCo5/8AqOf/AKjn/wCo5/8AqOf/AKjn/wCo5/8AqOf/AKjn/wCo5/8AqOf/AKjn/wCo5/8A&#10;qOf/AKjn/wCo5/8AqOf/AKjn/wCo5/8AqOf/AKjn/wCo5/8AqOf/AKjn/wCo5/8AqOf/AKjn/wCo&#10;5/8AqOf/AKjn/wCo5/8AqOf/AKjn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8AqOf/AKjn&#10;/wCo5/8AqOf/AKjn/wCo5/8AqOf/AKjn/wCo5/8AqOf/AKjn/wCo5/8AqOf/AKjn/wCo5/8AqOf/&#10;AKjn/wCo5/8AqOf/AKjn/wCo5/8AqOf/AKjn/wCo5/8AqOf/AKjn/wCo5/8AqOf/AKjn/wCo5/8A&#10;qOf/AKjn/wCo5/8AqOf/AKjn/wCo5/8AqOf/AKjn/wCo5/8AqOf/AKjn/wCo5/8AqOf/AKjn/wCo&#10;5/8AqOf/AKjn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BgCo58gAqOf/AKjn/wCo5/8AqOf/&#10;AKjn/wCo5/8AqOf/AKjn/wCo5/8AqOf/AKjn/wCo5/8AqOf/AKjn/wCo5/8AqOf/AKjn/wCo5/8A&#10;qOf/AKjn/wCo5/8AqOf/AKjn/wCo5/8AqOf/AKjn/wCo5/8AqOf/AKjn/wCo5/8AqOf/AKjn/wCo&#10;5/8AqOf/AKjn/wCo5/8AqOfzAKjn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m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k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UAqOckAAAAAAAAAAAAAAAAAAAA&#10;AAAAAAAAAAAAAAAAAAAAAAAAAAAAAAAAAAAAAAAAAAAAAAAAAAAAAAAAAAAAAAAAAAAAAAAAAAAA&#10;AAAAAAAAAAAAAAAAAAAAAAAAAAAAAAAAAAAAAAAAAAAAAAAAAAAAAAAAAAAAAAAAAAAAAAAAAAAA&#10;AAAAAAAAAAAAAAAAAAAAAAAAAAAAAAAAAAAAAAAAAAAAAAAAAAAAAAAAAACo55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4AAAAAAAAAAAAAAAAAA&#10;AAAAAAAAAAAAAAAAAAAAAAAAAAAAAAAAAAAAAAAAAAAAAAAAAAAAAAAAAAAAAAAAAAAAAAAAAAAA&#10;AAAAAAAAAAAAAAAAAAAAAAAAAAAAAAAAAAAAAAAAAAAAAAAAAAAAAAAAAAAAAAAAAAAAAAAAAAAA&#10;AAAAAAAAAAAAAAAAAAAAAAAAAAAAAAAAAAAAAAAAAAAAAAAAAAAAAAAAAAAAAAAAAAAAAAAAAAAA&#10;AAAAAACo5wcAqOfx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24AAAAAAAAAAACo52gAqOf/AKjn/wCo5/8AqOf/AKjn/wCo5/8AqOf/AKjn/wCo5/8AqOf/&#10;AKjn/wCo5/8AqOf/AKjn/wCo5/8AqOf/AKjn/wCo5/8AqOf/AKjn/wCo5/8AqOf/AKjn/wCo5/8A&#10;qOf/AKjn/wCo5/8AqOf/AKjn/wCo5/8AqOf/AKjn/wCo5/8AqOf/AKjn/wCo5/8AqOf/AKjn/wCo&#10;5/8AqOf/AKjn/wCo5/8AqOf/AKjn/wCo5/8AqOf/AKjn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QAqOf/AKjn/wCo5/8AqOf/AKjn/wCo5/8AqOf/AKjn/wCo5/8AqOf/AKjn/wCo5/8AqOf/&#10;AKjn/wCo5/8AqOf/AKjn/wCo5/8AqOf/AKjn/wCo5/8AqOf/AKjn/wCo5/8AqOf/AKjn/wCo5/8A&#10;qOf/AKjn/wCo5/8AqOf/AKjn/wCo5/8AqOf/AKjn/wCo5/8AqOf/AKjn/wCo5/8AqOf/AKjn/wCo&#10;5/8AqOf/AKjn/wCo5/8AqOf/AKjn7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0AqOfp&#10;AKjn/wCo5/8AqOf/AKjn/wCo5/8AqOf/AKjn/wCo5/8AqOf/AKjn/wCo5/8AqOf/AKjn/wCo5/8A&#10;qOf/AKjn/wCo5/8AqOf/AKjn/wCo5/8AqOf/AKjn/wCo5/8AqOf/AKjn/wCo5/8AqOf/AKjn/wCo&#10;5/8AqOf/AKjn/wCo5/8AqOf/AKjn/wCo5/8AqO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CAKjn6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kAqOc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o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lAKjn&#10;LwAAAAAAAAAAAAAAAAAAAAAAAAAAAAAAAAAAAAAAAAAAAAAAAAAAAAAAAAAAAAAAAAAAAAAAAAAA&#10;AAAAAAAAAAAAAAAAAAAAAAAAAAAAAAAAAAAAAAAAAAAAAAAAAAAAAAAAAAAAAAAAAAAAAAAAAAAA&#10;AAAAAAAAAAAAAAAAAAAAAAAAAAAAAAAAAAAAAAAAAAAAAAAAAAAAAAAAAAAAAAAAAAAAAAAAAACo&#10;55s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7kA&#10;AAAAAAAAAAAAAAAAAAAAAAAAAAAAAAAAAAAAAAAAAAAAAAAAAAAAAAAAAAAAAAAAAAAAAAAAAAAA&#10;AAAAAAAAAAAAAAAAAAAAAAAAAAAAAAAAAAAAAAAAAAAAAAAAAAAAAAAAAAAAAAAAAAAAAAAAAAAA&#10;AAAAAAAAAAAAAAAAAAAAAAAAAAAAAAAAAAAAAAAAAAAAAAAAAAAAAAAAAAAAAAAAAAAAAAAAAAAA&#10;AAAAAAAAAAAAAAAAAAAAAACo51M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2AAAAAAAAAAAACo5zsAqOf/AKjn/wCo5/8AqOf/AKjn/wCo5/8AqOf/&#10;AKjn/wCo5/8AqOf/AKjn/wCo5/8AqOf/AKjn/wCo5/8AqOf/AKjn/wCo5/8AqOf/AKjn/wCo5/8A&#10;qOf/AKjn/wCo5/8AqOf/AKjn/wCo5/8AqOf/AKjn/wCo5/8AqOf/AKjn/wCo5/8AqOf/AKjn/wCo&#10;5/8AqOf/AKjn/wCo5/8AqOf/AKjn/wCo5/8AqOf/AKjn/wCo5/8AqOf/AKjn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60AqOf/AKjn/wCo5/8AqOf/AKjn/wCo5/8AqOf/AKjn/wCo5/8AqOf/&#10;AKjn/wCo5/8AqOf/AKjn/wCo5/8AqOf/AKjn/wCo5/8AqOf/AKjn/wCo5/8AqOf/AKjn/wCo5/8A&#10;qOf/AKjn/wCo5/8AqOf/AKjn/wCo5/8AqOf/AKjn/wCo5/8AqOf/AKjn/wCo5/8AqOf/AKjn/wCo&#10;5/8AqOf/AKjn/wCo5/8AqOf/AKjn/wCo5/8AqOf/AKjn/wCo5y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6AKjn+QCo5/8AqOf/AKjn/wCo5/8AqOf/AKjn/wCo5/8AqOf/AKjn/wCo5/8A&#10;qOf/AKjn/wCo5/8AqOf/AKjn/wCo5/8AqOf/AKjn/wCo5/8AqOf/AKjn/wCo5/8AqOf/AKjn/wCo&#10;5/8AqOf/AKjn/wCo5/8AqOf/AKjn/wCo5/8AqOf/AKjn/wCo56w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6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CgCo59I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8wCo51YAAAAAAAAAAAAAAAAAAAAAAAAAAAAAAAAAAAAAAAAAAAAAAAAAAAAA&#10;AAAAAAAAAAAAAAAAAAAAAAAAAAAAAAAAAAAAAAAAAAAAAAAAAAAAAAAAAAAAAAAAAAAAAAAAAAAA&#10;AAAAAAAAAAAAAAAAAAAAAAAAAAAAAAAAAAAAAAAAAAAAAAAAAAAAAAAAAAAAAAAAAAAAAAAAAAAA&#10;AAAAAAAAAAAAAACo56U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AAqOcCAAAAAAAAAAAAAAAAAAAAAAAAAAAAAAAAAAAAAAAAAAAAAAAAAAAAAAAA&#10;AAAAAAAAAAAAAAAAAAAAAAAAAAAAAAAAAAAAAAAAAAAAAAAAAAAAAAAAAAAAAAAAAAAAAAAAAAAA&#10;AAAAAAAAAAAAAAAAAAAAAAAAAAAAAAAAAAAAAAAAAAAAAAAAAAAAAAAAAAAAAAAAAAAAAAAAAAAA&#10;AAAAAAAAAAAAAAAAAAAAAAAAAAAAAAAAAAAAAACo56g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1cAAAAAAAAAAACo5wsAqOf8AKjn/wCo5/8AqOf/&#10;AKjn/wCo5/8AqOf/AKjn/wCo5/8AqOf/AKjn/wCo5/8AqOf/AKjn/wCo5/8AqOf/AKjn/wCo5/8A&#10;qOf/AKjn/wCo5/8AqOf/AKjn/wCo5/8AqOf/AKjn/wCo5/8AqOf/AKjn/wCo5/8AqOf/AKjn/wCo&#10;5/8AqOf/AKjn/wCo5/8AqOf/AKjn/wCo5/8AqOf/AKjn/wCo5/8AqOf/AKjn/wCo5/8AqOf/AKjn&#10;4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3gAqOf/AKjn/wCo5/8AqOf/AKjn/wCo5/8AqOf/&#10;AKjn/wCo5/8AqOf/AKjn/wCo5/8AqOf/AKjn/wCo5/8AqOf/AKjn/wCo5/8AqOf/AKjn/wCo5/8A&#10;qOf/AKjn/wCo5/8AqOf/AKjn/wCo5/8AqOf/AKjn/wCo5/8AqOf/AKjn/wCo5/8AqOf/AKjn/wCo&#10;5/8AqOf/AKjn/wCo5/8AqOf/AKjn/wCo5/8AqOf/AKjn/wCo5/8AqOf/AKjn/wCo5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WACo5/8AqOf/AKjn/wCo5/8AqOf/AKjn/wCo5/8A&#10;qOf/AKjn/wCo5/8AqOf/AKjn/wCo5/8AqOf/AKjn/wCo5/8AqOf/AKjn/wCo5/8AqOf/AKjn/wCo&#10;5/8AqOf/AKjn/wCo5/8AqOf/AKjn/wCo5/8AqOf/AKjn/wCo5/8AqOf/AKjn0QCo5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zwCo5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yUA&#10;qOfx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AKjnRAAAAAAAAAAAAAAAAAAAAAAAAAAA&#10;AAAAAAAAAAAAAAAAAAAAAAAAAAAAAAAAAAAAAAAAAAAAAAAAAAAAAAAAAAAAAAAAAAAAAAAAAAAA&#10;AAAAAAAAAAAAAAAAAAAAAAAAAAAAAAAAAAAAAAAAAAAAAAAAAAAAAAAAAAAAAAAAAAAAAAAAAAAA&#10;AAAAAAAAAAAAAAAAAAAAAAAAAAAAAACo57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qAAAAAAAAAAAAAAAAAAAAAAAAAAAAAAAAAAAAAAAA&#10;AAAAAAAAAAAAAAAAAAAAAAAAAAAAAAAAAAAAAAAAAAAAAAAAAAAAAAAAAAAAAAAAAAAAAAAAAAAA&#10;AAAAAAAAAAAAAAAAAAAAAAAAAAAAAAAAAAAAAAAAAAAAAAAAAAAAAAAAAAAAAAAAAAAAAAAAAAAA&#10;AAAAAAAAAAAAAAAAAAAAAAAAAAAAAAAAAAAAAAAAAAAAAAAAAKjnCQCo5/Q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1AAAAAAAAAAAAAAAAAAqOfS&#10;AKjn/wCo5/8AqOf/AKjn/wCo5/8AqOf/AKjn/wCo5/8AqOf/AKjn/wCo5/8AqOf/AKjn/wCo5/8A&#10;qOf/AKjn/wCo5/8AqOf/AKjn/wCo5/8AqOf/AKjn/wCo5/8AqOf/AKjn/wCo5/8AqOf/AKjn/wCo&#10;5/8AqOf/AKjn/wCo5/8AqOf/AKjn/wCo5/8AqOf/AKjn/wCo5/8AqOf/AKjn/wCo5/8AqOf/AKjn&#10;/wCo5/8AqOf/AKjn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0IAqOf/AKjn/wCo5/8AqOf/&#10;AKjn/wCo5/8AqOf/AKjn/wCo5/8AqOf/AKjn/wCo5/8AqOf/AKjn/wCo5/8AqOf/AKjn/wCo5/8A&#10;qOf/AKjn/wCo5/8AqOf/AKjn/wCo5/8AqOf/AKjn/wCo5/8AqOf/AKjn/wCo5/8AqOf/AKjn/wCo&#10;5/8AqOf/AKjn/wCo5/8AqOf/AKjn/wCo5/8AqOf/AKjn/wCo5/8AqOf/AKjn/wCo5/8AqOf/AKjn&#10;/wCo5+EAqO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20AqOf/AKjn/wCo5/8A&#10;qOf/AKjn/wCo5/8AqOf/AKjn/wCo5/8AqOf/AKjn/wCo5/8AqOf/AKjn/wCo5/8AqOf/AKjn/wCo&#10;5/8AqOf/AKjn/wCo5/8AqOf/AKjn/wCo5/8AqOf/AKjn/wCo5/8AqOf/AKjn/wCo5/8AqOfiAKjn&#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f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R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hgAAAAAAAAAA&#10;AAAAAAAAAAAAAAAAAAAAAAAAAAAAAAAAAAAAAAAAAAAAAAAAAAAAAAAAAAAAAAAAAAAAAAAAAAAA&#10;AAAAAAAAAAAAAAAAAAAAAAAAAAAAAAAAAAAAAAAAAAAAAAAAAAAAAAAAAAAAAAAAAAAAAAAAAAAA&#10;AAAAAAAAAAAAAAAAAAAAAAAAAAAAAAAAAAAAAAAAAAAAAACo574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mAAAAAAAAAAAAAAAAAAAAAAAA&#10;AAAAAAAAAAAAAAAAAAAAAAAAAAAAAAAAAAAAAAAAAAAAAAAAAAAAAAAAAAAAAAAAAAAAAAAAAAAA&#10;AAAAAAAAAAAAAAAAAAAAAAAAAAAAAAAAAAAAAAAAAAAAAAAAAAAAAAAAAAAAAAAAAAAAAAAAAAAA&#10;AAAAAAAAAAAAAAAAAAAAAAAAAAAAAAAAAAAAAAAAAAAAAAAAAAAAAAAAAAAAAAAAAKjnU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0EAAAAA&#10;AAAAAAAAAAAAqOedAKjn/wCo5/8AqOf/AKjn/wCo5/8AqOf/AKjn/wCo5/8AqOf/AKjn/wCo5/8A&#10;qOf/AKjn/wCo5/8AqOf/AKjn/wCo5/8AqOf/AKjn/wCo5/8AqOf/AKjn/wCo5/8AqOf/AKjn/wCo&#10;5/8AqOf/AKjn/wCo5/8AqOf/AKjn/wCo5/8AqOf/AKjn/wCo5/8AqOf/AKjn/wCo5/8AqOf/AKjn&#10;/wCo5/8AqOf/AKjn/wCo5/8AqOf/AKjn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0AqOf+&#10;AKjn/wCo5/8AqOf/AKjn/wCo5/8AqOf/AKjn/wCo5/8AqOf/AKjn/wCo5/8AqOf/AKjn/wCo5/8A&#10;qOf/AKjn/wCo5/8AqOf/AKjn/wCo5/8AqOf/AKjn/wCo5/8AqOf/AKjn/wCo5/8AqOf/AKjn/wCo&#10;5/8AqOf/AKjn/wCo5/8AqOf/AKjn/wCo5/8AqOf/AKjn/wCo5/8AqOf/AKjn/wCo5/8AqOf/AKjn&#10;/wCo5/8AqOf/AKjn/wCo5/8AqOd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1AKjn/wCo5/8AqOf/AKjn/wCo5/8AqOf/AKjn/wCo5/8AqOf/AKjn/wCo5/8AqOf/AKjn/wCo&#10;5/8AqOf/AKjn/wCo5/8AqOf/AKjn/wCo5/8AqOf/AKjn/wCo5/8AqOf/AKjn/wCo5/8AqOf/AKjn&#10;/wCo5+MAqO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oAqOf6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i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10;AKjnCgAAAAAAAAAAAAAAAAAAAAAAAAAAAAAAAAAAAAAAAAAAAAAAAAAAAAAAAAAAAAAAAAAAAAAA&#10;AAAAAAAAAAAAAAAAAAAAAAAAAAAAAAAAAAAAAAAAAAAAAAAAAAAAAAAAAAAAAAAAAAAAAAAAAAAA&#10;AAAAAAAAAAAAAAAAAAAAAAAAAAAAAAAAAAAAAAAAAAAAAAAAAAAAAAAAAAAAAACo58U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eAAAAAAAA&#10;AAAAAAAAAAAAAAAAAAAAAAAAAAAAAAAAAAAAAAAAAAAAAAAAAAAAAAAAAAAAAAAAAAAAAAAAAAAA&#10;AAAAAAAAAAAAAAAAAAAAAAAAAAAAAAAAAAAAAAAAAAAAAAAAAAAAAAAAAAAAAAAAAAAAAAAAAAAA&#10;AAAAAAAAAAAAAAAAAAAAAAAAAAAAAAAAAAAAAAAAAAAAAAAAAAAAAAAAAAAAAAAAAAAAAAAAAAAA&#10;AAAAAKjno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zoAAAAAAAAAAAAAAAAAqOdgAKjn/wCo5/8AqOf/AKjn/wCo5/8AqOf/AKjn/wCo5/8A&#10;qOf/AKjn/wCo5/8AqOf/AKjn/wCo5/8AqOf/AKjn/wCo5/8AqOf/AKjn/wCo5/8AqOf/AKjn/wCo&#10;5/8AqOf/AKjn/wCo5/8AqOf/AKjn/wCo5/8AqOf/AKjn/wCo5/8AqOf/AKjn/wCo5/8AqOf/AKjn&#10;/wCo5/8AqOf/AKjn/wCo5/8AqOf/AKjn/wCo5/8AqOf/AKj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WAKjn/wCo5/8AqOf/AKjn/wCo5/8AqOf/AKjn/wCo5/8AqOf/AKjn/wCo5/8A&#10;qOf/AKjn/wCo5/8AqOf/AKjn/wCo5/8AqOf/AKjn/wCo5/8AqOf/AKjn/wCo5/8AqOf/AKjn/wCo&#10;5/8AqOf/AKjn/wCo5/8AqOf/AKjn/wCo5/8AqOf/AKjn/wCo5/8AqOf/AKjn/wCo5/8AqOf/AKjn&#10;/wCo5/8AqOf/AKjn/wCo5/8AqOf/AKjn/wCo5/8AqOfjAKjn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ZgCo5/0AqOf/AKjn/wCo5/8AqOf/AKjn/wCo5/8AqOf/AKjn/wCo&#10;5/8AqOf/AKjn/wCo5/8AqOf/AKjn/wCo5/8AqOf/AKjn/wCo5/8AqOf/AKjn/wCo5/8AqOf/AKjn&#10;/wCo5/8AqOf/AKjn1ACo5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BACo58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XAAAAAAAAAAAAAAAAAAAAAAAAAAAAAAAAAAAAAAAAAAAAAAAAAAAAAAAAAAAAAAAAAAAA&#10;AAAAAAAAAAAAAAAAAAAAAAAAAAAAAAAAAAAAAAAAAAAAAAAAAAAAAAAAAAAAAAAAAAAAAAAAAAAA&#10;AAAAAAAAAAAAAAAAAAAAAAAAAAAAAAAAAAAAAAAAAAAAAAAAAAAAAAAAAAAAAAAAAAAAAAAAAAAA&#10;AAAAAAAAAAAAAAAAqOcFAKjn7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zAAAAAAAAAAAAAAAAAAqOcgAKjn/wCo5/8AqOf/AKjn/wCo5/8A&#10;qOf/AKjn/wCo5/8AqOf/AKjn/wCo5/8AqOf/AKjn/wCo5/8AqOf/AKjn/wCo5/8AqOf/AKjn/wCo&#10;5/8AqOf/AKjn/wCo5/8AqOf/AKjn/wCo5/8AqOf/AKjn/wCo5/8AqOf/AKjn/wCo5/8AqOf/AKjn&#10;/wCo5/8AqOf/AKjn/wCo5/8AqOf/AKjn/wCo5/8AqOf/AKjn/wCo5/8AqOf/AKj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ehAKjn/wCo5/8AqOf/AKjn/wCo5/8AqOf/AKjn/wCo5/8A&#10;qOf/AKjn/wCo5/8AqOf/AKjn/wCo5/8AqOf/AKjn/wCo5/8AqOf/AKjn/wCo5/8AqOf/AKjn/wCo&#10;5/8AqOf/AKjn/wCo5/8AqOf/AKjn/wCo5/8AqOf/AKjn/wCo5/8AqOf/AKjn/wCo5/8AqOf/AKjn&#10;/wCo5/8AqOf/AKjn/wCo5/8AqOf/AKjn/wCo5/8AqOf/AKjn/wCo5/8AqOf/AKjn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0wAqOfzAKjn/wCo5/8AqOf/AKjn/wCo&#10;5/8AqOf/AKjn/wCo5/8AqOf/AKjn/wCo5/8AqOf/AKjn/wCo5/8AqOf/AKjn/wCo5/8AqOf/AKjn&#10;/wCo5/8AqOf/AKjn/wCo5/8AqOe4AKjn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o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xcAqOfj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EQAAAAAAAAAAAAAAAAAAAAAAAAAAAAAAAAAAAAAAAAAAAAAA&#10;AAAAAAAAAAAAAAAAAAAAAAAAAAAAAAAAAAAAAAAAAAAAAAAAAAAAAAAAAAAAAAAAAAAAAAAAAAAA&#10;AAAAAAAAAAAAAAAAAAAAAAAAAAAAAAAAAAAAAAAAAAAAAAAAAAAAAAAAAAAAAAAAAAAAAAAAAAAA&#10;AAAAAAAAAAAAAAAAAAAAAAAAAAAAAAAAqOdE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yMAAAAAAAAAAAAAAAAAAAAAAKjn4QCo5/8A&#10;qOf/AKjn/wCo5/8AqOf/AKjn/wCo5/8AqOf/AKjn/wCo5/8AqOf/AKjn/wCo5/8AqOf/AKjn/wCo&#10;5/8AqOf/AKjn/wCo5/8AqOf/AKjn/wCo5/8AqOf/AKjn/wCo5/8AqOf/AKjn/wCo5/8AqOf/AKjn&#10;/wCo5/8AqOf/AKjn/wCo5/8AqOf/AKjn/wCo5/8AqOf/AKjn/wCo5/8AqOf/AKjn/wCo5/8AqOf/&#10;AKjn/wCo5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BAKjn/wCo5/8AqOf/AKjn/wCo5/8A&#10;qOf/AKjn/wCo5/8AqOf/AKjn/wCo5/8AqOf/AKjn/wCo5/8AqOf/AKjn/wCo5/8AqOf/AKjn/wCo&#10;5/8AqOf/AKjn/wCo5/8AqOf/AKjn/wCo5/8AqOf/AKjn/wCo5/8AqOf/AKjn/wCo5/8AqOf/AKjn&#10;/wCo5/8AqOf/AKjn/wCo5/8AqOf/AKjn/wCo5/8AqOf/AKjn/wCo5/8AqOf/AKjn/wCo5/8AqOf/&#10;AKjn/wCo51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lAKjnzwCo&#10;5/8AqOf/AKjn/wCo5/8AqOf/AKjn/wCo5/8AqOf/AKjn/wCo5/8AqOf/AKjn/wCo5/8AqOf/AKjn&#10;/wCo5/8AqOf/AKjn/wCo5/8AqOf/AKjn/wCo54cAqO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8w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1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1AKjn+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SQAAAAAAAAAAAAAAAAAAAAAAAAAAAAAA&#10;AAAAAAAAAAAAAAAAAAAAAAAAAAAAAAAAAAAAAAAAAAAAAAAAAAAAAAAAAAAAAAAAAAAAAAAAAAAA&#10;AAAAAAAAAAAAAAAAAAAAAAAAAAAAAAAAAAAAAAAAAAAAAAAAAAAAAAAAAAAAAAAAAAAAAAAAAAAA&#10;AAAAAAAAAAAAAAAAAAAAAAAAAAAAAAAAAAAAAAAAAAAAAAAAqOeW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x0AAAAAAAAAAAAAAAAA&#10;AAAAAKjnwACo5/8AqOf/AKjn/wCo5/8AqOf/AKjn/wCo5/8AqOf/AKjn/wCo5/8AqOf/AKjn/wCo&#10;5/8AqOf/AKjn/wCo5/8AqOf/AKjn/wCo5/8AqOf/AKjn/wCo5/8AqOf/AKjn/wCo5/8AqOf/AKjn&#10;/wCo5/8AqOf/AKjn/wCo5/8AqOf/AKjn/wCo5/8AqOf/AKjn/wCo5/8AqOf/AKjn/wCo5/8AqOf/&#10;AKjn/wCo5/8AqOf/AKjn/wCo5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7AKjn/wCo5/8A&#10;qOf/AKjn/wCo5/8AqOf/AKjn/wCo5/8AqOf/AKjn/wCo5/8AqOf/AKjn/wCo5/8AqOf/AKjn/wCo&#10;5/8AqOf/AKjn/wCo5/8AqOf/AKjn/wCo5/8AqOf/AKjn/wCo5/8AqOf/AKjn/wCo5/8AqOf/AKjn&#10;/wCo5/8AqOf/AKjn/wCo5/8AqOf/AKjn/wCo5/8AqOf/AKjn/wCo5/8AqOf/AKjn/wCo5/8AqOf/&#10;AKjn/wCo5/8AqOf/AKjn/wCo5/QAqOc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BQCo53oAqOf1AKjn/wCo5/8AqOf/AKjn/wCo5/8AqOf/AKjn/wCo5/8AqOf/AKjn&#10;/wCo5/8AqOf/AKjn/wCo5/8AqOf/AKjn/wCo5/8AqOfoAKjn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CgCo5/w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4QCo5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Y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hAAAAAAAAAAAAAAA&#10;AAAAAAAAAAAAAAAAAAAAAAAAAAAAAAAAAAAAAAAAAAAAAAAAAAAAAAAAAAAAAAAAAAAAAAAAAAAA&#10;AAAAAAAAAAAAAAAAAAAAAAAAAAAAAAAAAAAAAAAAAAAAAAAAAAAAAAAAAAAAAAAAAAAAAAAAAAAA&#10;AAAAAAAAAAAAAAAAAAAAAAAAAAAAAAAAAAAAAAAAAAAAAAAAAAAAAAAAAACo5wEAqOfm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xAA&#10;AAAAAAAAAAAAAAAAAAAAAKjnwACo5/8AqOf/AKjn/wCo5/8AqOf/AKjn/wCo5/8AqOf/AKjn/wCo&#10;5/8AqOf/AKjn/wCo5/8AqOf/AKjn/wCo5/8AqOf/AKjn/wCo5/8AqOf/AKjn/wCo5/8AqOf/AKjn&#10;/wCo5/8AqOf/AKjn/wCo5/8AqOf/AKjn/wCo5/8AqOf/AKjn/wCo5/8AqOf/AKjn/wCo5/8AqOf/&#10;AKjn/wCo5/8AqOf/AKjn/wCo5/8AqOf/AKjn/wCo5x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uAKjn/wCo5/8AqOf/AKjn/wCo5/8AqOf/AKjn/wCo5/8AqOf/AKjn/wCo5/8AqOf/AKjn/wCo&#10;5/8AqOf/AKjn/wCo5/8AqOf/AKjn/wCo5/8AqOf/AKjn/wCo5/8AqOf/AKjn/wCo5/8AqOf/AKjn&#10;/wCo5/8AqOf/AKjn/wCo5/8AqOf/AKjn/wCo5/8AqOf/AKjn/wCo5/8AqOf/AKjn/wCo5/8AqOf/&#10;AKjn/wCo5/8AqOf/AKjn/wCo5/8AqOf/AKjn/wCo5/8AqOfrAKjn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ZAKjnjQCo5/AAqOf/AKjn/wCo5/8AqOf/AKjn&#10;/wCo5/8AqOf/AKjn/wCo5/8AqOf/AKjn/wCo5/8AqOf/AKjn/wCo56oAqO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O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5M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vAAAAAAAAAAAAAAAAAAAAAAAAAAAAAAAAAAAAAAAAAAAAAAAAAAAAAAAAAAAAAAAAAAAAAAAAAAA&#10;AAAAAAAAAAAAAAAAAAAAAAAAAAAAAAAAAAAAAAAAAAAAAAAAAAAAAAAAAAAAAAAAAAAAAAAAAAAA&#10;AAAAAAAAAAAAAAAAAAAAAAAAAAAAAAAAAAAAAAAAAAAAAAAAAAAAAAAAAAAAAAAAAAAAAAAAAACo&#10;5zg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wYAAAAAAAAAAAAAAAAAAAAAAKjnwACo5/8AqOf/AKjn/wCo5/8AqOf/AKjn/wCo&#10;5/8AqOf/AKjn/wCo5/8AqOf/AKjn/wCo5/8AqOf/AKjn/wCo5/8AqOf/AKjn/wCo5/8AqOf/AKjn&#10;/wCo5/8AqOf/AKjn/wCo5/8AqOf/AKjn/wCo5/8AqOf/AKjn/wCo5/8AqOf/AKjn/wCo5/8AqOf/&#10;AKjn/wCo5/8AqOf/AKjn/wCo5/8AqOf/AKjn/wCo5/8AqOf/AKjn/wCo5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WAKjn/wCo5/8AqOf/AKjn/wCo5/8AqOf/AKjn/wCo5/8AqOf/AKjn/wCo&#10;5/8AqOf/AKjn/wCo5/8AqOf/AKjn/wCo5/8AqOf/AKjn/wCo5/8AqOf/AKjn/wCo5/8AqOf/AKjn&#10;/wCo5/8AqOf/AKjn/wCo5/8AqOf/AKjn/wCo5/8AqOf/AKjn/wCo5/8AqOf/AKjn/wCo5/8AqOf/&#10;AKjn/wCo5/8AqOf/AKjn/wCo5/8AqOf/AKjn/wCo5/8AqOf/AKjn/wCo5/8AqOf/AKjn8QCo5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kAqOdQAKjn&#10;kwCo58IAqOfYAKjn4ACo5+AAqOfgAKjn4ACo5+AAqOfgAKjn4ACo5+AAqOfSAKjn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c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3AKjn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8gCo5wIAAAAAAAAAAAAAAAAAAAAAAAAAAAAAAAAAAAAAAAAAAAAAAAAAAAAA&#10;AAAAAAAAAAAAAAAAAAAAAAAAAAAAAAAAAAAAAAAAAAAAAAAAAAAAAAAAAAAAAAAAAAAAAAAAAAAA&#10;AAAAAAAAAAAAAAAAAAAAAAAAAAAAAAAAAAAAAAAAAAAAAAAAAAAAAAAAAAAAAAAAAAAAAAAAAAAA&#10;AAAAAAAAAAAAAACo54k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AAAAAAAAAAAAAAAAAAAAAAAAAAAKjnwACo5/8AqOf/AKjn/wCo&#10;5/8AqOf/AKjn/wCo5/8AqOf/AKjn/wCo5/8AqOf/AKjn/wCo5/8AqOf/AKjn/wCo5/8AqOf/AKjn&#10;/wCo5/8AqOf/AKjn/wCo5/8AqOf/AKjn/wCo5/8AqOf/AKjn/wCo5/8AqOf/AKjn/wCo5/8AqOf/&#10;AKjn/wCo5/8AqOf/AKjn/wCo5/8AqOf/AKjn/wCo5/8AqOf/AKjn/wCo5/8AqOf/AKjn/wCo5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q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yoAAAAAAAAAAAAAAAAAAAAAAAAAAAAAAAAAAAAA&#10;AAAAAAAAAAAAAAAAAAAAAAAAAAAAAAAAAAAAAAAAAAAAAAAAAAAAAAAAAAAAAAAAAAAAAAAAAAAA&#10;AAAAAAAAAAAAAAAAAAAAAAAAAAAAAAAAAAAAAAAAAAAAAAAAAAAAAAAAAAAAAAAAAAAAAAAAAAAA&#10;AAAAAAAAAAAAAAAAAAAAAAAAAAAAAACo59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8AAAAAAAAAAAAAAAAAAAAAAAAAAAAKjnwACo&#10;5/8AqOf/AKjn/wCo5/8AqOf/AKjn/wCo5/8AqOf/AKjn/wCo5/8AqOf/AKjn/wCo5/8AqOf/AKjn&#10;/wCo5/8AqOf/AKjn/wCo5/8AqOf/AKjn/wCo5/8AqOf/AKjn/wCo5/8AqOf/AKjn/wCo5/8AqOf/&#10;AKjn/wCo5/8AqOf/AKjn/wCo5/8AqOf/AKjn/wCo5/8AqOf/AKjn/wCo5/8AqOf/AKjn/wCo5/8A&#10;qOf/AKjn/wCo5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VAKjn/wCo5/8AqOf/AKjn/wCo&#10;5/8AqOf/AKjn/wCo5/8AqOf/AKjn/wCo5/8AqOf/AKjn/wCo5/8AqOf/AKjn/wCo5/8AqOf/AKjn&#10;/wCo5/8AqOf/AKjn/wCo5/8AqOf/AKjn/wCo5/8AqOf/AKjn/wCo5/8AqOf/AKjn/wCo5/8AqOf/&#10;AKjn/wCo5/8AqOf/AKjn/wCo5/8AqOf/AKjn/wCo5/8AqOf/AKjn/wCo5/8AqOf/AKjn/wCo5/8A&#10;qOf/AKjn/wCo5/8AqOf/AKjn/wCo5/8AqOf/AKjnpgCo5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3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2EAAAAAAAAAAAAAAAAAAAAA&#10;AAAAAAAAAAAAAAAAAAAAAAAAAAAAAAAAAAAAAAAAAAAAAAAAAAAAAAAAAAAAAAAAAAAAAAAAAAAA&#10;AAAAAAAAAAAAAAAAAAAAAAAAAAAAAAAAAAAAAAAAAAAAAAAAAAAAAAAAAAAAAAAAAAAAAAAAAAAA&#10;AAAAAAAAAAAAAAAAAAAAAAAAAAAAAAAAAAAAAAAAAKjnL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6AAAAAAAAAAAAAAAAAAA&#10;AAAAAAAAAKjnwACo5/8AqOf/AKjn/wCo5/8AqOf/AKjn/wCo5/8AqOf/AKjn/wCo5/8AqOf/AKjn&#10;/wCo5/8AqOf/AKjn/wCo5/8AqOf/AKjn/wCo5/8AqOf/AKjn/wCo5/8AqOf/AKjn/wCo5/8AqOf/&#10;AKjn/wCo5/8AqOf/AKjn/wCo5/8AqOf/AKjn/wCo5/8AqOf/AKjn/wCo5/8AqOf/AKjn/wCo5/8A&#10;qOf/AKjn/wCo5/8AqOf/AKjn/wCo5z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5gCo&#10;5/8AqOf/AKjn/wCo5/8AqOf/AKjn/wCo5/8AqOf/AKjn/wCo5/8AqOf/AKjn/wCo5/8AqOf/AKjn&#10;/wCo5/8AqOf/AKjn/wCo5/8AqOf/AKjn/wCo5/8AqOf/AKjn/wCo5/8AqOf/AKjn/wCo5/8AqOf/&#10;AKjn/wCo5/8AqOf/AKjn/wCo5/8AqOf/AKjn/wCo5/8AqOf/AKjn/wCo5/8AqOf/AKjn/wCo5/8A&#10;qOf/AKjn/wCo5/8AqOf/AKjn/wCo5/8AqOf/AKjn/wCo5/8AqOf/AKjn/wCo5+QAqOd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U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98AqO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5kAAAAA&#10;AAAAAAAAAAAAAAAAAAAAAAAAAAAAAAAAAAAAAAAAAAAAAAAAAAAAAAAAAAAAAAAAAAAAAAAAAAAA&#10;AAAAAAAAAAAAAAAAAAAAAAAAAAAAAAAAAAAAAAAAAAAAAAAAAAAAAAAAAAAAAAAAAAAAAAAAAAAA&#10;AAAAAAAAAAAAAAAAAAAAAAAAAAAAAAAAAAAAAAAAAAAAAAAAAAAAAAAAAKjnfQ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4AAA&#10;AAAAAAAAAAAAAAAAAAAAAAAAAKjnwACo5/8AqOf/AKjn/wCo5/8AqOf/AKjn/wCo5/8AqOf/AKjn&#10;/wCo5/8AqOf/AKjn/wCo5/8AqOf/AKjn/wCo5/8AqOf/AKjn/wCo5/8AqOf/AKjn/wCo5/8AqOf/&#10;AKjn/wCo5/8AqOf/AKjn/wCo5/8AqOf/AKjn/wCo5/8AqOf/AKjn/wCo5/8AqOf/AKjn/wCo5/8A&#10;qOf/AKjn/wCo5/8AqOf/AKjn/wCo5/8AqOf/AKjn/wCo5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cAqOftAKjn&#10;/wCo5/8AqOf/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KjnJ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9AAAAAAAAAAAAAAAAAAAAAAAAAAAAAAAAAAAAAAAAAAAAAAAAAAAAAAAAAAAAAAAAAA&#10;AAAAAAAAAAAAAAAAAAAAAAAAAAAAAAAAAAAAAAAAAAAAAAAAAAAAAAAAAAAAAAAAAAAAAAAAAAAA&#10;AAAAAAAAAAAAAAAAAAAAAAAAAAAAAAAAAAAAAAAAAAAAAAAAAAAAAAAAAAAAAAAAAAAAAAAAAKjn&#10;z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0gAAAAAAAAAAAAAAAAAAAAAAAAAAAKjnwACo5/8AqOf/AKjn/wCo5/8AqOf/AKjn&#10;/wCo5/8AqOf/AKjn/wCo5/8AqOf/AKjn/wCo5/8AqOf/AKjn/wCo5/8AqOf/AKjn/wCo5/8AqOf/&#10;AKjn/wCo5/8AqOf/AKjn/wCo5/8AqOf/AKjn/wCo5/8AqOf/AKjn/wCo5/8AqOf/AKjn/wCo5/8A&#10;qOf/AKjn/wCo5/8AqOf/AKjn/wCo5/8AqOf/AKjn/wCo5/8AqOf/AKjn/wCo5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dv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wAqOcLAAAAAAAAAAAAAAAAAAAAAAAAAAAAAAAAAAAAAAAAAAAA&#10;AAAAAAAAAAAAAAAAAAAAAAAAAAAAAAAAAAAAAAAAAAAAAAAAAAAAAAAAAAAAAAAAAAAAAAAAAAAA&#10;AAAAAAAAAAAAAAAAAAAAAAAAAAAAAAAAAAAAAAAAAAAAAAAAAAAAAAAAAAAAAAAAAAAAAAAAAAAA&#10;AAAAAAAAqOch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OACo5/8AqOf/AKjn/wCo5/8AqOf/AKjn&#10;/wCo5/8AqOf/AKjn/wCo5/8AqOf/AKjn/wCo5/8AqOf/AKjn/wCo5/8AqOf/AKjn/wCo5/8AqOf/&#10;AKjn/wCo5/8AqOf/AKjn/wCo5/8AqOf/AKjn/wCo5/8AqOf/AKjn/wCo5/8AqOf/AKjn/wCo5/8A&#10;qOf/AKjn/wCo5/8AqOf/AKjn/wCo5/8AqOf/AKjn/wCo5/8AqOf/AKjn/wCo5/8AqOf/AKjn/wCo&#10;5/8AqOf/AKjn/wCo5/8AqOf/AKjn/wCo5/8AqOf/AKjn/wCo5/8AqOf/AKjn+gCo55oAqOc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Y&#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B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zAA&#10;AAAAAAAAAAAAAAAAAAAAAAAAAAAAAAAAAAAAAAAAAAAAAAAAAAAAAAAAAAAAAAAAAAAAAAAAAAAA&#10;AAAAAAAAAAAAAAAAAAAAAAAAAAAAAAAAAAAAAAAAAAAAAACo5w4AqOcjAKjnLwCo5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6Q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dAKjndwCo5x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fr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WQCo5/oAqOf/AKjn/wCo5/8AqOf/AKjn/wCo5/8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zAAAAAAAAAAAAAAAAAAAAAAAAAAAAAAAAAAAAAAAAAAAAAAAAAAqOcHAKjnGQCo&#10;5ysAqOc+AKjnUwCo52UAqOd4AKjnigCo550AqOewAKjnxACo59YAqOfpAKjn+wCo5/8AqOf/AKjn&#10;/wCo5/0AqOfUAKjnnQCo52cAqOcxAKjn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0o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4AqOfD&#10;AKjnaACo5x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xI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wAqOe+AKjncwCo5y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z4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rAKjntgCo54AAqOdaAKjngACo560AqOfaAKjn/QCo5/8AqOf/AKjn/wCo5/8A&#10;qOf/AKjn/wCo5/8AqOf/AKjn/wCo5/8AqOf/AKjn/wCo5/8AqOf/AKjn/wCo5/8AqOf3AKjn0QCo&#10;56MAqOd0AKjnPACo5wcAAAAAAAAAAAAAAAAAAAAAAAAAAAAAAAAAAAAAAAAAAAAAAAAAAAAAAAAA&#10;AAAAAAAAAAAAAAAAAAAAAAAAAAAAAAAAAAAAAAAAAAAAAAAAAAAAAAAAqOeN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eAKjnkwCo51AA&#10;qO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10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gAqOe9AKjnbgCo5x4AAAAAAAAAAAAAAAAAAAAAAAAA&#10;AAAAAAAAAAAAAAAAAAAAAAAAAAAAAAAAAAAAAAAAAAAAAAAAAAAAAAAAAAAAAAAAAAAAAAAAqOch&#10;AKjn/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0ACo55EAqOdUAKjn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3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IAqOc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AqOe6AKjn&#10;TgCo5wEAAAAAAAAAAAAAAAAAAAAAAAAAAAAAAAAAAAAAAAAAAAAAAAAAAAAAAAAAAAAAAAAAAAAA&#10;AAAAAAAAAAAAAAAAAKjns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IAqOerAKjneACo&#10;50IAqO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5g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6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8AqOdIAAAAAAAAAAAAAAAAAAAAAAAAAAAAAAAAAAAAAAAAAAAAAAAA&#10;AAAAAAAAAAAAAAAAAAAAAAAAAAAAAAAAAKjnO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3QCo57AAqOeDAKjnVwCo5ysAqO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U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2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oACo5wsAAAAAAAAAAAAAAAAAAAAA&#10;AAAAAAAAAAAAAAAAAAAAAAAAAAAAAAAAAAAAAAAAAAAAAAAAAAAAAACo57g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6AKjn&#10;1QCo57EAqOeLAKjnZQCo50EAqOcdAKj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9E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0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4AqOcX&#10;AAAAAAAAAAAAAAAAAAAAAAAAAAAAAAAAAAAAAAAAAAAAAAAAAAAAAAAAAAAAAAAAAAAAAACo5zY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9ACo57wAqOeAAKjnRACo5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PAKjnDAAAAAAAAAAAAAAAAAAAAAAAAAAAAAAAAAAAAAAAAAAAAAAAAAAAAAAA&#10;AAAAAAAAAAAAAAAAqOel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wAqOfLAKjnjwCo51QAqOc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C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x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NAKjnXQCo57gAqOf6&#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nAAAAAAAAAAAAAAAAAAAAAAAAAAAAAAAAAAAAAAA&#10;AAAAAAAAAAAAAAAAAAAAAAAAAAAAAAAAqOcbAKjn9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2wCo558AqOdjAKjnJ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ACo5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KQCo55UAqOfz&#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zMAAAAAAAAAAAAAAAAA&#10;AAAAAAAAAAAAAAAAAAAAAAAAAAAAAAAAAAAAAAAAAAAAAAAAAAAAAKjne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oAqOevAKjncwCo5zcAqO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L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5w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ycAqOeo&#10;AKjn/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4A&#10;AAAAAAAAAAAAAAAAAAAAAAAAAAAAAAAAAAAAAAAAAAAAAAAAAAAAAAAAAAAAAAAAAAAAAKjnBQCo&#10;59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2AKjnvgCo54IAqOdGAKjn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P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QAAAAAAAAAAAAAAAAAAAAAAAAAAAAAAAAAAAAAA&#10;AAAAAAAAAAAAAAAAAAAAAAAAAAAAAAAAAAAAAAAAAAAAAAAAAAAAAAAAAAAAAAAAAAAAAAAAAAAA&#10;AAAAAAAAAAAAAAAAAAAAAAAAAAAAAAAAAAAAAAAAAAAAAAAAAAAAAAAAAAAAAAAAAAAAAAAAAAAA&#10;AAAAAAAAAAAAAAAAAAAAAAAAAAAAAAAAAAAAAAAAAAAAAAAAAAAAAAAAAAAAAAAAAAAAAAAAqOcM&#10;AKjnjACo5/o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dAAAAAAAAAAAAAAAAAAAAAAAAAAAAAAAAAAAAAAAAAAAAAAAAAAAAAAAAAAAAAAAA&#10;AAAAAAAAAAAAAAAAAAAAAAAAAAAAAAAAAAAAAAAAAAAAAAAAAAAAAAAAAAAAAAAAAAAAAAAAAAAA&#10;AAAAAAAAAAAAAAAAAAAAAAAAAAAAAAAAAAAAAAAAAAAAAAAAAAAAAAAAAAAAAAAAAAAAAAAAAAAA&#10;AAAAqOc5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dAAAAAAAAAAAAAAAAAAAAAAAAAAAAAAAAAAAA&#10;AAAAAAAAAAAAAAAAAAAAAAAAAAAAAAAAAAAAAAAAAAAAAAAAAAAAAAAAAAAAAAAAAAAAAAAAAAAA&#10;AAAAAAAAAAAAAAAAAAAAAAAAAAAAAAAAAAAAAAAAAAAAAAAAAAAAAAAAAAAAAAAAAAAAAAAAAAAA&#10;AAAAAKjnj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gAAAAAAAAAAAAAAAAAAAAAAAAAAAAAAAAAAAAAAAAAAAAAAAAAAAAAAAAAAAAA&#10;AAAAAAAAAAAAAACo5zQAqOf8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QCo584AqOeSAKjnVgCo5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T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ugAAAAAAAAAAAAAAAAAAAAAA&#10;AAAAAAAAAAAAAAAAAAAAAAAAAAAAAAAAAAAAAAAAAAAAAAAAAAAAAAAAAAAAAAAAAAAAAAAAAAAA&#10;AAAAAAAAAAAAAAAAAAAAAAAAAAAAAAAAAAAAAAAAAAAAAAAAAAAAAAAAAAAAAAAAAAAAAAAAAAAA&#10;AAAAAAAAAAAAAAAAAAAAAAAAAAAAAAAAAAAAAAAAAAAAAAAAAAAAAAAAAAAAAAAAAAAAAAAAAAAA&#10;AAAAAACo5zwAqOfd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qACo5xAAAAAAAAAAAAAAAAAAAAAAAAAAAAAAAAAAAAAA&#10;AAAAAAAAAAAAAAAAAAAAAAAAAAAAAAAAAAAAAAAAAAAAAAAAAAAAAAAAAAAAAAAAAAAAAAAAAAAA&#10;AAAAAAAAAAAAAAAAAAAAAAAAAAAAAAAAAAAAAAAAAAAAAAAAAAAAAAAAAAAAAAAAAAAAAAAAAAAA&#10;AAAAAAAAAAAAAAAAAAAAqOeG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wAAAAAAAAAAAAAAAAAAAA&#10;AAAAAAAAAAAAAAAAAAAAAAAAAAAAAAAAAAAAAAAAAAAAAAAAAAAAAAAAAAAAAAAAAAAAAAAAAAAA&#10;AAAAAAAAAAAAAAAAAAAAAAAAAAAAAAAAAAAAAAAAAAAAAAAAAAAAAAAAAAAAAAAAAAAAAAAAAAAA&#10;AAAAAAAAAAAAAAAAAAAAAKjnJ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aAAAAAAAAAAAAAAAAAAAAAAAAAAAAAAAAAAAAAAAA&#10;AAAAAAAAAAAAAAAAAAAAAAAAAAAAAAAAAAAAqOeE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dAKjnoQCo52UAqOcpAKj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Y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pQAAAAAA&#10;AAAAAAAAAAAAAAAAAAAAAAAAAAAAAAAAAAAAAAAAAAAAAAAAAAAAAAAAAAAAAAAAAAAAAAAAAAAA&#10;AAAAAAAAAAAAAAAAAAAAAAAAAAAAAAAAAAAAAAAAAAAAAAAAAAAAAAAAAAAAAAAAAAAAAAAAAAAA&#10;AAAAAAAAAAAAAAAAAAAAAAAAAAAAAAAAAAAAAAAAAAAAAAAAAAAAAAAAAAAAAAAAAAAAAAAAAAAA&#10;AAAAAAAAAAAAAAAAAKjncACo5/w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9sAqOcoAAAAAAAAAAAAAAAA&#10;AAAAAAAAAAAAAAAAAAAAAAAAAAAAAAAAAAAAAAAAAAAAAAAAAAAAAAAAAAAAAAAAAAAAAAAAAAAA&#10;AAAAAAAAAAAAAAAAAAAAAAAAAAAAAAAAAAAAAAAAAAAAAAAAAAAAAAAAAAAAAAAAAAAAAAAAAAAA&#10;AAAAAAAAAAAAAAAAAAAAAAAAAAAAAAAAAAAAqOfT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dCAAAA&#10;AAAAAAAAAAAAAAAAAAAAAAAAAAAAAAAAAAAAAAAAAAAAAAAAAAAAAAAAAAAAAAAAAAAAAAAAAAAA&#10;AAAAAAAAAAAAAAAAAAAAAAAAAAAAAAAAAAAAAAAAAAAAAAAAAAAAAAAAAAAAAAAAAAAAAAAAAAAA&#10;AAAAAAAAAAAAAAAAAAAAAAAAAAAAAAAAAAAAAAAAAACo57g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cxAAAAAAAAAAAAAAAAAAAAAAAA&#10;AAAAAAAAAAAAAAAAAAAAAAAAAAAAAAAAAAAAAAAAAAAAAAAAAAAAqOcEAKjnx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7ACo57EAqOd1AKjnOACo5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c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jQAAAAAAAAAAAAAAAAAAAAAAAAAAAAAAAAAAAAAAAAAAAAAAAAAAAAAAAAAAAAAAAAAA&#10;AAAAAAAAAAAAAAAAAAAAAAAAAAAAAAAAAAAAAAAAAAAAAAAAAAAAAAAAAAAAAAAAAAAAAAAAAAAA&#10;AAAAAAAAAAAAAAAAAAAAAAAAAAAAAAAAAAAAAAAAAAAAAAAAAAAAAAAAAAAAAAAAAAAAAAAAAAAA&#10;AAAAAAAAAAAAAAAAAAAAAACo5wEAqOeV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w&#10;AKjnSAAAAAAAAAAAAAAAAAAAAAAAAAAAAAAAAAAAAAAAAAAAAAAAAAAAAAAAAAAAAAAAAAAAAAAA&#10;AAAAAAAAAAAAAAAAAAAAAAAAAAAAAAAAAAAAAAAAAAAAAAAAAAAAAAAAAAAAAAAAAAAAAAAAAAAA&#10;AAAAAAAAAAAAAAAAAAAAAAAAAAAAAAAAAAAAAAAAAAAAAACo5yA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SAAAAAAAAAAAAAAAAAAAAAAAAAAAAAAAAAAAAAAAAAAAAAAAAAAAAAAAAAAAAAAAA&#10;AAAAAAAAAAAAAAAAAAAAAAAAAAAAAAAAAAAAAAAAAAAAAAAAAAAAAAAAAAAAAAAAAAAAAAAAAAAA&#10;AAAAAAAAAAAAAAAAAAAAAAAAAAAAAAAAAAAAAAAAAAAAAAAAAAAAAAAAAACo504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0AAAAAAAA&#10;AAAAAAAAAAAAAAAAAAAAAAAAAAAAAAAAAAAAAAAAAAAAAAAAAAAAAAAAAAAAAAAAAAAAAAAAAKjn&#10;IgCo5/E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YAqOfAAKjnhQCo50gAqOc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eAAAAAAAAAAAAAAAAAAAAAAAAAAAAAAAAAAAAAAAAAAAAAAAAAAA&#10;AAAAAAAAAAAAAAAAAAAAAAAAAAAAAAAAAAAAAAAAAAAAAAAAAAAAAAAAAAAAAAAAAAAAAAAAAAAA&#10;AAAAAAAAAAAAAAAAAAAAAAAAAAAAAAAAAAAAAAAAAAAAAAAAAAAAAAAAAAAAAAAAAAAAAAAAAAAA&#10;AAAAAAAAAAAAAAAAAAAAAAAAAAAAAAAAAKjnAQCo554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Co504AAAAAAAAAAAAAAAAAAAAAAAAAAAAAAAAAAAAAAAAAAAAAAAAA&#10;AAAAAAAAAAAAAAAAAAAAAAAAAAAAAAAAAAAAAAAAAAAAAAAAAAAAAAAAAAAAAAAAAAAAAAAAAAAA&#10;AAAAAAAAAAAAAAAAAAAAAAAAAAAAAAAAAAAAAAAAAAAAAAAAAAAAAAAAAAAAAACo53Y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9sAAAAAAAAAAAAAAAAAAAAAAAAAAAAAAAAAAAAAAAAAAAAAAAAAAAAA&#10;AAAAAAAAAAAAAAAAAAAAAAAAAAAAAAAAAAAAAAAAAAAAAAAAAAAAAAAAAAAAAAAAAAAAAAAAAAAA&#10;AAAAAAAAAAAAAAAAAAAAAAAAAAAAAAAAAAAAAAAAAAAAAAAAAAAAAAAAAAAAAAAAAAAAAAAAAACo&#10;5wIAqOf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cuAAAAAAAAAAAAAAAAAAAAAAAAAAAAAAAAAAAAAAAAAAAAAAAAAAAAAAAAAAAAAAAAAAAA&#10;AAAAAAAAAAAAAAAAAACo51Q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9AKjn0ACo55QAqOdYAKjn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h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YgAAAAAAAAAAAAAAAAAAAAAAAAAAAAAAAAAA&#10;AAAAAAAAAAAAAAAAAAAAAAAAAAAAAAAAAAAAAAAAAAAAAAAAAAAAAAAAAAAAAAAAAAAAAAAAAAAA&#10;AAAAAAAAAAAAAAAAAAAAAAAAAAAAAAAAAAAAAAAAAAAAAAAAAAAAAAAAAAAAAAAAAAAAAAAAAAAA&#10;AAAAAAAAAAAAAAAAAAAAAAAAAAAAAAAAAAAAAAAAAAAAAAAAAKjni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wAqOdXAAAAAAAAAAAAAAAAAAAAAAAAAAAA&#10;AAAAAAAAAAAAAAAAAAAAAAAAAAAAAAAAAAAAAAAAAAAAAAAAAAAAAAAAAAAAAAAAAAAAAAAAAAAA&#10;AAAAAAAAAAAAAAAAAAAAAAAAAAAAAAAAAAAAAAAAAAAAAAAAAAAAAAAAAAAAAAAAAAAAAAAAAAAA&#10;AACo59g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6cAAAAAAAAAAAAAAAAAAAAAAAAAAAAAAAAAAAAA&#10;AAAAAAAAAAAAAAAAAAAAAAAAAAAAAAAAAAAAAAAAAAAAAAAAAAAAAAAAAAAAAAAAAAAAAAAAAAAA&#10;AAAAAAAAAAAAAAAAAAAAAAAAAAAAAAAAAAAAAAAAAAAAAAAAAAAAAAAAAAAAAAAAAAAAAAAAAAAA&#10;AAAAAAAAAAAAAAAAAAAAqOd3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cgAAAAAAAAAAAAAAAAAAAAAAAAAAAAAAAAAAAAAAAAAAAAAAAAAAAA&#10;AAAAAAAAAAAAAAAAAAAAAAAAAAAAAAAAAAAAAAAAqOeH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k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SgAAAAAAAAAAAAAAAAAA&#10;AAAAAAAAAAAAAAAAAAAAAAAAAAAAAAAAAAAAAAAAAAAAAAAAAAAAAAAAAAAAAAAAAAAAAAAAAAAA&#10;AAAAAAAAAAAAAAAAAAAAAAAAAAAAAAAAAAAAAAAAAAAAAAAAAAAAAAAAAAAAAAAAAAAAAAAAAAAA&#10;AAAAAAAAAAAAAAAAAAAAAAAAAAAAAAAAAAAAAAAAAAAAAAAAAAAAAAAAAAAAqOdX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6AKjnPwAAAAAA&#10;AAAAAAAAAAAAAAAAAAAAAAAAAAAAAAAAAAAAAAAAAAAAAAAAAAAAAAAAAAAAAAAAAAAAAAAAAAAA&#10;AAAAAAAAAAAAAAAAAAAAAAAAAAAAAAAAAAAAAAAAAAAAAAAAAAAAAAAAAAAAAAAAAAAAAAAAAAAA&#10;AAAAAAAAAAAAAKjnO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3IAAAAAAAAAAAAAAAAAAAAA&#10;AAAAAAAAAAAAAAAAAAAAAAAAAAAAAAAAAAAAAAAAAAAAAAAAAAAAAAAAAAAAAAAAAAAAAAAAAAAA&#10;AAAAAAAAAAAAAAAAAAAAAAAAAAAAAAAAAAAAAAAAAAAAAAAAAAAAAAAAAAAAAAAAAAAAAAAAAAAA&#10;AAAAAAAAAAAAAAAAAAAAAAAAAAAAAAAAAAAAqOcUAKjn+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cYAAAAAAAAAAAAAAAAAAAAAAAAAAAAAAAAAAAA&#10;AAAAAAAAAAAAAAAAAAAAAAAAAAAAAAAAAAAAAAAAAAAAAAAAAAAAAAAAqOcDAKjnu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zAKjn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NgAA&#10;AAAAAAAAAAAAAAAAAAAAAAAAAAAAAAAAAAAAAAAAAAAAAAAAAAAAAAAAAAAAAAAAAAAAAAAAAAAA&#10;AAAAAAAAAAAAAAAAAAAAAAAAAAAAAAAAAAAAAAAAAAAAAAAAAAAAAAAAAAAAAAAAAAAAAAAAAAAA&#10;AAAAAAAAAAAAAAAAAAAAAAAAAAAAAAAAAAAAAAAAAAAAAAAAAAAAAAAAAAAAAAAAAAAAAACo5xcA&#10;qOfz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8ACo5ycAAAAAAAAAAAAAAAAAAAAAAAAAAAAAAAAAAAAAAAAAAAAAAAAAAAAAAAAAAAAA&#10;AAAAAAAAAAAAAAAAAAAAAAAAAAAAAAAAAAAAAAAAAAAAAAAAAAAAAAAAAAAAAAAAAAAAAAAAAAAA&#10;AAAAAAAAAAAAAAAAAAAAAAAAAAAAAKjnn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gAAAAA&#10;AAAAAAAAAAAAAAAAAAAAAAAAAAAAAAAAAAAAAAAAAAAAAAAAAAAAAAAAAAAAAAAAAAAAAAAAAAAA&#10;AAAAAAAAAAAAAAAAAAAAAAAAAAAAAAAAAAAAAAAAAAAAAAAAAAAAAAAAAAAAAAAAAAAAAAAAAAAA&#10;AAAAAAAAAAAAAAAAAAAAAAAAAAAAAAAAAAAAAAAAAAAAAAAAAAAAAAAAAKjno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0AqOcFAAAAAAAAAAAAAAAAAAAA&#10;AAAAAAAAAAAAAAAAAAAAAAAAAAAAAAAAAAAAAAAAAAAAAAAAAAAAAAAAAAAAAAAAAAAAAAAAAAAA&#10;AKjnEQCo59c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m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HQAAAAAAAAAAAAAAAAAAAAAAAAAAAAAAAAAAAAAAAAAAAAAAAAAAAAAAAAAAAAAA&#10;AAAAAAAAAAAAAAAAAAAAAAAAAAAAAAAAAAAAAAAAAAAAAAAAAAAAAAAAAAAAAAAAAAAAAAAAAAAA&#10;AAAAAAAAAAAAAAAAAAAAAAAAAAAAAAAAAAAAAAAAAAAAAAAAAAAAAAAAAAAAAAAAAAAAAAAAAAAA&#10;AAAAAAAAAACo54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9MAqOcJAAAAAAAAAAAAAAAAAAAAAAAAAAAAAAAAAAAAAAAA&#10;AAAAAAAAAAAAAAAAAAAAAAAAAAAAAAAAAAAAAAAAAAAAAAAAAAAAAAAAAAAAAAAAAAAAAAAAAAAA&#10;AAAAAAAAAAAAAAAAAAAAAAAAAAAAAAAAAAAAAAAAqOcLAKjn8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9QCo5wQAAAAAAAAAAAAAAAAAAAAAAAAAAAAAAAAAAAAAAAAAAAAAAAAAAAAAAAAAAAAAAAAA&#10;AAAAAAAAAAAAAAAAAAAAAAAAAAAAAAAAAAAAAAAAAAAAAAAAAAAAAAAAAAAAAAAAAAAAAAAAAAAA&#10;AAAAAAAAAAAAAAAAAAAAAAAAAAAAAAAAAAAAAAAAAAAAAAAAAAAAAAAAAAAAAAAAAAAAAAAAAKjn&#10;N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AAAAAAAAAA&#10;AAAAAAAAAAAAAAAAAAAAAAAAAAAAAAAAAAAAAAAAAAAAAAAAAAAAAAAAAAAAAAAAAAAAAAAAAAAA&#10;AAAAAAAAAAAAAAAAAAAAAACo5yAAqOfp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wAAAAAAAAAAAAAAAAAqOcSAKjnJACo5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o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CAAAAAAAAAAAAAAAAAAAAAAAAAAAAAAAAAAAAAAAAAAAAAAA&#10;AAAAAAAAAAAAAAAAAAAAAAAAAAAAAAAAAAAAAAAAAAAAAAAAAAAAAAAAAAAAAAAAAAAAAAAAAAAA&#10;AAAAAAAAAAAAAAAAAAAAAAAAAAAAAAAAAAAAAAAAAAAAAAAAAAAAAAAAAAAAAAAAAAAAAAAAAAAA&#10;AAAAAAAAAAAAAAAAAAAAAKjnDgCo5/A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ebAAAAAAAAAAAAAAAAAAAAAAAA&#10;AAAAAAAAAAAAAAAAAAAAAAAAAAAAAAAAAAAAAAAAAAAAAAAAAAAAAAAAAAAAAAAAAAAAAAAAAAAA&#10;AAAAAAAAAAAAAAAAAAAAAAAAAAAAAAAAAAAAAAAAAAAAAAAAAAAAAAAAqOd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vAAAAAAAAAAAAAAAAAAAAAAAAAAAAAAAAAAAAAAAAAAAAAAAAAAAAAAA&#10;AAAAAAAAAAAAAAAAAAAAAAAAAAAAAAAAAAAAAAAAAAAAAAAAAAAAAAAAAAAAAAAAAAAAAAAAAAAA&#10;AAAAAAAAAAAAAAAAAAAAAAAAAAAAAAAAAAAAAAAAAAAAAAAAAAAAAAAAAAAAAAAAAAAAAAAAAAAA&#10;AAAAAAAAAAAAAAAAAACo58k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74AAAAAAAAAAAAAAAAAAAAAAAAAAAAAAAAAAAAAAAAAAAAAAAAAAAAAAAAAAAAAAAAAAAAA&#10;AAAAAAAAAAAAAAAAAAAAAAAAAAAAAAAAAAAAAAAAAAAAqOc1AKjn9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zACo5wkAAAAAAAAAAACo5wwAqOfSAKjn/wCo5/8AqOfiAKjnpgCo&#10;51MAqOc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o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yAAAAAAAAAAAAAAAAAAAAAAAAAAAAAAAAAAAA&#10;AAAAAAAAAAAAAAAAAAAAAAAAAAAAAAAAAAAAAAAAAAAAAAAAAAAAAAAAAAAAAAAAAAAAAAAAAAAA&#10;AAAAAAAAAAAAAAAAAAAAAAAAAAAAAAAAAAAAAAAAAAAAAAAAAAAAAAAAAAAAAAAAAAAAAAAAAAAA&#10;AAAAAAAAAAAAAAAAAAAAAAAAAAAAAAAAAAAAAKjnd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QwAA&#10;AAAAAAAAAAAAAAAAAAAAAAAAAAAAAAAAAAAAAAAAAAAAAAAAAAAAAAAAAAAAAAAAAAAAAAAAAAAA&#10;AAAAAAAAAAAAAAAAAAAAAAAAAAAAAAAAAAAAAAAAAAAAAAAAAAAAAAAAAAAAAAAAAAAAAAAAqOfC&#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fQAAAAAAAAAAAAAAAAAAAAAAAAAAAAAAAAAAAAAA&#10;AAAAAAAAAAAAAAAAAAAAAAAAAAAAAAAAAAAAAAAAAAAAAAAAAAAAAAAAAAAAAAAAAAAAAAAAAAAA&#10;AAAAAAAAAAAAAAAAAAAAAAAAAAAAAAAAAAAAAAAAAAAAAAAAAAAAAAAAAAAAAAAAAAAAAAAAAAAA&#10;AAAAAAAAAAAAAAAAAAAAAAAAAAAAAAAAAACo51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&#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5gAAAAAAAAAAAAAAAAAAAAAAAAAAAAAAAAAAAAAAAAAAAAAAAAAAAAA&#10;AAAAAAAAAAAAAAAAAAAAAAAAAAAAAAAAAAAAAAAAAAAAAAAAAAAAAAAAAAAAAAAAAKjnSACo5/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kAKjnGQAAAAAAAAAAAKjnAQCo57AAqOf/AKjn/wCo&#10;5/8AqOf/AKjn/wCo5/8AqOfrAKjnfwCo5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m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qOcHAKjn5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2gCo5wgAAAAAAAAAAAAAAAAAAAAAAAAAAAAAAAAAAAAAAAAAAAAAAAAAAAAAAAAA&#10;AAAAAAAAAAAAAAAAAAAAAAAAAAAAAAAAAAAAAAAAAAAAAAAAAAAAAAAAAAAAAAAAAAAAAAAAAAAA&#10;AAAAAACo5yU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OgAAAAAAAAAAAAAAAAAAAAAA&#10;AAAAAAAAAAAAAAAAAAAAAAAAAAAAAAAAAAAAAAAAAAAAAAAAAAAAAAAAAAAAAAAAAAAAAAAAAAAA&#10;AAAAqOcFAKjnBAAAAAAAAAAAAAAAAAAAAAAAAAAAAAAAAAAAAAAAAAAAAAAAAAAAAAAAAAAAAAAA&#10;AAAAAAAAAAAAAAAAAAAAAAAAAAAAAAAAAAAAAAAAAAAAAAAAAACo5wgAqOfr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2AAAAAAAAAAAAAAAAAAAAAAAAAAAAAAAAAAAAAA&#10;AAAAAAAAAAAAAAAAAAAAAAAAAAAAAAAAAAAAAAAAAAAAAAAAAAAAAAAAAAAAAAAAAAAAAAAAAAAA&#10;AAAAAAAAAACo51UAqOf9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YAqOcyAAAAAAAAAAAAAAAAAKjnggCo&#10;5/8AqOf/AKjn/wCo5/8AqOf/AKjn/wCo5/8AqOf/AKjn/wCo5+oAqOdkAKj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X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qOdm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3AAAAAAAAAAAAAAAAAAAAAAAAAAAAAAAAAAAAAAAAAA&#10;AAAAAAAAAAAAAAAAAAAAAAAAAAAAAAAAAAAAAAAAAAAAAAAAAAAAAAAAAAAAAAAAAAAAAAAAAAAA&#10;AAAAAAAAAAAAAAAAAAAAAACo54U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vAKjnAwAAAAAA&#10;AAAAAAAAAAAAAAAAAAAAAAAAAAAAAAAAAAAAAAAAAAAAAAAAAAAAAAAAAAAAAAAAAAAAAAAAAAAA&#10;AAAAAAAAAAAAAACo5xcAqOfEAKjnzQCo5zIAAAAAAAAAAAAAAAAAAAAAAAAAAAAAAAAAAAAAAAAA&#10;AAAAAAAAAAAAAAAAAAAAAAAAAAAAAAAAAAAAAAAAAAAAAAAAAAAAAAAAAAAAAAAAAAAAAAAAqOeI&#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xwAAAAAAAAAAAAAAAAAAAAA&#10;AAAAAAAAAAAAAAAAAAAAAAAAAAAAAAAAAAAAAAAAAAAAAAAAAAAAAAAAAAAAAAAAAAAAAAAAAAAA&#10;AAAAAAAAAAAAAAAAAAAAAAAAAAAAAAAAqOdi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QCo508AAAAAAAAAAAAA&#10;AAAAqOdVAKjn/wCo5/8AqOf/AKjn/wCo5/8AqOf/AKjn/wCo5/8AqOf/AKjn/wCo5/8AqOf/AKjn&#10;uQCo5x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G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Co&#10;5wIAqOfc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sAqOcMAAAAAAAAAAAAAAAAAAAA&#10;AAAAAAAAAAAAAAAAAAAAAAAAAAAAAAAAAAAAAAAAAAAAAAAAAAAAAAAAAAAAAAAAAAAAAAAAAAAA&#10;AAAAAAAAAAAAAAAAAAAAAAAAAAAAAAAAAKjnAwCo5+U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tAAAAAAAAAAAAAAAAAAAAAAAAAAAAAAAAAAAAAAAAAAAAAAAAAAAAAAAAAAAAAAAAAAAAAAAA&#10;AAAAAAAAAAAAAAAAAAAAAAAAAKjnNQCo5+MAqOf/AKjn/wCo5/wAqOeKAKjnCgAAAAAAAAAAAAAA&#10;AAAAAAAAAAAAAAAAAAAAAAAAAAAAAAAAAAAAAAAAAAAAAAAAAAAAAAAAAAAAAAAAAAAAAAAAAAAA&#10;AAAAAAAAAAAAqOcgAKjn/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yQAAAAAAAAAA&#10;AAAAAAAAAAAAAAAAAAAAAAAAAAAAAAAAAAAAAAAAAAAAAAAAAAAAAAAAAAAAAAAAAAAAAAAAAAAA&#10;AAAAAAAAAAAAAAAAAAAAAAAAAAAAAAAAAAAAAAAAAAAAAAAAAAAAAKjna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YgAA&#10;AAAAAAAAAAAAAACo5zEAqOf2AKjn/wCo5/8AqOf/AKjn/wCo5/8AqOf/AKjn/wCo5/8AqOf/AKjn&#10;/wCo5/8AqOf/AKjn/wCo5+sAqO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9M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jAAAAAAAAAAAAAAAAAAAAAAAAAAAAAAAAAAAAAAAAAAAAAAAA&#10;AAAAAAAAAAAAAAAAAAAAAAAAAAAAAAAAAAAAAAAAAAAAAAAAAAAAAAAAAAAAAAAAAAAAAAAAAAAA&#10;AAAAAAAAAAAAAAAAAAAAAAAAAAAAAAAAAAAAAAAAAAAAAAAAAAAAAAAAAAAAAAAAAAAAAAAAAAAA&#10;AAAAAAAAAAAAAACo51Y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dyAAAA&#10;AAAAAAAAAAAAAAAAAAAAAAAAAAAAAAAAAAAAAAAAAAAAAAAAAAAAAAAAAAAAAAAAAAAAAAAAAAAA&#10;AAAAAAAAAAAAAAAAAAAAAAAAAAAAAAAAAAAAAAAAAAAAAAAAAKjnS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iAAAAAAAAAAAAAAAAAAAAAAAAAAAAAAAAAAAAAAAAAAAAAAAAAAAAAAAA&#10;AAAAAAAAAAAAAAAAAAAAAAAAAAAAAAAAAAAAqOddAKjn+ACo5/8AqOf/AKjn/wCo5/8AqOf/AKjn&#10;3QCo50QAAAAAAAAAAAAAAAAAAAAAAAAAAAAAAAAAAAAAAAAAAAAAAAAAAAAAAAAAAAAAAAAAAAAA&#10;AAAAAAAAAAAAAAAAAAAAAAAAAAAAAAAAAKjnsQ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XwAAAAAAAAAAAAAAAAAAAAAAAAAAAAAAAAAAAAAAAAAAAAAAAAAAAAAAAAAAAAAAAAAAAAAA&#10;AAAAAAAAAAAAAAAAAAAAAAAAAAAAAAAAAAAAAAAAAAAAAAAAAAAAAAAAAAAAAAAAAAAAAAAAAACo&#10;52k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2AAAAAAAAAAAAAAAAAKjnFwCo5+EAqOf/AKjn/wCo5/8AqOf/AKjn/wCo5/8AqOf/AKjn&#10;/wCo5/8AqOf/AKjn/wCo5/8AqOf/AKjn/wCo5/8AqOf6AKjn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4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wAAAAAAAAAAAAAAAAAAAAAAAAAAAAAAAA&#10;AAAAAAAAAAAAAAAAAAAAAAAAAAAAAAAAAAAAAAAAAAAAAAAAAAAAAAAAAAAAAAAAAAAAAAAAAAAA&#10;AAAAAAAAAAAAAAAAAAAAAAAAAAAAAAAAAAAAAAAAAAAAAAAAAAAAAAAAAAAAAAAAAAAAAAAAAAAA&#10;AAAAAAAAAAAAAAAAAAAAAAAAAAAAAACo584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cAKjnAgAAAAAAAAAAAAAAAAAAAAAAAAAAAAAAAAAAAAAAAAAAAAAAAAAAAAAAAAAA&#10;AAAAAAAAAAAAAAAAAAAAAAAAAAAAAAAAAAAAAAAAAAAAAAAAAAAAAAAAAAAAAAAAAKjnr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0AqOcWAAAAAAAAAAAAAAAAAAAAAAAAAAAAAAAAAAAAAAAA&#10;AAAAAAAAAAAAAAAAAAAAAAAAAAAAAAAAAAAAAAAAAKjnBACo55AAqOf/AKjn/wCo5/8AqOf/AKjn&#10;/wCo5/8AqOf/AKjn/wCo5/8AqOehAKjnEwAAAAAAAAAAAAAAAAAAAAAAAAAAAAAAAAAAAAAAAAAA&#10;AAAAAAAAAAAAAAAAAAAAAAAAAAAAAAAAAAAAAAAAAAAAAAAAAKjnR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bAKjnBAAAAAAAAAAAAAAAAAAAAAAAAAAAAAAAAAAAAAAAAAAAAAAAAAAAAAAA&#10;AAAAAAAAAAAAAAAAAAAAAAAAAAAAAAAAAAAAAAAAAAAAAAAAAAAAAAAAAAAAAAAAAAAAAAAAAAAA&#10;AAAAAAAAAAAAAAAAAAAAqOdeAKjn/Q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40AAAAAAAAAAAAAAAAAqOcGAKjnxACo5/8AqOf/AKjn/wCo5/8AqOf/AKjn&#10;/wCo5/8AqOf/AKjn/wCo5/8AqOf/AKjn/wCo5/8AqOf/AKjn/wCo5/8AqOf/AKjn/wCo53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0s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0AAAAAAAAAAAAAAAA&#10;AAAAAAAAAAAAAAAAAAAAAAAAAAAAAAAAAAAAAAAAAAAAAAAAAAAAAAAAAAAAAAAAAAAAAAAAAAAA&#10;AAAAAAAAAAAAAAAAAAAAAAAAAAAAAAAAAAAAAAAAAAAAAAAAAAAAAAAAAAAAAAAAAAAAAAAAAAAA&#10;AAAAAAAAAAAAAAAAAAAAAAAAAAAAAAAAAAAAAAAAAKjnR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RwAAAAAAAAAAAAAAAAAAAAAAAAAAAAAAAAAAAAAAAAAA&#10;AAAAAAAAAAAAAAAAAAAAAAAAAAAAAAAAAAAAAAAAAAAAAAAAAAAAAAAAAAAAAAAAAAAAAAAAAAAA&#10;qOcUAKjn+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MAAAAAAAAAAAAAAAAAAAAAAAAAAAAA&#10;AAAAAAAAAAAAAAAAAAAAAAAAAAAAAAAAAAAAAAAAAAAAAAAAAAAAqOcTAKjnvQCo5/8AqOf/AKjn&#10;/wCo5/8AqOf/AKjn/wCo5/8AqOf/AKjn/wCo5/8AqOf/AKjn6wCo51sAAAAAAAAAAAAAAAAAAAAA&#10;AAAAAAAAAAAAAAAAAAAAAAAAAAAAAAAAAAAAAAAAAAAAAAAAAAAAAAAAAAAAAAAAAKjnAQCo59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AqOdAAAAAAAAAAAAAAAAAAAAAAAAAAAAAAAAAAAAAAAAAAAAA&#10;AAAAAAAAAAAAAAAAAAAAAAAAAAAAAAAAAAAAAAAAAAAAAAAAAAAAAAAAAAAAAAAAAAAAAAAAAAAA&#10;AAAAAAAAAAAAAAAAAAAAAAAAAAAAAAAAAAAAAAAAAKjnVQCo5/o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lwCo5wEAAAAAAAAAAAAAAAAAqOecAKjn/wCo5/8AqOf/AKjn&#10;/wCo5/8AqOf/AKjn/wCo5/8AqOf/AKjn/wCo5/8AqOf/AKjn/wCo5/8AqOf/AKjn/wCo5/8AqOf/&#10;AKjn/wCo5/8AqOe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z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AAAAAAAAAAAAAAAAAAAAAAAAAAAAAAAAAAAAAAAAAAAAAAAAAAAAAAAAAAAAAAAAAAAAAAAAAAA&#10;AAAAAAAAAAAAAAAAAAAAAAAAAAAAAAAAAAAAAAAAAAAAAAAAAAAAAAAAAAAAAAAAAAAAAAAAAAAA&#10;AAAAAAAAAAAAAAAAAAAAAAAAAAAAAAAAAAAAAAAAAAAAAAAAAAAAAAAAAKjnv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nwAAAAAAAAAAAAAAAAAAAAAAAAAA&#10;AAAAAAAAAAAAAAAAAAAAAAAAAAAAAAAAAAAAAAAAAAAAAAAAAAAAAAAAAAAAAAAAAAAAAAAAAAAA&#10;AAAAAAAAAAAAAAAAqOd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3MAAAAAAAAAAAAA&#10;AAAAAAAAAAAAAAAAAAAAAAAAAAAAAAAAAAAAAAAAAAAAAAAAAAAAAAAAAAAAAACo5y8AqOfgAKjn&#10;/wCo5/8AqOf/AKjn/wCo5/8AqOf/AKjn/wCo5/8AqOf/AKjn/wCo5/8AqOf/AKjn/wCo5/8AqOe4&#10;AKjnIAAAAAAAAAAAAAAAAAAAAAAAAAAAAAAAAAAAAAAAAAAAAAAAAAAAAAAAAAAAAAAAAAAAAAAA&#10;AAAAAAAAAACo53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8A&#10;qOeGAAAAAAAAAAAAAAAAAAAAAAAAAAAAAAAAAKjnX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gCo52cAAAAAAAAAAAAAAAAAAAAAAAAAAAAAAAAA&#10;AAAAAAAAAAAAAAAAAAAAAAAAAAAAAAAAAAAAAAAAAAAAAAAAAAAAAAAAAAAAAAAAAAAAAAAAAAAA&#10;AAAAAAAAAAAAAAAAAAAAAAAAAAAAAAAAAAAAAAAAAAAAAAAAAAAAAAAAAAAAAACo50UAqOf2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XAKjnAQAAAAAAAAAAAAAAAACo524AqOf/AKjn&#10;/wCo5/8AqOf/AKjn/wCo5/8AqOf/AKjn/wCo5/8AqOf/AKjn/wCo5/8AqOf/AKjn/wCo5/8AqOf/&#10;AKjn/wCo5/8AqOf/AKjn/wCo5/8AqOf/AKjn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zA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CQAAAAAAAAAAAAAAAAAAAAAAAAAAAAAAAAAAAAAAAAAAAAAAAAAAAAAA&#10;AAAAAAAAAAAAAAAAAAAAAAAAAAAAAAAAAAAAAAAAAAAAAAAAAAAAAAAAAAAAAAAAAAAAAAAAAAAA&#10;AAAAAAAAAAAAAAAAAAAAAAAAAAAAAAAAAAAAAAAAAAAAAAAAAAAAAAAAAAAAAAAAAAAAqOc2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7gCo5wUAAAAA&#10;AAAAAAAAAAAAAAAAAAAAAAAAAAAAAAAAAAAAAAAAAAAAAAAAAAAAAAAAAAAAAAAAAAAAAAAAAAAA&#10;AAAAAAAAAAAAAAAAAAAAAAAAAAAAAAAAqOfS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gCo&#10;5xwAAAAAAAAAAAAAAAAAAAAAAAAAAAAAAAAAAAAAAAAAAAAAAAAAAAAAAAAAAAAAAAAAAAAAAKjn&#10;VwCo5/UAqOf/AKjn/wCo5/8AqOf/AKjn/wCo5/8AqOf/AKjn/wCo5/8AqOf/AKjn/wCo5/8AqOf/&#10;AKjn/wCo5/8AqOf/AKjn9QCo53IAqOcDAAAAAAAAAAAAAAAAAAAAAAAAAAAAAAAAAAAAAAAAAAAA&#10;AAAAAAAAAAAAAAAAAAAAAAAAAACo5w8AqOf1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y8AAAAAAAAAAAAAAAAAAAAAAAAAAAAAAAAAAAAAAAAA&#10;AAAAAAAAAAAAAAAAAAAAAAAAAAAAAAAAAAAAAAAAAAAAAAAAAAAAAAAAAAAAAAAAAAAAAAAAqOdg&#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hAKjnSQAAAAAAAAAAAAAAAAAAAAAA&#10;AAAAAAAAAAAAAAAAAAAAAAAAAAAAAAAAAAAAAAAAAAAAAAAAAAAAAAAAAAAAAAAAAAAAAAAAAAAA&#10;AAAAAAAAAAAAAAAAAAAAAAAAAAAAAAAAAAAAAAAAAAAAAAAAAAAAAAAAAAAAAAAAAAAAAAAAAAAA&#10;AAAAAAAAqOc3AKjn7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4AqOcBAAAAAAAAAAAAAAAAAKjn&#10;RACo5/0AqOf/AKjn/wCo5/8AqOf/AKjn/wCo5/8AqOf/AKjn/wCo5/8AqOf/AKjn/wCo5/8AqOf/&#10;AKjn/wCo5/8AqOf/AKjn/wCo5/8AqOf/AKjn/wCo5/8AqOf/AKjn/wCo52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zA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FgAAAAAAAAAAAAAAAAAAAAAAAAAAAAAAAAAAAAAA&#10;AAAAAAAAAAAAAAAAAAAAAAAAAAAAAAAAAAAAAAAAAAAAAAAAAAAAAAAAAAAAAAAAAAAAAAAAAAAA&#10;AAAAAAAAAAAAAAAAAAAAAAAAAAAAAAAAAAAAAAAAAAAAAAAAAAAAAAAAAAAAAAAAAAAAAAAAAAAA&#10;AAAAAAAAqOeu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0AAAAAAAAAAAAAAAAAAAAAAAAAAAAAAAAAAAAAAAAAAAAAAAAAAAAAAAAAAAAAAAAAA&#10;AAAAAAAAAAAAAAAAAAAAAAAAAAAAAAAAAAAAAAAAAACo5zQ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AAAAAAAAAAAAAAAAAAAAAAAAAAAAAAAAAAAAAAAAAAAAAAAAAAAAAAAAAAAAAAA&#10;AACo5wMAqOeIAKjn/wCo5/8AqOf/AKjn/wCo5/8AqOf/AKjn/wCo5/8AqOf/AKjn/wCo5/8AqOf/&#10;AKjn/wCo5/8AqOf/AKjn/wCo5/8AqOf/AKjn/wCo5/8AqOfMAKjnLwAAAAAAAAAAAAAAAAAAAAAA&#10;AAAAAAAAAAAAAAAAAAAAAAAAAAAAAAAAAAAAAAAAAAAAAAAAqOeZ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wCo5/8AqOdwAAAAAAAAAAAAAAAAAAAAAAAAAAAAAAAAAKjnL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gCo59IAqOe0AKjnkwCo51IAqOcGAAAAAAAAAAAA&#10;AAAAAAAAAAAAAAAAAAAAAAAAAAAAAAAAAAAAAAAAAAAAAAAAAAAAAAAAAAAAAAAAAAAAAAAAAAAA&#10;AAAAAAAAAAAAAAAAAAAAAAAAAAAAAAAAAAAAAAAAAAAAAAAAAAAAAAAAAAAAAAAAAAAAAAAAAAAA&#10;AAAAAAAAAAAAAAAAAAAAAAAAAAAAAKjnJgCo59w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pQCo5wMAAAAAAAAA&#10;AAAAAAAAqOckAKjn7gCo5/8AqOf/AKjn/wCo5/8AqOf/AKjn/wCo5/8AqOf/AKjn/wCo5/8AqOf/&#10;AKjn/wCo5/8AqOf/AKjn/wCo5/8AqOf/AKjn/wCo5/8AqOf/AKjn/wCo5/8AqOf/AKjn/wCo5/0A&#10;qOd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zA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JgAAAAAAAAAAAAAAAAAAAAAA&#10;AAAAAAAAAAAAAAAAAAAAAAAAAAAAAAAAAAAAAAAAAAAAAAAAAAAAAAAAAAAAAAAAAAAAAAAAAAAA&#10;AAAAAAAAAAAAAAAAAAAAAAAAAAAAAAAAAAAAAAAAAAAAAAAAAAAAAAAAAAAAAAAAAAAAAAAAAAAA&#10;AAAAAAAAAAAAAAAAAACo5yg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AAAAAAAAAAAAAAAAAAAAAAAAAAAAAAAAAAAAAAAAAAAAAAAAAA&#10;AAAAAAAAAAAAAAAAAAAAAAAAAAAAAAAAAAAAAAAAAAAAAAAAAAAAAAAAAACo55Y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ZgAAAAAAAAAAAAAAAAAAAAAAAAAAAAAAAAAAAAAAAAAAAAAA&#10;AAAAAAAAAAAAAKjnEQCo57cAqOf/AKjn/wCo5/8AqOf/AKjn/wCo5/8AqOf/AKjn/wCo5/8AqOf/&#10;AKjn/wCo5/8AqOf/AKjn/wCo5/8AqOf/AKjn/wCo5/8AqOf/AKjn/wCo5/8AqOf/AKjn/ACo54gA&#10;qOcJAAAAAAAAAAAAAAAAAAAAAAAAAAAAAAAAAAAAAAAAAAAAAAAAAAAAAAAAAAAAqOcu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wCo5/8AqOdoAAAAAAAAAAAAAAAAAAAAAAAA&#10;AAAAAAAAAKjnF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XAKjn&#10;AwAAAAAAAAAAAAAAAACo5w4AqOfXAKjn/wCo5/8AqOf/AKjn/wCo5/8AqOf/AKjn/wCo5/8AqOf/&#10;AKjn/wCo5/8AqOf/AKjn/wCo5/8AqOf/AKjn/wCo5/8AqOf/AKjn/wCo5/8AqOf/AKjn/wCo5/8A&#10;qOf/AKjn/wCo5/8AqOfyAKjn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zA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gAAAAAA&#10;AAAAAAAAAAAAAAAAAAAAAAAAAAAAAAAAAAAAAAAAAAAAAAAAAAAAAAAAAAAAAAAAAAAAAAAAAAAA&#10;AAAAAAAAAAAAAAAAAAAAAAAAAAAAAAAAAAAAAAAAAAAAAAAAAAAAAAAAAAAAAAAAAAAAAAAAAAAA&#10;AAAAAAAAAAAAAAAAAAAAAAAAAAAAAAAAAACo554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70AAAAAAAAAAAAAAAAAAAAAAAAAAAAAAAAA&#10;AAAAAAAAAAAAAAAAAAAAAAAAAAAAAAAAAAAAAAAAAAAAAAAAAAAAAAAAAAAAAAAAAAAAAKjnB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1AKjnDgAAAAAAAAAAAAAAAAAAAAAAAAAAAAAA&#10;AAAAAAAAAAAAAAAAAAAAAAAAqOcqAKjn2gCo5/8AqOf/AKjn/wCo5/8AqOf/AKjn/wCo5/8AqOf/&#10;AKjn/wCo5/8AqOf/AKjn/wCo5/8AqOf/AKjn/wCo5/8AqOf/AKjn/wCo5/8AqOf/AKjn/wCo5/8A&#10;qOf/AKjn/wCo5/8AqOfcAKjnQwAAAAAAAAAAAAAAAAAAAAAAAAAAAAAAAAAAAAAAAAAAAAAAAAAA&#10;AAAAAAAAAKjnw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ddAAAAAAAAAAAAAAAAAAAAAAAAAAAAAAAAAAAAAAAAAAAAAAAAAAAAAAAAAAAAAAAA&#10;AAAAAAAAAAAAAAAAAAAAAAAAAAAAAAAAAAAAAAAAAAAAqOd1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5YAqOcBAAAAAAAAAAAAAAAAAKjnAwCo57QAqOf/AKjn/wCo5/8AqOf/AKjn/wCo5/8AqOf/&#10;AKjn/wCo5/8AqOf/AKjn/wCo5/8AqOf/AKjn/wCo5/8AqOf/AKjn/wCo5/8AqOf/AKjn/wCo5/8A&#10;qOf/AKjn/wCo5/8AqOf/AKjn/wCo5/8AqOf/AKjn3ACo5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zA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RwAAAAAAAAAAAAAAAAAAAAAAAAAAAAAAAAAAAAAAAAAAAAAAAAAAAAAAAAAAAAAAAAAA&#10;AAAAAAAAAAAAAAAAAAAAAAAAAAAAAAAAAAAAAAAAAAAAAAAAAAAAAAAAAAAAAAAAAAAAAAAAAAAA&#10;AAAAAAAAAAAAAAAAAAAAAAAAAAAAAAAAAAAAAAAAAAAAAKjnHACo5/o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AAAAAAAAAAAAAAAAAA&#10;AAAAAAAAAAAAAAAAAAAAAAAAAAAAAAAAAAAAAAAAAAAAAAAAAAAAAAAAAAAAAAAAAAAAAAAAAAAA&#10;AAAAAAAAAKjnUQ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dAAAAAAAAAAAAAAAAAAAA&#10;AAAAAAAAAAAAAAAAAAAAAAAAAAAAAAAAAACo51AAqOfzAKjn/wCo5/8AqOf/AKjn/wCo5/8AqOf/&#10;AKjn/wCo5/8AqOf/AKjn/wCo5/8AqOf/AKjn/wCo5/8AqOf/AKjn/wCo5/8AqOf/AKjn/wCo5/8A&#10;qOf/AKjn/wCo5/8AqOf/AKjn/wCo5/8AqOf/AKjn/wCo558AqOcTAAAAAAAAAAAAAAAAAAAAAAAA&#10;AAAAAAAAAAAAAAAAAAAAAAAAAKjnW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0AqOeDAKjn1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iAAAAAAAAAAAAAAAAAAAAAAAAAAAAKjniACo5/8AqOf/AKjn/wCo5/8AqOf/&#10;AKjn/wCo5/8AqOf/AKjn/wCo5/8AqOf/AKjn/wCo5/8AqOf/AKjn/wCo5/8AqOf/AKjn/wCo5/8A&#10;qOf/AKjn/wCo5/8AqOf/AKjn/wCo5/8AqOf/AKjn/wCo5/8AqOf/AKjn/wCo57MAqO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zA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XQAAAAAAAAAAAAAAAAAAAAAAAAAAAAAAAAAAAAAAAAAAAAAAAAAA&#10;AAAAAAAAAAAAAAAAAAAAAAAAAAAAAAAAAAAAAAAAAAAAAAAAAAAAAAAAAAAAAAAAAAAAAAAAAAAA&#10;AAAAAAAAAAAAAAAAAAAAAAAAAAAAAAAAAAAAAAAAAAAAAAAAAAAAAAAAAAAAAKjnj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bAAAAAAAAAAAAAAAAAAAAAAAAAAAAAAAAAAAAAAAAAAAAAAAAAAAAAAAAAAAAAAAAAAAAAAAA&#10;AAAAAAAAAAAAAAAAAAAAAAAAAKjnq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c2AAAA&#10;AAAAAAAAAAAAAAAAAAAAAAAAAAAAAAAAAAAAAAAAqOcBAKjngACo5/8AqOf/AKjn/wCo5/8AqOf/&#10;AKjn/wCo5/8AqOf/AKjn/wCo5/8AqOf/AKjn/wCo5/8AqOf/AKjn/wCo5/8AqOf/AKjn/wCo5/8A&#10;qOf/AKjn/wCo5/8AqOf/AKjn/wCo5/8AqOf/AKjn/wCo5/8AqOf/AKjn/wCo5/8AqOfqAKjnWQAA&#10;AAAAAAAAAAAAAAAAAAAAAAAAAAAAAAAAAAAAAAAAAKjnBQ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wCo5/8AqOdLAAAAAAAAAAAAAAAAAAAAAAAAAAAAAAAAAAAAAACo58cAqOf/AKjn&#10;/wCo5/8AqOf/AKjn/wCo5/8AqOf/AKjn/wCo5/8AqOf/AKjn/wCo5/8AqOf/AKjn/wCo5/8AqOf/&#10;AKjn/wCo5/8AqOf/AKjn/wCo5/8AqOf/AKjn/wCo5/8AqOf/AKjn/wCo5/8AqOf/AKjn/wCo5/8A&#10;qOf/AKjn/wCo5/8AqOf/AKjn/wCo5/8AqOf/AKjn/wCo5/8AqOf/AKjn/wCo5/8AqOf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ygAqOd7AKjnz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EAAAAAAAAAAAAAAAAAAAAAAAAAAAAqOdbAKjn/wCo5/8AqOf/&#10;AKjn/wCo5/8AqOf/AKjn/wCo5/8AqOf/AKjn/wCo5/8AqOf/AKjn/wCo5/8AqOf/AKjn/wCo5/8A&#10;qOf/AKjn/wCo5/8AqOf/AKjn/wCo5/8AqOf/AKjn/wCo5/8AqOf/AKjn/wCo5/8AqOf/AKjn/wCo&#10;5/8AqOd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zA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dgAAAAAAAAAAAAAAAAAAAAAAAAAAAAAAAAAA&#10;AAAAAAAAAAAAAAAAAAAAAAAAAAAAAAAAAAAAAAAAAAAAAAAAAAAAAAAAAAAAAAAAAAAAAAAAAAAA&#10;AAAAAAAAAAAAAAAAAAAAAAAAAAAAAAAAAAAAAAAAAAAAAAAAAAAAAAAAAAAAAAAAAAAAAAAAqOcS&#10;AKjn9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EAAAAAAAAAAAAAAAAAAAAAAAAAAAAAAAAAAAAAAAAAAAAAAAAAAAAAAAA&#10;AAAAAAAAAAAAAAAAAAAAAAAAAAAAAAAAAAAAqOcPAKjn+A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cAAAAAAAAAAAAAAAAAAAAAAAAAAAAAAAAAAAAAAAAAAACo5w0AqOexAKjn/wCo5/8AqOf/&#10;AKjn/wCo5/8AqOf/AKjn/wCo5/8AqOf/AKjn/wCo5/8AqOf/AKjn/wCo5/8AqOf/AKjn/wCo5/8A&#10;qOf/AKjn/wCo5/8AqOf/AKjn/wCo5/8AqOf/AKjn/wCo5/8AqOf/AKjn/wCo5/8AqOf/AKjn/wCo&#10;5/8AqOf/AKjn/wCo57cAqOceAAAAAAAAAAAAAAAAAAAAAAAAAAAAAAAAAAAAAACo54E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yAAqOdxAKjnvQCo5/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3EAAAAAAAAAAAAAAAAAAAAAAAAAAACo5zUAqOf3&#10;AKjn/wCo5/8AqOf/AKjn/wCo5/8AqOf/AKjn/wCo5/8AqOf/AKjn/wCo5/8AqOf/AKjn/wCo5/8A&#10;qOf/AKjn/wCo5/8AqOf/AKjn/wCo5/8AqOf/AKjn/wCo5/8AqOf/AKjn/wCo5/8AqOf/AKjn/wCo&#10;5/8AqOf/AKjn/wCo5/8AqOf7AKjn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zA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jQAAAAAAAAAAAAAAAAAA&#10;AAAAAAAAAAAAAAAAAAAAAAAAAAAAAAAAAAAAAAAAAAAAAAAAAAAAAAAAAAAAAAAAAAAAAAAAAAAA&#10;AAAAAAAAAAAAAAAAAAAAAAAAAAAAAAAAAAAAAAAAAAAAAAAAAAAAAAAAAAAAAAAAAAAAAAAAAAAA&#10;AAAAAAAAAAAAqOclAKjn/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iAAAAAAAAAAAAAAAAAAAAAAAAAAAAAAAAAAAAAAAA&#10;AAAAAAAAAAAAAAAAAAAAAAAAAAAAAAAAAAAAAAAAAAAAAAAAAAAAqOdi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AKjn/wCo5/8AqOc0AAAAAAAAAAAAAAAAAAAA&#10;AAAAAAAAAAAAAAAAAACo55QAqOf/AKjn/wCo5/8AqOf/AKjn/wCo5/8AqOf/AKjn/wCo5/8AqOf/&#10;AKjn/wCo5/8AqOf/AKjn/wCo5/8AqOf/AKjn/wCo5/8AqOf/AKjn/wCo5/8AqOf/AKjn/wCo5/8A&#10;qOf/AKjn/wCo5/8AqOf/AKjn/wCo5/8AqOf/AKjn/wCo5/8AqOf/AKjn/wCo5/8AqOf/AKjn/wCo&#10;5/8AqOf/AKjn/wCo5/8AqO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4AqOdVAKjnoQCo5+s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9AKjnXwAAAAAAAAAAAAAAAAAAAAAAAAAA&#10;AKjnGQCo5+YAqOf/AKjn/wCo5/8AqOf/AKjn/wCo5/8AqOf/AKjn/wCo5/8AqOf/AKjn/wCo5/8A&#10;qOf/AKjn/wCo5/8AqOf/AKjn/wCo5/8AqOf/AKjn/wCo5/8AqOf/AKjn/wCo5/8AqOf/AKjn/wCo&#10;5/8AqOf/AKjn/wCo5/8AqOf/AKjn/wCo5/8AqOf/AKjn3QCo5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zA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qAAA&#10;AAAAAAAAAAAAAAAAAAAAAAAAAAAAAAAAAAAAAAAAAAAAAAAAAAAAAAAAAAAAAAAAAAAAAAAAAAAA&#10;AAAAAAAAAAAAAAAAAAAAAAAAAAAAAAAAAAAAAAAAAAAAAAAAAAAAAAAAAAAAAAAAAAAAAAAAAAAA&#10;AAAAAAAAAAAAAAAAAAAAAAAAAAAAAAAAAKjnm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5AAAAAAAAAAAAAAAAAAAAAAAA&#10;AAAAAAAAAAAAAAAAAAAAAAAAAAAAAAAAAAAAAAAAAAAAAAAAAAAAAAAAAAAAAAAAAAAAqOe+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zEAAAAAAAAAAAAAAAAAAAAAAAAAAAAAAAAAqOdJ&#10;AKjn8ACo5/8AqOf/AKjn/wCo5/8AqOf/AKjn/wCo5/8AqOf/AKjn/wCo5/8AqOf/AKjn/wCo5/8A&#10;qOf/AKjn/wCo5/8AqOf/AKjn/wCo5/8AqOf/AKjn/wCo5/8AqOf/AKjn/wCo5/8AqOf/AKjn/wCo&#10;5/8AqOf/AKjn/wCo5/8AqOf/AKjn/wCo5/8AqOf/AKjn/wCo5/8AqOf/AKjn/wCo58oAqOcuAAAA&#10;AAAAAAAAAAAAAAAAAAAAAAAAqOer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oAAAAAAAAAAAAAAAAAAAAAAAAAAAAAAAAAAAAAAAAAAAAAAAAA&#10;AAAAAAAAAAAAAAAAAAAAAAAAAAAAAAAAAAAAAAAAAAAAAAAAqOegAKjn/w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AKjn/wCo5/8AqOcuAAAA&#10;AAAAAAAAAAAAAAAAAAAAAAAAAAAAAAAAAACo53kAqOf/AKjn/wCo5/8AqOf/AKjn/wCo5/8AqOf/&#10;AKjn/wCo5/8AqOf/AKjn/wCo5/8AqOf/AKjn/wCo5/8AqOf/AKjn/wCo5/8AqOf/AKjn/wCo5/8A&#10;qOf/AKjn/wCo5/8AqOf/AKjn/wCo5/8AqOf/AKjn/wCo5/8AqOf/AKjn/wCo5/8AqOf/AKjn/wCo&#10;5/8AqOf/AKjn/wCo5/8AqOf/AKjn/wCo5/8AqO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IAqOc1AKjnegCo574AqOf4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cAqOdPAAAAAAAAAAAAAAAA&#10;AAAAAAAAAAAAqOcIAKjnyQCo5/8AqOf/AKjn/wCo5/8AqOf/AKjn/wCo5/8AqOf/AKjn/wCo5/8A&#10;qOf/AKjn/wCo5/8AqOf/AKjn/wCo5/8AqOf/AKjn/wCo5/8AqOf/AKjn/wCo5/8AqOf/AKjn/wCo&#10;5/8AqOf/AKjn/wCo5/8AqOf/AKjn/wCo5/8AqOf/AKjn/wCo5/8AqOf/AKjn/wCo5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yE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yAAAAAAAAAAAAAAAAAAAAAAAAAAAAAAAAAAAAAAAAAAAAAAAAAAAAAAAAAAAAAAA&#10;AAAAAAAAAAAAAAAAAAAAAAAAAAAAAAAAAAAAAAAAAAAAAAAAAAAAAAAAAAAAAAAAAAAAAAAAAAAA&#10;AAAAAAAAAAAAAAAAAAAAAAAAAAAAAAAAAAAAAAAAAAAAAAAAAKjnGwCo5/c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PAAAAAAAA&#10;AAAAAAAAAAAAAAAAAAAAAAAAAAAAAAAAAAAAAAAAAAAAAAAAAAAAAAAAAAAAAAAAAAAAAAAAAAAA&#10;AACo5xs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sAqOcnAAAAAAAAAAAAAAAA&#10;AKjnAQCo53kAqOf9AKjn/wCo5/8AqOf/AKjn/wCo5/8AqOf/AKjn/wCo5/8AqOf/AKjn/wCo5/8A&#10;qOf/AKjn/wCo5/8AqOf/AKjn/wCo5/8AqOf/AKjn/wCo5/8AqOf/AKjn/wCo5/8AqOf/AKjn/wCo&#10;5/8AqOf/AKjn/wCo5/8AqOf/AKjn/wCo5/8AqOf/AKjn/wCo5/8AqOf/AKjn/wCo5/8AqOf/AKjn&#10;/wCo5/8AqOf7AKjnhwCo5wgAAAAAAAAAAAAAAAAAqOc/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AKjn&#10;/wCo5/8AqOcgAAAAAAAAAAAAAAAAAAAAAAAAAAAAAAAAAAAAAACo52A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KAKjn&#10;RgCo54cAqOfCAKjn9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8QCo50AAAAAA&#10;AAAAAAAAAAAAAAAAAAAAAAAAAAAAqOejAKjn/wCo5/8AqOf/AKjn/wCo5/8AqOf/AKjn/wCo5/8A&#10;qOf/AKjn/wCo5/8AqOf/AKjn/wCo5/8AqOf/AKjn/wCo5/8AqOf/AKjn/wCo5/8AqOf/AKjn/wCo&#10;5/8AqOf/AKjn/wCo5/8AqOf/AKjn/wCo5/8AqOf/AKjn/wCo5/8AqOf/AKjn/wCo5/8AqOf/AKjn&#10;/wCo5/8AqO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y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6AAAAAAAAAAAAAAAAAAAAAAAAAAAAAAAAAAAAAAAAAAAAAAA&#10;AAAAAAAAAAAAAAAAAAAAAAAAAAAAAAAAAAAAAAAAAAAAAAAAAAAAAAAAAAAAAAAAAAAAAAAAAAAA&#10;AAAAAAAAAAAAAAAAAAAAAAAAAAAAAAAAAAAAAAAAAAAAAAAAAAAAAAAAAAAAAAAAAAAAAACo54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efAAAAAAAAAAAAAAAAAAAAAAAAAAAAAAAAAAAAAAAAAAAAAAAAAAAAAAAAAAAAAAAAAAAA&#10;AAAAAAAAAAAAAAAAAACo53Q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dg&#10;AAAAAAAAAAAAqOcLAKjnqQCo5/8AqOf/AKjn/wCo5/8AqOf/AKjn/wCo5/8AqOf/AKjn/wCo5/8A&#10;qOf/AKjn/wCo5/8AqOf/AKjn/wCo5/8AqOf/AKjn/wCo5/8AqOf/AKjn/wCo5/8AqOf/AKjn/wCo&#10;5/8AqOf/AKjn/wCo5/8AqOf/AKjn/wCo5/8AqOf/AKjn/wCo5/8AqOf/AKjn/wCo5/8AqOf/AKjn&#10;/wCo5/8AqOf/AKjn/wCo5/8AqOf/AKjn/wCo59sAqOdCAAAAAAAAAAAAAAAAAKjn1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wCo5/8AqOcXAAAAAAAAAAAAAAAAAAAAAAAAAAAAAAAAAAAAAACo51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x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woAAAAAAAAAAAAAAAAAAAAAAAAA&#10;AAAAAAAAAAAAAAAAAAAAAAAAAAAAAAAAAAAAAAAAAAAAAAAAAAAAAAAAAAAAAAAAAAAAAAAAAAAA&#10;AAAAAAAAAAAAAAAAAAAAAAAAAAAAAAAAAAAAAAAAAAAAAAAAAAAAAAAAAAAAAAAAAAAAAAAAAAAA&#10;AAAAAAAAAACo5xEAqOfw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gAAAAAAAAAAAAAAAAAAAAAAAAAAAAAAAAAAAAAAAAAAAAAAAAAAAA&#10;AAAAAAAAAAAAAAAAAAAAAAAAAAAAAAAAAACo58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AKjn/wCo5/8AqOcQAAAAAAAAAAAAAAAAAAAAAAAAAAAAAAAA&#10;AAAAAACo53s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x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zAAAAAAAAAA&#10;AAAAAAAAAAAAAAAAAAAAAAAAAAAAAAAAAAAAAAAAAAAAAAAAAAAAAAAAAAAAAAAAAA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uAAAAAAAAAAAAAAAAAAAAAAAAAAAAAAAAAAAA&#10;AAAAAAAAAAAAAAAAAAAAAAAAAAAAAAAAAAAAAAAAAAAAAKjnK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Kjn/wCo5/8AAAAAAAAAAAAAAAAAAAAA&#10;AAAAAAAAAAAAAAAAAAAAAACo55kAqOf/AKjn/wCo5/8AqOf/AKjn/wCo5/8AqOf/AKjn/wCo5/8A&#10;qOf/AKjn/wCo5/8AqOf/AKjn/wCo5/8AqOf/AKjn/wCo5/8AqOf/AKjn/wCo5/8AqOf/AKjn/wCo&#10;5/8AqOf/AKjn/wCo5/8AqOf/AKjn/wCo5/8AqOf/AKjn/wCo5/8AqOf/AKjn/wCo5/8AqOf/AKjn&#10;/wCo5/8AqOf/AKjn/wCo5/8AqO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w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1gAAAAAAAAAAAAAAAAAAAAAAAAAAAAAAAAAAAAAAAAAAAAAAAAAAAAAAAAAAAAAAAAAAAAA&#10;AAAAAAAAAAAAAAAAAAAAAAAAAAAAAAAAAAAAAAAAAAAAAAAAAAAAAAAAAAAAAAAAAAAAAAAAAAAA&#10;AAAAAAAAAAAAAAAAAAAAAAAAAAAAAAAAAAAAAAAAAACo51sAqOf9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wAAAAAAAAAAAAAAAAAAAA&#10;AAAAAAAAAAAAAAAAAAAAAAAAAAAAAAAAAAAAAAAAAAAAAAAAAAAAAAAAAAAAAKjnh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QCo5wEAqOdwAKjn/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f/AKjn/wCo5/kAAAAA&#10;AAAAAAAAAAAAAAAAAAAAAAAAAAAAAAAAAAAAAACo57cAqOf/AKjn/wCo5/8AqOf/AKjn/wCo5/8A&#10;qOf/AKjn/wCo5/8AqOf/AKjn/wCo5/8AqOf/AKjn/wCo5/8AqOf/AKjn/wCo5/8AqOf/AKjn/wCo&#10;5/8AqOf/AKjn/wCo5/8AqOf/AKjn/wCo5/8AqOf/AKjn/wCo5/8AqOf/AKjn/wCo5/8AqOf/AKjn&#10;/wCo5/8AqOf/AKjn/wCo5/8AqOf/AKjn/wCo5/8AqO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f0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4AAAAAAAAAAAAAAAAAAAAAAAAAAAAAAAAAAAAAAAAAAAAAAAAAAAAAA&#10;AAAAAAAAAAAAAAAAAAAAAAAAAAAAAAAAAAAAAAAAAAAAAAAAAAAAAAAAAAAAAAAAAAAAAAAAAAAA&#10;AAAAAAAAAAAAAAAAAAAAAAAAAAAAAAAAAAAAAAAAAAAAAAAAAAAAAAAAAACo5+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kAAAA&#10;AAAAAAAAAAAAAAAAAAAAAAAAAAAAAAAAAAAAAAAAAAAAAAAAAAAAAAAAAAAAAAAAAAAAAAAAqOcB&#10;AKjn3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SQCo56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f/&#10;AKjn/wCo5/AAAAAAAAAAAAAAAAAAAAAAAAAAAAAAAAAAAAAAAAAAAACo59MAqOf/AKjn/wCo5/8A&#10;qOf/AKjn/wCo5/8AqOf/AKjn/wCo5/8AqOf/AKjn/wCo5/8AqOf/AKjn/wCo5/8AqOf/AKjn/wCo&#10;5/8AqOf/AKjn/wCo5/8AqOf/AKjn/wCo5/8AqOf/AKjn/wCo5/8AqOf/AKjn/wCo5/8AqOf/AKjn&#10;/wCo5/8AqOf/AKjn/wCo5/8AqOf/AKjn/wCo5/8AqOf/AKjn/wCo5/8AqO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fg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7EAAAAAAAAAAAAAAAAAAAAAAAAAAAAAAAAAAAAA&#10;AAAAAAAAAAAAAAAAAAAAAAAAAAAAAAAAAAAAAAAAAAAAAAAAAAAAAAAAAAAAAAAAAAAAAAAAAAAA&#10;AAAAAAAAAAAAAAAAAAAAAAAAAAAAAAAAAAAAAAAAAAAAAAAAAAAAAAAAAAAAAAAAAAAAAAAAAACo&#10;59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gAAAAAAAAAAAAAAAAAAAAAAAAAAAAAAAAAAAAAAAAAAAAAAAAAAAAAAAAAAAAAAAA&#10;AAAAAAAAAAAAqOc4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f/AKjn/wCo5+MAAAAAAAAAAAAAAAAAAAAAAAAAAAAAAAAAAAAAAAAAAACo5/EA&#10;qOf/AKjn/wCo5/8AqOf/AKjn/wCo5/8AqOf/AKjn/wCo5/8AqOf/AKjn/wCo5/8AqOf/AKjn/wCo&#10;5/8AqOf/AKjn/wCo5/8AqOf/AKjn/wCo5/8AqOf/AKjn/wCo5/8AqOf/AKjn/wCo5/8AqOf/AKjn&#10;/wCo5/8AqOf/AKjn/wCo5/8AqOf/AKjn/wCo5/8AqOf/AKjn/wCo5/8AqOf/AKjn/wCo5/8AqO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M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IAAAAAAAAAAAAAAAAAAAAA&#10;AAAAAAAAAAAAAAAAAAAAAAAAAAAAAAAAAAAAAAAAAAAAAAAAAAAAAAAAAAAAAAAAAAAAAAAAAAAA&#10;AAAAAAAAAAAAAAAAAAAAAAAAAAAAAAAAAAAAAAAAAAAAAAAAAAAAAAAAAAAAAAAAAAAAAAAAAAAA&#10;AAAAAAAAAAAAAACo52E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egAAAAAAAAAAAAAAAAAAAAAAAAAAAAAAAAAAAAAAAAAAAAAAAA&#10;AAAAAAAAAAAAAAAAAAAAAAAAAAAAqOeT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6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T&#10;AAAAAAAAAAAAAAAAAAAAAAAAAAAAAAAAAAAAAAAAAAAAAAAAAAAAAAAAAAAAAAAAAAAAAAAAAAAA&#10;AAAAAAAAAAAAAAAAAAAAAAAAAAAAAAAAAAAAAAAAAAAAAAAAAAAAAAAAAAAAAAAAAAAAAAAAAAAA&#10;AAAAAAAAAAAAAAAAAAAAAAAAAAAAAACo5wYAqOfi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egAAAAAAAAAAAAAAAAAAAAAAAAAAAAAAAA&#10;AAAAAAAAAAAAAAAAAAAAAAAAAAAAAAAAAAAAAACo5wMAqOfn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f/AKjn/wCo59AAAAAAAAAAAAAAAAAA&#10;AAAAAAAAAAAAAAAAAAAAAKjnKwCo5/8AqOf/AKjn/wCo5/8AqOf/AKjn/wCo5/8AqOf/AKjn/wCo&#10;5/8AqOf/AKjn/wCo5/8AqOf/AKjn/wCo5/8AqOf/AKjn/wCo5/8AqOf/AKjn/wCo5/8AqOf/AKjn&#10;/wCo5/8AqOf/AKjn/wCo5/8AqOf/AKjn/wCo5/8AqOf/AKjn/wCo5/8AqOf/AKjn/wCo5/8AqOf/&#10;AKjn/wCo5/8AqOf/AKjn/wCo5/8AqO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n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dLAAAAAAAAAAAAAAAAAAAAAAAAAAAAAAAAAAAAAAAAAAAAAAAAAAAAAAAAAAAA&#10;AAAAAAAAAAAAAAAAAAAAAAAAAAAAAAAAAAAAAAAAAAAAAAAAAAAAAAAAAAAAAAAAAAAAAAAAAAAA&#10;AAAAAAAAAAAAAAAAAAAAAAAAAAAAAAAAAAAAAAAAAAAAAAAAAAAAqOdo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gAAAAAAAAAAAAAAAA&#10;AAAAAAAAAAAAAAAAAAAAAAAAAAAAAAAAAAAAAAAAAAAAAAAAAAAAAACo50M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8UA&#10;AAAAAAAAAAAAAAAAAAAAAAAAAAAAAAAAAAAAAKjnSACo5/8AqOf/AKjn/wCo5/8AqOf/AKjn/wCo&#10;5/8AqOf/AKjn/wCo5/8AqOf/AKjn/wCo5/8AqOf/AKjn/wCo5/8AqOf/AKjn/wCo5/8AqOf/AKjn&#10;/wCo5/8AqOf/AKjn/wCo5/8AqOf/AKjn/wCo5/8AqOf/AKjn/wCo5/8AqOf/AKjn/wCo5/8AqOf/&#10;AKjn/wCo5/8AqOf/AKjn/wCo5/8AqOf/AKjn/wCo5/8AqOf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eM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HAAAAAAAAAAAAAAAAAAAAAAAAAAAAAAAAAAAAAAAAAAAA&#10;AAAAAAAAAAAAAAAAAAAAAAAAAAAAAAAAAAAAAAAAAAAAAAAAAAAAAAAAAAAAAAAAAAAAAAAAAAAA&#10;AAAAAAAAAAAAAAAAAAAAAAAAAAAAAAAAAAAAAAAAAAAAAAAAAAAAAAAAAAAAAAAAAAAAqOcJAKjn&#10;5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g&#10;AAAAAAAAAAAAAAAAAAAAAAAAAAAAAAAAAAAAAAAAAAAAAAAAAAAAAAAAAAAAAAAAAAAAAACo55w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ogAAAAAAAAAAAAAAAAAAAAAAAAAAAAAAAAAAAAAAAAAAAAAAAAAAAAAAAAAAAAAAAAAAAAAAqOf/&#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f/AKjn/wCo578AAAAAAAAAAAAAAAAAAAAAAAAAAAAAAAAAAAAAAKjnZQCo5/8AqOf/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s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CAAAAAAAAAAAAAAAAAAAAAAAAAAAA&#10;AAAAAAAAAAAAAAAAAAAAAAAAAAAAAAAAAAAAAAAAAAAAAAAAAAAAAAAAAAAAAAAAAAAAAAAAAAAA&#10;AAAAAAAAAAAAAAAAAAAAAAAAAAAAAAAAAAAAAAAAAAAAAAAAAAAAAAAAAAAAAAAAAAAAAAAAAAAA&#10;AAAAAAAAAAAAAKjnc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gAAAAAAAAAAAAAAAAAAAAAAAAAAAAAAAAAAAAAAAAAAAAAAAAAAAAAAAAAAAA&#10;AAAAAKjnBgCo5+4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dM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6AKjnCwAAAAAA&#10;AAAAAAAAAAAAAAAAAAAAAAAAAAAAAAAAAAAAAAAAAAAAAAAAAAAAAAAAAAAAAAAAAAAAAAAAAAAA&#10;AAAAAAAAAAAAAAAAAAAAAAAAAAAAAAAAAAAAAAAAAAAAAAAAAAAAAAAAAAAAAAAAAAAAAAAAAAAA&#10;AAAAAAAAAAAAAAAAAAAAAAAAAAAAAKjnDACo5+w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aAAAAAAAAAAAAAAAAAAAAAAAAAAAAAAAAAAAAAAAAAAAA&#10;AAAAAAAAAAAAAAAAAAAAAKjnTQ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wCo56gAAAAAAAAAAAAAAAAAAAAAAAAAAAAA&#10;AAAAAAAAAKjnnwCo5/8AqOf/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cs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SwAAAAAAAAAAAAAAAAAAAAAAAAAAAAAAAAAAAAAAAAAAAAAAAAAAAAAAAAAAAAAAAAAA&#10;AAAAAAAAAAAAAAAAAAAAAAAAAAAAAAAAAAAAAAAAAAAAAAAAAAAAAAAAAAAAAAAAAAAAAAAAAAAA&#10;AAAAAAAAAAAAAAAAAAAAAAAAAAAAAAAAAAAAAAAAAAAAAAAAAACo53k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QAAAAAAAAAAAAAAAAAAAAAAAAAAAA&#10;AAAAAAAAAAAAAAAAAAAAAAAAAAAAAAAAAAAAAKjnp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wCo56AAAAAAAAAAAAAA&#10;AAAAAAAAAAAAAAAAAAAAAAAAAKjnuwCo5/8AqOf/AKjn/wCo5/8AqOf/AKjn/wCo5/8AqOf/AKjn&#10;/wCo5/8AqOf/AKjn/wCo5/8AqOf/AKjn/wCo5/8AqOf/AKjn/wCo5/8AqOf/AKjn/wCo5/8AqOf/&#10;AKjn/wCo5/8AqOf/AKjn/wCo5/8AqOf/AKjn/wCo5/8AqOf/AKjn/wCo5/8AqOf/AKjn/wCo5/8A&#10;qOf/AKjn/wCo5/8AqOf/AKjn/wCo5/8AqO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K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kQAAAAAAAAAAAAAAAAAAAAAAAAAAAAAAAAAAAAAAAAAAAAAAAAAA&#10;AAAAAAAAAAAAAAAAAAAAAAAAAAAAAAAAAAAAAAAAAAAAAAAAAAAAAAAAAAAAAAAAAAAAAAAAAAAA&#10;AAAAAAAAAAAAAAAAAAAAAAAAAAAAAAAAAAAAAAAAAAAAAAAAAAAAAAAAAAAAAAAAAACo5xAAqOfw&#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PAAAAAAAAAAAA&#10;AAAAAAAAAAAAAAAAAAAAAAAAAAAAAAAAAAAAAAAAAAAAAAAAqOcJAKjn9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wCo&#10;55EAAAAAAAAAAAAAAAAAAAAAAAAAAAAAAAAAAAAAAKjnwACo5/8AqOf/AKjn/wCo5/8AqOf/AKjn&#10;/wCo5/8AqOf/AKjn/wCo5/8AqOf/AKjn/wCo5/8AqOf/AKjn/wCo5/8AqOf/AKjn/wCo5/8AqOf/&#10;AKjn/wCo5/8AqOf/AKjn/wCo5/8AqOf/AKjn/wCo5/8AqOf/AKjn/wCo5/8AqOf/AKjn/wCo5/8A&#10;qOf/AKjn/wCo5/8AqOf/AKjn/wCo5/8AqOf/AKjn/wCo5/8AqO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wACo5/8AqOf/AKjn/wCo5/8AqOf/AKjn&#10;/wCo5/8AqOf/AKjn/wCo5/8AqOf/AKjn/wCo5/8AqOf/AKjn/wCo5/8AqOf/AKjn/wCo5/8AqOf/&#10;AKjn/wCo5/8AqOf/AKjn/wCo5/8AqOf/AKjn/wCo5/8AqOf/AKjn/wCo5/8AqOf/AKjn/wCo5/8A&#10;qOf/AKjn/wCo5/8AqOf/AKjn/wCo5/8AqOf/AKjn/wCo5/8AqOf/AKjn/wCo5/8AqOf/AKjn/wCo&#10;5/8AqOf/AKjn/wCo5/8AqOf/AKjn/wCo5/8AqOf/AKjn5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6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4gAAAAAAAAAAAAAAAAAAAAAAAAAAAAAAAAAA&#10;AAAAAAAAAAAAAAAAAAAAAAAAAAAAAAAAAAAAAAAAAAAAAAAAAAAAAAAAAAAAAAAAAAAAAAAAAAAA&#10;AAAAAAAAAAAAAAAAAAAAAAAAAAAAAAAAAAAAAAAAAAAAAAAAAAAAAAAAAAAAAAAAAAAAAAAAAAAA&#10;AAAAAAAAAAAAqOeC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AAAAAAAAAAAAAAAAAAAAAAAAAAAAAAAAAAAAAAAAAAAAAAAAAAAAAAAAAAAAAqOdY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wCo54sAAAAAAAAAAAAAAAAAAAAAAAAAAAAAAAAAAAAAAKjnwACo5/8AqOf/AKjn&#10;/wCo5/8AqOf/AKjn/wCo5/8AqOf/AKjn/wCo5/8AqOf/AKjn/wCo5/8AqOf/AKjn/wCo5/8AqOf/&#10;AKjn/wCo5/8AqOf/AKjn/wCo5/8AqOf/AKjn/wCo5/8AqOf/AKjn/wCo5/8AqOf/AKjn/wCo5/8A&#10;qOf/AKjn/wCo5/8AqOf/AKjn/wCo5/8AqOf/AKjn/wCo5/8AqOf/AKjn/wCo5/8AqOf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cgCo56oAqOfZAKjn&#10;/wCo5/8AqOf/AKjn/wCo5/8AqOf/AKjn/wCo5/8AqOf/AKjn/wCo5/8AqOf/AKjn/wCo5/8AqOf/&#10;AKjn/wCo5/8AqOf/AKjn/wCo5/8AqOf/AKjn/wCo5/8AqOf/AKjn/wCo5/8AqOf/AKjn/wCo5/8A&#10;qOf/AKjn/wCo5/8AqOf/AKjn/wCo5/8AqOf/AKjn/wCo5/8AqOf/AKjn/wCo5/8AqOf/AKjn/wCo&#10;5/8AqOf/AKjn/wCo5/8AqOf/AKjn/wCo5/8AqOf/AKjn/wCo5/8AqOf/AKjn/wCo5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v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zMAAAAAAAAAAAAA&#10;AAAAAAAAAAAAAAAAAAAAAAAAAAAAAAAAAAAAAAAAAAAAAAAAAAAAAAAAAAAAAAAAAAAAAAAAAAAA&#10;AAAAAAAAAAAAAAAAAAAAAAAAAAAAAAAAAAAAAAAAAAAAAAAAAAAAAAAAAAAAAAAAAAAAAAAAAAAA&#10;AAAAAAAAAAAAAAAAAAAAAAAAAAAAqOcUAKjn9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eAAAAAAAAAAAAAAAAAAAAAAAAAAAAAAAAAAAAAAAAAAAAAAAAAAAAAAAAA&#10;AAAAqOet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k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gAAAAAAAAAAAAAAAAAAAAAAAAAAAAAAAAAAAAAAAAAAAAAAAAAAAAAAAAAAAAAAAAAAAAAAAAA&#10;AAAAAAAAAAAAAAAAAAAAAAAAAAAAAAAAAAAAAAAAAAAAAAAAAAAAAAAAAAAAAAAAAAAAAAAAAAAA&#10;AAAAAAAAAAAAAAAAAAAAAAAAAAAAAAAAAAAAAAAAAAAAAAAAAKjnh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d1AAAAAAAAAAAAAAAAAAAAAAAAAAAAAAAAAAAAAAAA&#10;AAAAAAAAAAAAAACo5wwAqOf3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AKjn/wCo53QAAAAAAAAAAAAAAAAAAAAAAAAA&#10;AAAAAAAAAAAAAKjnwACo5/8AqOf/AKjn/wCo5/8AqOf/AKjn/wCo5/8AqOf/AKjn/wCo5/8AqOf/&#10;AKjn/wCo5/8AqOf/AKjn/wCo5/8AqOf/AKjn/wCo5/8AqOf/AKjn/wCo5/8AqOf/AKjn/wCo5/8A&#10;qOf/AKjn/wCo5/8AqOf/AKjn/wCo5/8AqOf/AKjn/wCo5/8AqOf/AKjn/wCo5/8AqOf/AKjn/wCo&#10;5/8AqOf/AKjn/wCo5/8AqO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XAKjnqACo5/8AqOf/AKjn/wCo5/8AqOf/&#10;AKjn/wCo5/8AqOf/AKjn/wCo5/8AqOf/AKjn/wCo5/8AqOf/AKjn/wCo5/8AqOf/AKjn/wCo5/8A&#10;qOf/AKjn/wCo5/8AqOf/AKjn/wCo5/8AqOf/AKjn/wCo5/8AqOf/AKjn/wCo5/8AqOf/AKjn/wCo&#10;5/8AqOf/AKjn/wCo5/8AqOf/AKjn/wCo5/8AqOf/AKjn/wCo5/8AqOf/AKjn/wCo5/8AqOf/AKjn&#10;/wCo5/8AqOf/AKjn/wCo52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Y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QAqOcCAAAAAAAAAAAAAAAAAAAAAAAAAAAAAAAAAAAAAAAAAAAAAAAAAAAA&#10;AAAAAAAAAAAAAAAAAAAAAAAAAAAAAAAAAAAAAAAAAAAAAAAAAAAAAAAAAAAAAAAAAAAAAAAAAAAA&#10;AAAAAAAAAAAAAAAAAAAAAAAAAAAAAAAAAAAAAAAAAAAAAAAAAAAAAAAAAAAAAAAAAKjnBgCo57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wAAAAAAAAAAAAAAAAAAAAAAAA&#10;AAAAAAAAAAAAAAAAAAAAAAAAAAAAAACo51g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z0A&#10;AAAAAAAAAAAAAAAAAAAAAAAAAAAAAAAAAAAAAAAAAACo5zwAqOf/AKjn/w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AKjn/wCo520AAAAAAAAA&#10;AAAAAAAAAAAAAAAAAAAAAAAAAAAAAKjnwACo5/8AqOf/AKjn/wCo5/8AqOf/AKjn/wCo5/8AqOf/&#10;AKjn/wCo5/8AqOf/AKjn/wCo5/8AqOf/AKjn/wCo5/8AqOf/AKjn/wCo5/8AqOf/AKjn/wCo5/8A&#10;qOf/AKjn/wCo5/8AqOf/AKjn/wCo5/8AqOf/AKjn/wCo5/8AqOf/AKjn/wCo5/8AqOf/AKjn/wCo&#10;5/8AqOf/AKjn/wCo5/8AqOf/AKjn/wCo5/8AqO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2MAqOf6&#10;AKjn/wCo5/8AqOf/AKjn/wCo5/8AqOf/AKjn/wCo5/8AqOf/AKjn/wCo5/8AqOf/AKjn/wCo5/8A&#10;qOf/AKjn/wCo5/8AqOf/AKjn/wCo5/8AqOf/AKjn/wCo5/8AqOf/AKjn/wCo5/8AqOf/AKjn/wCo&#10;5/8AqOf/AKjn/wCo5/8AqOf/AKjn/wCo5/8AqOf/AKjn/wCo5/8AqOf/AKjn/wCo5/8AqOf/AKjn&#10;/wCo5/8AqOf/AKjn/wCo5/8AqOf/AKjn/wCo55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N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EAAAAAAAAAAAAAAAAAAAAAAAAAAAAAAAAAAAA&#10;AAAAAAAAAAAAAAAAAAAAAAAAAAAAAAAAAAAAAAAAAAAAAAAAAAAAAAAAAAAAAAAAAAAAAAAAAAAA&#10;AAAAAAAAAAAAAAAAAAAAAAAAAAAAAAAAAAAAAAAAAAAAAAAAAAAAAAAAAAAAAAAAAAAAAAAAAAAA&#10;AAAAAAAAAACo5w0AqOf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dqAAAAAAAA&#10;AAAAAAAAAAAAAAAAAAAAAAAAAAAAAAAAAAAAAAAAAAAAAACo560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AKjn&#10;/wCo52AAAAAAAAAAAAAAAAAAAAAAAAAAAAAAAAAAAAAAAKjnwACo5/8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dEAKjn9gCo5/8AqOf/AKjn/wCo5/8AqOf/AKjn/wCo5/8AqOf/AKjn/wCo5/8A&#10;qOf/AKjn/wCo5/8AqOf/AKjn/wCo5/8AqOf/AKjn/wCo5/8AqOf/AKjn/wCo5/8AqOf/AKjn/wCo&#10;5/8AqOf/AKjn/wCo5/8AqOf/AKjn/wCo5/8AqOf/AKjn/wCo5/8AqOf/AKjn/wCo5/8AqOf/AKjn&#10;/wCo5/8AqOf/AKjn/wCo5/8AqOf/AKjn/wCo5/8AqOf/AKjn/wCo57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CwCo5/4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eqAAAAAAAAAAAAAAAAAAAA&#10;AAAAAAAAAAAAAAAAAAAAAAAAAAAAAAAAAAAAAAAAAAAAAAAAAAAAAAAAAAAAAAAAAAAAAAAAAAAA&#10;AAAAAAAAAAAAAAAAAAAAAAAAAAAAAAAAAAAAAAAAAAAAAAAAAAAAAAAAAAAAAAAAAAAAAAAAAAAA&#10;AAAAAAAAAAAAAAAAAAAAAAAAAAAAAAAAqOcKAKjnu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gAAAAAAAAAAAAAAAAAAAAAAAAAAAAAAAAAAAAAAAAAAAAAAAAAKjnDACo5/c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wCo51cAAAAAAAAAAAAAAAAAAAAAAAAAAAAAAAAAAAAAAKjnwACo5/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QgCo5/kAqOf/AKjn/wCo5/8AqOf/AKjn/wCo5/8A&#10;qOf/AKjn/wCo5/8AqOf/AKjn/wCo5/8AqOf/AKjn/wCo5/8AqOf/AKjn/wCo5/8AqOf/AKjn/wCo&#10;5/8AqOf/AKjn/wCo5/8AqOf/AKjn/wCo5/8AqOf/AKjn/wCo5/8AqOf/AKjn/wCo5/8AqOf/AKjn&#10;/wCo5/8AqOf/AKjn/wCo5/8AqOf/AKjn/wCo5/8AqOf/AKjn/wCo5/8AqOf/AKjn/wCo5+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9c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8AKjn&#10;GwAAAAAAAAAAAAAAAAAAAAAAAAAAAAAAAAAAAAAAAAAAAAAAAAAAAAAAAAAAAAAAAAAAAAAAAAAA&#10;AAAAAAAAAAAAAAAAAAAAAAAAAAAAAAAAAAAAAAAAAAAAAAAAAAAAAAAAAAAAAAAAAAAAAAAAAAAA&#10;AAAAAAAAAAAAAAAAAAAAAAAAAAAAAAAAAAAAAAAAAAAAAAAAAAAAAKjnBQCo55o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ZAAAAAAAAAAAAAAAAAAAAAAAAAAAAAAAAAAAAAAAAAAAAAAAAAKjn&#10;W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AKjn/wCo51AAAAAAAAAAAAAAAAAAAAAAAAAAAAAAAAAAAAAA&#10;AKjnwACo5/8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1cAqOf/AKjn/wCo5/8A&#10;qOf/AKjn/wCo5/8AqOf/AKjn/wCo5/8AqOf/AKjn/wCo5/8AqOf/AKjn/wCo5/8AqOf/AKjn/wCo&#10;5/8AqOf/AKjn/wCo5/8AqOf/AKjn/wCo5/8AqOf/AKjn/wCo5/8AqOf/AKjn/wCo5/8AqOf/AKjn&#10;/wCo5/8AqOf/AKjn/wCo5/8AqOf/AKjn/wCo5/8AqOf/AKjn/wCo5/8AqOf/AKjn/wCo5/8AqOf/&#10;AKjn/wCo5/8AqOc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50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hgAAAAAAAAAAAAAAAAAAAAAAAAAAAAAAAAAAAAAAAAAAAAAAAAAAAAAAAAAA&#10;AAAAAAAAAAAAAAAAAAAAAAAAAAAAAAAAAAAAAAAAAAAAAAAAAAAAAAAAAAAAAAAAAAAAAAAAAAAA&#10;AAAAAAAAAAAAAAAAAAAAAAAAAAAAAAAAAAAAAAAAAAAAAAAAAAAAAAAAAAAAAAAAAAAAAAAAAAAA&#10;AAAAqOdfAKjn9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OAAAAAAAAAAAAAAAAAAAAAAAAAAAAAAAAAAAA&#10;AAAAAAAAAAAAAKjnrQ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Kjn/wCo50AAAAAAAAAAAAAAAAAAAAAA&#10;AAAAAAAAAAAAAAAAAKjnwACo5/8AqOf/AKjn/wCo5/8AqOf/AKjn/wCo5/8AqOf/AKjn/wCo5/8A&#10;qOf/AKjn/wCo5/8AqOf/AKjn/wCo5/8AqOf/AKjn/wCo5/8AqOf/AKjn/wCo5/8AqOf/AKjn/wCo&#10;5/8AqOf/AKjn/wCo5/8AqOf/AKjn/wCo5/8AqOf/AKjn/wCo5/8AqOf/AKjn/wCo5/8AqOf/AKjn&#10;/wCo5/8AqOf/AKjn/wCo5/8AqO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eIAKjn/wCo5/8AqOf/AKjn/wCo5/8AqOf/AKjn/wCo5/8AqOf/AKjn/wCo5/8AqOf/AKjn/wCo&#10;5/8AqOf/AKjn/wCo5/8AqOf/AKjn/wCo5/8AqOf/AKjn/wCo5/8AqOf/AKjn/wCo5/8AqOf/AKjn&#10;/wCo5/8AqOf/AKjn/wCo5/8AqOf/AKjn/wCo5/8AqOf/AKjn/wCo5/8AqOf/AKjn/wCo5/8AqOf/&#10;AKjn/wCo5/8AqOf/AKjn/wCo5/8AqO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2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8ACo5xAAAAAAAAAAAAAAAAAAAAAAAAAAAAAAAAAAAAAA&#10;AAAAAAAAAAAAAAAAAAAAAAAAAAAAAAAAAAAAAAAAAAAAAAAAAAAAAAAAAAAAAAAAAAAAAAAAAAAA&#10;AAAAAAAAAAAAAAAAAAAAAAAAAAAAAAAAAAAAAAAAAAAAAAAAAAAAAAAAAAAAAAAAAAAAAAAAAAAA&#10;AAAAAAAAAAAAAAAAAAAAAAAAAKjnIgCo57o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AAAAAAAAAAAAAAAAAAAAA&#10;AAAAAAAAAAAAAAAAAAAAAAAAqOcMAKjn9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f/AKjn/wCo5zkAAAAA&#10;AAAAAAAAAAAAAAAAAAAAAAAAAAAAAAAAAKjnwACo5/8AqOf/AKjn/wCo5/8AqOf/AKjn/wCo5/8A&#10;qOf/AKjn/wCo5/8AqOf/AKjn/wCo5/8AqOf/AKjn/wCo5/8AqOf/AKjn/wCo5/8AqOf/AKjn/wCo&#10;5/8AqOf/AKjn/wCo5/8AqOf/AKjn/wCo5/8AqOf/AKjn/wCo5/8AqOf/AKjn/wCo5/8AqOf/AKjn&#10;/wCo5/8AqOf/AKjn/wCo5/8AqOf/AKjn/wCo5/8AqO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GAKjnIQCo5xoAqO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DAKjnxACo5/8AqOf/AKjn/wCo5/8AqOf/AKjn/wCo5/8AqOf/AKjn/wCo&#10;5/8AqOf/AKjn/wCo5/8AqOf/AKjn/wCo5/8AqOf/AKjn/wCo5/8AqOf/AKjn/wCo5/8AqOf/AKjn&#10;/wCo5/8AqOf/AKjn/wCo5/8AqOf/AKjn/wCo5/8AqOf/AKjn/wCo5/8AqOf/AKjn/wCo5/8AqOf/&#10;AKjn/wCo5/8AqOf/AKjn/wCo5/8AqOf/AKjn/wCo5/8AqOd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yc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38AAAAAAAAAAAAAAAAAAAAA&#10;AAAAAAAAAAAAAAAAAAAAAAAAAAAAAAAAAAAAAAAAAAAAAAAAAAAAAAAAAAAAAAAAAAAAAAAAAAAA&#10;AAAAAAAAAAAAAAAAAAAAAAAAAAAAAAAAAAAAAAAAAAAAAAAAAAAAAAAAAAAAAAAAAAAAAAAAAAAA&#10;AAAAAAAAAAAAAAAAAAAAAAAAAAAAAAAAAAAAAAAAAAAAAAAAAAAAqOdVAKjn3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czAAAA&#10;AAAAAAAAAAAAAAAAAAAAAAAAAAAAAAAAAAAAAAAAqOdY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f/&#10;AKjn/wCo5zAAAAAAAAAAAAAAAAAAAAAAAAAAAAAAAAAAAAAAAKjnwACo5/8AqOf/AKjn/wCo5/8A&#10;qOf/AKjn/wCo5/8AqOf/AKjn/wCo5/8AqOf/AKjn/wCo5/8AqOf/AKjn/wCo5/8AqOf/AKjn/wCo&#10;5/8AqOf/AKjn/wCo5/8AqOf/AKjn/wCo5/8AqOf/AKjn/wCo5/8AqOf/AKjn/wCo5/8AqOf/AKjn&#10;/wCo5/8AqOf/AKjn/wCo5/8AqOf/AKjn/wCo5/8AqOf/AKjn/wCo5/8AqO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gCo51EAqOeHAKjnuACo5+MAqOf+AKjn/wCo&#10;5/8AqOf7AKjnzACo54cAqOc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IQCo5/MAqOf/AKjn/wCo5/8AqOf/AKjn/wCo&#10;5/8AqOf/AKjn/wCo5/8AqOf/AKjn/wCo5/8AqOf/AKjn/wCo5/8AqOf/AKjn/wCo5/8AqOf/AKjn&#10;/wCo5/8AqOf/AKjn/wCo5/8AqOf/AKjn/wCo5/8AqOf/AKjn/wCo5/8AqOf/AKjn/wCo5/8AqOf/&#10;AKjn/wCo5/8AqOf/AKjn/wCo5/8AqOf/AKjn/wCo5/8AqOf/AKjn/wCo5/8AqOe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fr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AAqOcU&#10;AAAAAAAAAAAAAAAAAAAAAAAAAAAAAAAAAAAAAAAAAAAAAAAAAAAAAAAAAAAAAAAAAAAAAAAAAAAA&#10;AAAAAAAAAAAAAAAAAAAAAAAAAAAAAAAAAAAAAAAAAAAAAAAAAAAAAAAAAAAAAAAAAAAAAAAAAAAA&#10;AAAAAAAAAAAAAAAAAAAAAAAAAAAAAAAAAAAAAAAAAAAAAAAAAAAAAAAAAAAAAAAAAAAAAAAAAKjn&#10;BACo52MAqOfX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coAAAAAAAAAAAAAAAAAAAAAAAAAAAAAAAAAAAAAAAAAAAAqOet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f/AKjn/wCo5yMAAAAAAAAAAAAAAAAAAAAAAAAAAAAAAAAAAAAAAKjnwACo5/8A&#10;qOf/AKjn/wCo5/8AqOf/AKjn/wCo5/8AqOf/AKjn/wCo5/8AqOf/AKjn/wCo5/8AqOf/AKjn/wCo&#10;5/8AqOf/AKjn/wCo5/8AqOf/AKjn/wCo5/8AqOf/AKjn/wCo5/8AqOf/AKjn/wCo5/8AqOf/AKjn&#10;/wCo5/8AqOf/AKjn/wCo5/8AqOf/AKjn/wCo5/8AqOf/AKjn/wCo5/8AqOf/AKjn/wCo5/8AqO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HQCo53QAqOfKAKjn/gCo5/8AqOf/AKjn/wCo&#10;5/8AqOf/AKjn/wCo5/8AqOf/AKjn/wCo5/8AqOf/AKjnsgCo5y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4AqOf/AKjn/wCo&#10;5/8AqOf/AKjn/wCo5/8AqOf/AKjn/wCo5/8AqOf/AKjn/wCo5/8AqOf/AKjn/wCo5/8AqOf/AKjn&#10;/wCo5/8AqOf/AKjn/wCo5/8AqOf/AKjn/wCo5/8AqOf/AKjn/wCo5/8AqOf/AKjn/wCo5/8AqOf/&#10;AKjn/wCo5/8AqOf/AKjn/wCo5/8AqOf/AKjn/wCo5/8AqOf/AKjn/wCo5/8AqOf/AKjn/wCo5/8A&#10;qOf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w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TAAAAAAAAAAAAAAAAAAAAAAAAAAAAAAAAAAAAAAAAAAAAAAAAAAAAAAAAAAAA&#10;AAAAAAAAAAAAAAAAAAAAAAAAAAAAAAAAAAAAAAAAAAAAAAAAAAAAAAAAAAAAAAAAAAAAAAAAAAAA&#10;AAAAAAAAAAAAAAAAAAAAAAAAAAAAAAAAAAAAAAAAAAAAAAAAAAAAAAAAAAAAAAAAAAAAAAAAAAAA&#10;AAAAAAAAAAAAAAAAAAAAAAAAqOcBAKjnSACo56wAqOf6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cdAAAAAAAAAAAAAAAAAAAAAAAAAAAAAAAAAAAAAACo5wkAqOf2&#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zoAqOevAKjn/QCo5/8AqOf/AKjn/wCo&#10;5/8AqOf/AKjn/wCo5/8AqOf/AKjn/wCo5/8AqOf/AKjn/wCo5/8AqOf/AKjn/wCo5/wAqOeBAKjn&#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MAqOfNAKjn/wCo5/8AqOf/AKjn/wCo5/8AqOf/AKjn/wCo5/8AqOf/AKjn/wCo5/8AqOf/AKjn&#10;/wCo5/8AqOf/AKjn/wCo5/8AqOf/AKjn/wCo5/8AqOf/AKjn/wCo5/8AqOf/AKjn/wCo5/8AqOf/&#10;AKjn/wCo5/8AqOf/AKjn/wCo5/8AqOf/AKjn/wCo5/8AqOf/AKjn/wCo5/8AqOf/AKjn/wCo5/8A&#10;qOf/AKjn/wCo5/8AqO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u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7AKjnLQAAAAAAAAAAAAAAAAAAAAAAAAAAAAAAAAAAAAAA&#10;AAAAAAAAAAAAAAAAAAAAAAAAAAAAAAAAAAAAAAAAAAAAAAAAAAAAAAAAAAAAAAAAAAAAAAAAAAAA&#10;AAAAAAAAAAAAAAAAAAAAAAAAAAAAAAAAAAAAAAAAAAAAAAAAAAAAAAAAAAAAAAAAAAAAAAAAAAAA&#10;AAAAAAAAAAAAAAAAAAAAAAAAAAAAAAAAAAAAAAAAAAAAAAAAAAAAAAAAqOcSAKjnXgCo57EAqOfz&#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cQAAAAAAAAAAAAAAAAAAAAAAAAAAAAAAAA&#10;AAAAAACo51I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f/AKjn/wCo5xAAAAAAAAAAAAAAAAAA&#10;AAAAAAAAAAAAAAAAAAAAAKjnvACo5/8AqOf/AKjn/wCo5/8AqOf/AKjn/wCo5/8AqOf/AKjn/wCo&#10;5/8AqOf/AKjn/wCo5/8AqOf/AKjn/wCo5/8AqOf/AKjn/wCo5/8AqOf/AKjn/wCo5/8AqOf/AKjn&#10;/wCo5/8AqOf/AKjn/wCo5/8AqOf/AKjn/wCo5/8AqOf/AKjn/wCo5/8AqOf/AKjn/wCo5/8AqOf/&#10;AKjn/wCo5/8AqOf/AKjn/wCo5/8AqO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chAKjnsgCo5/8AqOf/AKjn/wCo&#10;5/8AqOf/AKjn/wCo5/8AqOf/AKjn/wCo5/8AqOf/AKjn/wCo5/8AqOf/AKjn/wCo5/8AqOf/AKjn&#10;/wCo5/8AqOf/AKjnwQCo5x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7AKjn/wCo5/8AqOf/AKjn/wCo5/8AqOf/AKjn/wCo5/8AqOf/AKjn&#10;/wCo5/8AqOf/AKjn/wCo5/8AqOf/AKjn/wCo5/8AqOf/AKjn/wCo5/8AqOf/AKjn/wCo5/8AqOf/&#10;AKjn/wCo5/8AqOf/AKjn/wCo5/8AqOf/AKjn/wCo5/8AqOf/AKjn/wCo5/8AqOf/AKjn/wCo5/8A&#10;qOf/AKjn/wCo5/8AqOf/AKjn/wCo5/8AqOf/AKjn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k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xgCo5wIAAAAAAAAAAAAAAAAA&#10;AAAAAAAAAAAAAAAAAAAAAAAAAAAAAAAAAAAAAAAAAAAAAAAAAAAAAAAAAAAAAAAAAAAAAAAAAAAA&#10;AAAAAAAAAAAAAAAAAAAAAAAAAAAAAAAAAAAAAAAAAAAAAAAAAAAAAAAAAAAAAAAAAAAAAAAAAAAA&#10;AAAAAAAAAAAAAAAAAAAAAAAAAAAAAAAAAAAAAAAAAAAAAAAAAAAAAAAAAAAAAAAAAAAAAAAAAAAA&#10;AAAAAAAAAAAAqOcEAKjnOwCo53gAqOevAKjn5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CAAAAAAAAAAAAAAAA&#10;AAAAAAAAAAAAAAAAAAAAAACo56M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wUA&#10;AAAAAAAAAAAAAAAAAAAAAAAAAAAAAAAAAAAAAKjnjgCo5/8AqOf/AKjn/wCo5/8AqOf/AKjn/wCo&#10;5/8AqOf/AKjn/wCo5/8AqOf/AKjn/wCo5/8AqOf/AKjn/wCo5/8AqOf/AKjn/wCo5/8AqOf/AKjn&#10;/wCo5/8AqOf/AKjn/wCo5/8AqOf/AKjn/wCo5/8AqOf/AKjn/wCo5/8AqOf/AKjn/wCo5/8AqOf/&#10;AKjn/wCo5/8AqOf/AKjn/wCo5/8AqOf/AKjn/wCo5/8AqOf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YAqOf0AKjn/wCo&#10;5/8AqOf/AKjn/wCo5/8AqOf/AKjn/wCo5/8AqOf/AKjn/wCo5/8AqOf/AKjn/wCo5/8AqOf/AKjn&#10;/wCo5/8AqOf/AKjn/wCo5/8AqOf/AKjn/wCo59sAqO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qgCo5/8AqOf/AKjn/wCo5/8AqOf/AKjn&#10;/wCo5/8AqOf/AKjn/wCo5/8AqOf/AKjn/wCo5/8AqOf/AKjn/wCo5/8AqOf/AKjn/wCo5/8AqOf/&#10;AKjn/wCo5/8AqOf/AKjn/wCo5/8AqOf/AKjn/wCo5/8AqOf/AKjn/wCo5/8AqOf/AKjn/wCo5/8A&#10;qOf/AKjn/wCo5/8AqOf/AKjn/wCo5/8AqOf/AKjn/wCo5/8AqOf/AKjnQ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2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3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AAqOc7AKjnXgCo534A&#10;qOedAKjntgCo58oAqOffAKjn7gCo5/o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UAAAAA&#10;AAAAAAAAAAAAAAAAAAAAAAAAAAAAAAAAAKjnBQCo5/A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f/AKjn/wAAAAAAAAAAAAAAAAAAAAAAAAAAAAAAAAAAAAAAAAAAAKjnWACo5/8AqOf/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cDAKjnlgCo&#10;5/8AqOf/AKjn/wCo5/8AqOf/AKjn/wCo5/8AqOf/AKjn/wCo5/8AqOf/AKjn/wCo5/8AqOf/AKjn&#10;/wCo5/8AqOf/AKjn/wCo5/8AqOf/AKjn/wCo5/8AqOf/AKjn/wCo5/8AqOfcAKjn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nJwCo5/wAqOf/AKjn&#10;/wCo5/8AqOf/AKjn/wCo5/8AqOf/AKjn/wCo5/8AqOf/AKjn/wCo5/8AqOf/AKjn/wCo5/8AqOf/&#10;AKjn/wCo5/8AqOf/AKjn/wCo5/8AqOf/AKjn/wCo5/8AqOf/AKjn/wCo5/8AqOf/AKjn/wCo5/8A&#10;qOf/AKjn/wCo5/8AqOf/AKjn/wCo5/8AqOf/AKjn/wCo5/8AqOf/AKjn/wCo5/8AqOf/AKjn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k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kAqOc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CwCo5xAAqOcQAKjnEACo&#10;5xAAqOcQAKjnEACo5xAAqOcQAKjnEACo5xAAqOcQAKjnEACo5xAAqOcQAKjnEACo5xAAqOcQAKjn&#10;EACo5xAAqOeI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MAAAAAAAAAAAAAAAAAAAAAAAAAAAAAAAAAAAAAAKjnS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EAqOefAKjn/wCo5/8AqOf/AKjn/wCo5/8AqOf/AKjn/wCo5/8AqOf/AKjn/wCo5/8AqOf/AKjn&#10;/wCo5/8AqOf/AKjn/wCo5/8AqOf/AKjn/wCo5/8AqOf/AKjn/wCo5/8AqOf/AKjn/wCo5/8AqOf/&#10;AKjn1ACo5w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6AAqOf/AKjn/wCo5/8AqOf/AKjn/wCo5/8AqOf/AKjn/wCo5/8AqOf/AKjn/wCo5/8AqOf/&#10;AKjn/wCo5/8AqOf/AKjn/wCo5/8AqOf/AKjn/wCo5/8AqOf/AKjn/wCo5/8AqOf/AKjn/wCo5/8A&#10;qOf/AKjn/wCo5/8AqOf/AKjn/wCo5/8AqOf/AKjn/wCo5/8AqOf/AKjn/wCo5/8AqOf/AKjn/wCo&#10;5/8AqOf/AKjn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R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YAKjn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eA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9AAAAAAAAAAAAAAAAAAAAAAAAAAAAAAAAAAAAAAAKjnm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6AAAAAAAAAAAAAAAAAAAAAAAAAAAAAAAAAAA&#10;AAAAAAAAAAAAAACo5+wAqOf/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34AqOf/AKjn/wCo5/8AqOf/AKjn/wCo5/8AqOf/AKjn/wCo5/8AqOf/AKjn&#10;/wCo5/8AqOf/AKjn/wCo5/8AqOf/AKjn/wCo5/8AqOf/AKjn/wCo5/8AqOf/AKjn/wCo5/8AqOf/&#10;AKjn/wCo5/8AqOf/AKjn/wCo57cAqO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yoAqOf/AKjn/wCo5/8AqOf/AKjn/wCo5/8AqOf/AKjn/wCo5/8AqOf/&#10;AKjn/wCo5/8AqOf/AKjn/wCo5/8AqOf/AKjn/wCo5/8AqOf/AKjn/wCo5/8AqOf/AKjn/wCo5/8A&#10;qOf/AKjn/wCo5/8AqOf/AKjn/wCo5/8AqOf/AKjn/wCo5/8AqOf/AKjn/wCo5/8AqOf/AKjn/wCo&#10;5/8AqOf/AKjn/wCo5/8AqOf/AKjn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CACo5/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sgCo5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A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70AAAAAAAAAAAAAAAAAAAAAAAAAAAAAAAAA&#10;qOcCAKjn6Q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4AAAAAAAAAAAAAAAAAAA&#10;AAAAAAAAAAAAAAAAAAAAAAAAAAAAAACo57cAqOf/AKjn/wCo5/8AqOf/AKjn/wCo5/8AqOf/AKjn&#10;/wCo5/8AqOf/AKjn/wCo5/8AqOf/AKjn/wCo5/8AqOf/AKjn/wCo5/8AqOf/AKjn/wCo5/8AqOf/&#10;AKjn/wCo5/8AqOf/AKjn/wCo5/8AqOf/AKjn/wCo5/8AqOf/AKjn/wCo5/8AqOf/AKjn/wCo5/8A&#10;qOf/AKjn/wCo5/8AqOf/AKjn/wCo5/8AqO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PACo5/0AqOf/AKjn/wCo5/8AqOf/AKjn/wCo5/8AqOf/AKjn&#10;/wCo5/8AqOf/AKjn/wCo5/8AqOf/AKjn/wCo5/8AqOf/AKjn/wCo5/8AqOf/AKjn/wCo5/8AqOf/&#10;AKjn/wCo5/8AqOf/AKjn/wCo5/8AqOf/AKjn/wCo5/8AqOd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eyAKjn/wCo5/8AqOf/AKjn/wCo5/8AqOf/&#10;AKjn/wCo5/8AqOf/AKjn/wCo5/8AqOf/AKjn/wCo5/8AqOf/AKjn/wCo5/8AqOf/AKjn/wCo5/8A&#10;qOf/AKjn/wCo5/8AqOf/AKjn/wCo5/8AqOf/AKjn/wCo5/8AqOf/AKjn/wCo5/8AqOf/AKjn/wCo&#10;5/8AqOf/AKjn/wCo5/8AqOf/AKjn/wCo5/8AqOf/AKjn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6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4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A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6sAAAAAAAAAAAAAAAAA&#10;AAAAAAAAAAAAAAAAqOc7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0QAA&#10;AAAAAAAAAAAAAAAAAAAAAAAAAAAAAAAAAAAAAAAAAAAAAACo54IAqOf/AKjn/wCo5/8AqOf/AKjn&#10;/wCo5/8AqOf/AKjn/wCo5/8AqOf/AKjn/wCo5/8AqOf/AKjn/wCo5/8AqOf/AKjn/wCo5/8AqOf/&#10;AKjn/wCo5/8AqOf/AKjn/wCo5/8AqOf/AKjn/wCo5/8AqOf/AKjn/wCo5/8AqOf/AKjn/wCo5/8A&#10;qOf/AKjn/wCo5/8AqOf/AKjn/wCo5/8AqOf/AKjn/wCo5/8AqO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EAKjn0QCo5/8AqOf/AKjn/wCo5/8AqOf/AKjn&#10;/wCo5/8AqOf/AKjn/wCo5/8AqOf/AKjn/wCo5/8AqOf/AKjn/wCo5/8AqOf/AKjn/wCo5/8AqOf/&#10;AKjn/wCo5/8AqOf/AKjn/wCo5/8AqOf/AKjn/wCo5/8AqOf/AKjn/wCo5/8AqOf9AKjn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7AKjn/wCo5/8AqOf/&#10;AKjn/wCo5/8AqOf/AKjn/wCo5/8AqOf/AKjn/wCo5/8AqOf/AKjn/wCo5/8AqOf/AKjn/wCo5/8A&#10;qOf/AKjn/wCo5/8AqOf/AKjn/wCo5/8AqOf/AKjn/wCo5/8AqOf/AKjn/wCo5/8AqOf/AKjn/wCo&#10;5/8AqOf/AKjn/wCo5/8AqOf/AKjn/wCo5/8AqOf/AKjn/wCo5/8AqOf/AKjn/wCo5x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00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d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A&#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kA&#10;AAAAAAAAAAAAAAAAAAAAAAAAAAAAAAAAqOeK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ywAAAAAAAAAAAAAAAAAAAAAAAAAAAAAAAAAAAAAAAAAAAAAAAACo52YAqOf/AKjn&#10;/wCo5/8AqOf/AKjn/wCo5/8AqOf/AKjn/wCo5/8AqOf/AKjn/wCo5/8AqOf/AKjn/wCo5/8AqOf/&#10;AKjn/wCo5/8AqOf/AKjn/wCo5/8AqOf/AKjn/wCo5/8AqOf/AKjn/wCo5/8AqOf/AKjn/wCo5/8A&#10;qOf/AKjn/wCo5/8AqOf/AKjn/wCo5/8AqOf/AKjn/wCo5/8AqOf/AKjn/wCo5/8AqOf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YAKjn/wCo5/8AqOf/AKjn&#10;/wCo5/8AqOf/AKjn/wCo5/8AqOf/AKjn/wCo5/8AqOf/AKjn/wCo5/8AqOf/AKjn/wCo5/8AqOf/&#10;AKjn/wCo5/8AqOf/AKjn/wCo5/8AqOf/AKjn/wCo5/8AqOf/AKjn/wCo5/8AqOf/AKjn/wCo5/8A&#10;qOf/AKjn3QCo5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wQAqOdQ&#10;AKjn4wCo5/8AqOf/AKjn/wCo5/8AqOf/AKjn/wCo5/8AqOf/AKjn/wCo5/8AqOf/AKjn/wCo5/8A&#10;qOf/AKjn/wCo5/8AqOf/AKjn/wCo5/8AqOf/AKjn/wCo5/8AqOf/AKjn/wCo5/8AqOf/AKjn/wCo&#10;5/8AqOf/AKjn/wCo5/8AqOf/AKjn/wCo5/8AqOf/AKjn/wCo5/8AqOf/AKjn/wCo5/8AqOf/AKjn&#10;/wCo50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wcAqOfx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G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4cAAAAAAAAAAAAAAAAAAAAAAAAAAAAAAAAAqOfW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fJAKjn&#10;/wCo5/8AqOf/AKjn/wCo5/8AqOf/AKjn/wCo5/8AqOf/AKjn/wCo5/8AqOf/AKjn/wCo5/8AqOf/&#10;AKjn/wCo5/8AqOf/AKjn/wCo5/8AqOf/AKjn/wCo5/8AqOf/AKjn/wCo5/8AqOf/AKjn/wCo5/8A&#10;qOf/AKjn/wCo5/8AqOf/AKjn/wCo54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fVAKjn/wCo5/8AqOf/AKjn/wCo5/8AqOf/AKjn/wCo5/8AqOf/AKjn/wCo5/8A&#10;qOf/AKjn/wCo5/8AqOf/AKjn/wCo5/8AqOf/AKjn/wCo5/8AqOf/AKjn/wCo5/8AqOf/AKjn/wCo&#10;5/8AqOf/AKjn/wCo5/8AqOf/AKjn/wCo5/8AqOf/AKjn/wCo5/8AqOf/AKjn/wCo5/8AqOf/AKjn&#10;/wCo5/8AqOf/AKjn/wCo53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ed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oAqOc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ygAqOfx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3UAAAAAAAAAAAAAAAAAAAAAAAAAAACo5yQ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AKjntAAAAAAAAAAAAAAAAAAAAAAAAAAAAAAA&#10;AAAAAAAAAAAAAKjnDwCo5/kAqOf/AKjn/wCo5/8AqOf/AKjn/wCo5/8AqOf/AKjn/wCo5/8AqOf/&#10;AKjn/wCo5/8AqOf/AKjn/wCo5/8AqOf/AKjn/wCo5/8AqOf/AKjn/wCo5/8AqOf/AKjn/wCo5/8A&#10;qOf/AKjn/wCo5/8AqOf/AKjn/wCo5/8AqOf/AKjn/wCo5/8AqOf/AKjn/wCo5/8AqOf/AKjn/wCo&#10;5/8AqOf/AKjn/wCo5/8AqOf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yAAqOf/AKjn/wCo5/8AqOf/AKjn/wCo5/8AqOf/AKjn/wCo5/8AqOf/AKjn/wCo5/8AqOf/&#10;AKjn/wCo5/8AqOf/AKjn/wCo5/8AqOf/AKjn/wCo5/8AqOf/AKjn/wCo5/8AqOf/AKjn/wCo5/8A&#10;qOf/AKjn/wCo5/8AqOf/AKjn/wCo5/8AqOf/AKjn/wCo5/0AqO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d7AKjn/wCo5/8AqOf/AKjn/wCo5/8AqOf/AKjn/wCo5/8A&#10;qOf/AKjn/wCo5/8AqOf/AKjn/wCo5/8AqOf/AKjn/wCo5/8AqOf/AKjn/wCo5/8AqOf/AKjn/wCo&#10;5/8AqOf/AKjn/wCo5/8AqOf/AKjn/wCo5/8AqOf/AKjn/wCo5/8AqOf/AKjn/wCo5/8AqOf/AKjn&#10;/wCo5/8AqOf/AKjn/wCo5/8AqOf/AKjn+gCo50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dI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rAKjn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KACo5+Q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1oAAAAAAAAAAAAAAAAAAAAAAAAAAACo&#10;53E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4MAAAAAAAAAAACo58oAqOf/AKjn/w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AAAAAAAAAAAAAAAAAAAAAAAAAAAAAAAAAAAAAAAAAAAAAAAAAAAAAKjni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3g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AKjnrQAAAAAAAAAAAAAA&#10;AAAAAAAAAAAAAAAAAAAAAAAAAAAAAKjnXQCo5/8AqOf/AKjn/wCo5/8AqOf/AKjn/wCo5/8AqOf/&#10;AKjn/wCo5/8AqOf/AKjn/wCo5/8AqOf/AKjn/wCo5/8AqOf/AKjn/wCo5/8AqOf/AKjn/wCo5/8A&#10;qOf/AKjn/wCo5/8AqOf/AKjn/wCo5/8AqOf/AKjn/wCo5/8AqOf/AKjn/wCo5/8AqOf/AKjn/wCo&#10;5/8AqOf/AKjn/wCo5/8AqOf/AKjn/wCo5/8AqOf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2sAqOf/AKjn/wCo5/8AqOf/AKjn/wCo5/8AqOf/AKjn/wCo5/8AqOf/&#10;AKjn/wCo5/8AqOf/AKjn/wCo5/8AqOf/AKjn/wCo5/8AqOf/AKjn/wCo5/8AqOf/AKjn/wCo5/8A&#10;qOf/AKjn/wCo5/8AqOf/AKjn/wCo5/8AqOf/AKjn/wCo5/8AqOf/AKjn/wCo5/8AqO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jAKjn/wCo5/8AqOf/AKjn/wCo5/8A&#10;qOf/AKjn/wCo5/8AqOf/AKjn/wCo5/8AqOf/AKjn/wCo5/8AqOf/AKjn/wCo5/8AqOf/AKjn/wCo&#10;5/8AqOf/AKjn/wCo5/8AqOf/AKjn/wCo5/8AqOf/AKjn/wCo5/8AqOf/AKjn/wCo5/8AqOf/AKjn&#10;/wCo5/8AqOf/AKjn/wCo5/8AqOf/AKjn/wCo5/8AqOf/AKjn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EAKjn4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0wCo5y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JAKjn7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0IAAAAAAAAAAAAA&#10;AAAAAAAAAAAAAACo57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QCo59cAqOfjAKjn&#10;/wCo5/8AqOf/AKjn/wCo5/8AqOf/AKjn/wCo5/8AqOf/AKjn7gCo58kAqOfXAKjn+g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jg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AKjn&#10;oAAAAAAAAAAAAAAAAAAAAAAAAAAAAAAAAAAAAAAAAAAAAKjnrgCo5/8AqOf/AKjn/wCo5/8AqOf/&#10;AKjn/wCo5/8AqOf/AKjn/wCo5/8AqOf/AKjn/wCo5/8AqOf/AKjn/wCo5/8AqOf/AKjn/wCo5/8A&#10;qOf/AKjn/wCo5/8AqOf/AKjn/wCo5/8AqOf/AKjn/wCo5/8AqOf/AKjn/wCo5/8AqOf/AKjn/wCo&#10;5/8AqOf/AKjn/wCo5/8AqOf/AKjn/wCo5/8AqOf/AKjn/wCo5/8AqO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6YAqOf/AKjn/wCo5/8AqOf/AKjn/wCo5/8AqOf/&#10;AKjn/wCo5/8AqOf/AKjn/wCo5/8AqOf/AKjn/wCo5/8AqOf/AKjn/wCo5/8AqOf/AKjn/wCo5/8A&#10;qOf/AKjn/wCo5/8AqOf/AKjn/wCo5/8AqOf/AKjn/wCo5/8AqOf/AKjn/wCo5/8AqOf/AKjn/wCo&#10;5/8AqOf/AKjn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yACo5/8A&#10;qOf/AKjn/wCo5/8AqOf/AKjn/wCo5/8AqOf/AKjn/wCo5/8AqOf/AKjn/wCo5/8AqOf/AKjn/wCo&#10;5/8AqOf/AKjn/wCo5/8AqOf/AKjn/wCo5/8AqOf/AKjn/wCo5/8AqOf/AKjn/wCo5/8AqOf/AKjn&#10;/wCo5/8AqOf/AKjn/wCo5/8AqOf/AKjn/wCo5/8AqOf/AKjn/wCo5/8AqOf/AKjn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UAqOdsAKjn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EACo55Y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ykAAAAAAAAAAAAAAAAAAAAAAKjnEQCo5/s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Pw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AKjnlwAAAAAAAAAAAAAAAAAAAAAAAAAAAAAAAAAAAAAAAAAAAKjnwACo5/8AqOf/&#10;AKjn/wCo5/8AqOf/AKjn/wCo5/8AqOf/AKjn/wCo5/8AqOf/AKjn/wCo5/8AqOf/AKjn/wCo5/8A&#10;qOf/AKjn/wCo5/8AqOf/AKjn/wCo5/8AqOf/AKjn/wCo5/8AqOf/AKjn/wCo5/8AqOf/AKjn/wCo&#10;5/8AqOf/AKjn/wCo5/8AqOf/AKjn/wCo5/8AqOf/AKjn/wCo5/8AqOf/AKjn/wCo5/8AqO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9IAqOf/AKjn/wCo5/8AqOf/&#10;AKjn/wCo5/8AqOf/AKjn/wCo5/8AqOf/AKjn/wCo5/8AqOf/AKjn/wCo5/8AqOf/AKjn/wCo5/8A&#10;qOf/AKjn/wCo5/8AqOf/AKjn/wCo5/8AqOf/AKjn/wCo5/8AqOf/AKjn/wCo5/8AqOf/AKjn/wCo&#10;5/8AqOf/AKjn/wCo5/8AqOf/AKjn1wCo5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cACo5/8AqOf/AKjn/wCo5/8AqOf/AKjn/wCo5/8AqOf/AKjn/wCo5/8AqOf/AKjn/wCo&#10;5/8AqOf/AKjn/wCo5/8AqOf/AKjn/wCo5/8AqOf/AKjn/wCo5/8AqOf/AKjn/wCo5/8AqOf/AKjn&#10;/wCo5/8AqOf/AKjn/wCo5/8AqOf/AKjn/wCo5/8AqOf/AKjn/wCo5/8AqOf/AKjn/wCo5/8AqOf/&#10;AKjn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HQCo5/0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xACo5y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kAqOdwAKjn6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xAAAAAAAAAAAAAAAAAAAAAAAKjnWQ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tAKjnAw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IAqOf/&#10;AKjn/wCo5/8AqOf/AKjn/wCo5/8AqOf/AKjn/wCo5/8AqOf/AKjn/wCo5/8AqOf/AKjn/wCo5/8A&#10;qOf/AKjn/wCo5/8AqOf/AKjn/wCo5/8AqOf/AKjn/wCo5/8AqOf/AKjn/wCo5/8AqOf/AKjn/wCo&#10;5/8AqOf/AKjn/wCo5/8AqOf/AKjn/wCo5/8AqOf/AKjn/wCo5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GgCo5/0AqOf/AKjn/wCo5/8AqOf/AKjn/wCo5/8AqOf/AKjn/wCo&#10;5/8AqOf/AKjn/wCo5/8AqOf/AKjn/wCo5/8AqOf/AKjn/wCo5/8AqOf/AKjn/wCo5/8AqOf/AKjn&#10;/wCo5/8AqOf/AKjn/wCo5/8AqOf/AKjn/wCo5/8AqOf/AKjn/wCo5/8AqOf/AKjn/wCo5/8AqOf/&#10;AKjn/wCo5/8AqOf/AKjn/wCo5y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7M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AqOedAKjn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cAKjnggCo5+k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9wAAAAAAAAAAAAAAAAAAAAAAAAAAAKjno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h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KjngAAAAAAAAAAAAAAAAAAAAAAAAAAA&#10;AAAAAAAAAAAAAAAAAKjnwACo5/8AqOf/AKjn/wCo5/8AqOf/AKjn/wCo5/8AqOf/AKjn/wCo5/8A&#10;qOf/AKjn/wCo5/8AqOf/AKjn/wCo5/8AqOf/AKjn/wCo5/8AqOf/AKjn/wCo5/8AqOf/AKjn/wCo&#10;5/8AqOf/AKjn/wCo5/8AqOf/AKjn/wCo5/8AqOf/AKjn/wCo5/8AqOf/AKjn/wCo5/8AqOf/AKjn&#10;/wCo5/8AqOf/AKjn/wCo5/8AqOf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BgCo5/8AqOf/AKjn/wCo5/8AqOf/AKjn/wCo5/8AqOf/AKjn/wCo5/8AqOf/AKjn/wCo5/8A&#10;qOf/AKjn/wCo5/8AqOf/AKjn/wCo5/8AqOf/AKjn/wCo5/8AqOf/AKjn/wCo5/8AqOf/AKjn/wCo&#10;5/8AqOf/AKjn/wCo5/8AqOf/AKjn/wCo5/8AqOf/AKjn/wCo5/8AqOf/AKjn/wCo59wAqO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0AqOf/AKjn/wCo5/8AqOf/AKjn/wCo&#10;5/8AqOf/AKjn/wCo5/8AqOf/AKjn/wCo5/8AqOf/AKjn/wCo5/8AqOf/AKjn/wCo5/8AqOf/AKjn&#10;/wCo5/8AqOf/AKjn/wCo5/8AqOf/AKjn/wCo5/8AqOf/AKjn/wCo5/8AqOf/AKjn/wCo5/8AqOf/&#10;AKjn/wCo5/8AqOf/AKjn/wCo5/8AqOf/AKjn/wCo53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00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Co55sAqOc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UAKjnYwCo57sA&#10;qOf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3AAAAAAAAAAAAAAAAAAAAAAAqOcBAKjn&#10;6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&#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dS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f/AKjneQAAAAAAAAAA&#10;AAAAAAAAAAAAAAAAAAAAAAAAAAAAAAAAAKjnwACo5/8AqOf/AKjn/wCo5/8AqOf/AKjn/wCo5/8A&#10;qOf/AKjn/wCo5/8AqOf/AKjn/wCo5/8AqOf/AKjn/wCo5/8AqOf/AKjn/wCo5/8AqOf/AKjn/wCo&#10;5/8AqOf/AKjn/wCo5/8AqOf/AKjn/wCo5/8AqOf/AKjn/wCo5/8AqOf/AKjn/wCo5/8AqOf/AKjn&#10;/wCo5/8AqOf/AKjn/wCo5/8AqOf/AKjn/wCo5/8AqO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8AqOf/AKjn/wCo5/8AqOf/AKjn/wCo5/8AqOf/AKjn/wCo5/8A&#10;qOf/AKjn/wCo5/8AqOf/AKjn/wCo5/8AqOf/AKjn/wCo5/8AqOf/AKjn/wCo5/8AqOf/AKjn/wCo&#10;5/8AqOf/AKjn/wCo5/8AqOf/AKjn/wCo5/8AqOf/AKjn/wCo5/8AqOf/AKjn/wCo5/8AqOf/AKjn&#10;/wCo5/8AqO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2QAqOf/AKjn/wCo&#10;5/8AqOf/AKjn/wCo5/8AqOf/AKjn/wCo5/8AqOf/AKjn/wCo5/8AqOf/AKjn/wCo5/8AqOf/AKjn&#10;/wCo5/8AqOf/AKjn/wCo5/8AqOf/AKjn/wCo5/8AqOf/AKjn/wCo5/8AqOf/AKjn/wCo5/8AqOf/&#10;AKjn/wCo5/8AqOf/AKjn/wCo5/8AqOf/AKjn/wCo5/8AqOf/AKjn/wCo50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wMAqOfh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vQCo51gAqOcJAAAAAAAAAAAAAAAAAAAAAAAAAAAAAAAAAAAAAAAAAAAAAAAAAAAAAAAA&#10;AAAAAAAAAAAAAAAAAAAAAAAAAAAAAAAAAAAAAAAAAAAAAAAAAAAAAAAAAAAAAAAAAAAAAAAAAAAA&#10;AAAAAAAAAAAAAAAAAAAAAAAAAAAAAAAAAAAAAAAAAAAAAAAAAAAAAAAAAAAAAAAAAAAAAAAAAAAA&#10;AAAAAAAAAAAAAAAAAAAAAAAAAAAAAAAAAAAAAAAAAAAAAAAAAAAAAACo5wgAqOdAAKjngACo58c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gAAAAAAAAAAAAAA&#10;AAAAAAAAqOcw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n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gAqOcM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f/&#10;AKjncAAAAAAAAAAAAAAAAAAAAAAAAAAAAAAAAAAAAAAAAAAAAKjnwACo5/8AqOf/AKjn/wCo5/8A&#10;qOf/AKjn/wCo5/8AqOf/AKjn/wCo5/8AqOf/AKjn/wCo5/8AqOf/AKjn/wCo5/8AqOf/AKjn/wCo&#10;5/8AqOf/AKjn/wCo5/8AqOf/AKjn/wCo5/8AqOf/AKjn/wCo5/8AqOf/AKjn/wCo5/8AqOf/AKjn&#10;/wCo5/8AqOf/AKjn/wCo5/8AqOf/AKjn/wCo5/8AqOf/AKjn/wCo5/8AqOf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EACo5/8AqOf/AKjn/wCo5/8AqOf/AKjn/wCo5/8A&#10;qOf/AKjn/wCo5/8AqOf/AKjn/wCo5/8AqOf/AKjn/wCo5/8AqOf/AKjn/wCo5/8AqOf/AKjn/wCo&#10;5/8AqOf/AKjn/wCo5/8AqOf/AKjn/wCo5/8AqOf/AKjn/wCo5/8AqOf/AKjn/wCo5/8AqOf/AKjn&#10;/wCo5/8AqOf/AKjn/wCo5/8AqOfTAKj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nQCo&#10;5/MAqOf/AKjn/wCo5/8AqOf/AKjn/wCo5/8AqOf/AKjn/wCo5/8AqOf/AKjn/wCo5/8AqOf/AKjn&#10;/wCo5/8AqOf/AKjn/wCo5/8AqOf/AKjn/wCo5/8AqOf/AKjn/wCo5/8AqOf/AKjn/wCo5/8AqOf/&#10;AKjn/wCo5/8AqOf/AKjn/wCo5/8AqOf/AKjn/wCo5/8AqOf/AKjn/wCo5/8AqOf/AKjn7QCo5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dw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0AKjnqACo514AqOcZAAAAAAAAAAAAAAAAAAAAAAAA&#10;AAAAAAAAAAAAAAAAAAAAAAAAAAAAAAAAAAAAAAAAAAAAAAAAAAAAAAAAAAAAAAAAAAAAAAAAAAAA&#10;AAAAAAAAAAAAAAAAAAAAAAAAAAAAAAAAAAAAAAAAAAAAAAAAAAAAAAAAAAAAAAAAAAAAAAAAAAAA&#10;AAAAAAAAAAAAAAAAAAAAAAAAAAAAAAAAAAAAAAAAAAAAqOcMAKjnOACo52MAqOeYAKjnywCo5/o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ogAAAAAAAAAAAAAAAAAAAAAAqOd4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7U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f/AKjnYwAAAAAAAAAAAAAAAAAAAAAAAAAAAAAAAAAAAAAAAAAAAKjnwACo5/8A&#10;qOf/AKjn/wCo5/8AqOf/AKjn/wCo5/8AqOf/AKjn/wCo5/8AqOf/AKjn/wCo5/8AqOf/AKjn/wCo&#10;5/8AqOf/AKjn/wCo5/8AqOf/AKjn/wCo5/8AqOf/AKjn/wCo5/8AqOf/AKjn/wCo5/8AqOf/AKjn&#10;/wCo5/8AqOf/AKjn/wCo5/8AqOf/AKjn/wCo5/8AqOf/AKjn/wCo5/8AqOf/AKjn/wCo5/8AqO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CgCo5/EAqOf/AKjn/wCo5/8A&#10;qOf/AKjn/wCo5/8AqOf/AKjn/wCo5/8AqOf/AKjn/wCo5/8AqOf/AKjn/wCo5/8AqOf/AKjn/wCo&#10;5/8AqOf/AKjn/wCo5/8AqOf/AKjn/wCo5/8AqOf/AKjn/wCo5/8AqOf/AKjn/wCo5/8AqOf/AKjn&#10;/wCo5/8AqOf/AKjn/wCo5/8AqOf/AKjn/wCo5/8AqOf/AKjn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sQCo5/8AqOf/AKjn/wCo5/8AqOf/AKjn/wCo5/8AqOf/AKjn/wCo5/8AqOf/AKjn&#10;/wCo5/8AqOf/AKjn/wCo5/8AqOf/AKjn/wCo5/8AqOf/AKjn/wCo5/8AqOf/AKjn/wCo5/8AqOf/&#10;AKjn/wCo5/8AqOf/AKjn/wCo5/8AqOf/AKjn/wCo5/8AqOf/AKjn/wCo5/8AqOf/AKjn/wCo5/8A&#10;qOf/AKjn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MAKjn7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1QCo&#10;55wAqOdmAKjnNwCo5w4AAAAAAAAAAAAAAAAAAAAAAAAAAAAAAAAAAAAAAAAAAAAAAAAAAAAAAAAA&#10;AAAAAAAAAAAAAAAAAAAAAAAAAAAAAAAAAAAAAAAAAAAAAAAAAAAAAAAAAAAAAAAAAAAAAAAAAAAA&#10;AAAAAAAAAAAAAAAAAKjnEwCo5yoAqOdEAKjnWgCo53gAqOebAKjnvQCo5+E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gAAAAAAAAAAAAAAAAAAAAAAAqOfA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4A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2U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AQCo50cA&#10;qOf2AKjn/wCo5/8AqOf/AKjn/wCo5/8AqOf/AKjn/wCo5/8AqOf/AKjn/wCo5/8AqOf/AKjn/wCo&#10;5/8AqOf/AKjn/wCo5/8AqOf/AKjn/wCo5/8AqOf/AKjn/wCo5/8AqOf/AKjn/wCo5/8AqOf/AKjn&#10;/wCo5/8AqOf/AKjn/wCo5/8AqOf/AKjn/wCo5/8AqOf/AKjn/wCo5/8AqOf/AKjn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ygCo5/8AqOf/AKjn/wCo5/8AqOf/AKjn/wCo5/8AqOf/AKjn&#10;/wCo5/8AqOf/AKjn/wCo5/8AqOf/AKjn/wCo5/8AqOf/AKjn/wCo5/8AqOf/AKjn/wCo5/8AqOf/&#10;AKjn/wCo5/8AqOf/AKjn/wCo5/8AqOf/AKjn/wCo5/8AqOf/AKjn/wCo5/8AqOf/AKjn/wCo5/8A&#10;qOf/AKjn/wCo5/8AqOf/AKjnVgCo5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h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mAKjnyACo56sAqOeTAKjngQCo53EAqOdgAKjn&#10;YACo518AqOdQAKjnUACo51AAqOdQAKjnUACo51AAqOdQAKjnUACo51wAqOdoAKjndQCo54EAqOeQ&#10;AKjnngCo56oAqOe3AKjnyACo5+EAqOf5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XgAAAAAAAAAAAAAAAACo5w0AqOf6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1s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gCo5xc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f/AKjnUAAAAAAAAAAAAAAAAAAAAAAA&#10;AAAAAAAAAAAAAAAAAAAAAKjnwACo5/8AqOf/AKjn/wCo5/8AqOf/AKjn/wCo5/8AqOf/AKjn/wCo&#10;5/8AqOf/AKjn/wCo5/8AqOf/AKjn/wCo5/8AqOf/AKjn/wCo5/8AqOf/AKjn/wCo5/8AqOf/AKjn&#10;/wCo5/8AqOf/AKjn/wCo5/8AqOf/AKjn/wCo5/8AqOf/AKjn/wCo5/8AqOf/AKjn/wCo5/8AqOf/&#10;AKjn/wCo5/8AqOf/AKjn/wCo5/8AqOf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BACo5/QAqOf/AKjn/wCo5/8AqOf/AKjn/wCo5/8AqOf/AKjn/wCo5/8AqOf/AKjn/wCo&#10;5/8AqOf/AKjn/wCo5/8AqOf/AKjn/wCo5/8AqOf/AKjn/wCo5/8AqOf/AKjn/wCo5/8AqOf/AKjn&#10;/wCo5/8AqOf/AKjn/wCo5/8AqOf/AKjn/wCo5/8AqOf/AKjn/wCo5/8AqOf/AKjn/wCo5/8AqOf/&#10;AKjn/wCo5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jn7ACo5/8AqOf/AKjn/wCo5/8AqOf/AKjn&#10;/wCo5/8AqOf/AKjn/wCo5/8AqOf/AKjn/wCo5/8AqOf/AKjn/wCo5/8AqOf/AKjn/wCo5/8AqOf/&#10;AKjn/wCo5/8AqOf/AKjn/wCo5/8AqOf/AKjn/wCo5/8AqOf/AKjn/wCo5/8AqOf/AKjn/wCo5/8A&#10;qOf/AKjn/wCo5/8AqOf/AKjn/wCo5/8AqOf/AKjn/wCo51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FgCo5/c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PQAAAAAAAAAAAAAAAACo50w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c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RACo5/o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xQ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f/AKjnRQAAAAAA&#10;AAAAAAAAAAAAAAAAAAAAAAAAAAAAAAAAAAAAAKjnUgCo5/YAqOf/AKjn/wCo5/8AqOf/AKjn/wCo&#10;5/8AqOf/AKjn/wCo5/8AqOf/AKjn/wCo5/8AqOf/AKjn/wCo5/8AqOf/AKjn/wCo5/8AqOf/AKjn&#10;/wCo5/8AqOf/AKjn/wCo5/8AqOf/AKjn/wCo5/8AqOf/AKjn/wCo5/8AqOf/AKjn/wCo5/8AqOf/&#10;AKjn/wCo5/8AqOf/AKjn/wCo5/8AqOf/AKjn/wCo5/8AqOf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7oAqOf/AKjn/wCo5/8AqOf/AKjn/wCo5/8AqOf/AKjn/wCo&#10;5/8AqOf/AKjn/wCo5/8AqOf/AKjn/wCo5/8AqOf/AKjn/wCo5/8AqOf/AKjn/wCo5/8AqOf/AKjn&#10;/wCo5/8AqOf/AKjn/wCo5/8AqOf/AKjn/wCo5/8AqOf/AKjn/wCo5/8AqOf/AKjn/wCo5/8AqOf/&#10;AKjn/wCo5/8AqOf/AKjn/wCo55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bAKjn/wCo5/8AqOf/AKjn&#10;/wCo5/8AqOf/AKjn/wCo5/8AqOf/AKjn/wCo5/8AqOf/AKjn/wCo5/8AqOf/AKjn/wCo5/8AqOf/&#10;AKjn/wCo5/8AqOf/AKjn/wCo5/8AqOf/AKjn/wCo5/8AqOf/AKjn/wCo5/8AqOf/AKjn/wCo5/8A&#10;qOf/AKjn/wCo5/8AqOf/AKjn/wCo5/8AqOf/AKjn/wCo5/8AqOf/AKjn3QCo5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5c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GwAAAAAAAAAA&#10;AAAAAACo54g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cACo5+AAqOfj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d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f/AKjnPwAAAAAAAAAAAAAAAAAAAAAAAAAAAAAAAAAAAAAAAAAAAAAAAACo5zoAqOfrAKjn/wCo&#10;5/8AqOf/AKjn/wCo5/8AqOf/AKjn/wCo5/8AqOf/AKjn/wCo5/8AqOf/AKjn/wCo5/8AqOf/AKjn&#10;/wCo5/8AqOf/AKjn/wCo5/8AqOf/AKjn/wCo5/8AqOf/AKjn/wCo5/8AqOf/AKjn/wCo5/8AqOf/&#10;AKjn/wCo5/8AqOf/AKjn/wCo5/8AqOf/AKjn/wCo5/8AqOf/AKjn/wCo5/8AqOf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30AqOf/AKjn/wCo5/8AqOf/AKjn/wCo&#10;5/8AqOf/AKjn/wCo5/8AqOf/AKjn/wCo5/8AqOf/AKjn/wCo5/8AqOf/AKjn/wCo5/8AqOf/AKjn&#10;/wCo5/8AqOf/AKjn/wCo5/8AqOf/AKjn/wCo5/8AqOf/AKjn/wCo5/8AqOf/AKjn/wCo5/8AqOf/&#10;AKjn/wCo5/8AqOf/AKjn/wCo5/8AqOf/AKjn/wCo5/IAqOc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dXAKjn&#10;/wCo5/8AqOf/AKjn/wCo5/8AqOf/AKjn/wCo5/8AqOf/AKjn/wCo5/8AqOf/AKjn/wCo5/8AqOf/&#10;AKjn/wCo5/8AqOf/AKjn/wCo5/8AqOf/AKjn/wCo5/8AqOf/AKjn/wCo5/8AqOf/AKjn/wCo5/8A&#10;qOf/AKjn/wCo5/8AqOf/AKjn/wCo5/8AqOf/AKjn/wCo5/8AqOf/AKjn/wCo5/8AqOf/AKjn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5x4AqOf6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5&#10;AKjnAQAAAAAAAAAAAAAAAACo58g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eA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JAAAAAAAAAAA&#10;AAAAAAAAAAAAAAAAAAAAA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0AAqOf/AKjn/wCo&#10;5/8AqOf/AKjn/wCo5/8AqOf/AKjn/wCo5/8AqOf/AKjn/wCo5/8AqOf/AKjn/wCo5/8AqOf/AKjn&#10;/wCo5/8AqOf/AKjn/wCo5/8AqOf/AKjn/wCo5/8AqOf/AKjn/wCo5/8AqOf/AKjn/wCo5/8AqOf/&#10;AKjn/wCo5/8AqOf/AKjn/wCo5/8AqOf/AKjn/wCo5/8AqOf/AKjn/wCo5/8AqOd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ehAKjn/wCo5/8AqOf/AKjn/wCo5/8AqOf/AKjn/wCo5/8AqOf/AKjn/wCo5/8AqOf/&#10;AKjn/wCo5/8AqOf/AKjn/wCo5/8AqOf/AKjn/wCo5/8AqOf/AKjn/wCo5/8AqOf/AKjn/wCo5/8A&#10;qOf/AKjn/wCo5/8AqOf/AKjn/wCo5/8AqOf/AKjn/wCo5/8AqOf/AKjn/wCo5/8AqOf/AKjn/wCo&#10;5/8AqOfGAKjn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eQ&#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SAAAAAAAAAAAAAAAAAKjnDACo5/w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1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QAqOf0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U&#10;AAAAAAAAAAAAAAAAAAAAAAAAAAAAAAAA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oAqOf6AKjn/wCo5/8AqOf/AKjn/wCo5/8AqOf/AKjn/wCo5/8AqOf/AKjn/wCo5/8AqOf/AKjn&#10;/wCo5/8AqOf/AKjn/wCo5/8AqOf/AKjn/wCo5/8AqOf/AKjn/wCo5/8AqOf/AKjn/wCo5/8AqOf/&#10;AKjn/wCo5/8AqOf/AKjn/wCo5/8AqOf/AKjn/wCo5/8AqOf/AKjn/wCo5/8AqOf/AKjn/wCo5/8A&#10;qOf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oAqOfwAKjn/wCo5/8AqOf/AKjn/wCo5/8AqOf/AKjn/wCo5/8AqOf/&#10;AKjn/wCo5/8AqOf/AKjn/wCo5/8AqOf/AKjn/wCo5/8AqOf/AKjn/wCo5/8AqOf/AKjn/wCo5/8A&#10;qOf/AKjn/wCo5/8AqOf/AKjn/wCo5/8AqOf/AKjn/wCo5/8AqOf/AKjn/wCo5/8AqOf/AKjn/wCo&#10;5/8AqOf/AKjn/wCo5+kAqOc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XAKjn9A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enAAAAAAAAAAAAAAAAAKjnS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eo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RAAAAAAAAAAAAAAAAAAAAAAAAAAAAAAAAAAAAAAAAAAAAAAAAAAAAAAAAAAAA&#10;AAAAAAAAAAAAAAAAAAAAAAAAAAAAAAAAAAAAAAAAAAAAAAAAAAAAAAAAAAAAAAAAAAAAAAAAAAAA&#10;AAAAAAAAAKjnfg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EAAAAAAAAAAAAAAAAAAAAAAAAAAAAAAAA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f/AKjnIAAAAAAAAAAAAAAAAAAA&#10;AAAAAAAAAAAAAAAAAAAAAAAAAAAAAAAAAAAAqOdwAKjn/wCo5/8AqOf/AKjn/wCo5/8AqOf/AKjn&#10;/wCo5/8AqOf/AKjn/wCo5/8AqOf/AKjn/wCo5/8AqOf/AKjn/wCo5/8AqOf/AKjn/wCo5/8AqOf/&#10;AKjn/wCo5/8AqOf/AKjn/wCo5/8AqOf/AKjn/wCo5/8AqOf/AKjn/wCo5/8AqOf/AKjn/wCo5/8A&#10;qOf/AKjn/wCo5/8AqOf/AKjn/wCo5/8AqOf4AKjn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HAKjn/wCo5/8AqOf/AKjn/wCo5/8AqOf/AKjn/wCo5/8AqOf/AKjn&#10;/wCo5/8AqOf/AKjn/wCo5/8AqOf/AKjn/wCo5/8AqOf/AKjn/wCo5/8AqOf/AKjn/wCo5/8AqOf/&#10;AKjn/wCo5/8AqOf/AKjn/wCo5/8AqOf/AKjn/wCo5/8AqOf/AKjn/wCo5/8AqOf/AKjn/wCo5/8A&#10;qOf/AKjn/wCo5/8AqOf/AKjn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14AqOf/AKjn/wCo5/8AqOf/AKjn/wCo5/8AqOf/&#10;AKjn/wCo5/8AqOf/AKjn/wCo5/8AqOf/AKjn/wCo5/8AqOf/AKjn/wCo5/8AqOf/AKjn/wCo5/8A&#10;qOf/AKjn/wCo5/8AqOf/AKjn/wCo5/8AqOf/AKjn/wCo5/8AqOf/AKjn/wCo5/8AqOf/AKjn/wCo&#10;5/8AqOf/AKjn/wCo5/8AqOf/AKjnvACo5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h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d7AAAAAAAAAAAAAAAAAKjnh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dL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doAAAAAAAAAAAAAAAAAAAAAAAAAAAAAAAAAAAAAAAAAAAA&#10;AAAAAAAAAAAAAAAAAAAAAAAAAAAAAAAAAAAAAAAAAAAAAAAAAAAAAAAAAAAAAAAAAAAAAAAAAAAA&#10;AAAAAAAAAAAAAAAAAAAAAAAAAAAAAACo52A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c0AAAAAAAAAAAAAAAAAAAAAAAAAAAAAAA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f/AKjnEQAA&#10;AAAAAAAAAAAAAAAAAAAAAAAAAAAAAAAAAAAAAAAAAAAAAAAAAAAAqOe8AKjn/wCo5/8AqOf/AKjn&#10;/wCo5/8AqOf/AKjn/wCo5/8AqOf/AKjn/wCo5/8AqOf/AKjn/wCo5/8AqOf/AKjn/wCo5/8AqOf/&#10;AKjn/wCo5/8AqOf/AKjn/wCo5/8AqOf/AKjn/wCo5/8AqOf/AKjn/wCo5/8AqOf/AKjn/wCo5/8A&#10;qOf/AKjn/wCo5/8AqOf/AKjn/wCo5/8AqOf/AKjn/wCo5/8AqOf/AKjn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IAKjn/wCo5/8AqOf/AKjn/wCo5/8AqOf/AKjn&#10;/wCo5/8AqOf/AKjn/wCo5/8AqOf/AKjn/wCo5/8AqOf/AKjn/wCo5/8AqOf/AKjn/wCo5/8AqOf/&#10;AKjn/wCo5/8AqOf/AKjn/wCo5/8AqOf/AKjn/wCo5/8AqOf/AKjn/wCo5/8AqOf/AKjn/wCo5/8A&#10;qOf/AKjn/wCo5/8AqOf/AKjn/wCo5/8AqOf/AKjn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AgCo59YAqOf/AKjn/wCo5/8AqOf/&#10;AKjn/wCo5/8AqOf/AKjn/wCo5/8AqOf/AKjn/wCo5/8AqOf/AKjn/wCo5/8AqOf/AKjn/wCo5/8A&#10;qOf/AKjn/wCo5/8AqOf/AKjn/wCo5/8AqOf/AKjn/wCo5/8AqOf/AKjn/wCo5/8AqOf/AKjn/wCo&#10;5/8AqOf/AKjn/wCo5/8AqOf/AKjn/wCo5/8AqOf/AKjn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EACo5/A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QAAAAAAAAAAAA&#10;AAAAAKjnu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FAKjn6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8AAAAAAAAAAAAAAAAAAAAAAAAAAAA&#10;AAAAAAAAAAAAAAAAAAAAAAAAAAAAAAAAAAAAAAAAAAAAAAAAAAAAAAAAAAAAAAAAAAAAAAAAAAAA&#10;AAAAAAAAAAAAAAAAAAAAAAAAAAAAAAAAAAAAAAAAAKjnAQCo57I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MAqOcB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f/AKjnCgAAAAAAAAAAAAAAAAAAAAAAAAAAAAAAAAAAAAAAAAAAAAAAAACo5w4AqOf6AKjn&#10;/wCo5/8AqOf/AKjn/wCo5/8AqOf/AKjn/wCo5/8AqOf/AKjn/wCo5/8AqOf/AKjn/wCo5/8AqOf/&#10;AKjn/wCo5/8AqOf/AKjn/wCo5/8AqOf/AKjn/wCo5/8AqOf/AKjn/wCo5/8AqOf/AKjn/wCo5/8A&#10;qOf/AKjn/wCo5/8AqOf/AKjn/wCo5/8AqOf/AKjn/wCo5/8AqOf/AKjn/wCo5/8AqOf/AKjn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MAKjn/wCo5/8AqOf/AKjn&#10;/wCo5/8AqOf/AKjn/wCo5/8AqOf/AKjn/wCo5/8AqOf/AKjn/wCo5/8AqOf/AKjn/wCo5/8AqOf/&#10;AKjn/wCo5/8AqOf/AKjn/wCo5/8AqOf/AKjn/wCo5/8AqOf/AKjn/wCo5/8AqOf/AKjn/wCo5/8A&#10;qOf/AKjn/wCo5/8AqOf/AKjn/wCo5/8AqOf/AKjn/wCo5/8AqOf/AKjn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XQCo5/8AqOf/&#10;AKjn/wCo5/8AqOf/AKjn/wCo5/8AqOf/AKjn/wCo5/8AqOf/AKjn/wCo5/8AqOf/AKjn/wCo5/8A&#10;qOf/AKjn/wCo5/8AqOf/AKjn/wCo5/8AqOf/AKjn/wCo5/8AqOf/AKjn/wCo5/8AqOf/AKjn/wCo&#10;5/8AqOf/AKjn/wCo5/8AqOf/AKjn/wCo5/8AqOf/AKjn/wCo5/8AqOf/AKjn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3Q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clAAAAAAAAAAAAAAAAAKjn7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jQ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cQAAAAAAAAAAAA&#10;AAAAAAAAAAAAAAAAAAAAAAAAAAAAAAAAAAAAAAAAAAAAAAAAAAAAAAAAAAAAAAAAAAAAAAAAAAAA&#10;AAAAAAAAAAAAAAAAAAAAAAAAAAAAAAAAAAAAAAAAAAAAAAAAAAAAAAAAAKjnQ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5Q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RAKjn&#10;/gCo5/8AqOf/AKjn/wCo5/8AqOf/AKjn/wCo5/8AqOf/AKjn/wCo5/8AqOf/AKjn/wCo5/8AqOf/&#10;AKjn/wCo5/8AqOf/AKjn/wCo5/8AqOf/AKjn/wCo5/8AqOf/AKjn/wCo5/8AqOf/AKjn/wCo5/8A&#10;qOf/AKjn/wCo5/8AqOf/AKjn/wCo5/8AqOf/AKjn/wCo5/8AqOf/AKjn/wCo5/8AqOf/AKjn/wCo&#10;5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O&#10;AKjn5wCo5/8AqOf/AKjn/wCo5/8AqOf/AKjn/wCo5/8AqOf/AKjn/wCo5/8AqOf/AKjn/wCo5/8A&#10;qOf/AKjn/wCo5/8AqOf/AKjn/wCo5/8AqOf/AKjn/wCo5/8AqOf/AKjn/wCo5/8AqOf/AKjn/wCo&#10;5/8AqOf/AKjn/wCo5/8AqOf/AKjn/wCo5/8AqOf/AKjn/wCo5/8AqOf/AKjn/wCo5/8AqOf/AKjn&#10;W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YAqOfY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YAqOcDAAAAAAAAAAAAqOck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mAKjn&#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J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9kA&#10;AAAAAAAAAAAAAAAAAAAAAAAAAAAAAAAAAAAAAAAAAAAAAAAAAAAAAAAAAAAAAAAAAAAAAAAAAAAA&#10;AAAAAAAAAAAAAAAAAAAAAAAAAAAAAAAAAAAAAAAAAAAAAAAAAAAAAAAAAAAAAAAAAAAAAAAAAKjn&#10;JQ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0QA&#10;AAAAAAAAAAAAAAAAAAAAAAAAAAAAAAA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f0AAAAAAAAAAAAAAAAAAAAAAAAAAAAAAAAAAAA&#10;AAAAAAAAAAAAAAAAAACo56AAqOf/AKjn/wCo5/8AqOf/AKjn/wCo5/8AqOf/AKjn/wCo5/8AqOf/&#10;AKjn/wCo5/8AqOf/AKjn/wCo5/8AqOf/AKjn/wCo5/8AqOf/AKjn/wCo5/8AqOf/AKjn/wCo5/8A&#10;qOf/AKjn/wCo5/8AqOf/AKjn/wCo5/8AqOf/AKjn/wCo5/8AqOf/AKjn/wCo5/8AqOf/AKjn/wCo&#10;5/8AqOf/AKjn/wCo5/8AqOf/AKjn/ACo5w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0gCo5/8AqOf/AKjn/wCo5/8AqOf/AKjn/wCo5/8AqOf/AKjn/wCo5/8AqOf/&#10;AKjn/wCo5/8AqOf/AKjn/wCo5/8AqOf/AKjn/wCo5/8AqOf/AKjn/wCo5/8AqOf/AKjn/wCo5/8A&#10;qOf/AKjn/wCo5/8AqOf/AKjn/wCo5/8AqOf/AKjn/wCo5/8AqOf/AKjn/wCo5/8AqOf/AKjn/wCo&#10;5/8AqOf/AKjn/wCo5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kAKjn/wCo5/8AqOf/AKjn/wCo5/8AqOf/AKjn/wCo5/8AqOf/AKjn/wCo5/8A&#10;qOf/AKjn/wCo5/8AqOf/AKjn/wCo5/8AqOf/AKjn/wCo5/8AqOf/AKjn/wCo5/8AqOf/AKjn/wCo&#10;5/8AqOf/AKjn/wCo5/8AqOf/AKjn/wCo5/8AqOf/AKjn/wCo5/8AqOf/AKjn/wCo5/8AqOf/AKjn&#10;/wCo5/8AqOd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I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YAAAAAAAAAAAAAAAAAqOdV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8M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6MAAAAAAAAAAAAAAAAAAAAAAAAAAAAAAAAAAAAAAAAAAAAAAAAAAAAAAAAAAAAA&#10;AAAAAAAAAAAAAAAAAAAAAAAAAAAAAAAAAAAAAAAAAAAAAAAAAAAAAAAAAAAAAAAAAAAAAAAAAAAA&#10;AAAAAAAAAAAAAKjnBACo5/s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7gCo5wUAAAAAAAAAAAAAAAAAAAAAAAAAAA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wCo5/8AqOftAAAAAAAAAAAAAAAAAAAA&#10;AAAAAAAAAAAAAAAAAAAAAAAAAAAAAKjnAgCo5+kAqOf/AKjn/wCo5/8AqOf/AKjn/wCo5/8AqOf/&#10;AKjn/wCo5/8AqOf/AKjn/wCo5/8AqOf/AKjn/wCo5/8AqOf/AKjn/wCo5/8AqOf/AKjn/wCo5/8A&#10;qOf/AKjn/wCo5/8AqOf/AKjn/wCo5/8AqOf/AKjn/wCo5/8AqOf/AKjn/wCo5/8AqOf/AKjn/wCo&#10;5/8AqOf/AKjn/wCo5/8AqOf/AKjn/wCo5/8AqOf/AKjn/wCo50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lQCo5/8AqOf/AKjn/wCo5/8AqOf/AKjn/wCo5/8AqOf/&#10;AKjn/wCo5/8AqOf/AKjn/wCo5/8AqOf/AKjn/wCo5/8AqOf/AKjn/wCo5/8AqOf/AKjn/wCo5/8A&#10;qOf/AKjn/wCo5/8AqOf/AKjn/wCo5/8AqOf/AKjn/wCo5/8AqOf/AKjn/wCo5/8AqOf/AKjn/wCo&#10;5/8AqOf/AKjn/wCo5/8AqOf/AKjn/wCo5/4AqOd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2EAqOf/AKjn/wCo5/8AqOf/AKjn/wCo5/8AqOf/AKjn/wCo5/8A&#10;qOf/AKjn/wCo5/8AqOf/AKjn/wCo5/8AqOf/AKjn/wCo5/8AqOf/AKjn/wCo5/8AqOf/AKjn/wCo&#10;5/8AqOf/AKjn/wCo5/8AqOf/AKjn/wCo5/8AqOf/AKjn/wCo5/8AqOf/AKjn/wCo5/8AqOf/AKjn&#10;/wCo5/8AqOf/AKjn/wCo5/8AqOfoAKjn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s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44AAAAAAAAAAAAAAAAAqOdg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1k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2oAAAAAAAAAAAAAAAAAAAAAAAAAAAAAAAAAAAAAAAAAAAAA&#10;AAAAAAAAAAAAAAAAAAAAAAAAAAAAAAAAAAAAAAAAAAAAAAAAAAAAAAAAAAAAAAAAAAAAAAAAAAAA&#10;AAAAAAAAAAAAAAAAAAAAAAAAAAAAAAAAAACo59k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owAAAAAAAAAAAAAAAAAAAAAAAAAAAAAAAA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Co5/8AqOfgAAAA&#10;AAAAAAAAAAAAAAAAAAAAAAAAAAAAAAAAAAAAAAAAAAAAAKjnNwCo5/8AqOf/AKjn/wCo5/8AqOf/&#10;AKjn/wCo5/8AqOf/AKjn/wCo5/8AqOf/AKjn/wCo5/8AqOf/AKjn/wCo5/8AqOf/AKjn/wCo5/8A&#10;qOf/AKjn/wCo5/8AqOf/AKjn/wCo5/8AqOf/AKjn/wCo5/8AqOf/AKjn/wCo5/8AqOf/AKjn/wCo&#10;5/8AqOf/AKjn/wCo5/8AqOf/AKjn/wCo5/8AqOf/AKjn/wCo5/8AqOf/AKjn/wCo54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x8AqOcgAKjn&#10;GAAAAAAAAAAAAAAAAAAAAAAAAAAAAAAAAAAAAAAAAAAAAKjnWACo5/8AqOf/AKjn/wCo5/8AqOf/&#10;AKjn/wCo5/8AqOf/AKjn/wCo5/8AqOf/AKjn/wCo5/8AqOf/AKjn/wCo5/8AqOf/AKjn/wCo5/8A&#10;qOf/AKjn/wCo5/8AqOf/AKjn/wCo5/8AqOf/AKjn/wCo5/8AqOf/AKjn/wCo5/8AqOf/AKjn/wCo&#10;5/8AqOf/AKjn/wCo5/8AqOf/AKjn/wCo5/8AqOf/AKjn/wCo5/8AqOf2AKjn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PACo5/oAqOf/AKjn/wCo5/8AqOf/AKjn/wCo5/8A&#10;qOf/AKjn/wCo5/8AqOf/AKjn/wCo5/8AqOf/AKjn/wCo5/8AqOf/AKjn/wCo5/8AqOf/AKjn/wCo&#10;5/8AqOf/AKjn/wCo5/8AqOf/AKjn/wCo5/8AqOf/AKjn/wCo5/8AqOf/AKjn/wCo5/8AqOf/AKjn&#10;/wCo5/8AqOf/AKjn/wCo5/8AqOf/AKjn/wCo5/8AqOf/AKjn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IwCo&#10;5/k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1cAAAAAAAAAAAAA&#10;AAAAqOdY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AAqO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UAqOfl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Uw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xAKjn8QCo5/8AqOf/AKjn/wCo5/8A&#10;qOf/AKjn/wCo5/8AqOf/AKjn/wCo5/8AqOf/AKjn/wCo5/8AqOf/AKjn/wCo5/8AqOf/AKjn/wCo&#10;5/8AqOf/AKjn/wCo5/8AqOf/AKjn/wCo5/8AqOf/AKjn/wCo5/8AqOf/AKjn/wCo5/8AqOf/AKjn&#10;/wCo5/8AqOf/AKjn/wCo5/8AqOf/AKjn/wCo5/8AqOf/AKjn/wCo5/8AqOf/AKjnj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4M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yAAAAAAAAAAAAAAAAAAqOco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5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9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3AKjnDAAAAAAAAAAAAAAAAAAA&#10;AAAAAAAAAAAAAA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zYAqOfrAKjn/wCo5/8A&#10;qOf/AKjn/wCo5/8AqOf/AKjn/wCo5/8AqOf/AKjn/wCo5/8AqOf/AKjn/wCo5/8AqOf/AKjn/wCo&#10;5/8AqOf/AKjn/wCo5/8AqOf/AKjn/wCo5/8AqOf/AKjn/wCo5/8AqOf/AKjn/wCo5/8AqOf/AKjn&#10;/wCo5/8AqOf/AKjn/wCo5/8AqOf/AKjn/wCo5/8AqOf/AKjn/wCo5/8AqOf/AKjn/wCo5/8AqOf/&#10;AKjn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5wcAqOfW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6QAAAAAAAAAAAAAAAAAAAAAAqOcCAKjn8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z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cUAKjn9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zAAAAAAAA&#10;AAAAAAAAAAAAAAAAAAAAAAAA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SgCo5/UA&#10;qOf/AKjn/wCo5/8AqOf/AKjn/wCo5/8AqOf/AKjn/wCo5/8AqOf/AKjn/wCo5/8AqOf/AKjn/wCo&#10;5/8AqOf/AKjn/wCo5/8AqOf/AKjn/wCo5/8AqOf/AKjn/wCo5/8AqOf/AKjn/wCo5/8AqOf/AKjn&#10;/wCo5/8AqOf/AKjn/wCo5/8AqOf/AKjn/wCo5/8AqOf/AKjn/wCo5/8AqOf/AKjn/wCo5/8AqOf/&#10;AKjn/wCo5/8AqOf/AKjnX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4AKjn/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rQAAAAAAAAAAAAAAAAAAAAAAAAAAAKjnvg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3wCo5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k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djAAAAAAAAAAAAAAAAAAAAAAAAAAAAAAAA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AAAAAAAAAAAAAAAAAAAAAAAAAACo52QAqOf/AKjn/wCo5/8AqOf/AKjn/wCo5/8A&#10;qOf/AKjn/wCo5/8AqOf/AKjn/wCo5/8AqOf/AKjn/wCo5/8AqOf/AKjn/wCo5/8AqOf/AKjn/wCo&#10;5/8AqOf/AKjn/wCo5/8AqOf/AKjn/wCo5/8AqOf/AKjn/wCo5/8AqOf/AKjn/wCo5/8AqOf/AKjn&#10;/wCo5/8AqOf/AKjn/wCo5/8AqOf/AKjn/wCo5/8AqOf/AKjn/wCo5/8AqOf/AKjn3ACo5x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EA&#10;qOd6AKjn/QCo5/8AqOf/AKjn/wCo5/8AqOf/AKjn/wCo5/8AqOf/AKjn/wCo5/8AqOf/AKjn/wCo&#10;5/8AqOf/AKjn/wCo5/8AqOf/AKjn/wCo5/8AqOf/AKjn/wCo5/8AqOf/AKjn/wCo5/8AqOf/AKjn&#10;/wCo5/8AqOf/AKjn/wCo5/8AqOf/AKjn/wCo5/8AqOf/AKjn/wCo5/8AqOf/AKjn/wCo5/8AqOf/&#10;AKjn/wCo5/8AqOf/AKjn/wCo5/8AqOf/AKjn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k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ZgAAAAAAAAAAAAAAAAAAAAAAAAAAAKjn&#10;i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HgCo5/s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0AqOcWAAAAAAAAAAAAAAAAAAAAAAAAAAAAAAAA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FwCo57cAqOf/AKjn/wCo5/8AqOf/AKjn/wCo5/8AqOf/AKjn/wCo5/8AqOf/AKjn/wCo&#10;5/8AqOf/AKjn/wCo5/8AqOf/AKjn/wCo5/8AqOf/AKjn/wCo5/8AqOf/AKjn/wCo5/8AqOf/AKjn&#10;/wCo5/8AqOf/AKjn/wCo5/8AqOf/AKjn/wCo5/8AqOf/AKjn/wCo5/8AqOf/AKjn/wCo5/8AqOf/&#10;AKjn/wCo5/8AqOf/AKjn/wCo5/8AqOf/AKjn/wCo5/8AqOfiAKj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wCo59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IgAAAAAAAAAAAAAA&#10;AAAAAAAAAAAAAKjnT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6A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M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8AqOeiAAAAAAAAAAAAAAAAAAAAAAAAAAAAAAAAAAAAAAAAAAAAAAAAAKjnw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cPAAAAAAAAAAAAAAAAAAAAAACo5wIA&#10;qOf2AKjn/wCo5/8AqOf/AKjn/wCo5/8AqOf/AKjn/wCo5/8AqOf/AKjn/wCo5/8AqOf/AKjn/wCo&#10;5/8AqOf/AKjn/wCo5/8AqOf/AKjn/wCo5/8AqOf/AKjn/wCo5/8AqOf/AKjn/wCo5/8AqOf/AKjn&#10;/wCo5/8AqOf/AKjn/wCo5/8AqOf/AKjn/wCo5/8AqOf/AKjn/wCo5/8AqOf/AKjn/wCo5/8AqOf/&#10;AKjn/wCo5/8AqOf/AKjn/wCo5/8AqOfpAKjnM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OdcAKjn6wCo5/8AqOf/AKjn/wCo5/8AqOf/AKjn/wCo5/8AqOf/AKjn/wCo&#10;5/8AqOf/AKjn/wCo5/8AqOf/AKjn/wCo5/8AqOf/AKjn/wCo5/8AqOf/AKjn/wCo5/8AqOf/AKjn&#10;/wCo5/8AqOf/AKjn/wCo5/8AqOf/AKjn/wCo5/8AqOf/AKjn/wCo5/8AqOf/AKjn/wCo5/8AqOf/&#10;AKjn/wCo5/8AqOf/AKjn/wCo5/8AqOf/AKjn/wCo5/8AqOf/AKjn/wCo5/8AqOe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0E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dAAAA&#10;AAAAAAAAAAAAAAAAAAAAAAAAAAAAAKjnEg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5x4AqOf6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3M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8AqOecAAAAAAAAAAAAAAAAAAAAAAAAAAAAAAAAAAAAAAAAAAAA&#10;AAAAAKjnw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JAKjnDwAAAAAA&#10;AAAAAAAAAAAAAAAAqOevAKjn/wCo5/8AqOf/AKjn/wCo5/8AqOf/AKjn/wCo5/8AqOf/AKjn/wCo&#10;5/8AqOf/AKjn/wCo5/8AqOf/AKjn/wCo5/8AqOf/AKjn/wCo5/8AqOf/AKjn/wCo5/8AqOf/AKjn&#10;/wCo5/8AqOf/AKjn/wCo5/8AqOf/AKjn/wCo5/8AqOf/AKjn/wCo5/8AqOf/AKjn/wCo5/8AqOf/&#10;AKjn/wCo5/8AqOf/AKjn/wCo5/8AqOf/AKjn/wCo5/8AqOf/AKjn8wCo5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K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WAAAAAAAAAAAAAAAAAAAAAAAAAAAAAAAAAAAAAACo59Q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d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W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yIAAAAAAAAA&#10;AAAAAAAAAAAAAAAAAAAAAAA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AqOeQAAAAAAAAAAAAAAAAAAAAAAAAAAAA&#10;AAAAAAAAAAAAAAAAAAAAAKjnwA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G&#10;AKjnzg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IAAAAAAAAAAAAAAAAAAAAAAAAAAAAAAAAAAAAAACo55g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AA&#10;qOc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cZAKjn9A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0Q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8AqOeFAAAAAAAAAAAA&#10;AAAAAAAAAAAAAAAAAAAAAAAAAAAAAAAAAAAAAKjnw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eACo5/cAqOf/AKjn/wCo5/8AqOf/AKjn/wCo&#10;5/8AqOf/AKjn/wCo5/8AqOf/AKjn/wCo5/8AqOf/AKjn/wCo5/8AqOf/AKjn/wCo5/8AqOf/AKjn&#10;/wCo5/8AqOf/AKjn/wCo5/8AqOf/AKjn/wCo5/8AqOf/AKjn/wCo5/8AqOf/AKjn/wCo5/8AqOf/&#10;AKjn/wCo5/8AqOf/AKjn/wCo5/8AqOf/AKjn/wCo5/8AqOf/AKjn/wCo5/8AqOf/AKjn/wCo5/8A&#10;qOf/AKjn/wCo5/8AqOf/AKjn/wCo5z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JgCo5/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oAqOcEAAAAAAAAAAAAAAAAAAAAAAAAAAAAAAAA&#10;AAAAAACo51I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3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f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fgAAAAAAAAAAAAAAAAAAAAAAAAAAAAAAA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8A&#10;qOd+AAAAAAAAAAAAAAAAAAAAAAAAAAAAAAAAAAAAAAAAAAAAAAAAAKjnwA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UQAAAAAAAAAAAKjncgCo&#10;5/8AqOf/AKjn/wCo5/8AqOf/AKjn/wCo5/8AqOf/AKjn/wCo5/8AqOf/AKjn/wCo5/8AqOf/AKjn&#10;/wCo5/8AqOf/AKjn/wCo5/8AqOf/AKjn/wCo5/8AqOf/AKjn/wCo5/8AqOf/AKjn/wCo5/8AqOf/&#10;AKjn/wCo5/8AqOf/AKjn/wCo5/8AqOf/AKjn/wCo5/8AqOf/AKjn/wCo5/8AqOf/AKjn/wCo5/8A&#10;qOf/AKjn/wCo5/8AqOf/AKjn/wCo5/8AqOf/AKjn/wCo5+IAqOd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wACo5/8AqOf/AKjn/wCo&#10;5/8AqOf/AKjn/wCo5/8AqOf/AKjn/wCo5/8AqOf/AKjn/wCo5/8AqOf/AKjn/wCo5/8AqOf/AKjn&#10;/wCo5/8AqOf/AKjn/wCo5/8AqOf/AKjn/wCo5/8AqOf/AKjn/wCo5/8AqOf/AKjn/wCo5/8AqOf/&#10;AKjn/wCo5/8AqOf/AKjn/wCo5/8AqOf/AKjn/wCo5/8AqOf/AKjn/wCo5/8AqOf/AKjn/wCo5/8A&#10;qOf/AKjn/wCo5/8AqOf/AKjn/wCo5/8AqOf/AKjn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2Q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5gAAAAAAAAAAAAAAAAAAAAA&#10;AAAAAAAAAAAAAAAAAAAAAACo5w4AqOf8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9gCo5x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QCo5+I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LQAAAAAAAAAAAAAAAAAAAAAAAAAAAAAAAAAAAAAAAAAA&#10;AAAAAAAAAAAAAAAAAAAAA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8AqOdwAAAAAAAAAAAAAAAAAAAAAAAAAAAAAAAAAAAAAAAAAAAAAAAAAKjnw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jnwACo&#10;5/8AqOf/AKjn/wCo5/8AqOf/AKjn/wCo5/8AqOf/AKjn/wCo5/8AqOf/AKjn/wCo5/8AqOf/AKjn&#10;/wCo5/8AqOf/AKjn/wCo5/8AqOf/AKjn/wCo5/8AqOf/AKjn/wCo5/8AqOf/AKjn/wCo5/8AqOf/&#10;AKjn/wCo5/8AqOf/AKjn/wCo5/8AqOf/AKjn/wCo5/8AqOf/AKjn/wCo5/8AqOf/AKjn/wCo5/8A&#10;qOf/AKjn/wCo5/8AqOf/AKjn/wCo5/8AqOf/AKjn/wCo5/8AqOf2AKjn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ep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0IAAAAA&#10;AAAAAAAAAAAAAAAAAAAAAAAAAAAAAAAAAAAAAAAAAAAAqOfC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1M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AAAAAAAAAAAAAAAAAAAAAAAAAAAAAAAA&#10;AAAAAAAAAAAAAAAAAAAAAAAAAAAAAAAA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8AqOdoAAAAAAAAAAAAAAAAAAAAAAAAAAAAAAAAAAAAAAAA&#10;AAAAAAAAAKjnw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ygCo5/8AqOf/AKjn/wCo5/8AqOf/AKjn/wCo5/8AqOf/AKjn/wCo5/8AqOf/AKjn&#10;/wCo5/8AqOf/AKjn/wCo5/8AqOf/AKjn/wCo5/8AqOf/AKjn/wCo5/8AqOf/AKjn/wCo5/8AqOf/&#10;AKjn/wCo5/8AqOf/AKjn/wCo5/8AqOf/AKjn/wCo5/8AqOf/AKjn/wCo5/8AqOf/AKjn/wCo5/8A&#10;qOf/AKjn/wCo5/8AqOf/AKjn/wCo5/8AqOf/AKjn/wCo5/8AqOf/AKjn/wCo5/8AqOd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NAKjn1g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4QCo5wIAAAAAAAAAAAAAAAAAAAAAAAAAAAAAAAAAAAAAAAAAAAAAAAAAqOd0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3AKjn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eIAAAAAAAAAAAAAAAA&#10;AAAAAAAAAAAAAAAAAAAAAAAAAAAAAAAAAAAAAAAAAAAAAAAA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8AqOdgAAAAAAAAAAAAAAAAAAAAAAAA&#10;AAAAAAAAAAAAAAAAAAAAAAAAAKjnwA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KACo5/I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fAAAAAAAAAAAAAAAAAAAAAAAAAAAAAAAAAAAAAAAAAAAAAAAAAAAAAAA&#10;qOce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c3&#10;AAAAAAAAAAAAAAAAAAAAAAAAAAAAAAAAAAAAAAAAAAAAAAAAAAAAAAAAAAAAAAA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8AqOdRAAAAAAAA&#10;AAAAAAAAAAAAAAAAAAAAAAAAAAAAAAAAAAAAAAAAAKjnt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1E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3AKjnFgAAAAAAAAAAAAAAAAAAAAAAAAAAAAAAAAAAAAAA&#10;AAAAAAAAAAAAAAAAAAAAAKjnw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cAqO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MAqOcBAAAAAAAAAAAAAAAAAAAAAAAAAAAAAAAA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8AqOdKAAAAAAAAAAAAAAAAAAAAAAAAAAAAAAAAAAAAAAAAAAAAAAAAAKjnHACo59w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eG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eZAAAAAAAAAAAAAAAAAAAAAAAAAAAA&#10;AAAAAAAAAAAAAAAAAAAAAAAAAAAAAAAAAAAAAKjnXg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4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5MAAAAAAAAAAAAAAAAAAAAAAAAAAAAAAAA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8AqOdAAAAAAAAAAAAAAAAAAAAAAAAAAAAAAAAAAAAAAAAAAAAAAAAAAAAA&#10;AACo51M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DAKjnuA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oAqOcfAAAAAAAAAAAA&#10;AAAAAAAAAAAAAAAAAAAAAAAAAAAAAAAAAAAAAAAAAAAAAAAAAAAAAKjnBgCo5+Y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6wCo5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0EAAAAAAAAAAAAAAAAAAAAAAAAAAAAAAAAA&#10;AAAAAAAAAAAAAAAAAAAAAAAAAAAAAAA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wCo5/8AqOc0AAAAAAAAAAAAAAAAAAAAAAAAAAAAAAAAAAAA&#10;AAAAAAAAAAAAAAAAAACo50k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PgAAAAAAAAAAAAAAAACo58M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DwCo59Q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5QA&#10;AAAAAAAAAAAAAAAAAAAAAAAAAAAAAAAAAAAAAAAAAAAAAAAAAAAAAAAAAAAAAAAAAAAAAAAAAACo&#10;52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6wCo5wMAAAAAAAAAAAAAAAAA&#10;AAAAAAAAAAAAAAAAAAAAAAAAAAAAAAAAAAAAAAAAAA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mgAAAAAAAAAAAAAAAAAAAAAAAAAAAAAA&#10;AAAAAAAAAAAAAAAAAAAAAAAAAAAAAAAAAACo5wwAqOf3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hgAAAAAAAAAAAAAAAACo5zU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9MAqOcVAKjniA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zACo5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x8AqOfo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7QCo5xIAAAAAAAAAAAAAAAAAAAAAAAAAAAAAAAAAAAAAAAAAAAAAAAAAAAAAAAAAAAAA&#10;AAAAAAAAAAAAAACo5wQAqOfG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LAKjn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nQAAAAAA&#10;AAAAAAAAAAAAAAAAAAAAAAAAAAAAAAAAAAAAAAAAAAAAAAAAAAAAAAAAAA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7gCo5wcAAAAAAAAA&#10;AAAAAAAAAAAAAAAAAAAAAAAAAAAAAAAAAAAAAAAAAAAAAAAAAAAAAAAAqOet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yAAAAAAAAAAA&#10;AAAAAAAAAAAAqOeo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m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cAKjn&#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zAKjn&#10;9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&#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Sw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wCo504AAAAAAAAAAAAAAAAAAAAAAAAAAAAAAAAAAAAAAAAAAAAAAAAAAAAAAAAAAAAAAAAAqOdY&#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gCo5woAAAAAAAAAAAAAAAAAqOciAKjn+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cAqO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UACo5/0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xAKjnBwAAAAAAAAAAAAAAAAAAAAAAAAAAAAAAAAAAAAAAAAAAAAAAAAAA&#10;AAAAAAAAAAAAAA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wCo56gAAAAAAAAAAAAAAAAAAAAAAAAAAAAAAAAAAAAAAAAAAAAAAAAAAAAA&#10;AAAAAAAAAAAAqOcMAKjn9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0EAAAAAAAAAAAAAAAAAAAAAAKjni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6wCo5y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3E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eoAAAAAAAAAAAAAAAAAAAAAAAAAAAAAAAAAAAAAAAA&#10;AAAAAAAAAAAAAAAAAAAAAAAA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wCo5/cAqOcMAAAAAAAAAAAAAAAAAAAAAAAAAAAAAAAA&#10;AAAAAAAAAAAAAAAAAAAAAAAAAAAAAAAAAKjn4A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1EAAAAAAAAAAAAAAAAAAAAAAKjnDQCo5+c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rAKjn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eD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VAAAAAAAAAAAAAAAAAAAAAAAA&#10;AAAAAAAAAAAAAAAAAAAAAAAAAAAAAAAAAAAAAAAA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wCo5/8AqOcnAAAAAAAAAAAAAAAA&#10;AAAAAAAAAAAAAAAAAAAAAAAAAAAAAAAAAAAAAAAAAAAAAAAAAKjn4A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zwAAAAAAAAAAAAAAAAA&#10;AAAAAAAAAACo52A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sAqOc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nlA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cAqOcMAAAAAAAA&#10;AAAAAAAAAAAAAAAAAAAAAAAAAAAAAAAAAAAAAAAAAAAAAAAAAAAAAAAA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wCo5/8AqOcO&#10;AAAAAAAAAAAAAAAAAAAAAAAAAAAAAAAAAAAAAAAAAAAAAAAAAAAAAAAAAAAAAAAAAKjn4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xAA&#10;AAAAAAAAAAAAAAAAAAAAAAAAAACo5wEAqOfJ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5gCo5y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AQCo56Q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7IAAAAAAAAAAAAAAAAAAAAAAAAAAAAAAAA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wCo5/cAAAAAAAAAAAAAAAAAAAAAAAAAAAAAAAAAAAAAAAAAAAAAAAAAAAAAAAAAAAAAAAAA&#10;AAAAAKjn4A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zQAAAAAAAAAAAAAAAAAAAAAAAAAAAAAAAAAAAAAAqOc3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jAKjn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5wQAqOey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10AAAAAAAAAAAAAAAAAAAAAAAAAAAAAAAA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wCo598AAAAAAAAAAAAAAAAAAAAAAAAAAAAAAAAAAAAAAAAAAAAAAAAA&#10;AAAAAAAAAAAAAAAAAAAAAKjnj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cwAAAAAAAAAAAAAAAAAAAAAAAAAAAAAAAAAAAAAAAAAAAKjnoQ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9UAqO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JAKjnt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QCo5w8AAAAAAAAAAAAAAAAAAAAAAAAAAAAAAAAAAAAAAAAA&#10;AAAAAAAAAAAAAAAAAAAAAAA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wCo58cAAAAAAAAAAAAAAAAAAAAAAAAAAAAAAAAA&#10;AAAAAAAAAAAAAAAAAAAAAAAAAAAAAAAAAAAAAKjnEwCo5/A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wAKjnDwAAAAAAAAAAAAAAAAAAAAAAAAAAAAAAAAAA&#10;AAAAAAAAAKjnGQCo5/M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xQCo5x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nAwCo55M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swAAAAAAAAAAAAAAAAAAAAAAAAAAAAAA&#10;AA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AKjn/wCo568AAAAAAAAAAAAAAAAA&#10;AAAAAAAAAAAAAAAAAAAAAAAAAAAAAAAAAAAAAAAAAAAAAAAAAAAAAAAAAACo53Y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duAAAAAAAAAAAAAAAAAAAAAAAA&#10;AAAAAAAAAAAAAAAAAAAAAAAAAAAAAACo53c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evAKjn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dtAKjn/Q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XQAAAAAAAAAAAAAA&#10;AAAAAAAAAAAAAAAAAAAAAAAAAAAAAAAAAAAAAAAAAAAAAAAAA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AKjn/wCo55gA&#10;AAAAAAAAAAAAAAAAAAAAAAAAAAAAAAAAAAAAAAAAAAAAAAAAAAAAAAAAAAAAAAAAAAAAAAAAAACo&#10;5wkAqOfi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78AqOcDAAAAAAAA&#10;AAAAAAAAAAAAAAAAAAAAAAAAAAAAAAAAAAAAAAAAAAAAAACo5wcAqOfcAKjn/wCo59MAqOc2AKjn&#10;cg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40AqO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SQ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4ACo&#10;5xkAAAAAAAAAAAAAAAAAAAAAAAAAAAAAAAAAAAAAAAAAAAAAAAAAAAAAAAAAAAAAAAAAqOcoAKjn&#10;UACo5xQAAAAAAKjnFACo5/s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9AKjn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yMAqOfS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nAKjnJgAAAAAAAAAAAAAAAAAAAAAAAAAAAAAAAAAAAAAAAAAAAAAAAAAAAAAAAAAAAAAA&#10;AAAAAAAAAAAAAAAAAAAAAAAAAAAAAAAAAACo56g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AAqOd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cLAKjnp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9sAqOckAAAAAAAAAAAAAAAAAAAAAAAAAAAAAAAAAAAAAAAAAAAAAAAAAAAA&#10;AAAAAAAAAAAAAAAAAAAAAAAAAAAAAAAAAAAAAAAAAAAAAAAAAACo5yoAqOf8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2ACo5y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52YAqOf3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ugCo5xIAAAAAAAAAAAAAAAAAAAAAAAAAAAAAAAAAAAAAAAAA&#10;AAAAAAAAAAAAAAAAAAAAAAAAAAAAAAAAAAAAAAAAAAAAAAAAAAAAAAAAAAAAAAAAAAAAAAAAqOeI&#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e1AKjn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rAKjn&#10;1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gAqOd0AKjnAgAAAAAAAAAAAAAAAAAAAAAAAAAAAAAA&#10;AAAAAAAAAAAAAAAAAAAAAAAAAAAAAAAAAAAAAAAAAAAAAAAAAAAAAAAAAAAAAAAAAAAAAAAAAAAA&#10;AAAAAAAAAAAAqOcFAKjnyQ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4QA&#10;qOc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CQCo55I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kAKjn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FACo520AqOfLAKjn/wCo5/8AqOf/AKjn/wCo5/8AqOf/AKjn/wCo5/8AqOf/AKjn/wCo5/8AqOf/&#10;AKjn/wCo5/8AqOf/AKjn/wCo5/8AqOf/AKjn/wCo5/8AqOf/AKjn/wCo5/8AqOf3AKjnngCo5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vgCo5yoAAAAAAAAAAAAAAAAAAAAAAAAA&#10;AAAAAAAAAAAAAAAAAAAAAAAAAAAAAAAAAAAAAAAAAAAAAAAAAAAAAAAAAAAAAAAAAAAAAAAAAAAA&#10;AAAAAAAAAAAAAAAAAAAAAAAAAAAAAAAAAKjnFwCo59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wAKjn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dBAKjn3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6kAqOc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HgCo52QAqOesAKjn6QCo5/8AqOf/AKjn/wCo5/8AqOf/&#10;AKjn/wCo5/8AqOf/AKjn/wCo5/8AqOf/AKjn/wCo5/8AqOf/AKjn/wCo5/8AqOfzAKjnsQCo52AA&#10;qO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9oAqOdVAAAAAAAAAAAAAAAAAAAA&#10;AAAAAAAAAAAAAAAAAAAAAAAAAAAAAAAAAAAAAAAAAAAAAAAAAAAAAAAAAAAAAAAAAAAAAAAAAAAA&#10;AAAAAAAAAAAAAAAAAAAAAAAAAAAAAAAAAAAAAAAAAAAAAAAAAAAAAACo5yQAqOfk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9MAqOc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jnDgCo55o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wAKjnX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sAqOdL&#10;AKjndwCo55UAqOexAKjnywCo59QAqOfgAKjn6ACo5+UAqOfgAKjnzACo57YAqOeSAKjnagCo5zUA&#10;qO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ZAKjnYACo5wQAAAAAAAAA&#10;AAAAAAAAAAAAAAAAAAAAAAAAAAAAAAAAAAAAAAAAAAAAAAAAAAAAAAAAAAAAAAAAAAAAAAAAAAAA&#10;AAAAAAAAAAAAAAAAAAAAAAAAAAAAAAAAAAAAAAAAAAAAAAAAAAAAAAAAAAAAAAAAAAAAAAAAAAAA&#10;qOceAKjn1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oACo5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c9AKjn1g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6oAqOc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ACo51MAqOcCAAAA&#10;AAAAAAAAAAAAAAAAAAAAAAAAAAAAAAAAAAAAAAAAAAAAAAAAAAAAAAAAAAAAAAAAAAAAAAAAAAAA&#10;AAAAAAAAAAAAAAAAAAAAAAAAAAAAAAAAAAAAAAAAAAAAAAAAAAAAAAAAAAAAAAAAAAAAAAAAAAAA&#10;AAAAAAAAAAAAAAAAAAAAAKjnEACo57s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UAqO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jnBgCo53wAqOf4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PAKjnR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1QCo5y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OchAKjnrA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9AKjntACo51AAqOc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9MAqOdmAKjn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0AAqOfQ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qACo5zgAqO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wAqOetAKjn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OcDAKjnYQCo5+I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gCo56gAqOc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rAKjnhwCo5x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5wcAqOdwAKjn7A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4AqOeoAKjn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QAqOdrAKjn&#10;6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xgCo52AAqO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jnDACo53gAqOfs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qACo5y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EACo54gAqOf3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7ACo55AAqOc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MAKjncgCo5+c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gCo56gAqOc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&#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cZAKjnlQCo5/c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70AqOdZAKjn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5wkAqOdnAKjn&#10;2A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UAqOeh&#10;AKjnK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5xkAqOeJ&#10;AKjn8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9sAqOeAAKjn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jnAQCo50sAqOe+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C&#10;AKjnYgCo5w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nEACo53wAqOfs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kAqOeRAKjn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nLACo55QAqOfyAKjn/wCo5/8AqOf/&#10;AKjn/wCo5/8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g&#10;AKjnggCo5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JAKjnbQCo59o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eiAKjnRwCo&#10;5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OcL&#10;AKjnZQCo58wAqOf/AKjn/wCo5/8AqOf/AKjn/wCo5/8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u&#10;AKjnnACo50EAqO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5wEA&#10;qOdFAKjnsACo5/0AqOf/AKjn/wCo5/s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MAqOeUAKjnRACo&#10;5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OcrAKjnigCo5+cAqOf/AKjn/wCo5/8AqOf/AKjn/wCo5/8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0&#10;AKjnpwCo500AqO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5wMAqOdHAKjnowCo5/EA&#10;qOf/AKjn/wCo5/8AqOf/AKjn/wCo5/8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1&#10;AKjnrQCo51gAqO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nBwCo5xsAAAAAAAAAAAAA&#10;AAAAqOcQAKjnVACo554AqOfmAKjn/wCo5/8AqOf/AKjn/wCo5/8AqOf/AKjn/wCo5/8AqOf/AKjn&#10;/wCo5/8AqOf/AKjn/wCo5/8AqOf/AKjn/wCo5/8AqOf/AKjn/wCo5/8AqOf/AKjn/wCo5/8AqOf/&#10;AKjn/wCo5/8AqOf/AKjn/wCo5/8AqOf/AKjn/wCo5/8AqOf/AKjn/wCo5/8AqOf/AKjn/wCo5/8A&#10;qOf/AKjn/wCo5/8AqOf/AKjn/wCo5/8AqOf/AKjn/wCo5/8AqOf/AKjn2wCo55gAqOdUAKjn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BAKjnMACo53kAqOfCAKjn/ACo5/8AqOf/AKjn&#10;/wCo5/8AqOf/AKjn/wCo5/8AqOf/AKjn/wCo5/8AqOf/AKjn/wCo5/8AqOf/AKjn/wCo5/8AqOf/&#10;AKjn/wCo5/8AqOf/AKjn/wCo5/8AqOf/AKjn/wCo5/8AqOf/AKjn/wCo5/8AqOf/AKjn/wCo5/8A&#10;qOf/AKjn/wCo5/8AqOf/AKjn/wCo5/8AqOf/AKjn/wCo5/MAqOfCAKjniwCo51gAqO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EACo51QAqOeeAKjn5ACo5/8AqOf/AKjn/wCo5/8AqOf/AKjn/wCo5/8AqOf/AKjn/wCo5/8AqOf/&#10;AKjn/wCo5/8AqOf/AKjn/wCo5/8AqOf/AKjn/wCo5/8AqOf/AKjn/wCo5/8AqOf/AKjn/wCo5/8A&#10;qOf/AKjn/wCo5/8AqOf/AKjn/wCo5+cAqOfJAKjnqQCo54IAqOdaAKjnKACo5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yYAqOcwAKjnMACo5zAAqOcwAKjnMACo5/8AqOf/&#10;AKjn/wCo5/8AqOf/AKjn/wCo5/8AqOf/AKjn/wCo5/8AqOf/AKjn/wCo5/8AqOf/AKjn/wCo5/8A&#10;qOf/AKjn/wCo5/8AqOdxAKjnMACo5yUAqOcVAKjn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50sAqOf/AKjn/wCo5/8AqOf/AKjn/wCo5/8AqOf/AKjn/wCo5/8AqOf/AKjn/wCo5/8AqOf/&#10;AKjn/wCo5/8AqOf/AKjn/wCo5/8AqOf/AKjn/wCo5/8AqOf/AKjn/wCo5/8AqOf/AKjn/wCo5/8A&#10;qOf/AKjn/wCo5/8AqOf/AKjn/wCo5/8AqOf/AKjn/wCo5/8AqOf/AKjn/wCo5/8AqOf/AKjn/wCo&#10;5/8AqOf/AKjn/wCo5/8AqOc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0AqOd8AKjnkwCo59cAqOf/AKjn/wCo5/8AqOf/AKjn/wCo56gAqOdpAKjnkACo57cA&#10;qOffAKjn/gCo5/8AqOf/AKjn/wCo5/8AqOd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5xkAqOfEAKjn0ACo59UAqOfgAKjn5gCo5/AAqOf3AKjn/wCo5/8AqOf/&#10;AKjn/wCo5/8AqOf/AKjn/wCo5/8AqOf/AKjn/wCo5/8AqOf/AKjn/wCo5/8AqOf/AKjn/wCo5/8A&#10;qOf/AKjn/wCo5/8AqOf/AKjn/wCo5/8AqOf/AKjn/wCo5/8AqOf/AKjn/wCo5/8AqOf/AKjn/wCo&#10;5/8AqOf/AKjn/wCo5/8AqOf/AKjn/wCo5/8AqO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1oAAAAAAAAAAAAAAAAAqOccAKjnYACo56QAqOfAAKjnkwCo5wMA&#10;AAAAAAAAAAAAAAAAAAAAAKjnCACo5y4AqOdUAKjnfQCo56MAqOc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5wgAqOcQAKjnGQCo5yAAqOcqAKjnMACo5zsAqOdAAKjnTACo51AAqOddAKjnYACo524A&#10;qOdwAKjnfwCo54AAqOeQAKjnkgCo56AAqOejAKjnsACo57QAqOfAAKjnxQCo59AAqOfWAKjn4ACo&#10;5+cAqOfwAKjn+ACo5/8AqOf/AKjn/wCo5/8AqOf/AKjn/wCo5/wAqO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5xoAqOe+AKjn/wCo5/8AqOf/AKjn/wCo5/8AqOf+AKjnzgCo54oA&#10;qOdFAKjnCAAAAAAAAAAAAAAAAAAAAAAAAAAAAAAAAAAAAAAAAAAAAAAAAAAAAAAAAAAAAAAAAAAA&#10;AAAAqOdCAKjn1ACo5/8AqOf/AKjn/wCo5/8AqOf/AKjn/wCo5/8AqOf/AKjn/wCo5/8AqOf/AKjn&#10;/wCo5/8AqOf/AKjn0wCo5x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cJAKjnEACo5xoAqOcgAKjnKwCo5y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OcCAKjnSQCo51AAqOdQAKjnUACo50sA&#10;qOcVAAAAAAAAAAAAAAAAAAAAAAAAAAAAAAAAAAAAAAAAAAAAAAAAAAAAAAAAAAAAAAAAAAAAAAAA&#10;AAAAAAAAAAAAAAAAAAAAAAAAAKjnBACo50oAqOdQAKjnUACo51AAqOdQAKjnUACo51AAqOdQAKjn&#10;UACo51AAqOdQAKjnUACo51AAqOdQAKjn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1824;top:272;width:9226;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">
                <v:imagedata r:id="rId9" o:title=""/>
                <o:lock v:ext="edit" aspectratio="f"/>
              </v:shape>
              <v:shape id="Picture 23" o:spid="_x0000_s1028" type="#_x0000_t75" style="position:absolute;left:22518;top:4913;width:925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">
                <v:imagedata r:id="rId10" o:title=""/>
                <o:lock v:ext="edit" aspectratio="f"/>
              </v:shape>
              <v:shape id="Picture 24" o:spid="_x0000_s1029" type="#_x0000_t75" style="position:absolute;left:22382;top:136;width:10471;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">
                <v:imagedata r:id="rId11" o:title=""/>
                <o:lock v:ext="edit" aspectratio="f"/>
              </v:shape>
              <v:shape id="Picture 25" o:spid="_x0000_s1030" type="#_x0000_t75" style="position:absolute;left:32481;top:955;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">
                <v:imagedata r:id="rId12" o:title=""/>
                <o:lock v:ext="edit" aspectratio="f"/>
              </v:shape>
              <v:shape id="Picture 27" o:spid="_x0000_s1031" type="#_x0000_t75" style="position:absolute;width:801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">
                <v:imagedata r:id="rId13" o:title=""/>
                <o:lock v:ext="edit" aspectratio="f"/>
              </v:shape>
              <v:shape id="Picture 28" o:spid="_x0000_s1032" type="#_x0000_t75" style="position:absolute;left:10235;top:1364;width:10891;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">
                <v:imagedata r:id="rId14" o:title=""/>
                <o:lock v:ext="edit" aspectratio="f"/>
              </v:shape>
              <v:shape id="Picture 29" o:spid="_x0000_s1033" type="#_x0000_t75" style="position:absolute;left:40481;top:1249;width:11925;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">
                <v:imagedata r:id="rId15" o:title=""/>
                <o:lock v:ext="edit" aspectratio="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2B9DA" w14:textId="77777777" w:rsidR="007117F5" w:rsidRDefault="007117F5" w:rsidP="00E471BD">
      <w:r>
        <w:separator/>
      </w:r>
    </w:p>
  </w:footnote>
  <w:footnote w:type="continuationSeparator" w:id="0">
    <w:p w14:paraId="5A47CB8A" w14:textId="77777777" w:rsidR="007117F5" w:rsidRDefault="007117F5" w:rsidP="00E47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F30AC" w14:textId="77777777" w:rsidR="004F18DF" w:rsidRDefault="00124057">
    <w:pPr>
      <w:pStyle w:val="Header"/>
    </w:pPr>
    <w:r>
      <w:rPr>
        <w:noProof/>
      </w:rPr>
      <w:drawing>
        <wp:anchor distT="0" distB="0" distL="114300" distR="114300" simplePos="0" relativeHeight="251661312" behindDoc="0" locked="0" layoutInCell="1" allowOverlap="1" wp14:anchorId="19214109" wp14:editId="2BC8C279">
          <wp:simplePos x="0" y="0"/>
          <wp:positionH relativeFrom="column">
            <wp:posOffset>-324485</wp:posOffset>
          </wp:positionH>
          <wp:positionV relativeFrom="paragraph">
            <wp:posOffset>-271145</wp:posOffset>
          </wp:positionV>
          <wp:extent cx="7315200" cy="1828800"/>
          <wp:effectExtent l="0" t="0" r="0" b="0"/>
          <wp:wrapThrough wrapText="bothSides">
            <wp:wrapPolygon edited="0">
              <wp:start x="0" y="0"/>
              <wp:lineTo x="0" y="21450"/>
              <wp:lineTo x="21563" y="21450"/>
              <wp:lineTo x="21563" y="0"/>
              <wp:lineTo x="0" y="0"/>
            </wp:wrapPolygon>
          </wp:wrapThrough>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D201D3"/>
    <w:multiLevelType w:val="hybridMultilevel"/>
    <w:tmpl w:val="9A66E1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7F21BA"/>
    <w:multiLevelType w:val="hybridMultilevel"/>
    <w:tmpl w:val="1F7427DC"/>
    <w:lvl w:ilvl="0" w:tplc="81147250">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D8BAFCDC">
      <w:numFmt w:val="bullet"/>
      <w:lvlText w:val="•"/>
      <w:lvlJc w:val="left"/>
      <w:pPr>
        <w:ind w:left="1474" w:hanging="360"/>
      </w:pPr>
      <w:rPr>
        <w:rFonts w:hint="default"/>
        <w:lang w:val="en-US" w:eastAsia="en-US" w:bidi="ar-SA"/>
      </w:rPr>
    </w:lvl>
    <w:lvl w:ilvl="2" w:tplc="236089B4">
      <w:numFmt w:val="bullet"/>
      <w:lvlText w:val="•"/>
      <w:lvlJc w:val="left"/>
      <w:pPr>
        <w:ind w:left="2129" w:hanging="360"/>
      </w:pPr>
      <w:rPr>
        <w:rFonts w:hint="default"/>
        <w:lang w:val="en-US" w:eastAsia="en-US" w:bidi="ar-SA"/>
      </w:rPr>
    </w:lvl>
    <w:lvl w:ilvl="3" w:tplc="55BEB9FC">
      <w:numFmt w:val="bullet"/>
      <w:lvlText w:val="•"/>
      <w:lvlJc w:val="left"/>
      <w:pPr>
        <w:ind w:left="2783" w:hanging="360"/>
      </w:pPr>
      <w:rPr>
        <w:rFonts w:hint="default"/>
        <w:lang w:val="en-US" w:eastAsia="en-US" w:bidi="ar-SA"/>
      </w:rPr>
    </w:lvl>
    <w:lvl w:ilvl="4" w:tplc="A9E2D5D8">
      <w:numFmt w:val="bullet"/>
      <w:lvlText w:val="•"/>
      <w:lvlJc w:val="left"/>
      <w:pPr>
        <w:ind w:left="3438" w:hanging="360"/>
      </w:pPr>
      <w:rPr>
        <w:rFonts w:hint="default"/>
        <w:lang w:val="en-US" w:eastAsia="en-US" w:bidi="ar-SA"/>
      </w:rPr>
    </w:lvl>
    <w:lvl w:ilvl="5" w:tplc="6CC2D75C">
      <w:numFmt w:val="bullet"/>
      <w:lvlText w:val="•"/>
      <w:lvlJc w:val="left"/>
      <w:pPr>
        <w:ind w:left="4092" w:hanging="360"/>
      </w:pPr>
      <w:rPr>
        <w:rFonts w:hint="default"/>
        <w:lang w:val="en-US" w:eastAsia="en-US" w:bidi="ar-SA"/>
      </w:rPr>
    </w:lvl>
    <w:lvl w:ilvl="6" w:tplc="94A02B70">
      <w:numFmt w:val="bullet"/>
      <w:lvlText w:val="•"/>
      <w:lvlJc w:val="left"/>
      <w:pPr>
        <w:ind w:left="4747" w:hanging="360"/>
      </w:pPr>
      <w:rPr>
        <w:rFonts w:hint="default"/>
        <w:lang w:val="en-US" w:eastAsia="en-US" w:bidi="ar-SA"/>
      </w:rPr>
    </w:lvl>
    <w:lvl w:ilvl="7" w:tplc="E4065D84">
      <w:numFmt w:val="bullet"/>
      <w:lvlText w:val="•"/>
      <w:lvlJc w:val="left"/>
      <w:pPr>
        <w:ind w:left="5401" w:hanging="360"/>
      </w:pPr>
      <w:rPr>
        <w:rFonts w:hint="default"/>
        <w:lang w:val="en-US" w:eastAsia="en-US" w:bidi="ar-SA"/>
      </w:rPr>
    </w:lvl>
    <w:lvl w:ilvl="8" w:tplc="1A1C0A78">
      <w:numFmt w:val="bullet"/>
      <w:lvlText w:val="•"/>
      <w:lvlJc w:val="left"/>
      <w:pPr>
        <w:ind w:left="6056" w:hanging="360"/>
      </w:pPr>
      <w:rPr>
        <w:rFonts w:hint="default"/>
        <w:lang w:val="en-US" w:eastAsia="en-US" w:bidi="ar-SA"/>
      </w:rPr>
    </w:lvl>
  </w:abstractNum>
  <w:abstractNum w:abstractNumId="2" w15:restartNumberingAfterBreak="0">
    <w:nsid w:val="56B10448"/>
    <w:multiLevelType w:val="hybridMultilevel"/>
    <w:tmpl w:val="DA3E14F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5D240B45"/>
    <w:multiLevelType w:val="multilevel"/>
    <w:tmpl w:val="97669ED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736B1CF3"/>
    <w:multiLevelType w:val="hybridMultilevel"/>
    <w:tmpl w:val="9E1E50F8"/>
    <w:lvl w:ilvl="0" w:tplc="9E1ABD58">
      <w:numFmt w:val="bullet"/>
      <w:lvlText w:val=""/>
      <w:lvlJc w:val="left"/>
      <w:pPr>
        <w:ind w:left="527" w:hanging="360"/>
      </w:pPr>
      <w:rPr>
        <w:rFonts w:ascii="Symbol" w:eastAsia="Symbol" w:hAnsi="Symbol" w:cs="Symbol" w:hint="default"/>
        <w:w w:val="100"/>
        <w:lang w:val="en-US" w:eastAsia="en-US" w:bidi="ar-SA"/>
      </w:rPr>
    </w:lvl>
    <w:lvl w:ilvl="1" w:tplc="4DEA6AC2">
      <w:numFmt w:val="bullet"/>
      <w:lvlText w:val="•"/>
      <w:lvlJc w:val="left"/>
      <w:pPr>
        <w:ind w:left="1204" w:hanging="360"/>
      </w:pPr>
      <w:rPr>
        <w:rFonts w:hint="default"/>
        <w:lang w:val="en-US" w:eastAsia="en-US" w:bidi="ar-SA"/>
      </w:rPr>
    </w:lvl>
    <w:lvl w:ilvl="2" w:tplc="17126E7E">
      <w:numFmt w:val="bullet"/>
      <w:lvlText w:val="•"/>
      <w:lvlJc w:val="left"/>
      <w:pPr>
        <w:ind w:left="1889" w:hanging="360"/>
      </w:pPr>
      <w:rPr>
        <w:rFonts w:hint="default"/>
        <w:lang w:val="en-US" w:eastAsia="en-US" w:bidi="ar-SA"/>
      </w:rPr>
    </w:lvl>
    <w:lvl w:ilvl="3" w:tplc="7B7A6232">
      <w:numFmt w:val="bullet"/>
      <w:lvlText w:val="•"/>
      <w:lvlJc w:val="left"/>
      <w:pPr>
        <w:ind w:left="2573" w:hanging="360"/>
      </w:pPr>
      <w:rPr>
        <w:rFonts w:hint="default"/>
        <w:lang w:val="en-US" w:eastAsia="en-US" w:bidi="ar-SA"/>
      </w:rPr>
    </w:lvl>
    <w:lvl w:ilvl="4" w:tplc="A95A5844">
      <w:numFmt w:val="bullet"/>
      <w:lvlText w:val="•"/>
      <w:lvlJc w:val="left"/>
      <w:pPr>
        <w:ind w:left="3258" w:hanging="360"/>
      </w:pPr>
      <w:rPr>
        <w:rFonts w:hint="default"/>
        <w:lang w:val="en-US" w:eastAsia="en-US" w:bidi="ar-SA"/>
      </w:rPr>
    </w:lvl>
    <w:lvl w:ilvl="5" w:tplc="C13CCC6C">
      <w:numFmt w:val="bullet"/>
      <w:lvlText w:val="•"/>
      <w:lvlJc w:val="left"/>
      <w:pPr>
        <w:ind w:left="3942" w:hanging="360"/>
      </w:pPr>
      <w:rPr>
        <w:rFonts w:hint="default"/>
        <w:lang w:val="en-US" w:eastAsia="en-US" w:bidi="ar-SA"/>
      </w:rPr>
    </w:lvl>
    <w:lvl w:ilvl="6" w:tplc="E2B029B4">
      <w:numFmt w:val="bullet"/>
      <w:lvlText w:val="•"/>
      <w:lvlJc w:val="left"/>
      <w:pPr>
        <w:ind w:left="4627" w:hanging="360"/>
      </w:pPr>
      <w:rPr>
        <w:rFonts w:hint="default"/>
        <w:lang w:val="en-US" w:eastAsia="en-US" w:bidi="ar-SA"/>
      </w:rPr>
    </w:lvl>
    <w:lvl w:ilvl="7" w:tplc="278A531E">
      <w:numFmt w:val="bullet"/>
      <w:lvlText w:val="•"/>
      <w:lvlJc w:val="left"/>
      <w:pPr>
        <w:ind w:left="5311" w:hanging="360"/>
      </w:pPr>
      <w:rPr>
        <w:rFonts w:hint="default"/>
        <w:lang w:val="en-US" w:eastAsia="en-US" w:bidi="ar-SA"/>
      </w:rPr>
    </w:lvl>
    <w:lvl w:ilvl="8" w:tplc="0ABC2BC4">
      <w:numFmt w:val="bullet"/>
      <w:lvlText w:val="•"/>
      <w:lvlJc w:val="left"/>
      <w:pPr>
        <w:ind w:left="5996" w:hanging="360"/>
      </w:pPr>
      <w:rPr>
        <w:rFonts w:hint="default"/>
        <w:lang w:val="en-US" w:eastAsia="en-US" w:bidi="ar-SA"/>
      </w:rPr>
    </w:lvl>
  </w:abstractNum>
  <w:num w:numId="1" w16cid:durableId="534469981">
    <w:abstractNumId w:val="3"/>
  </w:num>
  <w:num w:numId="2" w16cid:durableId="133837390">
    <w:abstractNumId w:val="0"/>
  </w:num>
  <w:num w:numId="3" w16cid:durableId="1171721174">
    <w:abstractNumId w:val="1"/>
  </w:num>
  <w:num w:numId="4" w16cid:durableId="902057619">
    <w:abstractNumId w:val="4"/>
  </w:num>
  <w:num w:numId="5" w16cid:durableId="930817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E1"/>
    <w:rsid w:val="00003EAE"/>
    <w:rsid w:val="00037AC2"/>
    <w:rsid w:val="00055E55"/>
    <w:rsid w:val="00070CF5"/>
    <w:rsid w:val="000F3D83"/>
    <w:rsid w:val="00124057"/>
    <w:rsid w:val="00147653"/>
    <w:rsid w:val="00182A3E"/>
    <w:rsid w:val="00205039"/>
    <w:rsid w:val="00220C59"/>
    <w:rsid w:val="002408B5"/>
    <w:rsid w:val="00250384"/>
    <w:rsid w:val="002B6074"/>
    <w:rsid w:val="00311FE1"/>
    <w:rsid w:val="003226C7"/>
    <w:rsid w:val="00343FF8"/>
    <w:rsid w:val="003C441D"/>
    <w:rsid w:val="003E2A6D"/>
    <w:rsid w:val="00400BCD"/>
    <w:rsid w:val="00447991"/>
    <w:rsid w:val="004704BF"/>
    <w:rsid w:val="004D1445"/>
    <w:rsid w:val="004F18DF"/>
    <w:rsid w:val="00675948"/>
    <w:rsid w:val="007117F5"/>
    <w:rsid w:val="00735EE3"/>
    <w:rsid w:val="007C6AD6"/>
    <w:rsid w:val="007D54F3"/>
    <w:rsid w:val="00802C14"/>
    <w:rsid w:val="0082133E"/>
    <w:rsid w:val="0083211F"/>
    <w:rsid w:val="008372C5"/>
    <w:rsid w:val="00890D99"/>
    <w:rsid w:val="00971ACB"/>
    <w:rsid w:val="00A33B87"/>
    <w:rsid w:val="00A5288E"/>
    <w:rsid w:val="00A95F27"/>
    <w:rsid w:val="00AD1256"/>
    <w:rsid w:val="00AD2D2C"/>
    <w:rsid w:val="00AD7A01"/>
    <w:rsid w:val="00B02F5A"/>
    <w:rsid w:val="00B86373"/>
    <w:rsid w:val="00C04B1E"/>
    <w:rsid w:val="00D033E9"/>
    <w:rsid w:val="00D22E85"/>
    <w:rsid w:val="00D6726D"/>
    <w:rsid w:val="00DB1725"/>
    <w:rsid w:val="00DB6809"/>
    <w:rsid w:val="00DC437C"/>
    <w:rsid w:val="00DD1FA8"/>
    <w:rsid w:val="00E471BD"/>
    <w:rsid w:val="00E91154"/>
    <w:rsid w:val="00EB1CD7"/>
    <w:rsid w:val="00ED5553"/>
    <w:rsid w:val="00F475C6"/>
    <w:rsid w:val="00F5328B"/>
    <w:rsid w:val="00F80863"/>
    <w:rsid w:val="00FA680C"/>
    <w:rsid w:val="00FE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7EDF"/>
  <w14:defaultImageDpi w14:val="32767"/>
  <w15:chartTrackingRefBased/>
  <w15:docId w15:val="{783F7AC7-17C5-4574-AFE3-C0FCCE10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04B1E"/>
    <w:pPr>
      <w:keepNext/>
      <w:numPr>
        <w:numId w:val="1"/>
      </w:numPr>
      <w:spacing w:before="240" w:after="60"/>
      <w:jc w:val="both"/>
      <w:outlineLvl w:val="0"/>
    </w:pPr>
    <w:rPr>
      <w:rFonts w:ascii="Arial" w:eastAsia="Times New Roman" w:hAnsi="Arial" w:cs="Arial"/>
      <w:b/>
      <w:bCs/>
      <w:kern w:val="32"/>
      <w:szCs w:val="32"/>
      <w:lang w:val="en-AU" w:eastAsia="en-AU"/>
    </w:rPr>
  </w:style>
  <w:style w:type="paragraph" w:styleId="Heading2">
    <w:name w:val="heading 2"/>
    <w:basedOn w:val="Normal"/>
    <w:next w:val="Normal"/>
    <w:link w:val="Heading2Char"/>
    <w:qFormat/>
    <w:rsid w:val="00C04B1E"/>
    <w:pPr>
      <w:keepNext/>
      <w:numPr>
        <w:ilvl w:val="1"/>
        <w:numId w:val="1"/>
      </w:numPr>
      <w:spacing w:before="240" w:after="60"/>
      <w:jc w:val="both"/>
      <w:outlineLvl w:val="1"/>
    </w:pPr>
    <w:rPr>
      <w:rFonts w:ascii="Arial" w:eastAsia="Times New Roman" w:hAnsi="Arial" w:cs="Arial"/>
      <w:b/>
      <w:bCs/>
      <w:iCs/>
      <w:sz w:val="22"/>
      <w:szCs w:val="28"/>
      <w:lang w:val="en-AU" w:eastAsia="en-AU"/>
    </w:rPr>
  </w:style>
  <w:style w:type="paragraph" w:styleId="Heading3">
    <w:name w:val="heading 3"/>
    <w:basedOn w:val="Normal"/>
    <w:next w:val="Normal"/>
    <w:link w:val="Heading3Char"/>
    <w:qFormat/>
    <w:rsid w:val="00C04B1E"/>
    <w:pPr>
      <w:keepNext/>
      <w:numPr>
        <w:ilvl w:val="2"/>
        <w:numId w:val="1"/>
      </w:numPr>
      <w:spacing w:before="240" w:after="60"/>
      <w:jc w:val="both"/>
      <w:outlineLvl w:val="2"/>
    </w:pPr>
    <w:rPr>
      <w:rFonts w:ascii="Arial" w:eastAsia="Times New Roman" w:hAnsi="Arial" w:cs="Arial"/>
      <w:b/>
      <w:bCs/>
      <w:sz w:val="20"/>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1BD"/>
    <w:pPr>
      <w:tabs>
        <w:tab w:val="center" w:pos="4680"/>
        <w:tab w:val="right" w:pos="9360"/>
      </w:tabs>
    </w:pPr>
  </w:style>
  <w:style w:type="character" w:customStyle="1" w:styleId="HeaderChar">
    <w:name w:val="Header Char"/>
    <w:basedOn w:val="DefaultParagraphFont"/>
    <w:link w:val="Header"/>
    <w:uiPriority w:val="99"/>
    <w:rsid w:val="00E471BD"/>
  </w:style>
  <w:style w:type="paragraph" w:styleId="Footer">
    <w:name w:val="footer"/>
    <w:basedOn w:val="Normal"/>
    <w:link w:val="FooterChar"/>
    <w:uiPriority w:val="99"/>
    <w:unhideWhenUsed/>
    <w:rsid w:val="00E471BD"/>
    <w:pPr>
      <w:tabs>
        <w:tab w:val="center" w:pos="4680"/>
        <w:tab w:val="right" w:pos="9360"/>
      </w:tabs>
    </w:pPr>
  </w:style>
  <w:style w:type="character" w:customStyle="1" w:styleId="FooterChar">
    <w:name w:val="Footer Char"/>
    <w:basedOn w:val="DefaultParagraphFont"/>
    <w:link w:val="Footer"/>
    <w:uiPriority w:val="99"/>
    <w:rsid w:val="00E471BD"/>
  </w:style>
  <w:style w:type="character" w:styleId="Hyperlink">
    <w:name w:val="Hyperlink"/>
    <w:basedOn w:val="DefaultParagraphFont"/>
    <w:uiPriority w:val="99"/>
    <w:unhideWhenUsed/>
    <w:rsid w:val="004F18DF"/>
    <w:rPr>
      <w:color w:val="0563C1" w:themeColor="hyperlink"/>
      <w:u w:val="single"/>
    </w:rPr>
  </w:style>
  <w:style w:type="character" w:styleId="UnresolvedMention">
    <w:name w:val="Unresolved Mention"/>
    <w:basedOn w:val="DefaultParagraphFont"/>
    <w:uiPriority w:val="99"/>
    <w:rsid w:val="004F18DF"/>
    <w:rPr>
      <w:color w:val="605E5C"/>
      <w:shd w:val="clear" w:color="auto" w:fill="E1DFDD"/>
    </w:rPr>
  </w:style>
  <w:style w:type="character" w:styleId="FollowedHyperlink">
    <w:name w:val="FollowedHyperlink"/>
    <w:basedOn w:val="DefaultParagraphFont"/>
    <w:uiPriority w:val="99"/>
    <w:semiHidden/>
    <w:unhideWhenUsed/>
    <w:rsid w:val="004F18DF"/>
    <w:rPr>
      <w:color w:val="954F72" w:themeColor="followedHyperlink"/>
      <w:u w:val="single"/>
    </w:rPr>
  </w:style>
  <w:style w:type="character" w:customStyle="1" w:styleId="Heading1Char">
    <w:name w:val="Heading 1 Char"/>
    <w:basedOn w:val="DefaultParagraphFont"/>
    <w:link w:val="Heading1"/>
    <w:rsid w:val="00C04B1E"/>
    <w:rPr>
      <w:rFonts w:ascii="Arial" w:eastAsia="Times New Roman" w:hAnsi="Arial" w:cs="Arial"/>
      <w:b/>
      <w:bCs/>
      <w:kern w:val="32"/>
      <w:sz w:val="24"/>
      <w:szCs w:val="32"/>
      <w:lang w:val="en-AU" w:eastAsia="en-AU"/>
    </w:rPr>
  </w:style>
  <w:style w:type="character" w:customStyle="1" w:styleId="Heading2Char">
    <w:name w:val="Heading 2 Char"/>
    <w:basedOn w:val="DefaultParagraphFont"/>
    <w:link w:val="Heading2"/>
    <w:rsid w:val="00C04B1E"/>
    <w:rPr>
      <w:rFonts w:ascii="Arial" w:eastAsia="Times New Roman" w:hAnsi="Arial" w:cs="Arial"/>
      <w:b/>
      <w:bCs/>
      <w:iCs/>
      <w:sz w:val="22"/>
      <w:szCs w:val="28"/>
      <w:lang w:val="en-AU" w:eastAsia="en-AU"/>
    </w:rPr>
  </w:style>
  <w:style w:type="character" w:customStyle="1" w:styleId="Heading3Char">
    <w:name w:val="Heading 3 Char"/>
    <w:basedOn w:val="DefaultParagraphFont"/>
    <w:link w:val="Heading3"/>
    <w:rsid w:val="00C04B1E"/>
    <w:rPr>
      <w:rFonts w:ascii="Arial" w:eastAsia="Times New Roman" w:hAnsi="Arial" w:cs="Arial"/>
      <w:b/>
      <w:bCs/>
      <w:szCs w:val="26"/>
      <w:lang w:val="en-AU" w:eastAsia="en-AU"/>
    </w:rPr>
  </w:style>
  <w:style w:type="paragraph" w:styleId="ListParagraph">
    <w:name w:val="List Paragraph"/>
    <w:basedOn w:val="Normal"/>
    <w:uiPriority w:val="34"/>
    <w:qFormat/>
    <w:rsid w:val="00FE3F21"/>
    <w:pPr>
      <w:ind w:left="720"/>
      <w:contextualSpacing/>
    </w:pPr>
  </w:style>
  <w:style w:type="paragraph" w:customStyle="1" w:styleId="TableParagraph">
    <w:name w:val="Table Paragraph"/>
    <w:basedOn w:val="Normal"/>
    <w:uiPriority w:val="1"/>
    <w:qFormat/>
    <w:rsid w:val="00A33B87"/>
    <w:pPr>
      <w:widowControl w:val="0"/>
      <w:autoSpaceDE w:val="0"/>
      <w:autoSpaceDN w:val="0"/>
      <w:ind w:left="827" w:hanging="361"/>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tiff"/><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tiff"/><Relationship Id="rId12" Type="http://schemas.openxmlformats.org/officeDocument/2006/relationships/image" Target="media/image13.jpe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tiff"/><Relationship Id="rId11" Type="http://schemas.openxmlformats.org/officeDocument/2006/relationships/image" Target="media/image12.png"/><Relationship Id="rId5" Type="http://schemas.openxmlformats.org/officeDocument/2006/relationships/image" Target="media/image6.jp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ptelfordc\AppData\Local\Microsoft\Windows\INetCache\Content.Outlook\8TTMUJ7G\NEW%20LOGO%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33CC8DA13494E9DA16A6BA9038179" ma:contentTypeVersion="18" ma:contentTypeDescription="Create a new document." ma:contentTypeScope="" ma:versionID="923eb4954f2df1941bf7f0875f7cf3f9">
  <xsd:schema xmlns:xsd="http://www.w3.org/2001/XMLSchema" xmlns:xs="http://www.w3.org/2001/XMLSchema" xmlns:p="http://schemas.microsoft.com/office/2006/metadata/properties" xmlns:ns2="b2b4def9-5c1c-47fe-a6a7-05ab1b07bb73" xmlns:ns3="c5e25ddf-a279-4184-a962-d8230deaebd6" targetNamespace="http://schemas.microsoft.com/office/2006/metadata/properties" ma:root="true" ma:fieldsID="858c83446b9257ffa858809974328da8" ns2:_="" ns3:_="">
    <xsd:import namespace="b2b4def9-5c1c-47fe-a6a7-05ab1b07bb73"/>
    <xsd:import namespace="c5e25ddf-a279-4184-a962-d8230deaeb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date" minOccurs="0"/>
                <xsd:element ref="ns3:MediaServiceLocation" minOccurs="0"/>
                <xsd:element ref="ns3:Dateandtime" minOccurs="0"/>
                <xsd:element ref="ns3:StellaNithiyanjarJonath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4def9-5c1c-47fe-a6a7-05ab1b07bb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d330b3f-6a50-460e-aa81-dad350e20ac0}" ma:internalName="TaxCatchAll" ma:showField="CatchAllData" ma:web="b2b4def9-5c1c-47fe-a6a7-05ab1b07bb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e25ddf-a279-4184-a962-d8230deaeb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date" ma:index="22" nillable="true" ma:displayName="date" ma:format="DateTime" ma:internalName="date">
      <xsd:simpleType>
        <xsd:restriction base="dms:DateTim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element name="StellaNithiyanjarJonathan" ma:index="25" nillable="true" ma:displayName="Stella Nithiyanjar Jonathan" ma:format="Dropdown" ma:internalName="StellaNithiyanjarJonath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c5e25ddf-a279-4184-a962-d8230deaebd6" xsi:nil="true"/>
    <lcf76f155ced4ddcb4097134ff3c332f xmlns="c5e25ddf-a279-4184-a962-d8230deaebd6">
      <Terms xmlns="http://schemas.microsoft.com/office/infopath/2007/PartnerControls"/>
    </lcf76f155ced4ddcb4097134ff3c332f>
    <StellaNithiyanjarJonathan xmlns="c5e25ddf-a279-4184-a962-d8230deaebd6" xsi:nil="true"/>
    <TaxCatchAll xmlns="b2b4def9-5c1c-47fe-a6a7-05ab1b07bb73" xsi:nil="true"/>
    <Dateandtime xmlns="c5e25ddf-a279-4184-a962-d8230deaebd6" xsi:nil="true"/>
  </documentManagement>
</p:properties>
</file>

<file path=customXml/itemProps1.xml><?xml version="1.0" encoding="utf-8"?>
<ds:datastoreItem xmlns:ds="http://schemas.openxmlformats.org/officeDocument/2006/customXml" ds:itemID="{FE3399BF-535B-4D38-95AE-F528CAB5480D}"/>
</file>

<file path=customXml/itemProps2.xml><?xml version="1.0" encoding="utf-8"?>
<ds:datastoreItem xmlns:ds="http://schemas.openxmlformats.org/officeDocument/2006/customXml" ds:itemID="{0A629F76-695D-47C3-8D03-87B26DBA4956}"/>
</file>

<file path=customXml/itemProps3.xml><?xml version="1.0" encoding="utf-8"?>
<ds:datastoreItem xmlns:ds="http://schemas.openxmlformats.org/officeDocument/2006/customXml" ds:itemID="{91F88E42-1E3F-4176-8A6F-09E4BFABAF10}"/>
</file>

<file path=docProps/app.xml><?xml version="1.0" encoding="utf-8"?>
<Properties xmlns="http://schemas.openxmlformats.org/officeDocument/2006/extended-properties" xmlns:vt="http://schemas.openxmlformats.org/officeDocument/2006/docPropsVTypes">
  <Template>NEW LOGO Letterhead</Template>
  <TotalTime>0</TotalTime>
  <Pages>2</Pages>
  <Words>357</Words>
  <Characters>2038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Telford</dc:creator>
  <cp:keywords/>
  <dc:description/>
  <cp:lastModifiedBy>Murdishaw West - Secretary</cp:lastModifiedBy>
  <cp:revision>2</cp:revision>
  <cp:lastPrinted>2026-02-27T17:25:00Z</cp:lastPrinted>
  <dcterms:created xsi:type="dcterms:W3CDTF">2026-03-02T13:17:00Z</dcterms:created>
  <dcterms:modified xsi:type="dcterms:W3CDTF">2026-03-02T13:17:00Z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0x010100E3833CC8DA13494E9DA16A6BA9038179</vt:lpwstr>
  </property>
</Properties>
</file>