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4BFA3" w14:textId="7A412832" w:rsidR="009F5E9D" w:rsidRPr="009F5E9D" w:rsidRDefault="009F5E9D" w:rsidP="009F5E9D">
      <w:pPr>
        <w:widowControl w:val="0"/>
        <w:autoSpaceDE w:val="0"/>
        <w:autoSpaceDN w:val="0"/>
        <w:spacing w:before="92"/>
        <w:ind w:right="4062"/>
        <w:rPr>
          <w:rFonts w:ascii="Arial" w:eastAsia="Arial" w:hAnsi="Arial" w:cs="Arial"/>
          <w:b/>
          <w:bCs/>
          <w:lang w:eastAsia="en-GB" w:bidi="en-GB"/>
        </w:rPr>
      </w:pPr>
      <w:r w:rsidRPr="009F5E9D">
        <w:rPr>
          <w:rFonts w:ascii="Arial" w:eastAsia="Arial" w:hAnsi="Arial" w:cs="Arial"/>
          <w:b/>
          <w:bCs/>
          <w:lang w:eastAsia="en-GB" w:bidi="en-GB"/>
        </w:rPr>
        <w:t xml:space="preserve">Person Specification </w:t>
      </w:r>
      <w:r w:rsidR="00555437">
        <w:rPr>
          <w:rFonts w:ascii="Arial" w:eastAsia="Arial" w:hAnsi="Arial" w:cs="Arial"/>
          <w:b/>
          <w:bCs/>
          <w:lang w:eastAsia="en-GB" w:bidi="en-GB"/>
        </w:rPr>
        <w:t>Classroo</w:t>
      </w:r>
      <w:r w:rsidR="00AA61CC">
        <w:rPr>
          <w:rFonts w:ascii="Arial" w:eastAsia="Arial" w:hAnsi="Arial" w:cs="Arial"/>
          <w:b/>
          <w:bCs/>
          <w:lang w:eastAsia="en-GB" w:bidi="en-GB"/>
        </w:rPr>
        <w:t>m</w:t>
      </w:r>
      <w:r w:rsidRPr="009F5E9D">
        <w:rPr>
          <w:rFonts w:ascii="Arial" w:eastAsia="Arial" w:hAnsi="Arial" w:cs="Arial"/>
          <w:b/>
          <w:bCs/>
          <w:lang w:eastAsia="en-GB" w:bidi="en-GB"/>
        </w:rPr>
        <w:t xml:space="preserve"> Assistant </w:t>
      </w: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9"/>
        <w:gridCol w:w="2410"/>
        <w:gridCol w:w="2636"/>
      </w:tblGrid>
      <w:tr w:rsidR="009F5E9D" w:rsidRPr="009F5E9D" w14:paraId="3E310F69" w14:textId="77777777" w:rsidTr="00DC749F">
        <w:trPr>
          <w:trHeight w:val="1104"/>
        </w:trPr>
        <w:tc>
          <w:tcPr>
            <w:tcW w:w="5639" w:type="dxa"/>
          </w:tcPr>
          <w:p w14:paraId="2308ACC1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785" w:right="772" w:firstLine="412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Personal Attributes required </w:t>
            </w:r>
          </w:p>
        </w:tc>
        <w:tc>
          <w:tcPr>
            <w:tcW w:w="2410" w:type="dxa"/>
          </w:tcPr>
          <w:p w14:paraId="1ED8281B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84" w:right="455" w:hanging="60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Essential (E) or</w:t>
            </w:r>
          </w:p>
          <w:p w14:paraId="65874BEE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462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Desirable (D)</w:t>
            </w:r>
          </w:p>
        </w:tc>
        <w:tc>
          <w:tcPr>
            <w:tcW w:w="2636" w:type="dxa"/>
          </w:tcPr>
          <w:p w14:paraId="1278C52D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6" w:lineRule="exact"/>
              <w:ind w:left="133" w:right="130" w:hanging="6"/>
              <w:jc w:val="center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To be identified by: (</w:t>
            </w:r>
            <w:proofErr w:type="spellStart"/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eg</w:t>
            </w:r>
            <w:proofErr w:type="spellEnd"/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 application form, interview, reference etc)</w:t>
            </w:r>
          </w:p>
        </w:tc>
      </w:tr>
      <w:tr w:rsidR="009F5E9D" w:rsidRPr="009F5E9D" w14:paraId="478DB873" w14:textId="77777777" w:rsidTr="00DC749F">
        <w:trPr>
          <w:trHeight w:val="2483"/>
        </w:trPr>
        <w:tc>
          <w:tcPr>
            <w:tcW w:w="5639" w:type="dxa"/>
          </w:tcPr>
          <w:p w14:paraId="7B291498" w14:textId="77777777" w:rsidR="009F5E9D" w:rsidRDefault="009F5E9D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Qualifications</w:t>
            </w:r>
          </w:p>
          <w:p w14:paraId="3D37940D" w14:textId="554920CE" w:rsidR="00A113E1" w:rsidRPr="00A113E1" w:rsidRDefault="00917E53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Cs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Minimum </w:t>
            </w:r>
            <w:r w:rsidR="00274A24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NVQ</w:t>
            </w:r>
            <w:r w:rsidR="0095706F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 2 </w:t>
            </w:r>
            <w:r w:rsidR="00355866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/CACHE</w:t>
            </w:r>
            <w:r w:rsidR="00B43D63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 </w:t>
            </w:r>
            <w:r w:rsidR="000F2ECF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teaching Assistant</w:t>
            </w:r>
            <w:r w:rsidR="00FB4D47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/Childcare</w:t>
            </w:r>
            <w:r w:rsidR="00B43D63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 qualification (or equivalent</w:t>
            </w:r>
            <w:r w:rsidR="00B3329B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)</w:t>
            </w:r>
            <w:r w:rsidR="00B43D63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 </w:t>
            </w:r>
          </w:p>
          <w:p w14:paraId="7E79ED5C" w14:textId="77777777" w:rsidR="00FC5595" w:rsidRPr="009F5E9D" w:rsidRDefault="00FC5595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7208092C" w14:textId="722EFD61" w:rsidR="009F5E9D" w:rsidRDefault="00641B0E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Early Years full and relevant level </w:t>
            </w:r>
            <w:r w:rsidR="00923F03">
              <w:rPr>
                <w:rFonts w:ascii="Arial" w:eastAsia="Arial" w:hAnsi="Arial" w:cs="Arial"/>
                <w:szCs w:val="22"/>
                <w:lang w:eastAsia="en-GB" w:bidi="en-GB"/>
              </w:rPr>
              <w:t>3</w:t>
            </w:r>
            <w:r w:rsidR="003953AB">
              <w:rPr>
                <w:rFonts w:ascii="Arial" w:eastAsia="Arial" w:hAnsi="Arial" w:cs="Arial"/>
                <w:szCs w:val="22"/>
                <w:lang w:eastAsia="en-GB" w:bidi="en-GB"/>
              </w:rPr>
              <w:t xml:space="preserve"> qualification</w:t>
            </w:r>
            <w:r w:rsidR="00923F03">
              <w:rPr>
                <w:rFonts w:ascii="Arial" w:eastAsia="Arial" w:hAnsi="Arial" w:cs="Arial"/>
                <w:szCs w:val="22"/>
                <w:lang w:eastAsia="en-GB" w:bidi="en-GB"/>
              </w:rPr>
              <w:t xml:space="preserve"> (or </w:t>
            </w:r>
            <w:r w:rsidR="003953AB">
              <w:rPr>
                <w:rFonts w:ascii="Arial" w:eastAsia="Arial" w:hAnsi="Arial" w:cs="Arial"/>
                <w:szCs w:val="22"/>
                <w:lang w:eastAsia="en-GB" w:bidi="en-GB"/>
              </w:rPr>
              <w:t xml:space="preserve">coming to the end of </w:t>
            </w:r>
            <w:r w:rsidR="00923F03">
              <w:rPr>
                <w:rFonts w:ascii="Arial" w:eastAsia="Arial" w:hAnsi="Arial" w:cs="Arial"/>
                <w:szCs w:val="22"/>
                <w:lang w:eastAsia="en-GB" w:bidi="en-GB"/>
              </w:rPr>
              <w:t>studying towards this qualification)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.</w:t>
            </w:r>
          </w:p>
          <w:p w14:paraId="6EB5D814" w14:textId="77777777" w:rsidR="00641B0E" w:rsidRDefault="00641B0E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C7484FE" w14:textId="77777777" w:rsidR="00F701D9" w:rsidRDefault="00F701D9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6C66C889" w14:textId="10799953" w:rsidR="001F069B" w:rsidRPr="001F069B" w:rsidRDefault="001F069B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Cs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 </w:t>
            </w:r>
            <w:r w:rsidRPr="001F069B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Hold a Paediatric First Aid Qualification</w:t>
            </w:r>
          </w:p>
          <w:p w14:paraId="03EAB7E7" w14:textId="58617EEA" w:rsidR="009F5E9D" w:rsidRPr="009F5E9D" w:rsidRDefault="009F5E9D" w:rsidP="009F5E9D">
            <w:pPr>
              <w:widowControl w:val="0"/>
              <w:autoSpaceDE w:val="0"/>
              <w:autoSpaceDN w:val="0"/>
              <w:ind w:left="107" w:right="725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410" w:type="dxa"/>
          </w:tcPr>
          <w:p w14:paraId="5E9DB863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63B792E4" w14:textId="3DF834EA" w:rsidR="009F5E9D" w:rsidRPr="003268DB" w:rsidRDefault="001D1128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Cs/>
                <w:lang w:eastAsia="en-GB" w:bidi="en-GB"/>
              </w:rPr>
            </w:pPr>
            <w:r>
              <w:rPr>
                <w:rFonts w:ascii="Arial" w:eastAsia="Arial" w:hAnsi="Arial" w:cs="Arial"/>
                <w:b/>
                <w:sz w:val="21"/>
                <w:szCs w:val="22"/>
                <w:lang w:eastAsia="en-GB" w:bidi="en-GB"/>
              </w:rPr>
              <w:t xml:space="preserve">                   </w:t>
            </w:r>
            <w:r w:rsidRPr="001D1128"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  <w:t xml:space="preserve"> </w:t>
            </w:r>
            <w:r w:rsidRPr="003268DB">
              <w:rPr>
                <w:rFonts w:ascii="Arial" w:eastAsia="Arial" w:hAnsi="Arial" w:cs="Arial"/>
                <w:bCs/>
                <w:lang w:eastAsia="en-GB" w:bidi="en-GB"/>
              </w:rPr>
              <w:t>E</w:t>
            </w:r>
          </w:p>
          <w:p w14:paraId="138958F1" w14:textId="77777777" w:rsidR="00FC5595" w:rsidRDefault="00FC5595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</w:pPr>
          </w:p>
          <w:p w14:paraId="5E3B0752" w14:textId="77777777" w:rsidR="00A113E1" w:rsidRDefault="00A113E1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</w:pPr>
          </w:p>
          <w:p w14:paraId="148B285F" w14:textId="514BAC94" w:rsidR="009F5E9D" w:rsidRPr="009F5E9D" w:rsidRDefault="001D1128" w:rsidP="009F5E9D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  <w:p w14:paraId="39987B6F" w14:textId="77777777" w:rsid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29C430A2" w14:textId="505E722E" w:rsid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Cs/>
                <w:szCs w:val="20"/>
                <w:lang w:eastAsia="en-GB" w:bidi="en-GB"/>
              </w:rPr>
            </w:pPr>
          </w:p>
          <w:p w14:paraId="7626A4E2" w14:textId="77777777" w:rsidR="00A33EF7" w:rsidRPr="00641B0E" w:rsidRDefault="00A33EF7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Cs/>
                <w:sz w:val="26"/>
                <w:szCs w:val="22"/>
                <w:lang w:eastAsia="en-GB" w:bidi="en-GB"/>
              </w:rPr>
            </w:pPr>
          </w:p>
          <w:p w14:paraId="3853FFEB" w14:textId="77777777" w:rsidR="001F069B" w:rsidRDefault="00F701D9" w:rsidP="009F5E9D">
            <w:pPr>
              <w:widowControl w:val="0"/>
              <w:autoSpaceDE w:val="0"/>
              <w:autoSpaceDN w:val="0"/>
              <w:spacing w:before="230"/>
              <w:ind w:left="9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  <w:p w14:paraId="1C6F8B7B" w14:textId="77777777" w:rsidR="00FE2DB5" w:rsidRDefault="00FE2DB5" w:rsidP="009F5E9D">
            <w:pPr>
              <w:widowControl w:val="0"/>
              <w:autoSpaceDE w:val="0"/>
              <w:autoSpaceDN w:val="0"/>
              <w:spacing w:before="230"/>
              <w:ind w:left="9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68A927D" w14:textId="0A9F15DA" w:rsidR="00FE2DB5" w:rsidRPr="009F5E9D" w:rsidRDefault="00FE2DB5" w:rsidP="00A33EF7">
            <w:pPr>
              <w:widowControl w:val="0"/>
              <w:autoSpaceDE w:val="0"/>
              <w:autoSpaceDN w:val="0"/>
              <w:spacing w:before="230"/>
              <w:ind w:left="9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636" w:type="dxa"/>
          </w:tcPr>
          <w:p w14:paraId="6D22A4DE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651BC238" w14:textId="49AEBE8A" w:rsidR="009F5E9D" w:rsidRDefault="001D1128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b/>
                <w:sz w:val="21"/>
                <w:szCs w:val="22"/>
                <w:lang w:eastAsia="en-GB" w:bidi="en-GB"/>
              </w:rPr>
              <w:t xml:space="preserve">                    </w:t>
            </w:r>
            <w:r w:rsidRPr="001D1128"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  <w:t>A/I</w:t>
            </w:r>
          </w:p>
          <w:p w14:paraId="221366E5" w14:textId="77777777" w:rsidR="00FC5595" w:rsidRPr="001D1128" w:rsidRDefault="00FC5595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Cs/>
                <w:sz w:val="21"/>
                <w:szCs w:val="22"/>
                <w:lang w:eastAsia="en-GB" w:bidi="en-GB"/>
              </w:rPr>
            </w:pPr>
          </w:p>
          <w:p w14:paraId="7B792827" w14:textId="77777777" w:rsidR="00FE2DB5" w:rsidRDefault="00FE2DB5" w:rsidP="009F5E9D">
            <w:pPr>
              <w:widowControl w:val="0"/>
              <w:autoSpaceDE w:val="0"/>
              <w:autoSpaceDN w:val="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4F6DBFF" w14:textId="0A2CE051" w:rsidR="009F5E9D" w:rsidRPr="009F5E9D" w:rsidRDefault="00FE2DB5" w:rsidP="00FE2DB5">
            <w:pPr>
              <w:widowControl w:val="0"/>
              <w:autoSpaceDE w:val="0"/>
              <w:autoSpaceDN w:val="0"/>
              <w:ind w:left="1148" w:right="1143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</w:t>
            </w:r>
            <w:r w:rsidR="009F5E9D" w:rsidRPr="009F5E9D">
              <w:rPr>
                <w:rFonts w:ascii="Arial" w:eastAsia="Arial" w:hAnsi="Arial" w:cs="Arial"/>
                <w:szCs w:val="22"/>
                <w:lang w:eastAsia="en-GB" w:bidi="en-GB"/>
              </w:rPr>
              <w:t>/I</w:t>
            </w:r>
          </w:p>
          <w:p w14:paraId="77A7A565" w14:textId="77777777" w:rsidR="0019326B" w:rsidRDefault="0019326B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2FC347C" w14:textId="77777777" w:rsidR="0019326B" w:rsidRDefault="0019326B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F11F019" w14:textId="3196C992" w:rsidR="001F069B" w:rsidRDefault="0019326B" w:rsidP="0019326B">
            <w:pPr>
              <w:widowControl w:val="0"/>
              <w:autoSpaceDE w:val="0"/>
              <w:autoSpaceDN w:val="0"/>
              <w:spacing w:before="230"/>
              <w:ind w:left="1148" w:right="1143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</w:t>
            </w:r>
            <w:r w:rsidR="001F069B">
              <w:rPr>
                <w:rFonts w:ascii="Arial" w:eastAsia="Arial" w:hAnsi="Arial" w:cs="Arial"/>
                <w:szCs w:val="22"/>
                <w:lang w:eastAsia="en-GB" w:bidi="en-GB"/>
              </w:rPr>
              <w:t>I</w:t>
            </w:r>
          </w:p>
          <w:p w14:paraId="7CD5B768" w14:textId="77777777" w:rsidR="00FE2DB5" w:rsidRDefault="00FE2DB5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A1E4D72" w14:textId="40A62D46" w:rsidR="00FE2DB5" w:rsidRPr="009F5E9D" w:rsidRDefault="00FE2DB5" w:rsidP="00A33EF7">
            <w:pPr>
              <w:widowControl w:val="0"/>
              <w:autoSpaceDE w:val="0"/>
              <w:autoSpaceDN w:val="0"/>
              <w:spacing w:before="230"/>
              <w:ind w:left="1148" w:right="1143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</w:tr>
      <w:tr w:rsidR="009F5E9D" w:rsidRPr="009F5E9D" w14:paraId="78977165" w14:textId="77777777" w:rsidTr="00DC749F">
        <w:trPr>
          <w:trHeight w:val="1932"/>
        </w:trPr>
        <w:tc>
          <w:tcPr>
            <w:tcW w:w="5639" w:type="dxa"/>
          </w:tcPr>
          <w:p w14:paraId="22E9E9CC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2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Experience</w:t>
            </w:r>
          </w:p>
          <w:p w14:paraId="07DD2DB6" w14:textId="77777777" w:rsidR="00641B0E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Experience of working with children 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in an education setting </w:t>
            </w:r>
          </w:p>
          <w:p w14:paraId="4E972BAC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B4C3566" w14:textId="158765E2" w:rsidR="00641B0E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Experience of working 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>with children from the age of 2 years following the Early Years Foundation Stage Framework</w:t>
            </w:r>
          </w:p>
          <w:p w14:paraId="19C3F425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2BAFEAC" w14:textId="448350FA" w:rsidR="009F5E9D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Experience of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the </w:t>
            </w: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Administrative work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associated with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the running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of an effective Early Years Foundation stage education setting</w:t>
            </w:r>
          </w:p>
          <w:p w14:paraId="344479E7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809FD65" w14:textId="7ADE250F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Knowledge and experience of Early Years welfare requirements </w:t>
            </w:r>
          </w:p>
          <w:p w14:paraId="0350AABD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7FC1CA9" w14:textId="77777777" w:rsidR="009F5E9D" w:rsidRDefault="009F5E9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Experience of supporting pupils with challenging behaviour</w:t>
            </w:r>
          </w:p>
          <w:p w14:paraId="2E1D4F01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0CF7BB1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Experience of supporting children with SEND</w:t>
            </w:r>
          </w:p>
          <w:p w14:paraId="4A223E0A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AC8AB81" w14:textId="069185EC" w:rsidR="007231FD" w:rsidRPr="009F5E9D" w:rsidRDefault="001F069B" w:rsidP="001F069B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1F069B">
              <w:rPr>
                <w:rFonts w:ascii="Arial" w:eastAsia="Arial" w:hAnsi="Arial" w:cs="Arial"/>
                <w:szCs w:val="22"/>
                <w:lang w:eastAsia="en-GB" w:bidi="en-GB"/>
              </w:rPr>
              <w:lastRenderedPageBreak/>
              <w:t xml:space="preserve">Experience of working to support families in the </w:t>
            </w:r>
            <w:r w:rsidR="00E30DE5" w:rsidRPr="001F069B">
              <w:rPr>
                <w:rFonts w:ascii="Arial" w:eastAsia="Arial" w:hAnsi="Arial" w:cs="Arial"/>
                <w:szCs w:val="22"/>
                <w:lang w:eastAsia="en-GB" w:bidi="en-GB"/>
              </w:rPr>
              <w:t>school’s</w:t>
            </w:r>
            <w:r w:rsidRPr="001F069B">
              <w:rPr>
                <w:rFonts w:ascii="Arial" w:eastAsia="Arial" w:hAnsi="Arial" w:cs="Arial"/>
                <w:szCs w:val="22"/>
                <w:lang w:eastAsia="en-GB" w:bidi="en-GB"/>
              </w:rPr>
              <w:t xml:space="preserve"> local community</w:t>
            </w:r>
          </w:p>
        </w:tc>
        <w:tc>
          <w:tcPr>
            <w:tcW w:w="2410" w:type="dxa"/>
          </w:tcPr>
          <w:p w14:paraId="5F685559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6F1EFE4E" w14:textId="77777777" w:rsidR="00641B0E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</w:p>
          <w:p w14:paraId="3EB62DA8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8C3BA61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09F0DE0" w14:textId="130EED66" w:rsidR="009F5E9D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418A0D97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7D3ECCB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F43FA05" w14:textId="77777777" w:rsidR="000272D0" w:rsidRPr="009F5E9D" w:rsidRDefault="000272D0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0E41C59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34E745B1" w14:textId="62B3395F" w:rsidR="00641B0E" w:rsidRDefault="00365E5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  <w:p w14:paraId="493710D5" w14:textId="38DF3BBE" w:rsidR="009F5E9D" w:rsidRDefault="009F5E9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w w:val="99"/>
                <w:szCs w:val="22"/>
                <w:lang w:eastAsia="en-GB" w:bidi="en-GB"/>
              </w:rPr>
              <w:t xml:space="preserve"> </w:t>
            </w:r>
          </w:p>
          <w:p w14:paraId="172E0194" w14:textId="77777777" w:rsidR="004C2929" w:rsidRDefault="004C2929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0173EC3" w14:textId="10ACD099" w:rsidR="004C2929" w:rsidRDefault="004C2929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0DF0B52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760117B" w14:textId="16F5B8C5" w:rsidR="007231FD" w:rsidRDefault="004C2929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  <w:p w14:paraId="738F6050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9B1DD3A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D95D6FB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537E15FD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6A3ED8C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ACC4712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33FBA308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5F67619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A649D6F" w14:textId="2076BC30" w:rsidR="007231FD" w:rsidRDefault="008A0FE6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  <w:p w14:paraId="2C01EC70" w14:textId="77777777" w:rsidR="001F069B" w:rsidRDefault="001F069B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A20513B" w14:textId="061E3C28" w:rsidR="001F069B" w:rsidRPr="009F5E9D" w:rsidRDefault="001F069B" w:rsidP="008A0FE6">
            <w:pPr>
              <w:widowControl w:val="0"/>
              <w:autoSpaceDE w:val="0"/>
              <w:autoSpaceDN w:val="0"/>
              <w:ind w:left="1118" w:right="1106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636" w:type="dxa"/>
          </w:tcPr>
          <w:p w14:paraId="04D9288B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6DBA0D72" w14:textId="77777777" w:rsidR="00641B0E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A/I </w:t>
            </w:r>
          </w:p>
          <w:p w14:paraId="19F50363" w14:textId="73D2F4CF" w:rsidR="009F5E9D" w:rsidRP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78FAADB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0E5FD705" w14:textId="1486F077" w:rsid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A/I </w:t>
            </w:r>
          </w:p>
          <w:p w14:paraId="4B3881ED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2DC66AE6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5044284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C60B16D" w14:textId="77777777" w:rsidR="000272D0" w:rsidRDefault="000272D0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85DF15C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7231F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1C5E9FD1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5D8CDBF" w14:textId="77777777" w:rsidR="004C2929" w:rsidRDefault="004C2929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AC86D95" w14:textId="6277728D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EE34A47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8DC7F6B" w14:textId="0FBDA39B" w:rsidR="004C2929" w:rsidRDefault="004C2929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3953F3AD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531EE28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DD025B0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7231F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172042A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FBD7C78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B4BF745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4FDE9EE9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682D765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7C6D08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6D1A9159" w14:textId="77777777" w:rsidR="001F069B" w:rsidRDefault="001F069B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D9A6EC0" w14:textId="428FFE96" w:rsidR="001F069B" w:rsidRPr="009F5E9D" w:rsidRDefault="001F069B" w:rsidP="008A0FE6">
            <w:pPr>
              <w:widowControl w:val="0"/>
              <w:autoSpaceDE w:val="0"/>
              <w:autoSpaceDN w:val="0"/>
              <w:ind w:left="1148" w:right="1141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</w:tr>
      <w:tr w:rsidR="009F5E9D" w:rsidRPr="009F5E9D" w14:paraId="411FFFB2" w14:textId="77777777" w:rsidTr="00DC749F">
        <w:trPr>
          <w:trHeight w:val="5520"/>
        </w:trPr>
        <w:tc>
          <w:tcPr>
            <w:tcW w:w="5639" w:type="dxa"/>
          </w:tcPr>
          <w:p w14:paraId="64E631FD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 w:right="2153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lastRenderedPageBreak/>
              <w:t xml:space="preserve">Knowledge/skills/abilities </w:t>
            </w: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Ability to relate well to children Ability to work as part of a team </w:t>
            </w:r>
            <w:proofErr w:type="gram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Good</w:t>
            </w:r>
            <w:proofErr w:type="gram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communication skills</w:t>
            </w:r>
          </w:p>
          <w:p w14:paraId="6E18B251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 w:right="158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Ability to relate well to parents/carers Ability to supervise and assist pupils Time management skills Organisational skills</w:t>
            </w:r>
          </w:p>
          <w:p w14:paraId="447DAD7C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Knowledge of classroom roles and responsibilities Knowledge of the concept of confidentiality</w:t>
            </w:r>
          </w:p>
          <w:p w14:paraId="247542CB" w14:textId="4D73D998" w:rsidR="009F5E9D" w:rsidRPr="009F5E9D" w:rsidRDefault="009F5E9D" w:rsidP="009F5E9D">
            <w:pPr>
              <w:widowControl w:val="0"/>
              <w:autoSpaceDE w:val="0"/>
              <w:autoSpaceDN w:val="0"/>
              <w:ind w:left="107" w:right="3408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Administrative skills</w:t>
            </w:r>
          </w:p>
          <w:p w14:paraId="419029EE" w14:textId="4D00C128" w:rsidR="009F5E9D" w:rsidRPr="009F5E9D" w:rsidRDefault="009F5E9D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Knowledge of Early Years Foundation Stage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Framework</w:t>
            </w:r>
          </w:p>
          <w:p w14:paraId="52A5748A" w14:textId="68A663B1" w:rsidR="009F5E9D" w:rsidRPr="009F5E9D" w:rsidRDefault="009F5E9D" w:rsidP="009F5E9D">
            <w:pPr>
              <w:widowControl w:val="0"/>
              <w:autoSpaceDE w:val="0"/>
              <w:autoSpaceDN w:val="0"/>
              <w:ind w:left="107" w:right="1259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Ability to make effective use of ICT Ability to assess children’s development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 xml:space="preserve"> and plan next steps so children make progress</w:t>
            </w:r>
          </w:p>
          <w:p w14:paraId="3074AD3F" w14:textId="20EDCD07" w:rsidR="009F5E9D" w:rsidRPr="009F5E9D" w:rsidRDefault="009F5E9D" w:rsidP="009F5E9D">
            <w:pPr>
              <w:widowControl w:val="0"/>
              <w:autoSpaceDE w:val="0"/>
              <w:autoSpaceDN w:val="0"/>
              <w:ind w:left="107" w:right="846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Ability to plan and deliver work programmes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in accordance with the whole school curriculum offer</w:t>
            </w:r>
          </w:p>
        </w:tc>
        <w:tc>
          <w:tcPr>
            <w:tcW w:w="2410" w:type="dxa"/>
          </w:tcPr>
          <w:p w14:paraId="07271EEF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2DA7086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18" w:right="1106" w:firstLine="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D 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D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  <w:p w14:paraId="111B72EA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65143142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22" w:right="111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</w:tc>
        <w:tc>
          <w:tcPr>
            <w:tcW w:w="2636" w:type="dxa"/>
          </w:tcPr>
          <w:p w14:paraId="52B28EF0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27225E7D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61" w:right="115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 I/R I/R I/R I/R I/R I/R I/R I/R I/R I/R I/R</w:t>
            </w:r>
          </w:p>
          <w:p w14:paraId="6C8F97F5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5BC574D5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61" w:right="115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 I/R I/R</w:t>
            </w:r>
          </w:p>
        </w:tc>
      </w:tr>
      <w:tr w:rsidR="009F5E9D" w:rsidRPr="009F5E9D" w14:paraId="14E53BEF" w14:textId="77777777" w:rsidTr="00DC749F">
        <w:trPr>
          <w:trHeight w:val="1382"/>
        </w:trPr>
        <w:tc>
          <w:tcPr>
            <w:tcW w:w="5639" w:type="dxa"/>
          </w:tcPr>
          <w:p w14:paraId="03A13439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Other</w:t>
            </w:r>
          </w:p>
          <w:p w14:paraId="57398AE2" w14:textId="77777777" w:rsidR="009F5E9D" w:rsidRDefault="009F5E9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Commitment to undertake in –service development Commitment to safeguarding and protecting the welfare of children and young people</w:t>
            </w:r>
          </w:p>
          <w:p w14:paraId="6E48269D" w14:textId="77777777" w:rsidR="007231F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Commitment to contribute </w:t>
            </w:r>
            <w:proofErr w:type="gramStart"/>
            <w:r>
              <w:rPr>
                <w:rFonts w:ascii="Arial" w:eastAsia="Arial" w:hAnsi="Arial" w:cs="Arial"/>
                <w:szCs w:val="22"/>
                <w:lang w:eastAsia="en-GB" w:bidi="en-GB"/>
              </w:rPr>
              <w:t>in</w:t>
            </w:r>
            <w:proofErr w:type="gramEnd"/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 creating and maintaining an inspiring indoor and outdoor </w:t>
            </w:r>
          </w:p>
          <w:p w14:paraId="188611FF" w14:textId="41386C06" w:rsidR="007231F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learning </w:t>
            </w:r>
            <w:proofErr w:type="gramStart"/>
            <w:r>
              <w:rPr>
                <w:rFonts w:ascii="Arial" w:eastAsia="Arial" w:hAnsi="Arial" w:cs="Arial"/>
                <w:szCs w:val="22"/>
                <w:lang w:eastAsia="en-GB" w:bidi="en-GB"/>
              </w:rPr>
              <w:t>environment</w:t>
            </w:r>
            <w:proofErr w:type="gramEnd"/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r w:rsidR="001F069B">
              <w:rPr>
                <w:rFonts w:ascii="Arial" w:eastAsia="Arial" w:hAnsi="Arial" w:cs="Arial"/>
                <w:szCs w:val="22"/>
                <w:lang w:eastAsia="en-GB" w:bidi="en-GB"/>
              </w:rPr>
              <w:t>for all children</w:t>
            </w:r>
          </w:p>
          <w:p w14:paraId="5A5D190A" w14:textId="0C99D858" w:rsidR="007231FD" w:rsidRPr="009F5E9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410" w:type="dxa"/>
          </w:tcPr>
          <w:p w14:paraId="40968686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54AE405" w14:textId="77777777" w:rsidR="009F5E9D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  <w:p w14:paraId="7CFB60AB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8455C5F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4C049D01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5A994D6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9B3A01D" w14:textId="3D7DF0B5" w:rsidR="007231FD" w:rsidRPr="009F5E9D" w:rsidRDefault="007231FD" w:rsidP="001F069B">
            <w:pPr>
              <w:widowControl w:val="0"/>
              <w:autoSpaceDE w:val="0"/>
              <w:autoSpaceDN w:val="0"/>
              <w:ind w:left="1114" w:right="1106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636" w:type="dxa"/>
          </w:tcPr>
          <w:p w14:paraId="2B1265C8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F7A642D" w14:textId="77777777" w:rsid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</w:t>
            </w:r>
          </w:p>
          <w:p w14:paraId="7106574F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5443F8A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241B7FC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E8FCF12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BD77D0C" w14:textId="7C1331E2" w:rsidR="007231FD" w:rsidRPr="009F5E9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</w:tr>
    </w:tbl>
    <w:p w14:paraId="3938FBFE" w14:textId="77777777" w:rsidR="009F5E9D" w:rsidRPr="009F5E9D" w:rsidRDefault="009F5E9D" w:rsidP="009F5E9D"/>
    <w:p w14:paraId="5A2813A4" w14:textId="77777777" w:rsidR="009F5E9D" w:rsidRPr="009F5E9D" w:rsidRDefault="009F5E9D" w:rsidP="009F5E9D"/>
    <w:p w14:paraId="4E8668A6" w14:textId="77777777" w:rsidR="009F5E9D" w:rsidRPr="009F5E9D" w:rsidRDefault="009F5E9D" w:rsidP="009F5E9D">
      <w:pPr>
        <w:rPr>
          <w:rFonts w:ascii="Trebuchet MS" w:hAnsi="Trebuchet MS"/>
        </w:rPr>
      </w:pPr>
    </w:p>
    <w:p w14:paraId="15697BA1" w14:textId="77777777" w:rsidR="009F5E9D" w:rsidRPr="009F5E9D" w:rsidRDefault="009F5E9D" w:rsidP="009F5E9D">
      <w:pPr>
        <w:rPr>
          <w:rFonts w:ascii="Trebuchet MS" w:hAnsi="Trebuchet MS"/>
        </w:rPr>
      </w:pPr>
    </w:p>
    <w:p w14:paraId="0AB8825E" w14:textId="77777777" w:rsidR="009F5E9D" w:rsidRPr="009F5E9D" w:rsidRDefault="009F5E9D" w:rsidP="009F5E9D">
      <w:pPr>
        <w:ind w:left="720" w:firstLine="720"/>
        <w:jc w:val="both"/>
        <w:rPr>
          <w:rFonts w:ascii="League Spartan" w:hAnsi="League Spartan"/>
          <w:sz w:val="40"/>
          <w:szCs w:val="40"/>
        </w:rPr>
      </w:pPr>
    </w:p>
    <w:p w14:paraId="7D9FE91D" w14:textId="77777777" w:rsidR="004F18DF" w:rsidRPr="000F3D83" w:rsidRDefault="004F18DF" w:rsidP="000F3D83"/>
    <w:sectPr w:rsidR="004F18DF" w:rsidRPr="000F3D83" w:rsidSect="00E471BD">
      <w:headerReference w:type="default" r:id="rId7"/>
      <w:footerReference w:type="default" r:id="rId8"/>
      <w:pgSz w:w="11900" w:h="16840"/>
      <w:pgMar w:top="720" w:right="720" w:bottom="720" w:left="720" w:header="720" w:footer="1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90C88" w14:textId="77777777" w:rsidR="008A47A7" w:rsidRDefault="008A47A7" w:rsidP="00E471BD">
      <w:r>
        <w:separator/>
      </w:r>
    </w:p>
  </w:endnote>
  <w:endnote w:type="continuationSeparator" w:id="0">
    <w:p w14:paraId="2025535C" w14:textId="77777777" w:rsidR="008A47A7" w:rsidRDefault="008A47A7" w:rsidP="00E4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ague Spartan">
    <w:altName w:val="Courier New"/>
    <w:charset w:val="4D"/>
    <w:family w:val="auto"/>
    <w:pitch w:val="variable"/>
    <w:sig w:usb0="00000001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51B32" w14:textId="77777777" w:rsidR="00E471BD" w:rsidRDefault="00A95F2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D96B61" wp14:editId="62F956C1">
          <wp:simplePos x="0" y="0"/>
          <wp:positionH relativeFrom="column">
            <wp:posOffset>5130165</wp:posOffset>
          </wp:positionH>
          <wp:positionV relativeFrom="paragraph">
            <wp:posOffset>-109230</wp:posOffset>
          </wp:positionV>
          <wp:extent cx="804594" cy="804594"/>
          <wp:effectExtent l="0" t="0" r="0" b="0"/>
          <wp:wrapThrough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hrough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94" cy="804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44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82273F" wp14:editId="26285C67">
              <wp:simplePos x="0" y="0"/>
              <wp:positionH relativeFrom="column">
                <wp:posOffset>-168031</wp:posOffset>
              </wp:positionH>
              <wp:positionV relativeFrom="paragraph">
                <wp:posOffset>-133887</wp:posOffset>
              </wp:positionV>
              <wp:extent cx="7105015" cy="854710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05015" cy="854710"/>
                        <a:chOff x="0" y="0"/>
                        <a:chExt cx="7105090" cy="854700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2435" y="27295"/>
                          <a:ext cx="922655" cy="827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1880" y="491319"/>
                          <a:ext cx="9258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8232" y="13648"/>
                          <a:ext cx="1047115" cy="431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167" y="95534"/>
                          <a:ext cx="682625" cy="682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023582" y="136478"/>
                          <a:ext cx="1089025" cy="626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048123" y="124967"/>
                          <a:ext cx="1192530" cy="564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76799E7F" id="Group 21" o:spid="_x0000_s1026" style="position:absolute;margin-left:-13.25pt;margin-top:-10.55pt;width:559.45pt;height:67.3pt;z-index:251658240;mso-height-relative:margin" coordsize="71050,8547" o:gfxdata="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Q0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zNzAzNWEzYy0x&#10;ZjNkLTRjYjItOTg1MS0zNDIzM2VmNTQxZTU8L3N0UmVmOmluc3RhbmNlSUQ+CiAgICAgICAgICAg&#10;IDxzdFJlZjpkb2N1bWVudElEPnhtcC5kaWQ6NGMzNDNjMGQtODhkOC0zODRkLTkyODUtMzJmODU0&#10;NmU5NzQ2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0YzM0M2MwZC04OGQ4LTM4NGQtOTI4NS0zMmY4NTQ2ZTk3NDY8&#10;L3N0RXZ0Omluc3RhbmNlSUQ+CiAgICAgICAgICAgICAgICAgIDxzdEV2dDp3aGVuPjIwMTctMDIt&#10;MDFUMTc6MzQ6MTJaPC9zdEV2dDp3aGVuPgogICAgICAgICAgICAgICAgICA8c3RFdnQ6c29mdHdh&#10;cmVBZ2VudD5BZG9iZSBJbGx1c3RyYXRvciBDQyAyMDE3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ZjllNGRmMjQtOGQzNy02NzRiLTk3MDktZTFiODVhZjhjMDJiPC9zdEV2dDppbnN0YW5jZUlE&#10;PgogICAgICAgICAgICAgICAgICA8c3RFdnQ6d2hlbj4yMDE3LTAyLTAyVDE3OjIzOjA1Wjwvc3RF&#10;dnQ6d2hlbj4KICAgICAgICAgICAgICAgICAgPHN0RXZ0OnNvZnR3YXJlQWdlbnQ+QWRvYmUgSWxs&#10;dXN0cmF0b3IgQ0MgMjAxNy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wAAAAAAAAAAAAAAAAAAAwMhLQYCFQwX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wgADycNHQgAAAADAwMAAAAAAAAAAwkYBwEEAh0X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RFAIHAiMhISEJAAAAAAAAAAAAAAgtDgEECiQR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JEAIEAQICAgISCQkAAAAAAwMDESEbCgEEBAIM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UCAQEBAQQYARgtFgADAAARAgIKAQEEBSQ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CAgEBAQEFBQUCCxkTKSIiHQUEAQEBBRg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FhYA&#10;AP7+FRUSEgsLBQX7+/b2Dw9kZMzMWFgKCr+/kpLv79nZPj5NTYWF6eng4BwcJibl5UxMhoYzM6mp&#10;x8dsbLm5eXmvrywsm5ufnzAwZ2d1dUREjo7T01VVO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WFgAA&#10;/v4VFRISCwsFBfv79vYPD2RkzMxYWAoKv7+Sku/v2dk+Pk1NhYXp6eDgHBwmJuXlTEyGhjMzqanH&#10;x2xsubl5ea+vLCybm5+fMDBnZ3V1RESOjtPTVVU7O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QSwMECgAAAAAAAAAhAH9zfkDeNSMA3jUjABUAAABkcnMvbWVkaWEvaW1hZ2U2LnRpZmZNTQAq&#10;ACMo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Q//rw0s/68N&#10;Qv+vDVb/rw1k/68Ncv+vDXf/rw1+/68Nf/+vDXf/rw1z/68NaP+vDVr/rw1F/68NMP+vDRX/rw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AHo3wwV6N8MMOjf&#10;DEXo3wxZ6N8MaujfDHTo3wx46N8MgOjfDH7o3wx36N8McujfDGTo3wxW6N8MQujfDCzo3ww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T/rw0n/68NTf+vDXH/&#10;rw2A/68NgP+vDYD/rw2A/68NgP+vDYD/rw2A/68NgP+vDYD/rw2A/68NgP+vDYD/rw2A/68NgP+v&#10;DYD/rw2A/68Ndv+vDVT/rw0u/68N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3wwG6N8MLejfDFTo3wx2&#10;6N8MgOjfDIDo3wyA6N8MgOjfDIDo3wyA6N8MgOjfDIDo3wyA6N8MgOjfDIDo3wyA6N8MgOjfDIDo&#10;3wyA6N8MgOjfDHHo3wxN6N8MJ+jfD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68NFf+vDUr/rw13/68N&#10;gP+vDYD/rw2A/68NgP+vDYD/rw2A/68NgP+vDYD/rw2A/68NgP+vDYD/rw2A/68NgP+vDYD/rw2A&#10;/68NgP+vDYD/rw2A/68NgP+vDYD/rw2A/68NgP+vDXr/rw1S/68N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B3o3wxS6N8Meujf&#10;DIDo3wyA6N8MgOjfDIDo3wyA6N8MgOjfDIDo3wyA6N8MgOjfDIDo3wyA6N8MgOjfDIDo3wyA6N8M&#10;gOjfDIDo3wyA6N8MgOjfDIDo3wyA6N8MgOjfDIDo3wx46N8MSujfDB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c/68NWv+vDX//&#10;rw2A/68NgP+vDYD/rw2A/68NgP+vDYD/rw2A/68NgP+vDYD/rw2A/68NgP+vDYD/rw2A/68NgP+v&#10;DYD/rw2A/68NgP+vDYD/rw2A/68NgP+vDYD/rw2A/68NgP+vDYD/rw2A/68NgP+vDYD/rw1j/68N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JejfDGPo3wyA&#10;6N8MgOjfDIDo3wyA6N8MgOjfDIDo3wyA6N8MgOjfDIDo3wyA6N8MgOjfDIDo3wyA6N8MgOjfDIDo&#10;3wyA6N8MgOjfDIDo3wyA6N8MgOjfDIDo3wyA6N8MgOjfDIDo3wyA6N8MgOjfDIDo3wx/6N8MWujf&#10;D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RL/rw1X/68N&#10;f/+vDYD/rw2A/68NgP+vDYD/rw2A/68NgP+vDYD/rw2A/68NgP+vDYD/rw2A/68NgP+vDYD/rw2A&#10;/68NgP+vDYD/rw2A/68NgP+vDYD/rw2A/68NgP+vDYD/rw2A/68NgP+vDYD/rw2A/68NgP+vDYD/&#10;rw2A/68NgP+vDYD/rw1h/68N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c6N8MYejf&#10;DIDo3wyA6N8MgOjfDIDo3wyA6N8MgOjfDIDo3wyA6N8MgOjfDIDo3wyA6N8MgOjfDIDo3wyA6N8M&#10;gOjfDIDo3wyA6N8MgOjfDIDo3wyA6N8MgOjfDIDo3wyA6N8MgOjfDIDo3wyA6N8MgOjfDIDo3wyA&#10;6N8MgOjfDIDo3wyA6N8MWOjfD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Av+vDT//&#10;rw17/68NgP+vDYD/rw2A/68NgP+vDYD/rw2A/68NgP+vDYD/rw2A/68NgP+vDYD/rw2A/68NgP+v&#10;DYD/rw2A/68NgP+vDYD/rw2A/68NgP+vDYD/rw2A/68NgP+vDYD/rw2A/68NgP+vDYD/rw2A/68N&#10;gP+vDYD/rw2A/68NgP+vDYD/rw2A/68NgP+vDX//rw1P/68N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3o3wxP&#10;6N8Mf+jfDIDo3wyA6N8MgOjfDIDo3wyA6N8MgOjfDIDo3wyA6N8MgOjfDIDo3wyA6N8MgOjfDIDo&#10;3wyA6N8MgOjfDIDo3wyA6N8MgOjfDIDo3wyA6N8MgOjfDIDo3wyA6N8MgOjfDIDo3wyA6N8MgOjf&#10;DIDo3wyA6N8MgOjfDIDo3wyA6N8MgOjfDIDo3wx76N8MP+jfD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Ev+vDWX/rw2A/68NgP+vDYD/rw2A/68NgP+vDYD/rw2A/68NgP+vDYD/rw2A/68NgP+vDYD/rw2A&#10;/68NgP+vDYD/rw2A/68NgP+vDYD/rw2A/68NgP+vDYD/rw2A/68NgP+vDYD/rw2A/68NgP+vDYD/&#10;rw2A/68NgP+vDYD/rw2A/68NgP+vDYD/rw2A/68NgP+vDYD/rw2A/68NgP+vDXr/rw08/68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A+jf&#10;DDzo3wx66N8MgOjfDIDo3wyA6N8MgOjfDIDo3wyA6N8MgOjfDIDo3wyA6N8MgOjfDIDo3wyA6N8M&#10;gOjfDIDo3wyA6N8MgOjfDIDo3wyA6N8MgOjfDIDo3wyA6N8MgOjfDIDo3wyA6N8MgOjfDIDo3wyA&#10;6N8MgOjfDIDo3wyA6N8MgOjfDIDo3wyA6N8MgOjfDIDo3wyA6N8MgOjfDIDo3wxl6N8M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J/+vDXn/rw2A/68NgP+vDYD/rw2A/68NgP+vDYD/rw2A/68NgP+vDYD/rw2A/68NgP+v&#10;DYD/rw2A/68NgP+vDYD/rw2A/68NgP+vDYD/rw2A/68NgP+vDYD/rw2A/68NgP+vDYD/rw2A/68N&#10;gP+vDYD/rw2A/68NgP+vDYD/rw2A/68NgP+vDYD/rw2A/68NgP+vDYD/rw2A/68NgP+vDYD/rw2A&#10;/68NgP+vDW7/rw0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KejfDG7o3wyA6N8MgOjfDIDo3wyA6N8MgOjfDIDo3wyA6N8MgOjfDIDo3wyA6N8MgOjfDIDo&#10;3wyA6N8MgOjfDIDo3wyA6N8MgOjfDIDo3wyA6N8MgOjfDIDo3wyA6N8MgOjfDIDo3wyA6N8MgOjf&#10;DIDo3wyA6N8MgOjfDIDo3wyA6N8MgOjfDIDo3wyA6N8MgOjfDIDo3wyA6N8MgOjfDIDo3wyA6N8M&#10;gOjfDHno3ww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Ov+vDX//rw2A/68NgP+vDYD/rw2A/68NgP+vDYD/rw2A/68NgP+vDYD/rw2A&#10;/68NgP+vDYD/rw2A/68NgP+vDYD/rw2A/68NgP+vDYD/rw2A/68NgP+vDYD/rw2A/68NgP+vDYD/&#10;rw2A/68NgP+vDYD/rw2A/68NgP+vDYD/rw2A/68NgP+vDYD/rw2A/68NgP+vDYD/rw2A/68NgP+v&#10;DYD/rw2A/68NgP+vDYD/rw2A/68NgP+vDVz/rw0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V6N8MXOjfDIDo3wyA6N8MgOjfDIDo3wyA6N8MgOjfDIDo3wyA6N8MgOjfDIDo3wyA6N8M&#10;gOjfDIDo3wyA6N8MgOjfDIDo3wyA6N8MgOjfDIDo3wyA6N8MgOjfDIDo3wyA6N8MgOjfDIDo3wyA&#10;6N8MgOjfDIDo3wyA6N8MgOjfDIDo3wyA6N8MgOjfDIDo3wyA6N8MgOjfDIDo3wyA6N8MgOjfDIDo&#10;3wyA6N8MgOjfDIDo3wyA6N8Mf+jfDD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RP+vDYD/rw2A/68NgP+vDYD/rw2A/68NgP+vDYD/rw2A/68NgP+v&#10;DYD/rw2A/68NgP+vDYD/rw2A/68NgP+vDYD/rw2A/68NgP+vDYD/rw2A/68NgP+vDYD/rw2A/68N&#10;gP+vDYD/rw2A/68NgP+vDYD/rw2A/68NgP+vDYD/rw2A/68NgP+vDYD/rw2A/68NgP+vDYD/rw2A&#10;/68NgP+vDYD/rw2A/68NgP+vDYD/rw2A/68NgP+vDYD/rw2A/68Nfv+vDUn/rw0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jo3wxJ6N8MfujfDIDo3wyA6N8MgOjfDIDo3wyA6N8MgOjfDIDo3wyA6N8MgOjfDIDo&#10;3wyA6N8MgOjfDIDo3wyA6N8MgOjfDIDo3wyA6N8MgOjfDIDo3wyA6N8MgOjfDIDo3wyA6N8MgOjf&#10;DIDo3wyA6N8MgOjfDIDo3wyA6N8MgOjfDIDo3wyA6N8MgOjfDIDo3wyA6N8MgOjfDIDo3wyA6N8M&#10;gOjfDIDo3wyA6N8MgOjfDIDo3wyA6N8MgOjfDIDo3wyA6N8M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R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dv+vDTX/rw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N8MAujfDDXo3wx2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x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P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Z/+vD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IOjfDGf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D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KP+vDX/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Vv+vDQ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P6N8MVu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/6N8M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FP+vDXv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17/68NQv+v&#10;D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jfDAXo3wxC6N8Me+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Hvo3ww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A/+vDWf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x/68NLf+vD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N8MAejfDC3o3wxx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Z+jfD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UT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1i/68N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GejfDGL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x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Rf/rw1+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X//rw1P/68N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L6N8MT+jfDH/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fujfD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1f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Xj/rw06/68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APo3ww66N8Me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x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j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Wz/rw0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fDCTo3wxt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Y/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Vz/rw0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N8ME+jfDFz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H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ff+v&#10;DUb/rw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I6N8MRujfDH3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VX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dP+vDTH/rw0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jfDAHo3wwx6N8Mde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+vDQn/&#10;rw18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Z/+vDR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fDB7o3wxn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fOjfD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z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//68NU/+vD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D+jfDFPo&#10;3wx/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w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Wv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6/68NPv+vD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3wwF6N8M&#10;PujfDHv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Bf+vDXv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1x/68N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3wwq6N8Mce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Hzo3ww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S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1g/68N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Bno3wxg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rw09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X7/rw1L/68N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N8MCujfDEvo3wx+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D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V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j/rw03/68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C6N8MN+jfDHj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x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Wn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Wv/rw0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k6N8Ma+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15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Vf/&#10;rw0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jfDBLo3wxX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H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G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ff+vDUT/rw0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N8MBujfDETo3wx9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D/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c/+vDTD/rw0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3wwB6N8MMejfDHP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RT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ZP+vDR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c6N8MZ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w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X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1//68NUP+vD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jfDA3o3wxR6N8Mf+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Ev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16/68NPf+vD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A+jfDD7o3wx6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+vDQ7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1u/68N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N8MKejfDG7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E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1d/68N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3wwV6N8MXu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Xb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X7/rw1K/68N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jo3wxL6N8Mfu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1k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Xb/rw01/68N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N8MAujfDDXo3wx2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68NT/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Wj/rw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IOjfDGn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vDTf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Vf/rw0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Q6N8MV+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e/+vDUL/rw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bo3wxC&#10;6N8Me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Av+vDXf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cf+vDS3/rw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Aejf&#10;DC3o3wxy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Hfo3ww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1T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ZP+vD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GejfDGT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K/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1//68NT/+vDQ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N6N8MT+jfDH/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T/rw14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14/68NOv+vD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Po3ww66N8Me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eOjfD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T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1u&#10;/68N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CXo3wxu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RX/rw1/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1c/68N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FejfDFz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H/o&#10;3ww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W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X3/rw1G/68N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I6N8MRujfDH3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Rj/rw1/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Xb/rw0x/68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jfDAHo3wwy6N8Mdu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x/6N8M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U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Wf/rw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B/o3wxn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3/rw15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f/+vDVP/rw0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D+jfDFPo3wx/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eejfD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Nf+vDYD/rw2A/bAOgfCzF4Tj&#10;tR6I3LciiuC2IInhtiCJ9LIUg/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e/+vDT7/rw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F6N8MP+jfDHv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N/hC4PP4wqJz+MKiczkCorS4wqI3OELhObgDIHo3wyA6N8MgOjfDD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PDOijKwzoo0Zo02qXbdJn&#10;t2DUb75d1XHAXdVxwF3VccBd1XHAXdVxwF3VccBh1G69b9FmtoTMWaycxkqhw70ykvKyFYT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cf+vDS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3wws6N8Mce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e4QuEuOcJkpjsB6GF&#10;7wardfIFtmn0BL1m9ATAZvQEwGb0BMBm9ATAZvQEwGb0BMBo9AS+c/MFt2/zBJcl/wBGJf8AKyX/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Ggzoo0QM6KNpDOijgAzoo4AM&#10;6KOAFuadhVfWdbld1XHAXdVxwF3VccBd1XHAXdVxwF3VccBd1XHAXdVxwF3VccBd1XHAXdVxwF3V&#10;ccBe1XC/d89hspvHS6HKvC6Q+bERgv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YP+vDR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fDBno3wxg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j4AuCveYJkJjsB6F78QWyZ/QE&#10;v2b0BMBm9ATAZvQEwGb0BMBm9ATAZvQEwGb0BMBm9ATAZvQEwGb0BMBm9ATAZvQEwGH1BLkt/gCF&#10;Jf8AgCX/AIAl/wCAJf8AaSX/AEQl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zoowYM6KM1DOijaAzoo4AM6KOADOij&#10;gAzoo4AM6KOADOijgAzoo4Aj45WNWtZzvV3VccBd1XHAXdVxwF3VccBd1XHAXdVxwF3VccBd1XHA&#10;XdVxwF3VccBd1XHAXdVxwF3VccBd1XHAXdVxwGLUbr1/zVytp8RDnNm4JYv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1//68NS/+vDQ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N8MCujfDEzo3wx/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yeQKi6LqCJyC8AatavQEvWb0BMBm&#10;9ATAZvQEwGb0BMBm9ATAZvQEwGb0BMBm9ATAZvQEwGb0BMBm9ATAZvQEwGb0BMBm9ATAZvQEwGT1&#10;BL03/AGNJf8AgCX/AIAl/wCAJf8AgCX/AIAl/wCAJf8AgCX/AGgl/wA2Jf8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Bgzooz0M6KN1DOijgAzoo4AM&#10;6KOADOijgAzoo4AM6KOADOijgAzoo4AM6KOADOijgCvhkJNc1XK/XdVxwF3VccBd1XHAXdVxwF3V&#10;ccBd1XHAXdVxwF3VccBd1XHAXdVxwF3VccBd1XHAXdVxwF3VccBd1XHAXdVxwF3VccBd1XHAaNJq&#10;uovKVai0wDuX6bQbhv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14/68N&#10;OP+vD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C6N8MOejfDHj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1uILhq3pCZeK7gaob/MFumb0BMBm9ATAZvQE&#10;wGb0BMBm9ATAZvQEwGb0BMBm9ATAZvQEwGb0BMBm9ATAZvQEwGb0BMBm9ATAZvQEwGb0BMBm9ATA&#10;ZvQEwGX0BL8++wKTJf8AgCX/AIAl/wCAJf8AgCX/AIAl/wCAJf8AgCX/AIAl/wCAJf8AgCX/AHUl&#10;/wA9Jf8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BDOijMAzoo3MM6KOADOij&#10;gAzoo4AM6KOADOijgAzoo4AM6KOADOijgAzoo4AM6KOADOijgAzoo4AM6KOANN+KmVzVcr9d1XHA&#10;XdVxwF3VccBd1XHAXdVxwF3VccBd1XHAXdVxwF3VccBd1XHAXdVxwF3VccBd1XHAXdVxwF3VccBd&#10;1XHAXdVxwF3VccBd1XHAXdVxwF3VccBx0GS1lshOpMK9M5L1shOD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1r/68N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wk6N8Ma+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4OELg7fnCZKU7QekdvIFtWb0BMBm9ATAZvQEwGb0BMBm&#10;9ATAZvQEwGb0BMBm9ATAZvQEwGb0BMBm9ATAZvQEwGb0BMBm9ATAZvQEwGb0BMBm9ATAZvQEwGb0&#10;BMBm9ATAZvQEwGX0BL9F+gKZJf8AgCX/AIAl/wCAJf8AgCX/AIAl/wCAJf8AgCX/AIAl/wCAJf8A&#10;gCX/AIAl/wCAJf8AgCX/AHMl/wAxJf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6KMUDOijYgzoo4AM&#10;6KOADOijgAzoo4AM6KOADOijgAzoo4AM6KOADOijgAzoo4AM6KOADOijgAzoo4AM6KOADOijgAzo&#10;o4Ax34yXXNVyv13VccBd1XHAXdVxwF3VccBd1XHAXdVxwF3VccBd1XHAXdVxwF3VccBd1XHAXdVx&#10;wF3VccBd1XHAXdVxwF3VccBd1XHAXdVxwF3VccBd1XHAXdVxwF3VccBd1XHAYNRvvnvOXrChxUef&#10;0bopjfywD4H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1Y/68N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fDBLo3wxZ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5eAMgcPlCo2d7AeffvAGsGj0BL5m9ATAZvQEwGb0BMBm9ATAZvQE&#10;wGb0BMBm9ATAZvQEwGb0BMBm9ATAZvQEwGb0BMBm9ATAZvQEwGb0BMBm9ATAZvQEwGb0BMBm9ATA&#10;ZvQEwGb0BMBm9ATAZvQEwGX0BL9D+gKXJf8AgCX/AIAl/wCAJf8AgCX/AIAl/wCAJf8AgCX/AIAl&#10;/wCAJf8AgCX/AIAl/wCAJf8AgCX/AIAl/wCAJf8AgCX/AGMl/w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6KM0DOij&#10;ewzoo4AM6KOADOijgAzoo4AM6KOADOijgAzoo4AM6KOADOijgAzoo4AM6KOADOijgAzoo4AM6KOA&#10;DOijgAzoo4AM6KOADOijgCrhkZJZ1nO8XdVxwF3VccBd1XHAXdVxwF3VccBd1XHAXdVxwF3VccBd&#10;1XHAXdVxwF3VccBd1XHAXdVxwF3VccBd1XHAXdVxwF3VccBd1XHAXdVxwF3VccBd1XHAXdVxwF3V&#10;ccBd1XHAXdVxwF3VccBl0227hcxZq63CP5rhtiCJ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X3/rw1F/68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BujfDEXo&#10;3wx9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M/jComn6giahe8Gq2zzBLtm9ATAZvQEwGb0BMBm9ATAZvQEwGb0BMBm&#10;9ATAZvQEwGb0BMBm9ATAZvQEwGb0BMBm9ATAZvQEwGb0BMBm9ATAZvQEwGb0BMBm9ATAZvQEwGb0&#10;BMBm9ATAZvQEwGb0BMBm9ATAZvQEwGP1BLw9+wGSJf8AgCX/AIAl/wCAJf8AgCX/AIAl/wCAJf8A&#10;gCX/AIAl/wCAJf8AgCX/AIAl/wCAJf8AgCX/AIAl/wCAJf8AgCX/AIAl/wCAJf8AeyX/AD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oowQM&#10;6KNRDOijgAzoo4AM6KOADOijgAzoo4AM6KOADOijgAzoo4AM6KOADOijgAzoo4AM6KOADOijgAzo&#10;o4AM6KOADOijgAzoo4AM6KOADOijgAzoo4AM6KOAH+SXi1TXdrZd1XHAXdVxwF3VccBd1XHAXdVx&#10;wF3VccBd1XHAXdVxwF3VccBd1XHAXdVxwF3VccBd1XHAXdVxwF3VccBd1XHAXdVxwF3VccBd1XHA&#10;XdVxwF3VccBd1XHAXdVxwF3VccBd1XHAXdVxwF3VccBd1XHAXdVxwG3SZ7eQyVKmu783le6zF4X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XP/rw0x/68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3wwB6N8M&#10;MejfDHP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WT/rw0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3wwc6N8MZ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f/+vDVL/rw0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A3o3wxS6N8Mf+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ev+vDT7/rw0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N8MBejfDD7o3wx6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bv+vDS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N8MKejfDG7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X/+vDR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V6N8MX+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1+/68NS/+v&#10;D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jfDAro3wxL6N8Mf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2/68NNf+vD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N8MAujfDDXo3wx2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1q/68N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IOjfDGr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X/68N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R6N8MV+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DAzoo3oM6KOADOijgAzoo4AM6KOADOijgAzoo4AM6KOADOijgAzoo4AM6KOADOij&#10;gAzoo4AM6KOADOijgAzoo4AM6KOADOijgAzoo4AM6KOADOijgAzoo4AM6KOADOijgAzoo4AM6KOA&#10;DOijgAzoo4AM6KOADOijgAzoo4AM6KOADOijgAzoo4AM6KOADOijgAzoo4AM6KOADOijgAzoo4AM&#10;6KOADOijgAzoo4AM6KOADOijgAzoo4AQ56GCPN2Gn1rWc71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aNJquonKVamzwTyY6LQbhv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Xv/rw1C/68N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jfDAbo3wxC6N8Me+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NbiC4ar6QmYiu4GqW/zBbp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PUEvUv5Ap8o/gCCJf8AgCX/AIAl/wCAJf8AgCX/AIAl/wCAJf8AgCX/AIAl/wCAJf8AgCX/&#10;AIAl/wCAJf8AgCX/AIAl/wCAJf8AgCX/AIAl/wCAJf8AgCX/AIAl/wCAJf8AgCX/AIAl/wCAJf8A&#10;gCX/AIAl/wCAJf8AgCX/AIAl/wCAJf8AgCX/AIAl/wCAJf8AgCX/AIAl/wCAJf8AgCX/AIAl/wCA&#10;Jf8AgCX/AIAl/wCAJf8AgCX/AIAl/wCAJf8AeiX/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0sM6KOADOijgAzoo4AM6KOADOijgAzoo4AM6KOADOijgAzoo4AM&#10;6KOADOijgAzoo4AM6KOADOijgAzoo4AM6KOADOijgAzoo4AM6KOADOijgAzoo4AM6KOADOijgAzo&#10;o4AM6KOADOijgAzoo4AM6KOADOijgAzoo4AM6KOADOijgAzoo4AM6KOADOijgAzoo4AM6KOADOij&#10;gAzoo4AM6KOADOijgAzoo4AM6KOADOijgAzoo4AM6KOADOijgAzoo4AW5p2GR9p/qVzVcr9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x0WW1lchPpMG9M5P0shSD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XP/rw0t/68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AejfDC3o3wxz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N/hC4O35wmTk+0HpHXyBbV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l9AS/VPcDqS3+AYYl/wCAJf8AgCX/AIAl/wCAJf8AgCX/AIAl/wCAJf8AgCX/AIAl/wCA&#10;Jf8AgCX/AIAl/wCAJf8AgCX/AIAl/wCAJf8AgCX/AIAl/wCAJf8AgCX/AIAl/wCAJf8AgCX/AIAl&#10;/wCAJf8AgCX/AIAl/wCAJf8AgCX/AIAl/wCAJf8AgCX/AIAl/wCAJf8AgCX/AIAl/wCAJf8AgCX/&#10;AIAl/wCAJf8AgCX/AIAl/wCAJf8AgCX/AIAl/wCAJf8AgCX/AIAl/wB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oow0M6KN8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k4pSOUdh5sl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YNRvvnrO&#10;X7ChxUef0LoqjvywD4H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WT/r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N8MG+jfDGT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XgDIHC5QqOnOwHn37wBrBo9AS+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c9gOyOPwBji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fCX/AA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6KN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y34uYV9Z1uV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l0228hMxZq63CP5rftiGJ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f/+v&#10;DU//rw0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3wwN6N8MT+jfDH/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4wqJp+oImoXvBqts8wS8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H1BLlE+gKY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CDOijcg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BLnn4NA3IOjW9Vyvl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GzSZ7iPyVKmur84&#10;le6zF4X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ef+vDTr/rw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Po3ww66N8Meu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b&#10;4QuFsOgJlY7uBqZy8wW4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PUEvk/4A6Mq/gCD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ciX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OijK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BzkmYlL&#10;2Xyt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e1XC/dc9is5rHS6LIvC+Q+LERgv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bv+vDS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Cbo3wxu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i4AuCu+YJ&#10;kJfsB6J58QWzZ/QEv2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V/cDrDL9AYk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oo1M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CrhkZJT13e1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GHUbr1/zVyupsRDnde4Joz+rw6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XP+vDR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FejfDFz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n3wyAyOQKi6HrCJ2B&#10;8AauafQEvW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e9gS1PfsBk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oowMM6KN4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uiigTndh51Z1nO8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aNJquonKVamywTyY57Uch/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+/68NRv+vD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I6N8MRujf&#10;DH7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1eILh6rpCZiK7gapb/MF&#10;um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P1BLxI+QKcJ/8AgS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Hgl/w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6KMf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FuadhUPbgaZc1XK/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w0WW1lchPpMC+M5P0shSD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12/68NM/+vD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Ho3wwz&#10;6N8Mdu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3+ELg7bnCZOS7QekdfIFtW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fQEv1H4A6Yt/gCF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PQ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IeOWjE/Yer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YNRv&#10;vnrOX7Cgxkifz7srjvywD4H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1n/68N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f&#10;DCDo3wxn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5eAMgcLmCo6c7AefffEGsGj0BL5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W/YDsDb8AYw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zoo1k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L+CNllbXdbh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k0228hMxZq6zCQJrftiGJ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1T/68N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D+jfDFP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M7jComl6giahe8Gq2vzBLx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h9QS4QfoCli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B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6KNw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Q56GCPd2FoFrWc71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GvSaLiOyVOn&#10;ur84le6zGIX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v/rw1A/68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F6N8MQOjfDHv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NrhC4Ww6AmVje4Gp3LzBbh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T1BL1L+QKfKP4Agi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6KMG&#10;DOijfw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Y&#10;5ZuHR9p/qVzVcr9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e1XC/ddBjs5rHS6LHvDCR+LESgv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XH/rw0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Ho3wwt6N8Mce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LgC4K75gmRl+wHonnxBbNn9AS/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fQEv1T3A6kv/QGH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H8l/w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F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n4pOQUth4s1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GHUbr1/zVyupcRFnde4Joz+&#10;rw6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WD/&#10;rw0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no3wxg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ffDIDI5AqMoOsInYHwBq5p9AS9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XfYDszr7AZ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yE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034qZWNZ0u1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aNJquonKVamywT2Y5rUch/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f/+vDU3/rw0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CujfDE3o3wx/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V4guHqukImIruBqlv8wW6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i9QS7RfoCmS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C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6KMp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BTmnoRA3IOj&#10;W9Vyvl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w0WW1lMhPpMC+NJP0shSD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eP+vDTr/rw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D6N8MOujfDHj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f4QuDtucJk5LtB6R18gW1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T1BL5P+AOj&#10;K/4Ah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LQ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B3kmIpM2Xyu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9Rwv3rOX7CgxkifzrsrjvywD4H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a/+vDS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Fj3&#10;A64z/QGK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zooy0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CvhkJNV13a3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k0228hMxZrKzCQJretyGJ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Wv+vD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YPUEtz77ApM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C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6KMr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uiigTndh51Z1nO8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GvSaLiO&#10;yVOnucA4lu2zGIX/rw2A/68NgP+vDYD/rw2A/68NgP+vDYD/rw2A/68NgP+vDYD/rw2A/68NgP+v&#10;DYD/rw2A/68NgP+vDYD/rw2A/68NgP+vDYD/rw2A/68NgP+vDYD/rw2A/68NgP+vDYD/rw2A/68N&#10;gP+vDYD/rw2A/68NgP+vDYD/rw2A/68NgP+vDYD/rw2A/68NgP+vDYD/rw2A/68NgP+vDYD/rw2A&#10;/68NgP+vDYD/rw2A/68NgP+vDYD/rw19/68NRv+vD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j9QS8SfkCnSf/AIE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ijJg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FuadhkXbgKdc1XK/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e1XC/ddBjs5nHTKLHvDCR+LESgv+vDYD/rw2A/68NgP+vDYD/rw2A&#10;/68NgP+vDYD/rw2A/68NgP+vDYD/rw2A/68NgP+vDYD/rw2A/68NgP+vDYD/rw2A/68NgP+vDYD/&#10;rw2A/68NgP+vDYD/rw2A/68NgP+vDYD/rw2A/68NgP+vDYD/rw2A/68NgP+vDYD/rw2A/68NgP+v&#10;DYD/rw2A/68NgP+vDYD/rw2A/68NgP+vDYD/rw2A/68NgP+vDYD/rw1z/68NMf+vD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B6N8MMejfDHPo3wyA6N8MgOjfDIDo3wyA6N8M&#10;gOjfDIDo3wyA6N8MgOjfDIDo3wyA6N8MgOjfDIDo3wyA6N8MgOjfDIDo3wyA6N8MgOjfDIDo3wyA&#10;6N8MgOjfDIDo3wyA6N8MgOjfDIDo3wyA6N8MgOjfDIDo3wyA6N8MgOjfDIDo3wyA6N8MgOjfDIDo&#10;3wyA6N8MgOjfDIDo3wyA6N8MgOjfDIDo3wyA6N8MgOjfDIDo3wyA4uALgrvmCZGW7AeiefEFs2f0&#10;BL9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X0BL9T9wOnLf4Bhi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zooxs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I+OVjVHYebJ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Fz2A7I3/AGN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6KMM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L+CNllfWdbl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YfUEuUH6ApY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oo3s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S55+D&#10;PtyEoVrWc71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k9QS9TfgCoSr+AIM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B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6KNl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a5ZqISdp9q1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W9wOrMP0Bi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Sg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n4pOQU9d3tV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F72A7Q6+wGQ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E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y8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7oooE13oqaWNZ0&#10;u1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YvUEu0b6Apon/wCB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6KMO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BTmnoRC24GlXNVyv1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l9AS/UfgDpSv+AIQ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oo2c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B3kmIpN2Xuv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Z9gOvM/0Bii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6KM9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Czgj5RV13a3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D1BLc/+wKU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OijDgzoo34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EOehgjzdhp9a1nO9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PUEvUv5Ap8o/gCC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H4l/w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6KNb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Fuadhkfaf6lc1XK/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l9AS/VPcDqS3+AYY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Ig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JOKUjlHYebJ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k0228g8xarKrDQZvdtyKK/68NgP+vDYD/&#10;rw2A/68NgP+vDYD/rw2A/68NgP+vDYD/rw2A/68NgP+vDYD/rw2A/68NgP+vDYD/rw2A/68NgP+v&#10;DYD/rw2A/68NgP+vDYD/rw1k/68NHAAAAAAAAAAAAAAAAAAAAAAAAAAAAAAAAAAAAAAAAAAAAAAA&#10;AAAAAAAAAAAA6N8MHOjfDGTo3wyA6N8MgOjfDIDo3wyA6N8MgOjfDIDo3wyA6N8MgOjfDIDo3wyA&#10;6N8MgOjfDIDo3wyA6N8MgOjfDIDo3wyA6N8MgOjfDIDo3wyA6N8MgM3jCoqk6gibhO8GrGvzBLx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c9gOyOPwBji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Nl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Mt+L&#10;mFfWdbl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GvSabiOyVOnuMA5luy0GYX/rw2A/68NgP+vDYD/rw2A/68NgP+vDYD/rw2A/68NgP+vDYD/rw2A&#10;/68NgP+vDYD/rw2A/68NgP+vDYD/rw2A/68NgP+vDX//rw1P/68NDQAAAAAAAAAAAAAAAAAAAAAA&#10;AAAAAAAAAAAAAADo3wwN6N8MT+jfDH/o3wyA6N8MgOjfDIDo3wyA6N8MgOjfDIDo3wyA6N8MgOjf&#10;DIDo3wyA6N8MgOjfDIDo3wyA6N8MgOjfDIDo3wyA6N8MgNjiC4Wv6AmWje4Gp3HzBbh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H1BLlE+gKY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OijJ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S55+DP9yDolvVcr5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e1XC/dNBjs5jHTKLGvDCR+LESgv+vDYD/rw2A/68NgP+v&#10;DYD/rw2A/68NgP+vDYD/rw2A/68NgP+vDYD/rw2A/68NgP+vDYD/rw2A/68NgP+vDXr/rw07/68N&#10;AwAAAAAAAAAAAAAAAOjfDAPo3ww76N8MeujfDIDo3wyA6N8MgOjfDIDo3wyA6N8MgOjfDIDo3wyA&#10;6N8MgOjfDIDo3wyA6N8MgOjfDIDo3wyA6N8MgOLgC4K65gmRluwHonjxBbNn9AS/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PUEvk74A6Iq&#10;/gCD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6KNb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c5JmJStl9r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GHUbr59zV2v&#10;pcRFndW5J4z+rw6A/68NgP+vDYD/rw2A/68NgP+vDYD/rw2A/68NgP+vDYD/rw2A/68NgP+vDYD/&#10;rw2A/68NgP+vDW7/rw0oAAAAAOjfDCjo3wxu6N8MgOjfDIDo3wyA6N8MgOjfDIDo3wyA6N8MgOjf&#10;DIDo3wyA6N8MgOjfDIDo3wyA6N8MgOffDIDG5AqMoOsHnYDwBq5p9AS+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V/cD&#10;rDL9AYk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F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OijFAzoo30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q4ZGSU9d3tV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ZdNsu4fLV6qxwj2Z5bUdh/+vDYD/rw2A/68NgP+vDYD/rw2A/68N&#10;gP+vDYD/rw2A/68NgP+vDYD/rw2A/LcNi/HMDJfq3AyK6N8MgOjfDIDo3wyA6N8MgOjfDIDo3wyA&#10;6N8MgOjfDIDo3wyA6N8MgOjfDIDT4wuHqekImYjvBqpt8wW7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e&#10;9gS1PfsBki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H0l/w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6KM8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7oooE43oicWdZzv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v0Wa2k8lQpb++NZTy&#10;shWE/68NgP+vDYD/rw2A/68NgP+vDYD9sg2E9cQMpPDPDL/wzwzA8M8Mv+3UDKTp3QyE6N8MgOjf&#10;DIDo3wyA6N8MgOjfDIDe4QuEtOgJlJHtBqV18gW2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P1BLxI+QKcJ/8AgS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OijAgzoo2I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BbmnYVC24GlXNVyv1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tVwv3jOYLGexkmgzbsrj/uxEIL3vwyb8c0Mu/DPDMDwzwzA8M8MwPDPDMDwzwzA&#10;79AMu+zXDJrl4AyBwOYKj5rsB6B88QaxZ/QEv2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fQEv1H4A6Ut/gCF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BiJf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6KMODOijdQ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CHjloxP2Hqw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GLXbchx22HYkdpK1rTVNM7Z0hvF8M8MwPDP&#10;DMDwzwzA3NQLxbvcCc6c4wfWfusF12zyBMh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W/YDsDb8AYw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B1Jf8A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oox0M6KN9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C7gjpVW13W4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9ZvxGnbZ9Vt3WLgbd1i4G3dYuBt3WLg&#10;at9h4WjhVuJv5D7hcOcl4nbqDeJ86gXgfOoF4HzqBeB86gXgde0F1WnzBMN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h9QS4QfoClS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B9Jf8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dyYvNY82E2mnQfeVp0H3mZ9F95l/U&#10;e+pW1nntTdl38EfadPNG2nTzRtp080badPNH2nTzT9pp8FvaWO1n2kfqc9s353XbNOZ02zXlbd04&#10;2mTgOc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MxDOijfwzoo4AM6KOA&#10;DOijgAzoo4AM6KOADeekgR3Zr5ArzbmgNsTBrTy/xbhBu8i/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RLrFw1O5t9Rbua7f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fu6rlY76k7l/AofFawqDz&#10;VMSe9U7FnfdOxZz4TsWc+E7FnPhOxZz4TsWc+E7FnPhOxZz4TsWc+E7FnPhOxZz4TsWc+E/Fm/dW&#10;xZP2XcWI82XFfvFpxXjuY8Z95W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X8Z/31jFhdRMw5DD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ORv0bIhbdB0HKtOttWnzHsLo8m/QSBJf8AgCX/AIAl&#10;/wCAJf8AgCX/AIAl/wB/Jf8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zo&#10;ozAM6KN9DOijgA3npIEe2LCRMsi+qD+9x7x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SLrBx1e5&#10;stl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u7quRawKLwVcOe9VDF&#10;nfdOxZz4TsWc+E7FnPhOxZz4TsWc+E7FnPhOxZz4TsWc+E7FnPhOxZz4TsWc+E7FnPhOxZz4TsWc&#10;+E7FnPhOxZz4TsWc+E7FnPhOxZz4UMWZ91jFj/VdxofwX8aC5W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XMaC2U/Djcd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R8WM&#10;vD/UaKgx6zCQJv4CgSX/AIAl/wB9Jf8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tytKSvNuZg8vsW4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TLq9zFq5sN1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u6rOFWvKrlUb+m6lDDn/NOxZ33&#10;TsWc+E7FnPhOxZz4TsWc+E7FnPhOxZz4TsWc+E7FnPhOxZz4TsWc+E7FnPhOxZz4TsWc+E7FnPhO&#10;xZz4TsWc+E7FnPhOxZz4TsWc+E7FnPhOxZz4TsWc+E7FnPhOxZz4TsWc+E7FnfdPxZryUsaS6ljG&#10;iuVexoHh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exoHdUsSKz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bIhbg621WXLvEj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pNsIW6TbQVuk23dVqdeKRLjLtU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Du8bCUbq50Vu5rt9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u5ruBYvKvjU76n6E7BpOxKw6HwTMSf803F&#10;nfdOxZz4TsWc+E7FnPhOxZz4TsWc+E7FnPhOxZz4TsWc+E7FnPhOxZz4TsWc+E7FnPhOxZz4TsWc&#10;+E7FnPhOxZz4TsWc+E7FnPhOxZz4TsWc+E7FnPhOxZz4TsWc+E7FnPhOxZz4TsWc+E7FnPhOxZz4&#10;TsWc+E3FnfdLxp/zSMah703GmexTxpHoWsaH5F/GgO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F/Hf99WxYfRS8OQwk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Lv5u1V6rMiluk23dbpNs/W6Tb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k2wFbpNswW6Tbdluk24BbpNuAW6TbgFql2oJJs86mQbrJv0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FusTFVbm111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Zu6ziVL2o5k/ApetLwqLvSsOh8ErDofBLxKDy&#10;TcWe9k7FnPhOxZz4TsWc+E7FnPhOxZz4TsWc+E7FnPhOxZz4TsWc+E7FnPhOxZz4TsWc+E7FnPhO&#10;xZz4TsWc+E7FnPhOxZz4TsWc+E7FnPhOxZz4TsWc+E7FnPhOxZz4TsWc+E7FnPhOxZz4TsWc+E7F&#10;nPhOxZz4TsWc+E7FnPhOxZz4TsWc+E3FnvZKxqDySMah8EjGofBJxp/vT8aX61bGjudcxoTi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FrGhNdNw4/F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79PuammWqXYgluk24BbpNuAW6TbgFuk&#10;23NbpNswW6T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k2w9bpNtgW6TbgFuk24BbpNuAW6TbgFuk24BbpNuAW6Tb&#10;gFKr1ZBDuMq2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JusDJWbmx21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XcaC21DEi8l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u/mrZVrsOQW6TbgFuk24BbpNuA&#10;W6TbgFuk24BbpNuAW6TbgFuk215bpNs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yZbpNt2W6TbgFuk24BbpNuAW6TbgFuk24Bb&#10;pNuAW6TbgFuk24BbpNuAWqXbgU2w0ZxCucm6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OurvOWrmv3l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exoDeVMSIzkr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sGWulG0s5xbpdmBW6TbgFuk&#10;24BbpNuAW6TbgFuk24BbpNuAW6TbgFuk24BbpNuAW6TbdVuk2y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6TbAVuk20JbpNt/W6TbgFuk24BbpNuAW6Tb&#10;gFuk24BbpNuAW6TbgFuk24BbpNuAW6TbgFuk24BbpNuAWabag0yx0Z1Ducq3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O7xsNSurfTW7mu31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F/Gf99YxYbTS8OQw0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Lv5m3UbWznVqm1oNbpNuA&#10;W6TbgFuk24BbpNuAW6TbgFuk24BbpNuAW6TbgFuk24BbpNuAW6TbgFuk24BbpNt/W6TbQVuk2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Aluk209bpNuAW6TbgFuk24Bb&#10;pNuAW6TbgFuk24BbpNuAW6TbgFuk24BbpNuAW6TbgFuk24BbpNuAW6TbgFuk24BbpNuAW6TbgFGs&#10;1JJHtc2rQbrJvk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e6&#10;w8ZXubPZ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FvFg9hOw47G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Uvk27pKtUr8CSW6TbgFuk&#10;24BbpNuAW6TbgFuk24BbpNuAW6TbgFuk24BbpNuAW6TbgFuk24BbpNuAW6TbgFuk24BbpNuAW6Tb&#10;gFuk24BbpNtNW6Tb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6TbA1uk21lbpNuAW6Tb&#10;gFuk24BbpNuAW6TbgFuk24BbpNuAW6TbgFuk24BbpNuAW6TbgFuk24BbpNuAW6TbgFuk24BbpNuA&#10;W6TbgFuk24BbpNuAW6TbgFmm2oNQrdSUSbPOpkO5yrd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u6vstZubDc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W7qs4Va8quVRv6bpTMGj7UrDofBKw6HwSsOh8ErDofBKw6HwSsOh8ErDofBKw6HwSsOh8ErD&#10;ofBKw6HwSsOh8ErEoPFNxZ71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33TMae9UnG&#10;ofBIxqHwSMah8EjGofBIxqHwSMah8EjGofBIxqHwSMah8EjGofBIxqHwSMah8EjGofBMxp3tUsaT&#10;6VjGiuVexoHh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XsaB3FHEi8t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u/mbdPuammVLC+lFqm1oNbpNuA&#10;W6TbgFuk24BbpNuAW6TbgFuk24BbpNuAW6TbgFuk24BbpNuAW6TbgFuk24BbpNuAW6TbgFuk24Bb&#10;pNuAW6TbgFuk24BbpNuAW6TbgFuk21dbpNs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6TbAVuk21Jb&#10;pNuAW6TbgFuk24BbpNuAW6TbgFuk24BbpNuAW6TbgFuk24BbpNuAW6TbgFuk24BbpNuAW6TbgFuk&#10;24BbpNuAW6TbgFuk24BbpNuAW6TbgFuk24BbpNuAW6TbgFuk24BbpNuAVqjYiE6v0ppHtc2rQrnJ&#10;u0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rvHwVC6utBbua/e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W7mu&#10;4Fe8q+NTvqfoTsGj7ErDou9Kw6HwSsOh8ErDofBKw6HwSsOh8ErDofBKw6HwSsOh8ErDofBKw6Hw&#10;SsOh8ErDofBKw6HwSsOh8EzEn/NNxZ33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NxZ33S8af80jGofBIxqHwSMah8EjGofBIxqHwSMah8EjGofBIxqHwSMah8EjGofBI&#10;xqHwSMah8EjGofBIxqHwSMah703GmuxTxpHoWsaH5F/GgO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fxoDeVsSI0ErC&#10;kcF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rBlrtNu6SrUrO2mlipzohbpNuAW6TbgFuk&#10;24BbpNuAW6TbgFuk24BbpNuAW6TbgFuk24BbpNuAW6TbgFuk24BbpNuAW6TbgFuk24BbpNuAW6Tb&#10;gFuk24BbpNuAW6TbgFuk24BbpNuAW6TbgFuk24BbpNuAW6TbUluk2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k20tbpNuAW6TbgFuk24BbpNuAW6TbgFuk24BbpNuAW6TbgFuk24BbpNuAW6TbgFuk24BbpNuA&#10;W6TbgFuk24BbpNuAW6TbgFuk24BbpNuAW6TbgFuk24BbpNuAW6TbgFuk24BbpNuAW6TbgFuk24Bb&#10;pNuAW6TbgFql24FUqtaNTLHQnkW3zLBBusm+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RLrFw1S6tdV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m7rOJT&#10;vajmT8Cl60rDou9Kw6HwSsOh8ErDofBKw6HwSsOh8ErDofBKw6HwSsOh8ErDofBKw6HwSsOh8ErD&#10;ofBKw6HwSsOh8ErDofBKw6HwS8Sg8k3Fnfd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NxZ33Ssag8kjGofBIxqHwSMah8EjGofBIxqHwSMah&#10;8EjGofBIxqHwSMah8EjGofBIxqHwSMah8EjGofBIxqHwSMah8EjGofBJxqDvT8aX61XGjudcxoTi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ZxYXV&#10;TMOQw0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lL5MvZ+wUbWynlatxo1bpdmBW6TbgFuk24BbpNuA&#10;W6TbgFuk24BbpNuAW6TbgFuk24BbpNuAW6TbgFuk24BbpNuAW6TbgFuk24BbpNuAW6TbgFuk24Bb&#10;pNuAW6TbgFuk24BbpNuAW6TbgFuk24BbpNuAW6TbgFuk24BbpNuAW6TbgFuk24BbpNt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k2zdbpNuAW6TbgFuk24BbpNuAW6TbgFuk24BbpNuAW6TbgFuk24BbpNuAW6TbgFuk&#10;24BbpNuAW6TbgFuk24BbpNuAW6TbgFuk24BbpNuAW6TbgFuk24BbpNuAW6TbgFuk24BbpNuAW6Tb&#10;gFuk24BbpNuAW6TbgFuk24BbpNuAW6TbgFuk24BbpNuAWabag1Gs1JJKs8+jRLjLt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SLrByFi5stp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u6rOFVvanlUL+l&#10;6kzCo+5Kw6HwSsOh8ErDofBKw6HwSsOh8ErDofBKw6HwSsOh8ErDofBKw6HwSsOh8ErDofBKw6Hw&#10;SsOh8ErDofBKw6HwSsOh8ErDofBLxKDxTcWe9k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NxZ72Scag8UjGofBI&#10;xqHwSMah8EjGofBIxqHwSMah8EjGofBIxqHwSMah8EjGofBIxqHwSMah8EjGofBIxqHwSMah8EjG&#10;ofBIxqHwSMah8EvGne5Rx5TqV8aM5V7GguF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FzG&#10;gtpPw4zI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Lvpu0T7iso1SvwJJaptaDW6TbgFuk24BbpNuAW6TbgFuk&#10;24BbpNuAW6TbgFuk24BbpNuAW6TbgFuk24BbpNuAW6TbgFuk24BbpNuAW6TbgFuk24BbpNuAW6Tb&#10;gFuk24BbpNuAW6TbgFuk24BbpNuAW6TbgFuk24BbpNuAW6TbgFuk24BbpNuAW6TbgFuk24BbpNuA&#10;W6TbgFuk2z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k2xxbpNt9W6TbgFuk24BbpNuAW6TbgFuk24BbpNuAW6TbgFuk24BbpNuA&#10;W6TbgFuk24BbpNuAW6TbgFuk24BbpNuAW6TbgFuk24BbpNuAW6TbgFuk24BbpNuAW6TbgFuk24Bb&#10;pNuAW6TbgFuk24BbpNuAW6TbgFuk24BbpNuAW6TbgFuk24BbpNuAW6TbgFuk24BbpNuAW6TbgFuk&#10;24BYp9mGT67Sl0i0zqhDucq5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KwJe5TrqnqFOyupdZqNKGW6TbgFuk24BbpNuAW6TbgFuk24BbpNuA&#10;W6TbgFuk24BbpNuAW6TbgFuk24BbpNuAW6TbgFuk24BbpNuAW6TbgFuk24BbpNuAW6TbgFuk24Bb&#10;pNuAW6TbgFuk24BbpNuAW6TbgFuk24BbpNuAW6TbgFuk24BbpNuAW6TbgFuk24BbpNuAW6TbgFuk&#10;24BbpNuAW6TbgFuk24BbpNt9W6Tb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wZbpNtuW6TbgFuk24BbpNuAW6TbgFuk24BbpNuAW6TbgFuk&#10;24BbpNuAW6TbgFuk24BbpNuAW6TbgFuk24BbpNuAW6TbgFuk24BbpNuAW6TbgFuk24BbpNuAW6Tb&#10;gFuk24BbpNuAW6TbgFuk24BbpNuAW6TbgFuk24BbpNuAW6TbgFuk24BbpNuAW6TbgFuk24BbpNuA&#10;W6TbgFuk24BbpNuAW6TbgFuk24BbpNuAW6TbgFWp14tNsNGcR7bNrUK6yb1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KwZW9TbyirVG0s5xXq8qLW6TbgFuk24BbpNuAW6TbgFuk24BbpNuAW6TbgFuk&#10;24BbpNuAW6TbgFuk24BbpNuAW6TbgFuk24BbpNuAW6TbgFuk24BbpNuAW6TbgFuk24BbpNuAW6Tb&#10;gFuk24BbpNuAW6TbgFuk24BbpNuAW6TbgFuk24BbpNuAW6TbgFuk24BbpNuAW6TbgFuk24BbpNuA&#10;W6TbgFuk24BbpNuAW6TbgFuk24BbpNuAW6TbgFuk221bpN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pNtJW6TbgFuk24BbpNuAW6TbgFuk24BbpNuA&#10;W6TbgFuk24BbpNuAW6TbgFuk24BbpNuAW6TbgFuk24BbpNuAW6TbgFuk24BbpNuAW6TbgFuk24Bb&#10;pNuAW6TbgFuk24BbpNuAW6TbgFuk24BbpNuAW6TbgFuk24BbpNuAW6TbgFuk24BbpNuAW6TbgFuk&#10;24BbpNuAW6TbgFuk24BbpNuAW6TbgFuk24BbpNuAW6TbgFuk24BbpNuAW6TbgFuk24BapduBUqvV&#10;kEuy0KFFt8uyQbrJv0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O/TL6dslC3rqFVrsOQW6XZgVuk24BbpNuAW6TbgFuk24BbpNuAW6TbgFuk24BbpNuA&#10;W6TbgFuk24BbpNuAW6TbgFuk24BbpNuAW6TbgFuk24BbpNuAW6TbgFuk24BbpNuAW6TbgFuk24Bb&#10;pNuAW6TbgFuk24BbpNuAW6TbgFuk24BbpNuAW6TbgFuk24BbpNuAW6TbgFuk24BbpNuAW6TbgFuk&#10;24BbpNuAW6TbgFuk24BbpNuAW6TbgFuk24BbpNuAW6TbgFuk24BbpNuAW6Tb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pNsYW6Tbfl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mm2YRQrtOVSbPOpkO5yrd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7+Zt0+5qaZTsbyVWafUh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31b&#10;pNs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6TbY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VqjYiE6v0plHtc2r&#10;QrnJu0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OurvPW7mv3ly5ruBcua7gXLmu&#10;4Fy5ruBcua7gXLmu4Fy5ruBcua7gXLmu4Fy5ruBcua7gXLmu4Fy5ruBcua7gXLmu4Fy5ruBcua7g&#10;XLmu4Fy5ruBcua7gXLmu4Fy5ruBbua7gV7yr41K+p+hOwaPsSsOi70rDofBKw6HwSsOh8ErDofBK&#10;w6HwSsOh8ErDofBKw6HwSsOh8ErDofBKw6HwSsOh8ErDofBKw6HwSsOh8ErDofBKw6HwSsOh8ErD&#10;ofBKw6HwSsOh8ErDofBKw6HwSsOh8ErDofBKw6HwSsOh8ErDofBMxJ/0TsWd90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sGW&#10;u027pKtSs7eZWKnOi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6TbH1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ql24FUqtaNTLHQnka2zK9Busm+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O7xsNT&#10;ubfUW7mu31y5ruBcua7gXLmu4Fy5ruBcua7gXLmu4Fy5ruBcua7gXLmu4Fy5ruBcua7gXLmu4Fy5&#10;ruBcua7gXLmu4Fy5ruBcua7gWLus4lS9qOdPwKXrSsOi70rDofBKw6HwSsOh8ErDofBKw6HwSsOh&#10;8ErDofBKw6HwSsOh8ErDofBKw6HwSsOh8ErDofBKw6HwSsOh8ErDofBKw6HwSsOh8ErDofBKw6Hw&#10;SsOh8ErDofBKw6HwSsOh8ErDofBKw6HwSsOh8ErDofBKw6HwSsOh8EvEn/NNxZ33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cWd90rGoPJIxqHwSMah8EjGofBIxqHwSMah&#10;8EjGofBIxqHwSMah8EjGofBIxqHwSMah8EjGofBIxqHwSMah8EjGofBIxqHwSMah8EjGofBIxqHw&#10;SMah8EjGofBIxqHwSMah8EjGofBIxqHwSMah8EjGofBIxqHwSMah8EjGofBJxqDvT8aX61XGjudc&#10;xoTiYMZ/4GDGf+Bgxn/gYMZ/4GDGf+Bgxn/gYMZ/4GDGf+Bgxn/gYMZ/4GDGf+Bgxn/gYMZ/4GDG&#10;f+Bgxn/gYMZ/4GDGf+Bfxn/fWMWF1EvDkMN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Uvk28oa9R&#10;tbKeVq3GjVul2YF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s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k211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qXaglGs1JJKs8+jRLjLtEG6yb9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e6wsdXubPZXLmu4Fy5ruBcua7gXLmu4Fy5ruBcua7gXLmu4Fy5ruBcua7g&#10;XLmu4Fy5ruBcua7gWrqs4VW9qeVQv6XqTMKj7krDofBKw6HwSsOh8ErDofBKw6HwSsOh8ErDofBK&#10;w6HwSsOh8ErDofBKw6HwSsOh8ErDofBKw6HwSsOh8ErDofBKw6HwSsOh8ErDofBKw6HwSsOh8ErD&#10;ofBKw6HwSsOh8ErDofBKw6HwSsOh8ErDofBKw6HwSsOh8ErDofBKw6HwS8Sg8U3FnvZ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cWe9knGoPFI&#10;xqHwSMah8EjGofBIxqHwSMah8EjGofBIxqHwSMah8EjGofBIxqHwSMah8EjGofBIxqHwSMah8EjG&#10;ofBIxqHwSMah8EjGofBIxqHwSMah8EjGofBIxqHwSMah8EjGofBIxqHwSMah8EjGofBIxqHwSMah&#10;8EjGofBIxqHwSMah8EvGne5Rx5TqV8aM5V3Gg+Fgxn/gYMZ/4GDGf+Bgxn/gYMZ/4GDGf+Bgxn/g&#10;YMZ/4GDGf+Bgxn/gYMZ/4GDGf+BbxoLZT8ONx0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Tv0u+m7RPuKyjVK/A&#10;klql2IJ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W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k2xl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Yp9mGT67Sl0i0zqhDucq5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y6vcxZubDcXLmu4Fy5ruBcua7gXLmu4Fy5&#10;ruBcua7gW7mt4Fe8quRSvqfoTcGj7UrDofBKw6HwSsOh8ErDofBKw6HwSsOh8ErDofBKw6HwSsOh&#10;8ErDofBKw6HwSsOh8ErDofBKw6HwSsOh8ErDofBKw6HwSsOh8ErDofBKw6HwSsOh8ErDofBKw6Hw&#10;SsOh8ErDofBKw6HwSsOh8ErDofBKw6HwSsOh8ErDofBKw6HwSsOh8ErDofBKw6HwTcWe9U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33S8af9EnGofBIxqHwSMah8EjGofBIxqHwSMah8EjGofBIxqHwSMah8EjGofBIxqHw&#10;SMah8EjGofBIxqHwSMah8EjGofBIxqHwSMah8EjGofBIxqHwSMah8EjGofBIxqHwSMah8EjGofBI&#10;xqHwSMah8EjGofBIxqHwSMah8EjGofBIxqHwSMah8EjGofBIxqHwTMab7VPGk+hZxonkXsaB4GDG&#10;f+Bgxn/gYMZ/4GDGf+Bgxn/gYMZ/4F7GgdxSxIrM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rAl7lOuqeoU7K6l1mo0oZ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s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pNtO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Wp14tNsNGcR7bNrUK6yb1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rvHwVC6udFbua7f&#10;W7mu4Fi7q+NTvqjnTsCl60rDou9Kw6HwSsOh8ErDofBKw6HwSsOh8ErDofBKw6HwSsOh8ErDofBK&#10;w6HwSsOh8ErDofBKw6HwSsOh8ErDofBKw6HwSsOh8ErDofBKw6HwSsOh8ErDofBKw6HwSsOh8ErD&#10;ofBKw6HwSsOh8ErDofBKw6HwSsOh8ErDofBKw6HwSsOh8ErDofBKw6HwSsOh8ErDofBMxJ/zTcWd&#10;90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NxZ33S8af80jGofBIxqHwSMah8EjGofBIxqHwSMah8EjG&#10;ofBIxqHwSMah8EjGofBIxqHwSMah8EjGofBIxqHwSMah8EjGofBIxqHwSMah8EjGofBIxqHwSMah&#10;8EjGofBIxqHwSMah8EjGofBIxqHwSMah8EjGofBIxqHwSMah8EjGofBIxqHwSMah8EjGofBIxqHw&#10;SMah8EnGoO9OxpjsVMaP51vGhuNfxoDgX8d/31bEiNBKwpHB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rBlb1NvKKtUbSznFeryot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pNsEW6TbeV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apduB&#10;U6vVj0uy0KFFt8uyQbrJv0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C8&#10;xMQ/v7zMQcGy2EfDpelKw6HwSsOh8ErDofBKw6HwSsOh8ErDofBKw6HwSsOh8ErDofBKw6HwSsOh&#10;8ErDofBKw6HwSsOh8ErDofBKw6HwSsOh8ErDofBKw6HwSsOh8ErDofBKw6HwSsOh8ErDofBKw6Hw&#10;SsOh8ErDofBKw6HwSsOh8ErDofBKw6HwSsOh8ErDofBKw6HwSsOh8ErDofBKw6HwSsOh8EvEoPJN&#10;xZ72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NxZ72Ssag8kjGofBIxqHw&#10;SMah8EjGofBIxqHwSMah8EjGofBIxqHwSMah8EjGofBIxqHwSMah8EjGofBIxqHwSMah8EjGofBI&#10;xqHwSMah8EjGofBIxqHwSMah8EjGofBIxqHwSMah8EjGofBIxqHwSMah8EjGofBIxqHwSMah8EjG&#10;ofBIxqHwSMah8EjGofBIxqHwSMah8EjGofBIxqHwRsaj6UPEothEw53MR8KWx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79Mvp2yULeuoVWuxI9bpdmB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3hbpNs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K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mm2YRQrdSUSbPOpkO5yrd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C8xsI/vr/K&#10;PsG30j3Dr9s9xKzgPcSs4D3ErOA9xKzgQcSo5EjDo+1Kw6HwSsOh8ErDofBKw6HwSsOh8ErDofBK&#10;w6HwSsOh8ErDofBKw6HwSsOh8ErDofBKw6HwSsOh8ErDofBKw6HwSsOh8ErDofBKw6HwSsOh8ErD&#10;ofBKw6HwSsOh8ErDofBKw6HwSsOh8ErDofBKw6HwSsOh8ErDofBKw6HwSsOh8ErDofBKw6HwS8Sg&#10;8U3FnvV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MxZ71Scag8UjGofBIxqHwSMah8EjGofBIxqHwSMah8EjGofBIxqHwSMah8EjGofBIxqHwSMah&#10;8EjGofBIxqHwSMah8EjGofBIxqHwSMah8EjGofBIxqHwSMah8EjGofBIxqHwSMah8EjGofBIxqHw&#10;SMah8EjGofBIxqHwSMah8EjGofBIxqHwSMah8EjGofBGxqPtQMWp5D3ErOA9xKzgPcSs4D3ErOA+&#10;xKnbQsSi00XDnMpIwpPC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Lv5m3T7mpplSwvpRZp9SE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k20x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VqjYiE6v0plH&#10;tc2qQrnJu0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AvcHHP8C50D7C&#10;stg9xKzfPcSs4D3ErOA9xKzgPcSs4D3ErOA9xKzgPcSs4D3ErOA9xKzgQ8On5knDou9Kw6HwSsOh&#10;8ErDofBKw6HwSsOh8ErDofBKw6HwSsOh8ErDofBKw6HwSsOh8ErDofBKw6HwSsOh8ErDofBKw6Hw&#10;SsOh8ErDofBKw6HwSsOh8ErDofBKw6HwSsOh8ErDofBKw6HwSsOh8ErDofBKw6HwSsOh8ErDofBK&#10;w6HwTMSf9E7Fnfd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fdLxp/0Scah8EjGofBIxqHwSMah8EjGofBIxqHwSMah8EjGofBI&#10;xqHwSMah8EjGofBIxqHwSMah8EjGofBIxqHwSMah8EjGofBIxqHwSMah8EjGofBIxqHwSMah8EjG&#10;ofBIxqHwSMah8EjGofBIxqHwSMah8EjGofBIxqHwSMah8EjGou9CxafmPcSs4D3ErOA9xKzgPcSs&#10;4D3ErOA9xKzgPcSs4D3ErOA9xKzgPcSs3z/EptlCw6DQRcOZyEnCk8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KwZa7TrqlqlKzt5lYqc6I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0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pNtt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UqtaNTLHQnka2zK9Busm+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AvMPFP7+7zj7CtNY9xK3e&#10;PcSs4D3ErOA9xKzgPcSs4D3ErOA9xKzgPcSs4D3ErOA9xKzgPcSs4D3ErOA9xKzgPcSs4D3ErOA+&#10;xKvhRMSl6UnDou9Kw6HwSsOh8ErDofBKw6HwSsOh8ErDofBKw6HwSsOh8ErDofBKw6HwSsOh8ErD&#10;ofBKw6HwSsOh8ErDofBKw6HwSsOh8ErDofBKw6HwSsOh8ErDofBKw6HwSsOh8ErDofBKw6HwSsOh&#10;8EnDofBLxJ/zTcWd90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3FnfdKxp/zSMah8EjGofBIxqHwSMah&#10;8EjGofBIxqHwSMah8EjGofBIxqHwSMah8EjGofBIxqHwSMah8EjGofBIxqHwSMah8EjGofBIxqHw&#10;SMah8EjGofBIxqHwSMah8EjGofBIxqHwSMah8EjGofBIxqHwSMai70TFpek+xavhPcSs4D3ErOA9&#10;xKzgPcSs4D3ErOA9xKzgPcSs4D3ErOA9xKzgPcSs4D3ErOA9xKzgPcSs4D3ErOA9xKveQMSl1kPE&#10;ns5Hw5fF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S+Tbyhr1G1sp5WrcaN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t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pNsO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qXaglGs1JJKs8+jRLjLtEG6&#10;yb9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AvMXDP7+9yz7BtdQ9w6/cPcSs4D3E&#10;rOA9xKzgPcSs4D3ErOA9xKzgPcSs4D3ErOA9xKzgPcSs4D3ErOA9xKzgPcSs4D3ErOA9xKzgPcSs&#10;4D3ErOA9xKzgPcSs4D3ErOBAxKrjR8Oj7ErDofBKw6HwSsOh8ErDofBKw6HwSsOh8ErDofBKw6Hw&#10;SsOh8ErDofBKw6HwSsOh8ErDofBKw6HwSsOh8ErDofBKw6HwSsOh8ErDofBKw6HwSsOh8ErDofBK&#10;w6HwSsOh8EvEoPJNxZ72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3FnvZK&#10;xqDySMah8EjGofBIxqHwSMah8EjGofBIxqHwSMah8EjGofBIxqHwSMah8EjGofBIxqHwSMah8EjG&#10;ofBIxqHwSMah8EjGofBIxqHwSMah8EjGofBIxqHwSMah8EjGofBIxqHwRcaj7D/FquM9xKzgPcSs&#10;4D3ErOA9xKzgPcSs4D3ErOA9xKzgPcSs4D3ErOA9xKzgPcSs4D3ErOA9xKzgPcSs4D3ErOA9xKzg&#10;PcSs4D3ErOA9xKzgPcSs4D7EqdxBxKPURcOdy0jDlcN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O/S76btE+4rKNUr8CSWqXYgl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6TbKl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s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k20F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pNtT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1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6TbYV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t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k&#10;22l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tw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UqtaNTLHQnka2zK9Busm+QbvIwEG7yMBBu8jAQbvIwEG7yMBB&#10;u8jAQbvIwEC8w8U/v7vOPsK01j3Erd49xKzg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sSr4UTDpuhJw6LvSsOh8ErDofBKw6HwTMSf803Fnfd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3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6Tbdl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qXaglGs1JJKs8+jRLjL&#10;tEC8xcI/v73LPsG11D3Dr9w9xKzgPcSs4D3ErOA9xKzgPcSs4D3ErOA9xKzgPcSs4D3ErOA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8Sq4kbDpOtLxKDyTcWe9k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N&#10;xZ72Ssag8kXGpOs+xariPcSs4D3ErOA9xKzg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7EqdxBxKPURcOdy0jClcJLvpu0T7iso1SvwJJapdiC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t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3h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ql2IJU&#10;r8CST7iso0u+m7RIwpXCRcOdy0HEo9Q+xKnc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3ErOA9xKzgPcSs4D/FquJFxqTrSsag8k3FnvZ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cWe9kvEoPJGw6TrP8Sq4j3ErOA9xKzgPcSs4D3ErOA9xKzgPcSs4D3ErOA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cSs4D3ErOA9w6/cPsG11D+/vctAvMXCRLjLtEqzz6NRrNSS&#10;WqXagl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pNt0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WrcaNUbWy&#10;nk28oa9JwpS+ScKSwEnCksBJwpLAScKSwEnCksBJwpLAScKSwEfDl8VDxJ7OQMSl1j3Eq94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cSs4D3ErOA9xKzgPsWr4UPFpuhIxqLvSMah8EjGofBIxqHw&#10;S8af803Fnfd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NxZ33TMSf80rDofBKw6HwSsOh8EnDou9Ew6boPsSr4T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3ErOA9xK3ePsK01j+/u81AvMPFQbvIwEG7yMBBu8jAQbvIwEG7&#10;yMBBu8jAQbvIwEG6yb5GtsyvTLHQnlSq1o1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2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6TbbV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t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k22J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pNtT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1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6TbQV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s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k2yp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K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pNsQ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qXYglSvwJJPuKyjS76bt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Iw5TDRcOcy0HEo9Q+xKncPcSs4D3ErOA9xKzgPcSs4D3ErOA9xKzgPcSs&#10;4D3ErOA9xKzgPcSs4D3ErOA9xKzgPcSs4D3ErOA9xKzgPcSs4D3ErOA9xKzgPcSs4D3ErOA/xarj&#10;Rcaj7EjGofBIxqHwSMah8EjGofBIxqHwSMah8EjGofBIxqHwSMah8EjGofBIxqHwSMah8EjGofBI&#10;xqHwSMah8EjGofBIxqHwSMah8EjGofBIxqHwSMah8EjGofBIxqHwSMah8ErGoPJNxZ72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3FnvZLxKDySsOh8ErDofBKw6HwSsOh8ErD&#10;ofBKw6HwSsOh8ErDofBKw6HwSsOh8ErDofBKw6HwSsOh8ErDofBKw6HwSsOh8ErDofBKw6HwSsOh&#10;8ErDofBKw6HwSsOh8ErDofBKw6HwR8Oj7EDEquM9xKzgPcSs4D3ErOA9xKzgPcSs4D3ErOA9xKzg&#10;PcSs4D3ErOA9xKzgPcSs4D3ErOA9xKzgPcSs4D3ErOA9xKzgPcSs4D3ErOA9xKzgPcSs4D3Dr9w+&#10;wbXUP76+y0C8xcN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sm/RLjLtEqzz6NR&#10;rNSSWqXagl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w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k&#10;23F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XZgVatxo1RtbKeTL2fsEnClL5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fDl8VDxJ7OQMSl1j3Eq949&#10;xKzgPcSs4D3ErOA9xKzgPcSs4D3ErOA9xKzgPcSs4D3ErOA9xKzgPcSs4D3ErOA9xKzgPcSs4D7F&#10;q+FExaXpSMai70jGofBIxqHwSMah8EjGofBIxqHwSMah8EjGofBIxqHwSMah8EjGofBIxqHwSMah&#10;8EjGofBIxqHwSMah8EjGofBIxqHwSMah8EjGofBIxqHwSMah8EjGofBIxqHwSMah8EjGofBIxqHw&#10;SMah8ErGn/NNxZ33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cWd90vEn/NKw6HwSsOh8ErDofBKw6Hw&#10;SsOh8ErDofBKw6HwSsOh8ErDofBKw6HwSsOh8ErDofBKw6HwSsOh8ErDofBKw6HwSsOh8ErDofBK&#10;w6HwSsOh8ErDofBKw6HwSsOh8ErDofBKw6HwSsOh8ErDofBJw6LvRMSl6T7Eq+E9xKzgPcSs4D3E&#10;rOA9xKzgPcSs4D3ErOA9xKzgPcSs4D3ErOA9xKzgPcSs4D3ErOA9xKzgPcSs4D3Erd4+wrTWP7+7&#10;zUC8w8V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6yb5GtsyvTLHQnlSq1o1apduB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tO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ipzohSs7aaTbukq0rBlrt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PARsOZx0LDoNA/xKbZPcSs3z3ErOA9xKzgPcSs4D3ErOA9xKzgPcSs4D3ErOA9xKzg&#10;PcSs4ELFp+dIxqLvSMah8EjGofBIxqHwSMah8EjGofBIxqHwSMah8EjGofBIxqHwSMah8EjGofBI&#10;xqHwSMah8EjGofBIxqHwSMah8EjGofBIxqHwSMah8EjGofBIxqHwSMah8EjGofBIxqHwSMah8EjG&#10;ofBIxqHwSMah8EjGofBIxqHwScah8EvGn/ROxZ33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33TMSf9ErDofBKw6HwSsOh8ErD&#10;ofBKw6HwSsOh8ErDofBKw6HwSsOh8ErDofBKw6HwSsOh8ErDofBKw6HwSsOh8ErDofBKw6HwSsOh&#10;8ErDofBKw6HwSsOh8ErDofBKw6HwSsOh8ErDofBKw6HwSsOh8ErDofBKw6HwSsOh8ErDofBJw6Lv&#10;Q8On5j3ErOA9xKzgPcSs4D3ErOA9xKzgPcSs4D3ErOA9xKzgPcSs4D3ErN8+wrLYP8C50EC9wcd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rnJu0e1zatOr9KaVqjYi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t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6TbKV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mn1IRTsbyVT7mppku/mbd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jCk8JFw5vKQsSi0j7Eqds9xKzgPcSs4D3E&#10;rOA9xKzgQMWo5EbGo+1IxqHwSMah8EjGofBIxqHwSMah8EjGofBIxqHwSMah8EjGofBIxqHwSMah&#10;8EjGofBIxqHwSMah8EjGofBIxqHwSMah8EjGofBIxqHwSMah8EjGofBIxqHwSMah8EjGofBIxqHw&#10;SMah8EjGofBIxqHwSMah8EjGofBIxqHwSMah8EjGofBIxqHwScag8UzFnvV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NxZ71S8Sg8UrDofBKw6Hw&#10;SsOh8ErDofBKw6HwSsOh8ErDofBKw6HwSsOh8ErDofBKw6HwSsOh8ErDofBKw6HwSsOh8ErDofBK&#10;w6HwSsOh8ErDofBKw6HwSsOh8ErDofBKw6HwSsOh8ErDofBKw6HwSsOh8ErDofBKw6HwSsOh8ErD&#10;ofBKw6HwSsOh8ErDofBIw6PtQcSo5D3ErOA9xKzgPcSs4D3ErOA9w6/bPsG30j++v8pAvMbC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Ducq3SbPOplCu05VZptmE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wRbpNt5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l&#10;2YFVrsOQULeuoUy+nbJJwpO/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R8KWxETDncxDxKHYRsai6UjGofBIxqHwSMah8EjGofBIxqHwSMah8EjGofBIxqHwSMah8EjGofBI&#10;xqHwSMah8EjGofBIxqHwSMah8EjGofBIxqHwSMah8EjGofBIxqHwSMah8EjGofBIxqHwSMah8EjG&#10;ofBIxqHwSMah8EjGofBIxqHwSMah8EjGofBIxqHwSMah8EjGofBIxqHwSMah8EjGofBIxqHwSsag&#10;8k3FnvZ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3FnvZLxKDySsOh8ErD&#10;ofBKw6HwSsOh8ErDofBKw6HwSsOh8ErDofBKw6HwSsOh8ErDofBKw6HwSsOh8ErDofBKw6HwSsOh&#10;8ErDofBKw6HwSsOh8ErDofBKw6HwSsOh8ErDofBKw6HwSsOh8ErDofBKw6HwSsOh8ErDofBKw6Hw&#10;SsOh8ErDofBKw6HwSsOh8ErDofBKw6HwSsOh8ErDofBHw6XpQcGy2D+/vMxAvMTE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rJv0W3y7JLstChUqvVkFql24F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eVuk2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6TbTl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Xq8qL&#10;UbSznE28oq1KwZW9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rCkcFWxYfRX8d/31/GgOBbxobjVMaP507GmetJxqDvSMah8EjGofBIxqHwSMah&#10;8EjGofBIxqHwSMah8EjGofBIxqHwSMah8EjGofBIxqHwSMah8EjGofBIxqHwSMah8EjGofBIxqHw&#10;SMah8EjGofBIxqHwSMah8EjGofBIxqHwSMah8EjGofBIxqHwSMah8EjGofBIxqHwSMah8EjGofBI&#10;xqHwSMah8EjGofBIxqHwS8af803Fnfd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cWd90zEn/NKw6Hw&#10;SsOh8ErDofBKw6HwSsOh8ErDofBKw6HwSsOh8ErDofBKw6HwSsOh8ErDofBKw6HwSsOh8ErDofBK&#10;w6HwSsOh8ErDofBKw6HwSsOh8ErDofBKw6HwSsOh8ErDofBKw6HwSsOh8ErDofBKw6HwSsOh8ErD&#10;ofBKw6HwSsOh8ErDofBKw6HwSsOh8ErDofBKw6LvTsCl61O+qOdYu6vjW7mu4Fu5rt9QurnRQrvH&#10;wU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C&#10;usm9R7bNrU2w0ZxVqdeL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0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k2xl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ZqNKGU7K6l066&#10;p6hKwZa6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FLEisxexoHcYMZ/4GDGf+Bgxn/gYMZ/4GDGf+Bgxn/gXsaB4FnGieRT&#10;xpLoTMab7UjGofBIxqHwSMah8EjGofBIxqHwSMah8EjGofBIxqHwSMah8EjGofBIxqHwSMah8EjG&#10;ofBIxqHwSMah8EjGofBIxqHwSMah8EjGofBIxqHwSMah8EjGofBIxqHwSMah8EjGofBIxqHwSMah&#10;8EjGofBIxqHwSMah8EjGofBIxqHwSMah8EjGofBJxqHwS8af9E7Fnfd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MSf9ErD&#10;ofBKw6HwSsOh8ErDofBKw6HwSsOh8ErDofBKw6HwSsOh8ErDofBKw6HwSsOh8ErDofBKw6HwSsOh&#10;8ErDofBKw6HwSsOh8ErDofBKw6HwSsOh8ErDofBKw6HwSsOh8ErDofBKw6HwSsOh8ErDofBKw6Hw&#10;SsOh8ErDofBKw6HwSsOh8ErDofBKw6HwTcGj7VK+p+hXvKrkW7mt4Fy5ruBcua7gXLmu4Fy5ruBc&#10;ua7gXLmu4Fm5sNxMur3M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O5yrlItM6oT67Sl1in2YZ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s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6TbXV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aptaDVK/Akk+4rKNLv5u1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T8ONx1vGgtlgxn/gYMZ/4GDGf+Bgxn/gYMZ/4GDGf+Bgxn/gYMZ/&#10;4GDGf+Bgxn/gYMZ/4GDGf+BexoLhV8aM5VHHlOpLxp3uSMah8EjGofBIxqHwSMah8EjGofBIxqHw&#10;SMah8EjGofBIxqHwSMah8EjGofBIxqHwSMah8EjGofBIxqHwSMah8EjGofBIxqHwSMah8EjGofBI&#10;xqHwSMah8EjGofBIxqHwSMah8EjGofBIxqHwSMah8EjGofBIxqHwSMah8EjGofBJxqDxTcWe9k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NxZ72&#10;S8Sg8UrDofBKw6HwSsOh8ErDofBKw6HwSsOh8ErDofBKw6HwSsOh8ErDofBKw6HwSsOh8ErDofBK&#10;w6HwSsOh8ErDofBKw6HwSsOh8ErDofBKw6HwSsOh8ErDofBKw6HwSsOh8ErDofBKw6HwSsOh8ErD&#10;ofBKw6HwSsOh8ErDofBKw6HwTMKj7lC/pepVvanlW7qs4Vy5ruBcua7gXLmu4Fy5ruBcua7gXLmu&#10;4Fy5ruBcua7gXLmu4Fy5ruBcua7gXLmu4Fe5s9lHusLH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RLjLtEqz&#10;z6NRrNSSWabag1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t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x9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dmBVq3GjVC2sJ9MvZ+wScKUvk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3F&#10;nfdLxKDySsOh8ErDofBKw6HwSsOh8ErDofBKw6HwSsOh8ErDofBKw6HwSsOh8ErDofBKw6HwSsOh&#10;8ErDofBKw6HwSsOh8ErDofBKw6HwSsOh8ErDofBKw6HwSsOh8ErDofBKw6HwSsOh8ErDofBKw6Hw&#10;SsOh8ErDofBKw6HwSsOi70/ApetTvajmWbus4ly5ruBcua7gXLmu4Fy5ruBcua7gXLmu4Fy5ruBc&#10;ua7gXLmu4Fy5ruBcua7gXLmu4Fy5ruBcua7gXLmu4Fy5ruBcua7gW7mu31O5t9RDu8bD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6yb5Ft8ywTLHQn1Sq1o1apduB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6TbY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V6rMiVKztppNu6SrSsGWu0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rnJu0e1zatOr9KaVqnX&#10;iV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k2xhbpNt+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afUhFOxvJVPuammS7+Zt0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FHEjMpdxoLbYMZ/4GDGf+Bgxn/gYMZ/4GDGf+Bg&#10;xn/gYMZ/4GDGf+Bgxn/gYMZ/4GDGf+Bgxn/gYMZ/4GDGf+Bgxn/gYMZ/4GDGf+Bgxn/gYMZ/4GDG&#10;f+Bgxn/gYMZ/4GDGf+Bgxn/gYMZ/4GDGf+Bgxn/gYMZ/4F7GgeFYxorlUsaT6UzGne1IxqHwSMah&#10;8EjGofBIxqHwSMah8EjGofBIxqHwSMah8EjGofBIxqHwSMah8EjGofBIxqHwSMah8EjGofBIxqHw&#10;SMah8EjGofBIxqHwSMah8EjGofBIxqHwSMah8EjGofBIxqHwSMah8EnGoPFMxZ71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Ducq3SbPOplCu05VZptmE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fVuk2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6TbSVuk24BbpNuAW6TbgFuk24BbpNuAW6TbgFuk24BbpNuAW6TbgFuk24BbpNuAW6TbgFuk24Bb&#10;pNuAW6TbgFuk24BbpNuAW6TbgFuk24BbpNuAW6TbgFuk24BbpNuAW6TbgFuk24BbpNuAW6TbgFuk&#10;24BbpNuAW6TbgFuk24BbpNuAW6TbgFuk24BbpNuAW6TbgFuk24BbpNuAW6TbgFuk24BbpNuAW6Tb&#10;gFuk24BbpNuAW6TbgFuk24BbpNuAW6XZgVWuw5BQt66hTL6dsknCk79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rJv0W3y7JLstChUqvVkFql24FbpNuA&#10;W6TbgFuk24BbpNuAW6TbgFuk24BbpNuAW6TbgFuk24BbpNuAW6TbgFuk24BbpNuAW6TbgFuk24Bb&#10;pNuAW6TbgFuk24BbpNuAW6TbgFuk24BbpNuAW6TbgFuk24BbpNuAW6TbgFuk24BbpNuAW6TbgFuk&#10;24BbpNuAW6TbgFuk24BbpNuAW6TbgFuk24BbpNuAW6TbgFuk24BbpNuAW6TbgFuk24BbpNuAW6Tb&#10;gFuk24BbpNuAW6TbgFuk2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k2wZbpNtuW6TbgFuk24BbpNuAW6TbgFuk24BbpNuAW6TbgFuk24BbpNuAW6Tb&#10;gFuk24BbpNuAW6TbgFuk24BbpNuAW6TbgFuk24BbpNuAW6TbgFuk24BbpNuAW6TbgFuk24BbpNuA&#10;W6TbgFuk24BbpNuAW6TbgFuk24BbpNuAW6TbgFuk24BbpNuAW6TbgFuk24BbpNuAW6TbgFuk24Bb&#10;pNuAW6TbgFuk24BbpNuAW6TbgFeryotRtLOcTbyirUrBlb1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Cusm9R7bNrU2w0ZxVqdeLW6TbgFuk24BbpNuAW6TbgFuk24BbpNuAW6TbgFuk24BbpNuAW6Tb&#10;gFuk24BbpNuAW6TbgFuk24BbpNuAW6TbgFuk24BbpNuAW6TbgFuk24BbpNuAW6TbgFuk24BbpNuA&#10;W6TbgFuk24BbpNuAW6TbgFuk24BbpNuAW6TbgFuk24BbpNuAW6TbgFuk24BbpNuAW6TbgFuk24Bb&#10;pNuAW6TbgFuk24BbpNuAW6TbgFuk225bpNs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6TbHFuk231bpNuAW6TbgFuk24BbpNuAW6TbgFuk24Bb&#10;pNuAW6TbgFuk24BbpNuAW6TbgFuk24BbpNuAW6TbgFuk24BbpNuAW6TbgFuk24BbpNuAW6TbgFuk&#10;24BbpNuAW6TbgFuk24BbpNuAW6TbgFuk24BbpNuAW6TbgFuk24BbpNuAW6TbgFuk24BbpNuAW6Tb&#10;gFuk24BbpNuAW6TbgFmo0oZTsrqXTrqmqUrBlrp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K5ybpItc2pT67Sl1in2YZbpNuAW6TbgFuk24Bb&#10;pNuAW6TbgFuk24BbpNuAW6TbgFuk24BbpNuAW6TbgFuk24BbpNuAW6TbgFuk24BbpNuAW6TbgFuk&#10;24BbpNuAW6TbgFuk24BbpNuAW6TbgFuk24BbpNuAW6TbgFuk24BbpNuAW6TbgFuk24BbpNuAW6Tb&#10;gFuk24BbpNuAW6TbgFuk24BbpNuAW6TbgFuk231bpN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pNs3W6TbgFuk24BbpNuAW6Tb&#10;gFuk24BbpNuAW6TbgFuk24BbpNuAW6TbgFuk24BbpNuAW6TbgFuk24BbpNuAW6TbgFuk24BbpNuA&#10;W6TbgFuk24BbpNuAW6TbgFuk24BbpNuAW6TbgFuk24BbpNuAW6TbgFuk24BbpNuAW6TbgFuk24Bb&#10;pNuAW6TbgFqm1oNUr8CST7irpEu/m7V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/DjMhcxoLa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exoLhV8aM5VHHlOpLxp3uSMah8EjGofBIxqHwSMah8EjGofBI&#10;xqHwSMah8EjGofBIxqHwSMah8EjGofBIxqHwSMah8EjGofBIxqHwSMah8EjGofBIxqHwScag8U3F&#10;nvZ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cWe9kvEoPFKw6HwSsOh8ErDofBKw6HwSsOh8ErDofBKw6HwSsOh&#10;8ErDofBKw6HwSsOh8ErDofBKw6HwSsOh8ErDofBKw6HwSsOh8ErDofBMwqPuUL+l6lW8qeVauqzh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YubLaSLrBy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RLjL&#10;tUqzz6RRrNSSWabag1uk24BbpNuAW6TbgFuk24BbpNuAW6TbgFuk24BbpNuAW6TbgFuk24BbpNuA&#10;W6TbgFuk24BbpNuAW6TbgFuk24BbpNuAW6TbgFuk24BbpNuAW6TbgFuk24BbpNuAW6TbgFuk24Bb&#10;pNuAW6TbgFuk24BbpNuAW6TbgFuk24BbpNuAW6TbgFuk24BbpNs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k20tb&#10;pNuAW6TbgFuk24BbpNuAW6TbgFuk24BbpNuAW6TbgFuk24BbpNuAW6TbgFuk24BbpNuAW6TbgFuk&#10;24BbpNuAW6TbgFuk24BbpNuAW6TbgFuk24BbpNuAW6TbgFuk24BbpNuAW6TbgFuk24BbpNuAW6Tb&#10;gFul2YFWrcaOULawn0y9n7BJwpS+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TMOQxFnFhdV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FzGhOJWxo7nT8aX&#10;60nGoO9IxqHwSMah8EjGofBIxqHwSMah8EjGofBIxqHwSMah8EjGofBIxqHwSMah8EjGofBIxqHw&#10;SMah8EjGofBIxqHwSsag8k3Fnfd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NxZ33S8Sg8krDofBKw6HwSsOh8ErDofBKw6HwSsOh8ErDofBK&#10;w6HwSsOh8ErDofBKw6HwSsOh8ErDofBKw6HwSsOh8ErDofBKw6LvT8Cl61S9qOZZu6zi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UurXVRbrFx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6yb5Ft8ywTLHQn1Or1o5apduBW6TbgFuk24BbpNuAW6TbgFuk&#10;24BbpNuAW6TbgFuk24BbpNuAW6TbgFuk24BbpNuAW6TbgFuk24BbpNuAW6TbgFuk24BbpNuAW6Tb&#10;gFuk24BbpNuAW6TbgFuk24BbpNuAW6TbgFuk24BbpNuAW6TbgFuk24BbpN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pNsBW6TbUluk24BbpNuAW6TbgFuk24BbpNuAW6TbgFuk24BbpNuAW6TbgFuk24BbpNuA&#10;W6TbgFuk24BbpNuAW6TbgFuk24BbpNuAW6TbgFuk24BbpNuAW6TbgFuk24BbpNuAW6TbgFuk24BX&#10;qsyJUrO2mk27pKtKwZa7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KwpHBVsSI0F/GgN5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fxoDgWsaH5FPGkehNxpnsSMah70jGofBIxqHwSMah8EjGofBIxqHwSMah8EjG&#10;ofBIxqHwSMah8EjGofBIxqHwSMah8EjGofBIxqHwS8af803Fnfd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3FnfdMxJ/zSsOh8ErDofBKw6HwSsOh8ErDofBKw6HwSsOh&#10;8ErDofBKw6HwSsOh8ErDofBKw6HwSsOh8ErDofBKw6LvTsGk7FO+p+hYvKvjW7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u5r95QurrQQrvHwU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rnJu0e1zatOr9Ka&#10;VqnXiVuk24BbpNuAW6TbgFuk24BbpNuAW6TbgFuk24BbpNuAW6TbgFuk24BbpNuAW6TbgFuk24Bb&#10;pNuAW6TbgFuk24BbpNuAW6TbgFuk24BbpNuAW6TbgFuk24BbpNuAW6TbgFuk24BbpNtXW6T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wNbpNtZW6TbgFuk24BbpNuAW6TbgFuk24BbpNuAW6TbgFuk&#10;24BbpNuAW6TbgFuk24BbpNuAW6TbgFuk24BbpNuAW6TbgFuk24BbpNuAW6TbgFuk24BapdiCVLC/&#10;k0+5qaZLv5m3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RxIvLXsaB&#10;3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F7GgeFYxorlUsaT6UzGne1IxqHw&#10;SMah8EjGofBIxqHwSMah8EjGofBIxqHwSMah8EjGofBIxqHwSMah8EjGofBJxqHwTMae9U7Fnfd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3FnvVKw6HwSsOh8ErDofBKw6HwSsOh8ErDofBK&#10;w6HwSsOh8ErDofBKw6HwSsOh8ErDofBKw6HwTMGj7VG/pulWvKrlW7qs4V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m5sNxLur7L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Ducq3SbPOplGt1JNapdqCW6TbgFuk24BbpNuAW6TbgFuk24BbpNuAW6Tb&#10;gFuk24BbpNuAW6TbgFuk24BbpNuAW6TbgFuk24BbpNuAW6TbgFuk24BbpNuAW6TbgFuk24BbpNtX&#10;W6Tb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6TbAluk209bpNuAW6TbgFuk24BbpNuA&#10;W6TbgFuk24BbpNuAW6TbgFuk24BbpNuAW6TbgFuk24BbpNuAW6TbgFuk24BbpNuAW6TbgFSvwJJN&#10;u6SrSsGVvU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7DjsZb&#10;xoLZ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e5s9lHusPG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rrJvUe1zatRrNSSW6TbgFuk24Bb&#10;pNuAW6TbgFuk24BbpNuAW6TbgFuk24BbpNuAW6TbgFuk24BbpNuAW6TbgFuk24BbpNuAW6TbgFuk&#10;24BbpNtOW6T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pNsBW6TbQluk&#10;239bpNuAW6TbgFuk24BbpNuAW6TbgFuk24BbpNuAW6TbgFuk24BbpNuAW6TbgFuk24BaptaDUbWz&#10;nUu/mbd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8OQ&#10;w1jFhtNfxn/f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W7mu&#10;31K6t9NDu8bD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O5yrdMsdGdWabag1uk24BbpNuAW6TbgFuk24BbpNuAW6TbgFuk24BbpNuAW6TbgFuk24BbpNuA&#10;W6TbgFuk239bpNtBW6T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smW6Tbdluk24BbpNuAW6TbgFuk24BbpNuAW6TbgFuk24BbpNuAW6TbgFul2YFR&#10;tLOcSsGWuk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K&#10;wpLAVMSIzl7GgN5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Wrmv3k66u85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K5ybpNsNGcWqXbgVuk24BbpNuAW6TbgFuk24BbpNuAW6TbgFuk&#10;24BbpNuAW6TbgFuk23VbpNs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k2w9bpNtgW6TbgFuk24BbpNuAW6TbgFuk24BbpNuAW6Tb&#10;gFWuw5BLv5q2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QxIzJXcaC22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Wbmx20m6wMl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O4yrZSq9WQW6TbgFuk24BbpNuA&#10;W6TbgFuk24BbpNuAW6TbgFuk215bpNs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AVuk2zNbpNt2W6TbgFuk24Bb&#10;pNuAWqXYgk+5qaZJwpO/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3Dj8VaxoTX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FzGhOJWxo7n&#10;T8aX60nGn+9IxqHwSMah8ErGoPJNxZ72TsWc+E7FnPhOxZz4TsWc+E7FnPhOxZz4TsWc+E7FnPhO&#10;xZz4TsWc+E7FnPhOxZz4TsWc+E7FnPhOxZz4TsWc+E7FnPhOxZz4TsWc+E7FnPhOxZz4TsWc+E7F&#10;nPhOxZz4TsWc+E7FnPhOxZz4TsWc+E7FnPhOxZz4TsWc+E7FnPhOxZz4TcWe9kvEoPJKw6HwSsOh&#10;8EvCou9PwKXrVL2o5lm7rOJ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Vbm110W6&#10;xMV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rJv0mz&#10;zqZapdqCW6TbgFuk24BbpNuAW6TbdVuk2zBbpNs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6Tb&#10;CFuk20FbpNt3V6rMiku/m7V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8OQwlbFh9Ffx3/f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fxoDgWsaH5FTGkOhNxpnsSMah70vGn/NNxZ33TsWc+E7FnPhOxZz4TsWc&#10;+E7FnPhOxZz4TsWc+E7FnPhOxZz4TsWc+E7FnPhOxZz4TsWc+E7FnPhOxZz4TsWc+E7FnPhOxZz4&#10;TsWc+E7FnPhOxZz4TsWc+E7FnPhOxZz4TsWc+E7FnPhOxZz4TsWc+E7FnPhNxZ33TMSf80rDofBO&#10;waTsU76n6Fi8q+Nb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bua7fUbq50UO7xsJ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RLjLtVWp14pbpNt3W6TbQFuk2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vAlKjrbVphGx4i5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U8SKzF7Ggd1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F7GgeFYxorlUsaS6lDFmfJO&#10;xZ33TsWc+E7FnPhOxZz4TsWc+E7FnPhOxZz4TsWc+E7FnPhOxZz4TsWc+E7FnPhOxZz4TsWc+E7F&#10;nPhOxZz4TsWc+E7FnPhOxZz4TsWc+E7FnPhOxZz4TsWc+E7FnPhOxZz4TsWc+E7FnfdQw5/zUb+m&#10;6la8quVbuqzh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aubDdTLq9z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D2+xrkrzbmYGd2s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MCX/AH0l/wCAJv4DgTPnOJM/02upR8WMv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Pw4zIXMaC2W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X8aB5F3Gh/BYxY/1UMWZ907FnPhOxZz4TsWc+E7FnPhOxZz4TsWc+E7FnPhOxZz4&#10;TsWc+E7FnPhOxZz4TsWc+E7FnPhOxZz4TsWc+E7FnPhOxZz4TsWc+E7FnPhQxZ33VcOe9VrAo+9b&#10;u6rk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XubLZSLrBy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A/vce8Mse+qSDWspMN56SBDOijgAzoo30M6KM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8AMSX/AH8l/wCAJf8AgCX/AIAl/wCAJf8AgCb9&#10;BIEx6jKQO9tWoEHPc61GyIW4ScKRv0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zDkMNYxYXUX8Z/32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8Z95WnFeO5lxX7xXcWI81bFk/ZPxZv3TsWc+E7F&#10;nPhOxZz4TsWc+E7FnPhOxZz4TsWc+E7FnPhOxZz4TsWc+E7FnPhPxZ33VMSe9VrCoPNfwKHxY76k&#10;7l+7quV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u5rt9TubfURLrFw0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A9vsa6NsTBrivNuaAd2a+QDeekgQzoo4AM6KOADOijgAzoo4AM6KOADOij&#10;fwzooz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k4DnNbd042nTbNeV12zTm&#10;c9s352faRupb2ljtT9pp8EfadPNG2nTzRtp080badPNH2nTzTdl38FbWee1f1HvqZ9F95mnQfeZp&#10;0H3lY8yE2l3Ji8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HiX/AH0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QfoClmH1BLh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p8wTDde0F1XzqBeB86gXgfOoF4HzqBeB26g3icOck4nDkPuFo4Vbiat9h4W3dYuBt3WLgbd1i&#10;4G3dYuBp22fVX9Zvx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bXdbgv4I2W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30M6KM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f8ADiX/AHU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2/AGMW/YDs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s8gTIfusG15zjB9a73AnN3NQLxfDPDMDwzwzA8M8MwNnSG8W0&#10;1TPNkdpK1nHbYNhi123I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E/Y&#10;erAh45aM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dQzoow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8AAiX/&#10;AGI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3+AIVR+AOmZfQEv2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/QEv3zxBrGa7AegwOYKj+XgDIHs1wya79AMu/DPDMDwzwzA8M8M&#10;wPDPDMDwzwzA8c0Mu/e/DJr7sRCCzbsrj57GSaB4zmCxXtVwv1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NVyv0PbgaYW5p2F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Ni&#10;DOij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D0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/8AgUj5Apxj9QS8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HXyBbaR7QaltOgJlN7hC4Po3wyA6N8MgOjfDIDo3wyA6N8MgOndDITt&#10;1Qyj8M8Mv/DPDMDwzwy/9cQMpP2yDYT/rw2A/68NgP+vDYD/rw2A/68NgPOyFYO/vjWUk8lQpW/R&#10;ZrZ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WdZzvDjeiJwO6KKB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z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/ABQl/wB9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PfsBkl72BLV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7zBbqI7waqqekImNTiC4fo3wyA6N8MgOjfDIDo3wyA6N8MgOjfDIDo3wyA6N8M&#10;gOjfDIDo3wyA6N8MgOrcDIrxzAyX/LcNi/+vDYD/rw2A/68NgP+vDYD/rw2A/68NgP+vDYD/rw2A&#10;/68NgP+vDYD/rw2A5rUch7HCPZiHy1eqZtNrul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U9d3tSrhkZI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N9DOij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/wBb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y/QGJV/cDr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n0BL6A8AauoOsHncbkCozn3wyA6N8MgOjfDIDo3wyA6N8MgOjfDIDo3wyA6N8MgOjfDIDo&#10;3wyA6N8MgOjfDIDo3wyA6N8MgOjfDG7o3wwnAAAAAP+vDSf/rw1u/68NgP+vDYD/rw2A/68NgP+v&#10;DYD/rw2A/68NgP+vDYD/rw2A/68NgP+vDYD/rw2A/68NgP6vDoDVuSeMpcRFnX7NXa5h1G6+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Stl9rBzkmYk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1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k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r+AINP+AOjZPUEvm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f0&#10;BL948QWzluwHorvmCZHi4AuC6N8MgOjfDIDo3wyA6N8MgOjfDIDo3wyA6N8MgOjfDIDo3wyA6N8M&#10;gOjfDIDo3wyA6N8MgOjfDIDo3wyA6N8MeujfDDro3wwDAAAAAAAAAAAAAAAA/68NA/+vDTv/rw16&#10;/68NgP+vDYD/rw2A/68NgP+vDYD/rw2A/68NgP+vDYD/rw2A/68NgP+vDYD/rw2A/68NgP+vDYD/&#10;rw2A+LESgse8MJGZx0yidNBjs17VcL9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b1XK+QNyDoxLnn4M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ZS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ET6Aphh9QS5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y8wW4&#10;je4Gp6/oCZbY4guF6N8MgOjfDIDo3wyA6N8MgOjfDIDo3wyA6N8MgOjfDIDo3wyA6N8MgOjfDIDo&#10;3wyA6N8MgOjfDIDo3wyA6N8MgOjfDIDo3wx/6N8MT+jfDA0AAAAAAAAAAAAAAAAAAAAAAAAAAAAA&#10;AAAAAAAA/68NDf+vDU//rw1//68NgP+vDYD/rw2A/68NgP+vDYD/rw2A/68NgP+vDYD/rw2A/68N&#10;gP+vDYD/rw2A/68NgP+vDYD/rw2A/68NgP+vDYDstBmFuMA5lo7JU6dr0mi4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X1nW5Mt+Lm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2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f8AIi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OPwBjlz2&#10;A7J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R2HmyJOKUjg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X/AFs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t/gGG&#10;VPcDqWX0BL9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zVcr9H2n+pFuadhg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1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X/AA4l/wB+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j+&#10;AIJL+QKfZPUEvW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rWc7083YafEOehgg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N+DOij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/wA9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D/7ApRg9QS3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XXdrcs&#10;4I+U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z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Zy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M/0Bilv2A7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E/YerAd5JiK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N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8AD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t/gCFUfgDpWX0BL9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NVyv0LbgaUW5p2F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/AC8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f/AIFG+gKaYvUEu2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WNZ0uzXeipoO6KKB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M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BK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Dr7AZBe9gS1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U9d3tSfik5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T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f8AZS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Mv0BiVb3A6t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Sdp9qxrlmog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2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/AHs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q/gCDTfgCoWT1BL1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a1nO9PtyEoRLnn4M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N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/AAw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BB+gKWYfUEuW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X&#10;1nW5L+CNlg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w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b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Df8AY1c9gOy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p9AS9gfAG&#10;rqDrCJ3I5AqM598MgOjfDIDo3wyA6N8MgOjfDIDo3wyA6N8MgOjfDIDo3wyA6N8MgOjfDIDo3wyA&#10;6N8MgOjfDIDo3wyA6N8MgOjfDIDo3wyA6N8MgOjfDIDo3wyA6N8MgOjfDIDo3wyA6N8MgOjfDIDo&#10;3wyA6N8MgOjfDIDo3wyA6N8MgOjfDIDo3wyA6N8MgOjfDIDo3wyA6N8MgOjfDIDo3wyA6N8MgOjf&#10;DIDo3wyA6N8MZejfDBw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HP+vDWb/rw2A/68NgP+v&#10;DYD/rw2A/68NgP+vDYD/rw2A/68NgP+vDYD/rw2A/68NgP+vDYD/rw2A/68NgP+vDYD/rw2A/68N&#10;gP+vDYD/rw2A/68NgP+vDYD/rw2A/68NgP+vDYD/rw2A/68NgP+vDYD/rw2A/68NgP+vDYD/rw2A&#10;/68NgP+vDYD/rw2A/68NgP+vDYD/rw2A/68NgP+vDYD/rw2A/68NgP6vDoDWuSaMpcRFnX/NXK5h&#10;1G69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R2HmyI+OVjQ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M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Ji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Lf4BhlP3A6dl9AS/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n9AS/efEFs5bsB6K7&#10;5gmR4uALgujfDIDo3wyA6N8MgOjfDIDo3wyA6N8MgOjfDIDo3wyA6N8MgOjfDIDo3wyA6N8MgOjf&#10;DIDo3wyA6N8MgOjfDIDo3wyA6N8MgOjfDIDo3wyA6N8MgOjfDIDo3wyA6N8MgOjfDIDo3wyA6N8M&#10;gOjfDIDo3wyA6N8MgOjfDIDo3wyA6N8MgOjfDIDo3wyA6N8MgOjfDIDo3wyA6N8MgOjfDIDo3wyA&#10;6N8MgOjfDIDo3wxz6N8MMejfD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rw0B&#10;/68NMf+vDXP/rw2A/68NgP+vDYD/rw2A/68NgP+vDYD/rw2A/68NgP+vDYD/rw2A/68NgP+vDYD/&#10;rw2A/68NgP+vDYD/rw2A/68NgP+vDYD/rw2A/68NgP+vDYD/rw2A/68NgP+vDYD/rw2A/68NgP+v&#10;DYD/rw2A/68NgP+vDYD/rw2A/68NgP+vDYD/rw2A/68NgP+vDYD/rw2A/68NgP+vDYD/rw2A/68N&#10;gP+vDYD/rw2A+LESgse8MJGZx0yiddBjs17VcL9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zVcr9F24CnFuadhg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/ACs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n/wCBSfkCnWT1BL1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cvMFuI3uBqew6AmW2uEL&#10;hejfDIDo3wyA6N8MgOjfDIDo3wyA6N8MgOjfDIDo3wyA6N8MgOjfDIDo3wyA6N8MgOjfDIDo3wyA&#10;6N8MgOjfDIDo3wyA6N8MgOjfDIDo3wyA6N8MgOjfDIDo3wyA6N8MgOjfDIDo3wyA6N8MgOjfDIDo&#10;3wyA6N8MgOjfDIDo3wyA6N8MgOjfDIDo3wyA6N8MgOjfDIDo3wyA6N8MgOjfDIDo3wyA6N8MgOjf&#10;DIDo3wyA6N8MgOjfDH3o3wxG6N8M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0H/68NRv+vDX3/rw2A/68NgP+vDYD/rw2A/68NgP+vDYD/rw2A/68N&#10;gP+vDYD/rw2A/68NgP+vDYD/rw2A/68NgP+vDYD/rw2A/68NgP+vDYD/rw2A/68NgP+vDYD/rw2A&#10;/68NgP+vDYD/rw2A/68NgP+vDYD/rw2A/68NgP+vDYD/rw2A/68NgP+vDYD/rw2A/68NgP+vDYD/&#10;rw2A/68NgP+vDYD/rw2A/68NgP+vDYD/rw2A/68NgP+vDYDusxiFucA4lo7JU6dr0mi4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rWc7053Yed&#10;DuiigQ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y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/wAt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++wKTYPUEt2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a/MEvIXvBqyl6giazuMKiejfDIDo&#10;3wyA6N8MgOjfDIDo3wyA6N8MgOjfDIDo3wyA6N8MgOjfDIDo3wyA6N8MgOjfDIDo3wyA6N8MgOjf&#10;DIDo3wyA6N8MgOjfDIDo3wyA6N8MgOjfDIDo3wyA6N8MgOjfDIDo3wyA6N8MgOjfDIDo3wyA6N8M&#10;gOjfDIDo3wyA6N8MgOjfDIDo3wyA6N8MgOjfDIDo3wyA6N8MgOjfDIDo3wyA6N8MgOjfDIDo3wyA&#10;6N8MgOjfDIDo3wyA6N8MgOjfDFno3ww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rw0S/68NWv+vDYD/rw2A/68NgP+vDYD/&#10;rw2A/68NgP+vDYD/rw2A/68NgP+vDYD/rw2A/68NgP+vDYD/rw2A/68NgP+vDYD/rw2A/68NgP+v&#10;DYD/rw2A/68NgP+vDYD/rw2A/68NgP+vDYD/rw2A/68NgP+vDYD/rw2A/68NgP+vDYD/rw2A/68N&#10;gP+vDYD/rw2A/68NgP+vDYD/rw2A/68NgP+vDYD/rw2A/68NgP+vDYD/rw2A/68NgP+vDYD/rw2A&#10;/68NgN+2IYmswkCahMxZrGTTbbx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XXdrcr4ZCT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M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f8ALS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DP9AYpY9wOu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/QEv33xBrCc7AefwuYKjuXgDIH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a+jfD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k/68N&#10;a/+vDYD/rw2A/68NgP+vDYD/rw2A/68NgP+vDYD/rw2A/68NgP+vDYD/rw2A/68NgP+vDYD/rw2A&#10;/68NgP+vDYD/rw2A/68NgP+vDYD/rw2A/68NgP+vDYD/rw2A/68NgP+vDYD/rw2A/68NgP+vDYD/&#10;rw2A/68NgP+vDYD/rw2A/68NgP+vDYD/rw2A/68NgP+vDYD/rw2A/68NgP+vDYD/rw2A/68NgP+v&#10;DYD/rw2A/68NgP+vDYD/rw2A/68NgP+vDYD8sA+Bz7srjqDGSJ96zl+wX9Rwv1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EzZfK4d5JiK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ACk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K/4AhE/4A6Nl9AS/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HXyBbWS7QektucJk9/hC4P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46N8MOejfD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L/rw06/68Ne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SyFIPA&#10;vjOTlchPpHDRZbV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NVyv0Dcg6MU5p6E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y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/wAh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RvoCmmL1BLt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/zBbqK7gapqukImNXiC4f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H/o3wxM6N8M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vDQr/rw1N/68Nf/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5rUch7LBPJiJylWpaNJqul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WNZ0uzXeipo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M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F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6+wGQXfYD&#10;s2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n0BL2B8AauoOsIncjkCozn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GDo3ww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vDRn/rw1g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6vDoDXuCaMpcRFnX/N&#10;XK5h1G69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Uth4syfik5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X/AAYl/wB/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/9AYdV&#10;9wOq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f0BL958QWzl+wHorvmCZHi4AuC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cejfDC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S3/rw1x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+LERgse8MJGax0uiddBjs17VcL9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SNp+qhjlm4c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fwzoo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f8Ac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KP4A&#10;gkz5AqBk9QS9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y8wW4je4Gp7DoCZXb4QuF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x76N8MP+jfD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68NBf+vDUD/rw17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usxeFur84lY7JU6dr0mi4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a1nO9&#10;Pd2FoBDnoYI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/AFk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QfoClmH1BLh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r8wS8he8Gq6fqCJrO4wqJ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H/o3wxT6N8M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D/+vDVP/rw1/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N+2IYmtwj+ahMxZq2TTbbx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W13W4L+CNlg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N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9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2/AGMW/YDs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o9AS+&#10;ffEGsJzsB5/C5gqO5eAMge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Gfo3ww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IP+vDWf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8sA+Bz7srjqHFR596zl+wYNRvvl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P2HqwIeOWj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Hy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3+AIVT9wOnZfQEv2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dfIFtZLt&#10;B6S25wmT3+ELg+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dujfDDPo3w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rw0B/68NM/+vDXb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Sy&#10;FIPAvjOTlchPpHHRZbV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zVcr9F24CnFuad&#10;hQ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/AAMl/wB4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/8AgUn5Ap1j9QS8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b/MFuoruBqmq6QmY&#10;1eILh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x96N8MRujfD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rw0I/68NRv+vDX3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57Uch7LBPJiJylWpaNJqul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nWc7w53YedDuiigQ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3gM6KM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f8AUy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PfsBkl72BLV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afQEvYHwBq6h6widyOQKi+f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xc6N8M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0V/68NX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6vDoDXuCWLpsRD&#10;nX/NXK5h1G69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PXd7Uq4ZGS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N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X/ACg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y/QGJV/cDrW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/QEv3nxBbOX7Aeiu+YJkOPgC4L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G7o&#10;3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rw0m/68Nb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+bERgsi8L5Cax0uidc9is17VcL9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EvZfK0c5JmJ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/wACJf8Ac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v+AIRP+AOjZPUEvm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HLzBbiO7gamsegJldvhC4X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eejfDDro3ww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P/rw06/68Nef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usxeFu783lY/JUqZs0me4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W9VyvkDcg6MS55+D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cgzoo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/AE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ET6Aphh9QS5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zzBLyF7warp+oIms7jCon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x/6N8MT+jfD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3/rw1P/68Nf/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N+2IYmtwj+ahcxZq2XTbbx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V9Z1uTLfi5g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ANJf8Af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OPwBjl32A7N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j0BL5+8AawnOwHn8LlCo7l4AyB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k6N8M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vDRr/rw1k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8sA+B0LoqjqHFR596zl+wYNRvvl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Uth4syTilI4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3wM6KM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Esl/wCAJf8AgCX/AIAl/wCAJf8AgCX/AIAl/wCAJf8AgCX/AIAl/wCAJf8AgCX/AIAl&#10;/wCAJf8AgCX/AIAl/wCAJf8AgCX/AIAl/wCAJf8AgCX/AIAl/wCAJf8AgCX/AIAl/wCAJf8AgCX/&#10;AIAl/wCAJf8AgCX/AIAl/wCAJf8AgCX/AIAl/wCAJf8AgCX/AIAl/wCAJf8AgCX/AIAl/wCAJf8A&#10;gCX/AIAl/wCAJf8AgCX/AIAl/wCAJf8AgCX/AIAv/QGHVPcDqWX0BL9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18gW1k+0HpLfnCZPf4QuD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HLo3wwt6N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Af+vDS3/rw1z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SyFIPBvTOTlchPpHHRZbV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c1XK/R9p/&#10;qRjlm4cM6KOADOijgAzoo4AM6KOADOijgAzoo4AM6KOADOijgAzoo4AM6KOADOijgAzoo4AM6KOA&#10;DOijgAzoo4AM6KOADOijgAzoo4AM6KOADOijgAzoo4AM6KOADOijgAzoo4AM6KOADOijgAzoo4AM&#10;6KOADOijgAzoo4AM6KOADOijgAzoo4AM6KOADOijgAzoo4AM6KOADOijgAzoo4AM6KOADOijgAzo&#10;o4AM6KOADOijgAzoo4AM6KOADOijgAzoo4AM6KN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/wAMJf8AeiX/AIAl/wCAJf8AgCX/AIAl/wCAJf8AgCX/AIAl/wCAJf8A&#10;gCX/AIAl/wCAJf8AgCX/AIAl/wCAJf8AgCX/AIAl/wCAJf8AgCX/AIAl/wCAJf8AgCX/AIAl/wCA&#10;Jf8AgCX/AIAl/wCAJf8AgCX/AIAl/wCAJf8AgCX/AIAl/wCAJf8AgCX/AIAl/wCAJf8AgCX/AIAl&#10;/wCAJf8AgCX/AIAl/wCAJf8AgCX/AIAl/wCAJf8AgCj+AIJL+QKfZPUEvW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v8wW6iu4GqavpCZjW4guG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e+jfDELo3ww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Bv+vDUL/rw17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6LQbhrPBPJiJylWpaNJqul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a1nO9PN2GnxDnoYIM6KOADOijgAzoo4AM6KOADOijgAzoo4AM6KOADOijgAzo&#10;o4AM6KOADOijgAzoo4AM6KOADOijgAzoo4AM6KOADOijgAzoo4AM6KOADOijgAzoo4AM6KOADOij&#10;gAzoo4AM6KOADOijgAzoo4AM6KOADOijgAzoo4AM6KOADOijgAzoo4AM6KOADOijgAzoo4AM6KOA&#10;DOijgAzoo4AM6KOADOijgAzoo4AM6KOADOijgAzoo4AM6KN6DOij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V+jfD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Ef+v&#10;DVf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xp6N8M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IP+vDWr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Hbo3ww16N8M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rw0C/68NNf+vDXb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fujfDEvo3w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J/68NS/+vDX7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X+jfD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V/68NX/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xu6N8M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p/68Nbv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Hro3ww+6N8M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QT/rw0+/68Ne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f+jfDFLo3ww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Q3/rw1S/68Nf/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ZOjfD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vDRz/rw1k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/wAEJf8AUSX/AIAl/wCAJf8AgCX/AIAl&#10;/wCAJf8AgCX/AIAl/wCAJf8AgCX/AIAl/wCAJf8AgCX/AIAl/wCAJf8AgCX/AIAl/wCAJf8AgCX/&#10;AIAl/wCAJf8AgDT8AYtf9QS2ZvQEwGb0BMBm9ATAZvQEwGb0BMBm9ATAZvQEwGb0BMBm9ATAZvQE&#10;wGb0BMBm9ATAZvQEwGb0BMBm9ATAZvQEwGb0BMBm9ATAZvQEwGb0BMBm9ATAZvQEwGb0BMBm9ATA&#10;ZvQEwGb0BMBm9ATAZvQEwGb0BMBz8wW3j+4GprHoCZXb4QuF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z6N8MMejfD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Af+vDTH/rw1z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usxeFu783lZDJ&#10;UqZt0me3XdVxwF3VccBd1XHAXdVxwF3VccBd1XHAXdVxwF3VccBd1XHAXdVxwF3VccBd1XHAXdVx&#10;wF3VccBd1XHAXdVxwF3VccBd1XHAXdVxwF3VccBd1XHAXdVxwF3VccBd1XHAXdVxwF3VccBd1XHA&#10;XdVxwF3VccBU13a2H+SXiwzoo4AM6KOADOijgAzoo4AM6KOADOijgAzoo4AM6KOADOijgAzoo4AM&#10;6KOADOijgAzoo4AM6KOADOijgAzoo4AM6KOADOijgAzoo4AM6KOADOijgAzoo1EM6K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/wA0Jf8A&#10;eyX/AIAl/wCAJf8AgCX/AIAl/wCAJf8AgCX/AIAl/wCAJf8AgCX/AIAl/wCAJf8AgCX/AIAl/wCA&#10;Jf8AgCX/AIAl/wCAJf8AgD37AZJj9QS8ZvQEwGb0BMBm9ATAZvQEwGb0BMBm9ATAZvQEwGb0BMBm&#10;9ATAZvQEwGb0BMBm9ATAZvQEwGb0BMBm9ATAZvQEwGb0BMBm9ATAZvQEwGb0BMBm9ATAZvQEwGb0&#10;BMBm9ATAZvQEwGb0BMBs8wS7he8Gq6fqCJrP4wqJ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H3o3wxF6N8M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Bv+vDUX/&#10;rw19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OG2IImtwj+ahcxZq2XTbbtd1XHAXdVxwF3VccBd1XHAXdVxwF3VccBd&#10;1XHAXdVxwF3VccBd1XHAXdVxwF3VccBd1XHAXdVxwF3VccBd1XHAXdVxwF3VccBd1XHAXdVxwF3V&#10;ccBd1XHAXdVxwF3VccBd1XHAXdVxwFnWc7wq4ZGSDOijgAzoo4AM6KOADOijgAzoo4AM6KOADOij&#10;gAzoo4AM6KOADOijgAzoo4AM6KOADOijgAzoo4AM6KOADOijgAzoo4AM6KOADOijewzoo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X/ABQl/wBjJf8AgCX/AIAl/wCAJf8AgCX/AIAl/wCAJf8AgCX/AIAl/wCAJf8AgCX/&#10;AIAl/wCAJf8AgCX/AIAl/wCAJf8AgEP6Apdl9AS/ZvQEwGb0BMBm9ATAZvQEwGb0BMBm9ATAZvQE&#10;wGb0BMBm9ATAZvQEwGb0BMBm9ATAZvQEwGb0BMBm9ATAZvQEwGb0BMBm9ATAZvQEwGb0BMBm9ATA&#10;ZvQEwGb0BMBo9AS+fvAGsJ3sB5/D5QqN5eAMge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Fjo3ww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Ev+vDVj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8sA+B0bopjaHFR597zl6wYNRv&#10;vl3VccBd1XHAXdVxwF3VccBd1XHAXdVxwF3VccBd1XHAXdVxwF3VccBd1XHAXdVxwF3VccBd1XHA&#10;XdVxwF3VccBd1XHAXdVxwF3VccBd1XHAXdVxwF3VccBd1XHAXNVyvzHfjJcM6KOADOijgAzoo4AM&#10;6KOADOijgAzoo4AM6KOADOijgAzoo4AM6KOADOijgAzoo4AM6KOADOijgAzoo4AM6KOADOijYwzo&#10;ox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ASX/ADEl/wBzJf8AgCX/AIAl/wCAJf8AgCX/AIAl/wCA&#10;Jf8AgCX/AIAl/wCAJf8AgCX/AIAl/wCAJf8AgEX6Apll9AS/ZvQEwGb0BMBm9ATAZvQEwGb0BMBm&#10;9ATAZvQEwGb0BMBm9ATAZvQEwGb0BMBm9ATAZvQEwGb0BMBm9ATAZvQEwGb0BMBm9ATAZvQEwGb0&#10;BMBm9ATAdvIFtZTtB6S35wmS4OELg+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a+jf&#10;D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JP+vDWv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axE4PCvTOSlshOpHHQZLVd1XHAXdVxwF3VccBd1XHAXdVxwF3VccBd1XHAXdVxwF3V&#10;ccBd1XHAXdVxwF3VccBd1XHAXdVxwF3VccBd1XHAXdVxwF3VccBd1XHAXdVxwF3VccBc1XK/NN+K&#10;mQzoo4AM6KOADOijgAzoo4AM6KOADOijgAzoo4AM6KOADOijgAzoo4AM6KOADOijgAzoo4AM6KNz&#10;DOijMAzoo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ByX/AD0l/wB1Jf8AgCX/&#10;AIAl/wCAJf8AgCX/AIAl/wCAJf8AgCX/AIAl/wCAJf8AgD77ApNl9AS/ZvQEwGb0BMBm9ATAZvQE&#10;wGb0BMBm9ATAZvQEwGb0BMBm9ATAZvQEwGb0BMBm9ATAZvQEwGb0BMBm9ATAZvQEwGb0BMBm9ATA&#10;b/MFuoruBqis6QmX1uILhu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x4&#10;6N8MOOjfD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rw0C/68NOP+vDXj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6bQbhrXAO5eLylWoaNJqul3VccBd1XHA&#10;XdVxwF3VccBd1XHAXdVxwF3VccBd1XHAXdVxwF3VccBd1XHAXdVxwF3VccBd1XHAXdVxwF3VccBd&#10;1XHAXdVxwFzVcr8r4ZCTDOijgAzoo4AM6KOADOijgAzoo4AM6KOADOijgAzoo4AM6KOADOijgAzo&#10;o3UM6KM9DOij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f8ABiX/ADUl/wBoJf8AgCX/AIAl/wCAJf8AgCX/AIAl/wCAJf8AgDf8AY1k9QS9ZvQEwGb0BMBm&#10;9ATAZvQEwGb0BMBm9ATAZvQEwGb0BMBm9ATAZvQEwGb0BMBm9ATAZvQEwGb0BMBm9ATAavQEvYLw&#10;Bq2h6wicyeQKi+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H/o3wxL6N8M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rw0K/68NS/+vDX/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ZuCWLqMRDnH/NXK1i1G69XdVxwF3VccBd1XHAXdVxwF3VccBd1XHAXdVxwF3VccBd1XHAXdVx&#10;wF3VccBd1XHAXdVxwF3VccBd1XHAWtZzvSPjlY0M6KOADOijgAzoo4AM6KOADOijgAzoo4AM6KOA&#10;DOijaAzoozYM6K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X/ABol/wBEJf8AaSX/AIAl/wCAJf8AgC3+AIVh9QS5ZvQE&#10;wGb0BMBm9ATAZvQEwGb0BMBm9ATAZvQEwGb0BMBm9ATAZvQEwGb0BMBm9ATAZ/QEv3vxBbKY7Aeh&#10;veYJkOPgC4L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GDo3ww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Z/68NY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+bERgsq8LpCbx0uhd89hsl7VcL9d1XHAXdVxwF3VccBd&#10;1XHAXdVxwF3VccBd1XHAXdVxwF3VccBd1XHAXdVxwF3VccBX1nW5FuadhQzoo4AM6KOADOijgAzo&#10;o2kM6KNEDOij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/wAPJf8AKyX/AEZv&#10;8wSXc/MFt2j0BL5m9ATAZvQEwGb0BMBm9ATAZvQEwGb0BMBp9AS9dfIFtoXvBqyY7AehuOcJkt7h&#10;C4T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cejfD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rw0r/68Ncf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yshWEw70y&#10;kp7GSaCFzFmrb9FmtmHUbr1d1XHAXdVxwF3VccBd1XHAXdVxwF3VccBg1G++bdJnt2jTapcM6KNG&#10;DOijKwzoow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16N8MgOjfDIDm4AyB3OELhNHjCojM5AqKz+MKic/jConf4QuD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x76N8MPujfD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+vDQX/&#10;rw0+/68Ne/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9LIUg+G2IInhtiCJ37YhieO1HojwsxeE/bAOgf+v&#10;DYD/rw2A/68NN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N6N8Mee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H/o3wxT6N8M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+vDQ//rw1T/68Nf/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n/rw0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U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Gfo3w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R//rw1n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U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GOjfDH/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dujfDDHo3w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Af+vDTL/rw12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X//rw0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Fr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96N8MRujfD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68NCP+vDUb/rw19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BXo3wx/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xc6N8M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8NFf+vDVz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X7/rw0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3wxM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G7o3ww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68NJf+vDW7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E6N8Me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eOjfDDro3ww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rw0D/68NOv+vDXj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Xj/rw0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K+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x/6N8MT+jf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rw0N/68NT/+vDX/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FP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xj6N8M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rw0Z/68NZ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V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ALo3wx3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HHo3wwt6N8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+vDQH/rw0t&#10;/68Ncf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3/68N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e+jfDELo3ww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vDQb/rw1C/68Ne/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R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Nu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V+jfD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+vDQ//rw1X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0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E/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xo6N8M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SD/rw1o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xk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Hbo&#10;3ww16N8M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Av+vDTX/rw12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d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fujfDEro3ww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CP+vDUr/rw1+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B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Xejf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Ff+vDV3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7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u6N8M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68NKf+vDW7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0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S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Hro3ww96N8M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0D/68NPv+vDXr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F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f+jfDFDo3ww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rw0N/68NUf+vDX/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T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ZOjfDB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c/68N&#10;Z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0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3wwP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xz6N8MMOjfD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H/rw0x/68Nc/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N8MBu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H3o3wxD6N8M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vDQb/rw1E/68Nff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x5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Ffo3ww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vDRL/rw1X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N8M&#10;ae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a+jfD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ST/rw1r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1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jfDFT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x46N8MNujfD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68NAv+vDTf/rw14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3ww9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H7o3wxL6N8M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Cv+vDUv/rw1+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T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I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GDo3ww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Gf+vDW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Xo3wx7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cejfD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Kv+vDXH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18/68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Wu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66N8MPujfD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rw0F/68NPv+vDXr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DP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H/o3wxT6N8M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0P/68NU/+v&#10;DX/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J6N8Mf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Gfo3w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rw0e/68NZ/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Xz/rw0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FX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dOjf&#10;DDHo3w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H/rw0x/68Ndf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1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c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x9&#10;6N8MRujfD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j/rw1G/68Nff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fDGP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xc6N8M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vDRP/rw1c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j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Gzo3ww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+vDST/rw1t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jfDF/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eOjfDDro3w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A/+vDTr/rw14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3wwX6N8Mfu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x/6N8MT+jfD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C/+v&#10;DU//rw1/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X7/rw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ET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i6N8M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Gf+vDWL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3wwD&#10;6N8MZ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HHo3wwt6N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rw0B/68NLf+vDXH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1o/68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To3wx7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e+jfDELo3ww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F/68NQv+vDXv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17/68N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KOjfDH/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VujfD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P/68NVv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//68N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8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xn6N8M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g/68NZ/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fDEf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Hbo3ww16N8M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QL/rw01/68Nd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N8MROjfDIDo3wyA6N8MgOjfDIDo3wyA6N8MgOjfDIDo3wyA6N8MgOjfDIDo3wyA&#10;6N8MgOjfDIDo3wyA6N8MgOjfDIDo3wyA6N8MgOjfDIDo3wyA6N8MgOjfDIDo3wyA6N8MgOjfDIDo&#10;3wyA6N8MgOjfDIDo3wyA6N8MgOjfDIDo3wyA6N8MgOjfDIDo3wyA6N8MgOjfDIDo3wyA6N8MgOjf&#10;DIDo3wyA6N8MgOjfDIDo3wyA6N8MgOjfDIDo3wyA6N8MfujfDEno3ww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Qj/rw1J/68Nfv+vDYD/rw2A/68NgP+vDYD/rw2A/68NgP+vDYD/rw2A/68NgP+vDYD/rw2A/68N&#10;gP+vDYD/rw2A/68NgP+vDYD/rw2A/68NgP+vDYD/rw2A/68NgP+vDYD/rw2A/68NgP+vDYD/rw2A&#10;/68NgP+vDYD/rw2A/68NgP+vDYD/rw2A/68NgP+vDYD/rw2A/68NgP+vDYD/rw2A/68NgP+vDYD/&#10;rw2A/68NgP+vDYD/rw2A/68NgP+vDYD/rw2A/68NRP+vD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66N8Mf+jfDIDo3wyA6N8MgOjfDIDo3wyA6N8MgOjf&#10;DIDo3wyA6N8MgOjfDIDo3wyA6N8MgOjfDIDo3wyA6N8MgOjfDIDo3wyA6N8MgOjfDIDo3wyA6N8M&#10;gOjfDIDo3wyA6N8MgOjfDIDo3wyA6N8MgOjfDIDo3wyA6N8MgOjfDIDo3wyA6N8MgOjfDIDo3wyA&#10;6N8MgOjfDIDo3wyA6N8MgOjfDIDo3wyA6N8MgOjfDIDo3wyA6N8MXOjfD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vDRX/rw1c/68NgP+vDYD/rw2A/68NgP+vDYD/rw2A/68NgP+vDYD/&#10;rw2A/68NgP+vDYD/rw2A/68NgP+vDYD/rw2A/68NgP+vDYD/rw2A/68NgP+vDYD/rw2A/68NgP+v&#10;DYD/rw2A/68NgP+vDYD/rw2A/68NgP+vDYD/rw2A/68NgP+vDYD/rw2A/68NgP+vDYD/rw2A/68N&#10;gP+vDYD/rw2A/68NgP+vDYD/rw2A/68NgP+vDYD/rw1//68N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Cfo3wx56N8MgOjfDIDo3wyA&#10;6N8MgOjfDIDo3wyA6N8MgOjfDIDo3wyA6N8MgOjfDIDo3wyA6N8MgOjfDIDo3wyA6N8MgOjfDIDo&#10;3wyA6N8MgOjfDIDo3wyA6N8MgOjfDIDo3wyA6N8MgOjfDIDo3wyA6N8MgOjfDIDo3wyA6N8MgOjf&#10;DIDo3wyA6N8MgOjfDIDo3wyA6N8MgOjfDIDo3wyA6N8MgOjfDIDo3wxu6N8M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+vDSn/rw1u/68NgP+vDYD/rw2A/68N&#10;gP+vDYD/rw2A/68NgP+vDYD/rw2A/68NgP+vDYD/rw2A/68NgP+vDYD/rw2A/68NgP+vDYD/rw2A&#10;/68NgP+vDYD/rw2A/68NgP+vDYD/rw2A/68NgP+vDYD/rw2A/68NgP+vDYD/rw2A/68NgP+vDYD/&#10;rw2A/68NgP+vDYD/rw2A/68NgP+vDYD/rw2A/68NgP+vDYD/rw15/68N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Eujf&#10;DGXo3wyA6N8MgOjfDIDo3wyA6N8MgOjfDIDo3wyA6N8MgOjfDIDo3wyA6N8MgOjfDIDo3wyA6N8M&#10;gOjfDIDo3wyA6N8MgOjfDIDo3wyA6N8MgOjfDIDo3wyA6N8MgOjfDIDo3wyA6N8MgOjfDIDo3wyA&#10;6N8MgOjfDIDo3wyA6N8MgOjfDIDo3wyA6N8MgOjfDIDo3wyA6N8MgOjfDHro3ww86N8M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A/+vDTz/&#10;rw16/68NgP+vDYD/rw2A/68NgP+vDYD/rw2A/68NgP+vDYD/rw2A/68NgP+vDYD/rw2A/68NgP+v&#10;DYD/rw2A/68NgP+vDYD/rw2A/68NgP+vDYD/rw2A/68NgP+vDYD/rw2A/68NgP+vDYD/rw2A/68N&#10;gP+vDYD/rw2A/68NgP+vDYD/rw2A/68NgP+vDYD/rw2A/68NgP+vDYD/rw1l/68N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3wwC6N8MP+jfDHvo3wyA6N8MgOjfDIDo3wyA6N8MgOjfDIDo3wyA6N8MgOjfDIDo&#10;3wyA6N8MgOjfDIDo3wyA6N8MgOjfDIDo3wyA6N8MgOjfDIDo3wyA6N8MgOjfDIDo3wyA6N8MgOjf&#10;DIDo3wyA6N8MgOjfDIDo3wyA6N8MgOjfDIDo3wyA6N8MgOjfDIDo3wyA6N8Mf+jfDE/o3ww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Df+vDU//rw1//68NgP+vDYD/rw2A/68NgP+vDYD/rw2A/68NgP+vDYD/rw2A&#10;/68NgP+vDYD/rw2A/68NgP+vDYD/rw2A/68NgP+vDYD/rw2A/68NgP+vDYD/rw2A/68NgP+vDYD/&#10;rw2A/68NgP+vDYD/rw2A/68NgP+vDYD/rw2A/68NgP+vDYD/rw2A/68NgP+vDXv/rw0//68N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R6N8MV+jfDH/o3wyA6N8MgOjfDIDo3wyA6N8M&#10;gOjfDIDo3wyA6N8MgOjfDIDo3wyA6N8MgOjfDIDo3wyA6N8MgOjfDIDo3wyA6N8MgOjfDIDo3wyA&#10;6N8MgOjfDIDo3wyA6N8MgOjfDIDo3wyA6N8MgOjfDIDo3wyA6N8MgOjfDIDo3wyA6N8MYejfD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HP+vDWH/rw2A/68NgP+vDYD/rw2A/68NgP+v&#10;DYD/rw2A/68NgP+vDYD/rw2A/68NgP+vDYD/rw2A/68NgP+vDYD/rw2A/68NgP+vDYD/rw2A/68N&#10;gP+vDYD/rw2A/68NgP+vDYD/rw2A/68NgP+vDYD/rw2A/68NgP+vDYD/rw2A/68Nf/+vDVf/rw0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wb6N8MWujfDH/o&#10;3wyA6N8MgOjfDIDo3wyA6N8MgOjfDIDo3wyA6N8MgOjfDIDo3wyA6N8MgOjfDIDo3wyA6N8MgOjf&#10;DIDo3wyA6N8MgOjfDIDo3wyA6N8MgOjfDIDo3wyA6N8MgOjfDIDo3wyA6N8MgOjfDIDo3wxj6N8M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Jf+vDWP/rw2A&#10;/68NgP+vDYD/rw2A/68NgP+vDYD/rw2A/68NgP+vDYD/rw2A/68NgP+vDYD/rw2A/68NgP+vDYD/&#10;rw2A/68NgP+vDYD/rw2A/68NgP+vDYD/rw2A/68NgP+vDYD/rw2A/68NgP+vDYD/rw1//68NWv+v&#10;D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V6N8MSujfDHfo3wyA6N8MgOjfDIDo3wyA6N8MgOjfDIDo3wyA6N8MgOjfDIDo3wyA&#10;6N8MgOjfDIDo3wyA6N8MgOjfDIDo3wyA6N8MgOjfDIDo3wyA6N8MgOjfDIDo3wyA6N8MeujfDFLo&#10;3w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68NHf+vDVL/rw16/68NgP+vDYD/rw2A/68NgP+vDYD/rw2A/68NgP+vDYD/rw2A/68N&#10;gP+vDYD/rw2A/68NgP+vDYD/rw2A/68NgP+vDYD/rw2A/68NgP+vDYD/rw2A/68NgP+vDXf/rw1K&#10;/68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E6N8MJ+jfDE3o3wxx6N8MgOjfDIDo3wyA6N8MgOjf&#10;DIDo3wyA6N8MgOjfDIDo3wyA6N8MgOjfDIDo3wyA6N8MgOjfDIDo3wyA6N8MgOjfDHbo3wxU6N8M&#10;LujfD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8NBv+vDS3/rw1U/68Ndv+vDYD/rw2A/68NgP+vDYD/&#10;rw2A/68NgP+vDYD/rw2A/68NgP+vDYD/rw2A/68NgP+vDYD/rw2A/68NgP+vDYD/rw1x/68NTP+v&#10;DSf/rw0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/o3wws&#10;6N8MQujfDFbo3wxk6N8McujfDHfo3wx+6N8Mf+jfDHfo3wxz6N8MZ+jfDFno3wxF6N8MMOjfDBXo&#10;3w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QH/rw0V/68N&#10;MP+vDUX/rw1Z/68Nav+vDXT/rw13/68Nf/+vDX7/rw13/68Ncv+vDWT/rw1W/68NQv+vDSz/rw0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HX6Ts&#10;EF+k7CBfpOwpX6TsMV+k7EBfpOxAX6TsQF+k7EBfpOxAX6TsQF+k7EBfpOw8X6TsMF+k7CRfpOwW&#10;X6Ts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EX6TsIl+k7EBfpOxfX6TsfV+k7JxfpOy1X6TsyV+k7Nxf&#10;pOzzX6Ts/1+k7P9fpOz/X6Ts/1+k7P9fpOz/X6Ts/1+k7P9fpOz/X6Ts/1+k7P9fpOz/X6Ts/1+k&#10;7P9fpOz/X6Ts/1+k7P9fpOzvX6Ts2F+k7L1fpOycX6Tse1+k7FVfpOwqX6Ts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AV+k7CVfpOxXX6Tsgl+k7KtfpOzTX6Ts+l+k7P9fpOz/X6Ts/1+k7P9fpOz/X6Ts&#10;/1+k7P9fpOz/X6Ts/1+k7P9fpOz/X6Ts/1+k7P9fpOz/X6Ts/1+k7P9fpOz/X6Ts/1+k7P9fpOz/&#10;X6Ts/1+k7P9fpOz/X6Ts/1+k7P9fpOz/X6Ts/1+k7P9fpOz/X6Ts/1+k7P9fpOz/X6Ts/1+k7Ppf&#10;pOzMX6Tsll+k7F5fpOw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FV+k7FNfpOyIX6Tsvl+k7PFfpOz/X6Ts/1+k7P9fpOz/X6Ts/1+k7P9fpOz/X6Ts/1+k7P9f&#10;pOz/X6Ts/1+k7P9fpOz/X6Ts/1+k7P9fpOz/X6Ts/1+k7P9fpOz/X6Ts/1+k7P9fpOz/X6Ts/1+k&#10;7P9fpOz/X6Ts/1+k7P9fpOz/X6Ts/1+k7P9fpOz/X6Ts/1+k7P9fpOz/X6Ts/1+k7P9fpOz/X6Ts&#10;/1+k7P9fpOz/X6Ts/1+k7P9fpOz/X6Ts/1+k7N1fpOyZX6TsTF+k7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EF+k&#10;7FRfpOyUX6Ts1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2X6Tsql+k&#10;7E9fpOw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CVfpOxx&#10;X6Tsv1+k7Pt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7F+k7I1fpO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iX6TsfF+k&#10;7NZ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LVfpOw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El+k7GtfpOzH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df&#10;pOx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0X6Tsnl+k&#10;7PZ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tfpOw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BF+k7FtfpOz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F+k7JBfpO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GX6TsZl+k&#10;7Nx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4V+k7E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VfpOxt&#10;X6Ts4l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kV+k7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FFfpOza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PX6Ts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F+k7MN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O1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MX6TskF+k7P1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+l+k7F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IX6Ts4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A1fpOyg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DdfpOzd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G5fpOz6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9X6Ts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CF+k7K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RfpOw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F1+k7Ml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31+k7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Jl+k7N5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Ll+k7O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N1+k7PF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4X6Tsxl+k7ItfpOxhX6TsP1+k7CNfpOwTX6TsCV+k7Ahf&#10;pOwQX6TsG1+k7DFfpOxNX6Tsb1+k7JtfpOzRX6Ts/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xX6Ts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RfpOz/X6Ts/1+k7P9fpOz/X6Ts/1+k&#10;7P9fpOz/X6Ts/1+k7P9fpOz/X6Ts/1+k7P9fpOz/X6Ts/1+k7P9fpOz/X6Ts/1+k7P9fpOz/X6Ts&#10;/1+k7P9fpOz/X6Ts/1+k7P9fpOz/X6Ts/1+k7P9fpOz/X6Ts/1+k7P9fpOz/X6Ts/1+k7P9fpOz/&#10;X6Ts/1+k7P9fpOz/X6Ts/1+k7P9fpOz/X6Ts/1+k7P9fpOyE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F+k7P9fpOz/X6Ts/1+k7P9fpOz/X6Ts/1+k7P9fpOz/X6Ts/1+k7P9fpOz/X6Ts/1+k7P9f&#10;pOz/X6Ts/1+k7P9fpOz/X6Ts/1+k7P9fpOz/X6Ts/1+k7P9fpOz/X6Ts/1+k7P9fpOz/X6Ts/1+k&#10;7P9fpOz/X6Ts/1+k7P9fpOz/X6Ts/1+k7P9fpOz/X6Ts/1+k7P9fpOz/X6Ts/1+k7P9fpOz/X6Ts&#10;/1+k7P9fpOz/X6Ts/1+k7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D1+k7PlfpOz/X6Ts/1+k7P9fpOz/X6Ts/1+k7P9fpOz/X6Ts/1+k7P9fpOz/X6Ts&#10;/1+k7P9fpOz/X6Ts/1+k7P9fpOz/X6Ts/1+k7P9fpOz/X6Ts/1+k7P9fpOz/X6Ts/1+k7P9fpOz/&#10;X6Ts/1+k7P9fpOz/X6Ts/1+k7P9fpOz/X6Ts/1+k7P9fpOz/X6Ts/1+k7P9fpOz/X6Ts/1+k7P9f&#10;pOz/X6Ts/1+k7P9fpOzm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MhfpOz/X6Ts/1+k7P9f&#10;pOz/X6Ts/1+k7P9fpOz/X6Ts/1+k7P9fpOz/X6Ts/1+k7P9fpOz/X6Ts/1+k7P9fpOz/X6Ts/1+k&#10;7P9fpOz/X6Ts/1+k7P9fpOz/X6Ts/1+k7P9fpOz/X6Ts/1+k7P9fpOz/X6Ts/1+k7P9fpOz/X6Ts&#10;/1+k7P9fpOz/X6Ts/1+k7P9fpOz/X6Ts/1+k7P9fpOz/X6Ts/1+k7P9fpOz/X6Ts/1+k7P9fpOx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y3X6Ts/1+k7P9fpOz/X6Ts/1+k7P9fpOz/X6Ts&#10;/1+k7P9fpOz/X6Ts/1+k7P9fpOz/X6Ts/1+k7P9fpOz/X6Ts/1+k7P9fpOz/X6Ts/1+k7P9fpOz/&#10;X6Ts/1+k7P9fpOz/X6Ts/1+k7P9fpOz/X6Ts/1+k7P9fpOz/X6Ts/1+k7P9fpOz/X6Ts/1+k7P9f&#10;pOz/X6Ts/1+k7P9fpOz/X6Ts/1+k7P9fpOz/X6Ts/1+k7N8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4X6Ts/1+k7P9fpOz/X6Ts/1+k7P9fpOz/X6Ts/1+k7P9fpOz/X6Ts/1+k7P9fpOz/X6Ts/1+k&#10;7P9fpOz/X6Ts/1+k7P9fpOz/X6Ts/1+k7P9fpOz/X6Ts/1+k7P9fpOz/X6Ts/1+k7P9fpOz/X6Ts&#10;/1+k7P9fpOz/X6Ts/1+k7P9fpOz/X6Ts/1+k7P9fpOz/X6Ts/1+k7P9fpOz/X6Ts/1+k7P9fpOz/&#10;X6Ts/1+k7P9fpOz/X6Ts/1+k7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KX6Ts+F+k7P9fpOz/X6Ts/1+k7P9f&#10;pOz/X6Ts/1+k7P9fpOz/X6Ts/1+k7P9fpOz/X6Ts/1+k7P9fpOz/X6Ts/1+k7P9fpOz/X6Ts/1+k&#10;7P9fpOz/X6Ts/1+k7P9fpOz/X6Ts/1+k7P9fpOz/X6Ts/1+k7P9fpOz/X6Ts/1+k7P9fpOz/X6Ts&#10;/1+k7P9fpOz/X6Ts/1+k7P9fpOz/X6Ts/1+k7P9fpOz/X6Ts/1+k7P9fpOzR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eF+k7P9fpOz/X6Ts/1+k7P9fpOz/X6Ts/1+k7P9fpOz/X6Ts/1+k7P9fpOz/&#10;X6Ts/1+k7P9fpOz/X6Ts/1+k7P9fpOz/X6Ts/1+k7P9fpOz/X6Ts/1+k7P9fpOz/X6Ts/1+k7P9f&#10;pOz/X6Ts/1+k7P9fpOz/X6Ts/1+k7P9fpOz/X6Ts/1+k7P9fpOz/X6Ts/1+k7P9fpOz/X6Ts/1+k&#10;7P9fpOz/X6Ts/1+k7P9fpOz/X6Ts/1+k7P9fp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Q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g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a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G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Q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R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PB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OV+k7NxfpOySX6TsSV+k7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DX6TsP1+k7HxfpOypX6Ts1V+k7OlfpOz5X6Ts/1+k&#10;7PxfpOznX6TsyV+k7J9fpOxpX6Ts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z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GdfpOz/X6Ts/1+k7P9fpOz3X6Tst1+k7G5fpOw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DtfpOyiX6Ts7l+k7P9fpOz/X6Ts/1+k7P9fpOz/&#10;X6Ts/1+k7P9fpOz/X6Ts/1+k7P9fpOz/X6Ts/1+k7P9fpOzYX6TseV+k7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q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yUX6Ts/1+k7P9fpOz/X6Ts/1+k7P9fpOz/X6Ts&#10;/1+k7NxfpOySX6TsSV+k7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TV+k7M9fpOz/X6Ts/1+k7P9fpOz/X6Ts/1+k&#10;7P9fpOz/X6Ts/1+k7P9fpOz/X6Ts/1+k7P9fpOz/X6Ts/1+k7P9fpOz/X6Ts/1+k7P9fpOz4X6Ts&#10;kF+k7B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H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w1+k7P9fpOz/X6Ts/1+k7P9f&#10;pOz/X6Ts/1+k7P9fpOz/X6Ts/1+k7P9fpOz3X6Tst1+k7G5fpOw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pX6TswV+k7P9fpOz/X6Ts/1+k7P9fpOz/&#10;X6Ts/1+k7P9fpOz/X6Ts/1+k7P9fpOz/X6Ts/1+k7P9fpOz/X6Ts/1+k7P9fpOz/X6Ts/1+k7P9f&#10;pOz/X6Ts/1+k7P9fpOzxX6Tsal+k7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I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PFfpOz/X6Ts&#10;/1+k7P9fpOz/X6Ts/1+k7P9fpOz/X6Ts/1+k7P9fpOz/X6Ts/1+k7P9fpOz/X6Ts/1+k7NxfpOyS&#10;X6TsSV+k7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qX6Ts9l+k7P9fpOz/X6Ts/1+k&#10;7P9fpOz/X6Ts/1+k7P9fpOz/X6Ts/1+k7P9fpOz/X6Ts/1+k7P9fpOz/X6Ts/1+k7P9fpOz/X6Ts&#10;/1+k7P9fpOz/X6Ts/1+k7P9fpOz/X6Ts/1+k7P9fpOy6X6Ts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F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CRf&#10;pOz/X6Ts/1+k7P9fpOz/X6Ts/1+k7P9fpOz/X6Ts/1+k7P9fpOz/X6Ts/1+k7P9fpOz/X6Ts/1+k&#10;7P9fpOz/X6Ts/1+k7P9fpOz3X6Tst1+k7G5fpOw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ZfpOygX6Ts/1+k7P9fpOz/&#10;X6Ts/1+k7P9fpOz/X6Ts/1+k7P9fpOz/X6Ts/1+k7P9fpOz/X6Ts/1+k7P9fpOz/X6Ts/1+k7P9f&#10;pOz/X6Ts/1+k7P9fpOz/X6Ts/1+k7P9fpOz/X6Ts/1+k7P9fpOz/X6Ts/1+k7OJfpO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zf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1fpOxbAAAAAAAAAAAAAAAAAAAAAAAAAAAAAAAA&#10;AAAAAAAAAAAAAAAAAAAAAAAAAAAAAAAAAAAAAAAAAAAAAAAAAAAAAAAAAAAAAAAAAAAAAAAAAAAA&#10;AAAAAAAAAAAAAAAAAAAAAAAAAAAAAAAAAAAAAAAAAAAAAAAAAAAAAAAAAAAAAAAAAAAAAAAAAAAA&#10;AAAAAAAAAAAAAAAAAAAAAAAAAAAAAAAAAAAAAAAAAAAAAAAAAAAAAAAAX6TsIV+k7HNfpOzDX6Ts&#10;+V+k7P9fpOz/X6Ts/1+k7P9fpOz/X6Ts/1+k7P9fpOz/X6Ts/1+k7P9fpOzmX6TsnV+k7ElfpO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YX6Ts/1+k7P9fpOz/X6Ts/1+k7P9fpOz/X6Ts/1+k7P9fpOz/X6Ts/1+k7P9fpOz/&#10;X6Ts/1+k7P9fpOz/X6Ts/1+k7P9fpOz/X6Ts/1+k7P9fpOz/X6Ts/1+k7NxfpOySX6TsSV+k7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NfpOywX6Ts/1+k&#10;7P9fpOz/X6Ts/1+k7P9fpOz/X6Ts/1+k7P9fpOz/X6Ts/1+k7P9fpOz/X6Ts/1+k7P9fpOz/X6Ts&#10;/1+k7P9fpOz/X6Ts/1+k7P9fpOz/X6Ts/1+k7P9fpOz/X6Ts/1+k7P9fpOz/X6Ts/1+k7P9fpOz/&#10;X6Ts8V+k7D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n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V+k7GUAAAAAAAAAAAAA&#10;AAAAAAAAAAAAAAAAAAAAAAAAAAAAAAAAAAAAAAAAAAAAAAAAAAAAAAAAAAAAAAAAAAAAAAAAAAAA&#10;AAAAAAAAAAAAAAAAAAAAAAAAAAAAAAAAAAAAAAAAAAAAAAAAAAAAAAAAAAAAAAAAAAAAAAAAAAAA&#10;AAAAAAAAAAAAAAAAAAAAAAAAAAAAAAAAAAAAAAAAAAAAAAAAAAAAAAAAAAAAAAAAAAAAAAAAAAAA&#10;AAAAAAAAAF+k7AhfpOw4X6TsX1+k7H9fpOyQX6TsnV+k7JlfpOyLX6TsdV+k7FBfpOw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G&#10;X6TsLF+k7EtfpOxoX6TshV+k7KFfpOy1X6Tsxl+k7NdfpOzoX6Ts8F+k7PBfpOz/X6Ts/1+k7P9f&#10;pOz3X6Ts8F+k7OBfpOzQX6TsuV+k7KBfpOyBX6TsXV+k7DdfpOw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GX6TsLF+k&#10;7EtfpOxoX6TshV+k7KFfpOy1X6Tsxl+k7NdfpOzoX6Ts8F+k7PBfpOz/X6Ts/1+k7P9fpOz3X6Ts&#10;8F+k7OBfpOzQX6TsuV+k7KBfpOyBX6TsXV+k7DdfpOw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i1+k7P9fpOz/X6Ts/1+k7P9fpOz/X6Ts/1+k7P9fpOz/X6Ts/1+k&#10;7P9fpOz/X6Ts/1+k7P9fpOz/X6Ts/1+k7P9fpOz/X6Ts/1+k7P9fpOz/X6Ts/1+k7P9fpOz/X6Ts&#10;/1+k7P9fpOz3X6Tst1+k7G5fpOw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V&#10;X6Ts/1+k7P9fpOz/X6Ts/1+k7P9fpOz/X6Ts/1+k7P9fpOz/X6Ts/1+k7P9fpOz/X6Ts/1+k7P9f&#10;pOz/X6Ts/1+k7P9fpOz/X6Ts/1+k7P9fpOz/X6Ts/1+k7P9fpOz/X6Ts/1+k7P9fpOz/X6Ts/1+k&#10;7P9fpOz/X6Ts/1+k7P9fpOz0X6Ts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d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BlfpOxOX6Tsg1+k&#10;7LFfpOzaX6Ts/F+k7P9fpOz/X6Ts/1+k7P9fpOz/X6Ts/1+k7P9fpOz/X6Ts/1+k7P9fpOz/X6Ts&#10;/1+k7P9fpOz/X6Ts/1+k7P9fpOz/X6Ts/1+k7P9fpOz/X6Ts/1+k7P9fpOz/X6Ts/l+k7NlfpOyg&#10;X6TsZ1+k7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BlfpOxOX6Tsg1+k7LFfpOza&#10;X6Ts/F+k7P9fpOz/X6Ts/1+k7P9fpOz/X6Ts/1+k7P9fpOz/X6Ts/1+k7P9fpOz/X6Ts/1+k7P9f&#10;pOz/X6Ts/1+k7P9fpOz/X6Ts/1+k7P9fpOz/X6Ts/1+k7P9fpOz/X6Ts/l+k7NlfpOygX6TsZ1+k&#10;7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L5fpOz/X6Ts/1+k7P9fpOz/X6Ts/1+k7P9fpOz/&#10;X6Ts/1+k7P9fpOz/X6Ts/1+k7P9fpOz/X6Ts/1+k7P9fpOz/X6Ts/1+k7P9fpOz/X6Ts/1+k7P9f&#10;pOz/X6Ts/1+k7P9fpOz/X6Ts/1+k7P9fpOz/X6Ts/1+k7NxfpOySX6TsSV+k7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CX6TsI1+k7E5fpOxsX6Tsi1+k7KpfpOzDX6Ts1F+k7ORfpOz1&#10;X6Ts/1+k7P9fpOz/X6Ts/1+k7P9fpOz2X6Ts61+k7NRfpOy5X6TslV+k7G1fpOw+X6Ts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PX6Ts&#10;H1+k7DBfpOxBX6TsUV+k7GJfpOxyX6Tsg1+k7JNfpOx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SX6Ts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CRfpOxkX6TsqF+k7OVfpOz/&#10;X6Ts/1+k7P9fpOz/X6Ts/1+k7P9fpOz/X6Ts/1+k7P9fpOz/X6Ts/1+k7P9fpOz/X6Ts/1+k7P9f&#10;pOz/X6Ts/1+k7P9fpOz/X6Ts/1+k7P9fpOz/X6Ts/1+k7P9fpOz/X6Ts/1+k7P9fpOz/X6Ts/1+k&#10;7P9fpOz/X6Ts/1+k7P9fpOz/X6Ts3l+k7JBfpOw9X6Ts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CRfpOxkX6TsqF+k7OVfpOz/X6Ts/1+k&#10;7P9fpOz/X6Ts/1+k7P9fpOz/X6Ts/1+k7P9fpOz/X6Ts/1+k7P9fpOz/X6Ts/1+k7P9fpOz/X6Ts&#10;/1+k7P9fpOz/X6Ts/1+k7P9fpOz/X6Ts/1+k7P9fpOz/X6Ts/1+k7P9fpOz/X6Ts/1+k7P9fpOz/&#10;X6Ts/1+k7P9fpOz/X6Ts3l+k7JBfpOw9X6Ts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JfpOzyX6Ts/1+k7P9fpOz/X6Ts/1+k&#10;7P9fpOz/X6Ts/1+k7P9fpOz/X6Ts/1+k7P9fpOz/X6Ts/1+k7P9fpOz/X6Ts/1+k7P9fpOz/X6Ts&#10;/1+k7P9fpOz/X6Ts/1+k7P9fpOz/X6Ts/1+k7P9fpOz/X6Ts/1+k7P9fpOz/X6Ts/1+k7P9fpOz3&#10;X6Tst1+k7G5fpOw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mX6TsYV+k7JpfpOzJX6Ts9F+k7P9fpOz/X6Ts/1+k7P9fpOz/X6Ts/1+k&#10;7P9fpOz/X6Ts/1+k7P9fpOz/X6Ts/1+k7P9fpOz/X6Ts/1+k7P9fpOz/X6Ts/1+k7P9fpOz/X6Ts&#10;/1+k7PtfpOzIX6TsgV+k7DZfpO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G&#10;X6TsFl+k7CdfpOw4X6TsSF+k7FlfpOxpX6Tsel+k7IpfpOybX6Tsq1+k7LxfpOzMX6Ts3V+k7O1f&#10;pOz+X6Ts/1+k7P9fpOz/X6Ts/1+k7P9fpOz/X6Ts/1+k7P9fpOz/X6Ts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Mx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K1fpOw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dfpOxGX6TslV+k7OFfpOz/X6Ts/1+k&#10;7P9fpOz/X6Ts/1+k7P9fpOz/X6Ts/1+k7P9fpOz/X6Ts/1+k7P9fpOz/X6Ts/1+k7P9fpOz/X6Ts&#10;/1+k7P9fpOz/X6Ts/1+k7P9fpOz/X6Ts/1+k7P9fpOz/X6Ts/1+k7P9fpOz/X6Ts/1+k7P9fpOz/&#10;X6Ts/1+k7P9fpOz/X6Ts/1+k7P9fpOz/X6Ts/1+k7P9fpOz/X6Ts/1+k7ONfpOyFX6Ts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dfpOxGX6TslV+k7OFfpOz/X6Ts/1+k7P9fpOz/&#10;X6Ts/1+k7P9fpOz/X6Ts/1+k7P9fpOz/X6Ts/1+k7P9fpOz/X6Ts/1+k7P9fpOz/X6Ts/1+k7P9f&#10;pOz/X6Ts/1+k7P9fpOz/X6Ts/1+k7P9fpOz/X6Ts/1+k7P9fpOz/X6Ts/1+k7P9fpOz/X6Ts/1+k&#10;7P9fpOz/X6Ts/1+k7P9fpOz/X6Ts/1+k7P9fpOz/X6Ts/1+k7ONfpOyFX6Ts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wrX6Ts/1+k7P9fpOz/&#10;X6Ts/1+k7P9fpOz/X6Ts/1+k7P9fpOz/X6Ts/1+k7P9fpOz/X6Ts/1+k7P9fpOz/X6Ts/1+k7P9f&#10;pOz/X6Ts/1+k7P9fpOz/X6Ts/1+k7P9fpOz/X6Ts/1+k7P9fpOz/X6Ts/1+k7P9fpOz/X6Ts/1+k&#10;7P9fpOz/X6Ts/1+k7P9fpOz/X6Ts/1+k7NxfpOyTX6TsTF+k7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x4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zl+k7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FX6TsSl+k7KZfpOzzX6Ts/1+k7P9fpOz/&#10;X6Ts/1+k7P9fpOz/X6Ts/1+k7P9fpOz/X6Ts/1+k7P9fpOz/X6Ts/1+k7P9fpOz/X6Ts/1+k7P9f&#10;pOz/X6Ts/1+k7P9fpOz/X6Ts/1+k7P9fpOz/X6Ts/1+k7P9fpOz/X6Ts/1+k7P9fpOz/X6Ts/1+k&#10;7P9fpOz/X6Ts/1+k7P9fpOz/X6Ts/1+k7P9fpOz/X6Ts/1+k7P9fpOz/X6Ts/1+k7P9fpOz/X6Ts&#10;/1+k7P5fpOyyX6Ts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Z1+k&#10;7P9fpOz/X6Ts/1+k7P9fpOz/X6Ts/1+k7P9fpOz/X6Ts/1+k7P9fpOz/X6Ts/1+k7P9fpOz/X6Ts&#10;/1+k7P9fpOz/X6Ts/1+k7P9fpOz/X6Ts/1+k7P9fpOz/X6Ts/1+k7P9fpOz/X6Ts/1+k7P9fpOz/&#10;X6Ts/1+k7P9fpOz/X6Ts/1+k7P9fpOz/X6Ts/1+k7P9fpOz/X6Ts/1+k7P9fpOz4X6TsuV+k7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I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nX6Ts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C5fpOyUX6Ts6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AX6Ts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5fpOyUX6Ts6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AX6Ts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KFfpOz/X6Ts/1+k7P9fpOz/X6Ts/1+k7P9fpOz/X6Ts/1+k7P9fpOz/X6Ts/1+k7P9f&#10;pOz/X6Ts/1+k7P9fpOz/X6Ts/1+k7P9fpOz/X6Ts/1+k7P9fpOz/X6Ts/1+k7P9fpOz/X6Ts/1+k&#10;7P9fpOz/X6Ts/1+k7P9fpOz/X6Ts/1+k7P9fpOz/X6Ts/1+k7P9fpOz/X6Ts/1+k7P9fpOz/X6Ts&#10;/1+k7P9fpOy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iAAAAAAAAAAAAAAAAAAAAAAAAAAAAAAAAAAAAAAAAAAAAAAAAAAAAAAAAAAAA&#10;AAAAAAAAAAAAAAAAAAAAAAAAAAAAAAAAAAAAAAAAAAAAAAAAAAAAAAAAAAAAAAAAAAAAAAAAAF+k&#10;7OR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HQAAAAAAAAAAAAAAAAAAAAAAAAAAAAAAAAAA&#10;AAAAAAAAAAAAAAAAAAAAAAAAAAAAAAAAAAAAAAAAAAAAAF+k7HVfpOz/X6Ts/1+k7P9fpOz/X6Ts&#10;/1+k7P9fpOz/X6Ts/1+k7P9fpOz/X6Ts/1+k7P9fpOz/X6Ts/1+k7P9fpOz/X6Ts/1+k7P9fpOz/&#10;X6Ts/1+k7P9fpOz/X6Ts/1+k7P9fpOz/X6Ts/1+k7P9fpOz/X6Ts/1+k7P9fpOz/X6Ts/1+k7P9f&#10;pOz/X6Ts/1+k7P9fpOz/X6Ts/1+k7P9fpOznX6Ts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zN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dfpOx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HX6TsXV+k7M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tX6Ts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HX6TsXV+k7MZ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ytX6Ts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zaX6Ts/1+k7P9fpOz/X6Ts/1+k7P9fpOz/X6Ts/1+k7P9fpOz/X6Ts&#10;/1+k7P9fpOz/X6Ts/1+k7P9fpOz/X6Ts/1+k7P9fpOz/X6Ts/1+k7P9fpOz/X6Ts/1+k7P9fpOz/&#10;X6Ts/1+k7P9fpOz/X6Ts/1+k7P9fpOz/X6Ts/1+k7P9fpOz/X6Ts/1+k7P9fpOz/X6Ts/1+k7P9f&#10;pOz/X6Ts/1+k7P9fpOz/X6Ts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BX6TsQF+k7KZfpOz5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wX6TsAwAAAAAAAAAAAAAAAAAAAAAAAAAA&#10;AAAAAAAAAAAAAAAAAAAAAAAAAAAAAAAAAAAAAAAAAAAAAAAAAAAAAAAAAAAAAAAAAAAAAAAAAAAA&#10;AAAAAAAAAAAAAAAAAAAAAAAAAAAAAAAAAAAAAAAAAAAAAAAAAAAAAAAAAAAAAAAAAAAAAAAAAAAA&#10;AAAAAAAAAAAAAAAAAAAAAAAAAAAAAAAAAAAAAAAAAAAAAAAAAAAAAAAAAAAAAF+k7KN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QAAAAAAAAAAAAAAAAAAAAAAAAAAAAAAAAAAAAAAAAAAAAAA&#10;AAAAAAAAAAAAAAAAAAAAAAAAAAAAAAAAAAAAAAAAAAAAAAAAAAAAAAAAAAAAAAAAAAAAAAAAAAAA&#10;AAAAAF+k7Cl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1gAAAAAAAAAAAAAAAAAAAAAAAAAA&#10;AAAAAAAAAAAAAAAAAAAAAAAAAAAAAAAAAAAAAAAAAAAAAAAAAAAAAAAAAABfpOzRX6Ts/1+k7P9f&#10;pOz/X6Ts/1+k7P9fpOz/X6Ts/1+k7P9fpOz/X6Ts/1+k7P9fpOz/X6Ts/1+k7P9fpOz/X6Ts/1+k&#10;7P9fpOz/X6Ts/1+k7P9fpOz/X6Ts/1+k7P9fpOz/X6Ts/1+k7P9fpOz/X6Ts/1+k7P9fpOz/X6Ts&#10;/1+k7P9fpOz/X6Ts/1+k7P9fpOz/X6Ts/1+k7P9fpOz/X6Ts/1+k7I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c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JZfpOw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BBfpOx5X6Ts5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ZfpOxwX6Ts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BBfpOx5X6Ts5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ZfpOxw&#10;X6Ts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WX6Ts/1+k7P9fpOz/X6Ts/1+k7P9fpOz/X6Ts/1+k7P9f&#10;pOz/X6Ts/1+k7P9fpOz/X6Ts/1+k7P9fpOz/X6Ts/1+k7P9fpOz/X6Ts/1+k7P9fpOz/X6Ts/1+k&#10;7P9fpOz/X6Ts/1+k7P9fpOz/X6Ts/1+k7P9fpOz/X6Ts/1+k7P9fpOz/X6Ts/1+k7P9fpOz/X6Ts&#10;/1+k7P9fpOz/X6Ts/1+k7P9fpOz/X6Ts/1+k7D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ZfpOxfX6Ts0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rgAAAAAAAAAAAAAAAAAA&#10;AAAAAAAAAAAAAAAAAAAAAAAAAAAAAAAAAAAAAAAAAAAAAAAAAAAAAAAAAAAAAAAAAAAAAAAAAAAA&#10;AAAAAAAAAAAAAAAAAAAAAAAAAAAAAAAAAAAAAAAAAAAAAAAAAAAAAAAAAAAAAAAAAAAAAAAAAAAA&#10;AAAAAAAAAAAAAAAAAAAAAAAAAAAAAAAAAAAAAAAAAAAAAAAAAAAAAAAAAAAAAAAAAAAAAF+k7AFf&#10;pOzn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BcAAAAAAAAAAAAAAAAAAAAAAAAAAAAAAAAA&#10;AAAAAAAAAAAAAAAAAAAAAAAAAAAAAAAAAAAAAAAAAAAAAAAAAAAAAAAAAAAAAAAAAAAAAAAAAAAA&#10;AAAAAAAAAAAAAAAAAABfpOxt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JEAAAAAAAAAAAAA&#10;AAAAAAAAAAAAAAAAAAAAAAAAAAAAAAAAAAAAAAAAAAAAAAAAAAAAAAAAAAAAAAAAAABfpOweX6Ts&#10;/1+k7P9fpOz/X6Ts/1+k7P9fpOz/X6Ts/1+k7P9fpOz/X6Ts/1+k7P9fpOz/X6Ts/1+k7P9fpOz/&#10;X6Ts/1+k7P9fpOz/X6Ts/1+k7P9fpOz/X6Ts/1+k7P9fpOz/X6Ts/1+k7P9fpOz/X6Ts/1+k7P9f&#10;pOz/X6Ts/1+k7P9fpOz/X6Ts/1+k7P9fpOz/X6Ts/1+k7P9fpOz/X6Ts/1+k7P9fpOz3X6Ts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BJfpOz4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yV+k7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FF+k7IhfpOzz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MJfpO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FF+k7IhfpOzz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MJfpO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VF+k7P9fpOz/X6Ts/1+k7P9fpOz/X6Ts&#10;/1+k7P9fpOz/X6Ts/1+k7P9fpOz/X6Ts/1+k7P9fpOz/X6Ts/1+k7P9fpOz/X6Ts/1+k7P9fpOz/&#10;X6Ts/1+k7P9fpOz/X6Ts/1+k7P9fpOz/X6Ts/1+k7P9fpOz/X6Ts/1+k7P9fpOz/X6Ts/1+k7P9f&#10;pOz/X6Ts/1+k7P9fpOz/X6Ts/1+k7P9fpOz/X6Ts/1+k7P9fpOw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CV+k7HVfpOzk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GgAAAAA&#10;AAAAAAAAAAAAAAAAAAAAAAAAAAAAAAAAAAAAAAAAAAAAAAAAAAAAAAAAAAAAAAAAAAAAAAAAAAAA&#10;AAAAAAAAAAAAAAAAAAAAAAAAAAAAAAAAAAAAAAAAAAAAAAAAAAAAAAAAAAAAAAAAAAAAAAAAAAAA&#10;AAAAAAAAAAAAAAAAAAAAAAAAAAAAAAAAAAAAAAAAAAAAAAAAAAAAAAAAAAAAAAAAAAAAAAAAAAAA&#10;AAAAAABfpOwt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NIAAAAAAAAAAAAAAAAAAAAAAAAA&#10;AAAAAAAAAAAAAAAAAAAAAAAAAAAAAAAAAAAAAAAAAAAAAAAAAAAAAAAAAAAAAAAAAAAAAAAAAAAA&#10;AAAAAAAAAAAAAAAAAAAAAAAAAAAAAAAAX6Tss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o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rX6Ts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QX6TsgF+k7PR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7l+k7E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QX6TsgF+k7PR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7l+k7E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JZfpOz/X6Ts/1+k7P9f&#10;pOz/X6Ts/1+k7P9fpOz/X6Ts/1+k7P9fpOz/X6Ts/1+k7P9fpOz/X6Ts/1+k7P9fpOz/X6Ts/1+k&#10;7P9fpOz/X6Ts/1+k7P9fpOz/X6Ts/1+k7P9fpOz/X6Ts/1+k7P9fpOz/X6Ts/1+k7P9fpOz/X6Ts&#10;/1+k7P9fpOz/X6Ts/1+k7P9fpOz/X6Ts/1+k7P9fpOz/X6Ts/1+k7P9fpOz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HX6TscF+k7Od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iAAAAAAAAAAAAAAAAAAAAAAAAAAAAAAAAAAAAAAAAAAAAAAAAAAAAAAAAAAAAAAAAAAAA&#10;AAAAAAAAAAAAAAAAAAAAAAAAAAAAAAAAAAAAAAAAAAAAAAAAAAAAAAAAAAAAAAAAAAAAAAAAAAAA&#10;AAAAAAAAAAAAAAAAAAAAAAAAAAAAAAAAAAAAAAAAAAAAAAAAAAAAAAAAAAAAAAAAAAAAAAAAAAAA&#10;AAAAAAAAAAAAAAAAAAAAX6Tsc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NAAAAAAAAAAAA&#10;AAAAAAAAAAAAAAAAAAAAAAAAAAAAAAAAAAAAAAAAAAAAAAAAAAAAAAAAAAAAAAAAAAAAAAAAAAAA&#10;AAAAAAAAAAAAAAAAAAAAAAAAAAAAAAAAAAAAAAAAX6TsBF+k7PF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Dx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IX6Ts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RfpOxuX6Ts7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9X6Ts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RfpOxuX6Ts7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9X6Ts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zYX6Ts&#10;/1+k7P9fpOz/X6Ts/1+k7P9fpOz/X6Ts/1+k7P9fpOz/X6Ts/1+k7P9fpOz/X6Ts/1+k7P9fpOz/&#10;X6Ts/1+k7P9fpOz/X6Ts/1+k7P9fpOz/X6Ts/1+k7P9fpOz/X6Ts/1+k7P9fpOz/X6Ts/1+k7P9f&#10;pOz/X6Ts/1+k7P9fpOz/X6Ts/1+k7P9fpOz/X6Ts/1+k7P9fpOz/X6Ts/1+k7P9fpOz/X6Ts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FfpOxgX6Ts4l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bAAAAAAAAAAAAAAAAAAAAAAAAAAAAAAAAAAAAAAAAAAAAAAAAAAAAAAAAAAAA&#10;AAAAAAAAAAAAAAAAAAAAAAAAAAAAAAAAAAAAAAAAAAAAAAAAAAAAAAAAAAAAAAAAAAAAAAAAAAAA&#10;AAAAAAAAAAAAAAAAAAAAAAAAAAAAAAAAAAAAAAAAAAAAAAAAAAAAAAAAAAAAAAAAAAAAAAAAAAAA&#10;AAAAAAAAAAAAAAAAAAAAAAAAAAAAAAAAAF+k7LZ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RgAAAAAAAAAAAAAAAAAAAAAAAAAAAAAAAAAAAAAAAAAAAAAAAAAAAAAAAAAAAAAAAAAAAAAAAAAA&#10;AAAAAAAAAAAAAAAAAAAAAAAAAAAAAAAAAAAAAAAAAAAAAAAAAAAAAF+k7D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y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MdfpOw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EdfpOz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KX6Ts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EdfpOzV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KX6Ts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YX6Ts/1+k7P9fpOz/X6Ts/1+k7P9fpOz/X6Ts/1+k7P9fpOz/X6Ts/1+k7P9fpOz/X6Ts/1+k&#10;7P9fpOz/X6Ts/1+k7P9fpOz/X6Ts/1+k7P9fpOz/X6Ts/1+k7P9fpOz/X6Ts/1+k7P9fpOz/X6Ts&#10;/1+k7P9fpOz/X6Ts/1+k7P9fpOz/X6Ts/1+k7P9fpOz/X6Ts/1+k7P9fpOz/X6Ts/1+k7P9fpOz/&#10;X6Ts/1+k7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DpfpOzK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lQAAAAAAAAAAAAAAAAAAAAAAAAAAAAAAAAAAAAAAAAAAAAAA&#10;AAAAAAAAAAAAAAAAAAAAAAAAAAAAAAAAAAAAAAAAAAAAAAAAAAAAAAAAAAAAAAAAAAAAAAAAAAAA&#10;AAAAAAAAAAAAAAAAAAAAAAAAAAAAAAAAAAAAAAAAAAAAAAAAAAAAAAAAAAAAAAAAAAAAAAAAAAAA&#10;AAAAAAAAAAAAAAAAAAAAAAAAAAAAAAAAAAAAAAAAAF+k7AZfpOz1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F+k7AkAAAAAAAAAAAAAAAAAAAAAAAAAAAAAAAAAAAAAAAAAAAAAAAAAAAAAAAAAAAAA&#10;AAAAAAAAAAAAAAAAAAAAAAAAAAAAAAAAAAAAAAAAAAAAAAAAAAAAAAAAAAAAAAAAAABfpOx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F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71+k7F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GF+k7Kp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GF+k7Kp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Wl+k7P9fpOz/X6Ts/1+k7P9fpOz/X6Ts/1+k7P9fpOz/X6Ts/1+k7P9fpOz/&#10;X6Ts/1+k7P9fpOz/X6Ts/1+k7P9fpOz/X6Ts/1+k7P9fpOz/X6Ts/1+k7P9fpOz/X6Ts/1+k7P9f&#10;pOz/X6Ts/1+k7P9fpOz/X6Ts/1+k7P9fpOz/X6Ts/1+k7P9fpOz/X6Ts/1+k7P9fpOz/X6Ts/1+k&#10;7P9fpOz/X6Ts/1+k7P9fpOy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FV+k7KR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E8AAAAAAAAAAAAAAAAAAAAAAAAAAAAAAAAA&#10;AAAAAAAAAAAAAAAAAAAAAAAAAAAAAAAAAAAAAAAAAAAAAAAAAAAAAAAAAAAAAAAAAAAAAAAAAAAA&#10;AAAAAAAAAAAAAAAAAAAAAAAAAAAAAAAAAAAAAAAAAAAAAAAAAAAAAAAAAAAAAAAAAAAAAAAAAAAA&#10;AAAAAAAAAAAAAAAAAAAAAAAAAAAAAAAAAAAAAAAAAAAAAAAAAAAAAABfpOxA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0AAAAAAAAAAAAAAAAAAAAAAAAAAAAAAAAAAAAAAAAAAAAAAAAAAAAA&#10;AAAAAAAAAAAAAAAAAAAAAAAAAAAAAAAAAAAAAAAAAAAAAAAAAAAAAAAAAAAAAAAAAAAAAAAAAAAA&#10;AAAAX6Tsw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w2AAAAAAAAAAAAAAAAAAAAAAAAAAAA&#10;AAAAAAAAAAAAAAAAAAAAAAAAAAAAAAAAAAAAAAAAAAAAAAAAAAAAAAAAAF+k7MBfpOz/X6Ts/1+k&#10;7P9fpOz/X6Ts/1+k7P9fpOz/X6Ts/1+k7P9fpOz/X6Ts/1+k7P9fpOz/X6Ts/1+k7P9fpOz/X6Ts&#10;/1+k7P9fpOz/X6Ts/1+k7P9fpOz/X6Ts/1+k7P9fpOz/X6Ts/1+k7P9fpOz/X6Ts/1+k7P9fpOz/&#10;X6Ts/1+k7P9fpOz/X6Ts/1+k7P9fpOz/X6Ts/1+k7P9fpOz/X6Ts/1+k7P9fpOz/X6Ts/1+k7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CX6Ts1l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lF+k7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BX6TsY1+k&#10;7O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wBX6TsY1+k7O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KBfpOz/X6Ts/1+k7P9fpOz/X6Ts/1+k7P9fpOz/X6Ts/1+k&#10;7P9fpOz/X6Ts/1+k7P9fpOz/X6Ts/1+k7P9fpOz/X6Ts/1+k7P9fpOz/X6Ts/1+k7P9fpOz/X6Ts&#10;/1+k7P9fpOz/X6Ts/1+k7P9fpOz/X6Ts/1+k7P9fpOz/X6Ts/1+k7P9fpOz/X6Ts/1+k7P9fpOz/&#10;X6Ts/1+k7P9fpOz/X6Ts/1+k7P9fpOz/X6Ts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BX6TsYV+k7O1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tfpOwOAAAAAAAAAAAAAAAAAAAA&#10;AAAAAAAAAAAAAAAAAAAAAAAAAAAAAAAAAAAAAAAAAAAAAAAAAAAAAAAAAAAAAAAAAAAAAAAAAAAA&#10;AAAAAAAAAAAAAAAAAAAAAAAAAAAAAAAAAAAAAAAAAAAAAAAAAAAAAAAAAAAAAAAAAAAAAAAAAAAA&#10;AAAAAAAAAAAAAAAAAAAAAAAAAAAAAAAAAAAAAAAAAAAAAAAAAAAAAAAAAAAAAAAAAAAAX6Tsh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F5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QX6Ts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a&#10;X6Tsu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aX6Tsu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FfpOzoX6Ts/1+k7P9fpOz/X6Ts/1+k7P9fpOz/&#10;X6Ts/1+k7P9fpOz/X6Ts/1+k7P9fpOz/X6Ts/1+k7P9fpOz/X6Ts/1+k7P9fpOz/X6Ts/1+k7P9f&#10;pOz/X6Ts/1+k7P9fpOz/X6Ts/1+k7P9fpOz/X6Ts/1+k7P9fpOz/X6Ts/1+k7P9fpOz/X6Ts/1+k&#10;7P9fpOz/X6Ts/1+k7P9fpOz/X6Ts/1+k7P9fpOz/X6Ts/1+k7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eX6Tsv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CAAAAAAAAAAAA&#10;AAAAAAAAAAAAAAAAAAAAAAAAAAAAAAAAAAAAAAAAAAAAAAAAAAAAAAAAAAAAAAAAAAAAAAAAAAAA&#10;AAAAAAAAAAAAAAAAAAAAAAAAAAAAAAAAAAAAAAAAAAAAAAAAAAAAAAAAAAAAAAAAAAAAAAAAAAAA&#10;AAAAAAAAAAAAAAAAAAAAAAAAAAAAAAAAAAAAAAAAAAAAAAAAAAAAAAAAAAAAAAAAAAAAAAAAAAAA&#10;AAAAAF+k7Mp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MQAAAAAAAAAAAAAAAAAAAAAAAAAA&#10;AAAAAAAAAAAAAAAAAAAAAAAAAAAAAAAAAAAAAAAAAAAAAAAAAAAAAAAAAAAAAAAAAAAAAAAAAAAA&#10;AAAAAAAAAAAAAAAAAAAAAAAAAF+k7Ex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CX6Ts0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RfpOx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xTX6Ts7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V+k7D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xT&#10;X6Ts7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+V+k&#10;7D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yX6Ts/1+k7P9fpOz/X6Ts/1+k&#10;7P9fpOz/X6Ts/1+k7P9fpOz/X6Ts/1+k7P9fpOz/X6Ts/1+k7P9fpOz/X6Ts/1+k7P9fpOz/X6Ts&#10;/1+k7P9fpOz/X6Ts/1+k7P9fpOz/X6Ts/1+k7P9fpOz/X6Ts/1+k7P9fpOz/X6Ts/1+k7P9fpOz/&#10;X6Ts/1+k7P9fpOz/X6Ts/1+k7P9fpOz/X6Ts/1+k7P9fpOz/X6Ts/1+k7P9fpOw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dX6Ts8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E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KFfpO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AhfpOyZ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fX6Ts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hfpOyZ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fX6Ts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eV+k7P9fpOz/&#10;X6Ts/1+k7P9fpOz/X6Ts/1+k7P9fpOz/X6Ts/1+k7P9fpOz/X6Ts/1+k7P9fpOz/X6Ts/1+k7P9f&#10;pOz/X6Ts/1+k7P9fpOz/X6Ts/1+k7P9fpOz/X6Ts/1+k7P9fpOz/X6Ts/1+k7P9fpOz/X6Ts/1+k&#10;7P9fpOz/X6Ts/1+k7P9fpOz/X6Ts/1+k7P9fpOz/X6Ts/1+k7P9fpOz/X6Ts/1+k7P9fpOz/X6Ts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9fpOyr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DYAAAAAAAAAAAAAAAAAAAAAAAAAAAAAAAAAAAAAAAAAAAAAAAAAAAAAAAAAAAAA&#10;AAAAAAAAAAAAAAAAAAAAAAAAAAAAAAAAAAAAAAAAAAAAAAAAAAAAAAAAAAAAAAAAAAAAAAAAAAAA&#10;AAAAAAAAAAAAAAAAAAAAAAAAAAAAAAAAAAAAAAAAAAAAAAAAAAAAAAAAAAAAAAAAAAAAAAAAAAAA&#10;AAAAAAAAAAAAAAAAAAAAAAAAAABfpOxT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KYAAAAA&#10;AAAAAAAAAAAAAAAAAAAAAAAAAAAAAAAAAAAAAAAAAAAAAAAAAAAAAAAAAAAAAAAAAAAAAAAAAAAA&#10;AAAAAAAAAAAAAAAAAAAAAAAAAAAAAAAAAAAAAAAAAAAAAAAAAAAAX6Ts1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v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2V+k7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FfpOzN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FfpOzN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J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MJfpOz/X6Ts/1+k7P9fpOz/X6Ts/1+k7P9fpOz/X6Ts/1+k7P9fpOz/X6Ts/1+k7P9fpOz/X6Ts&#10;/1+k7P9fpOz/X6Ts/1+k7P9fpOz/X6Ts/1+k7P9fpOz/X6Ts/1+k7P9fpOz/X6Ts/1+k7P9fpOz/&#10;X6Ts/1+k7P9fpOz/X6Ts/1+k7P9fpOz/X6Ts/1+k7P9fpOz/X6Ts/1+k7P9fpOz/X6Ts/1+k7P9f&#10;pOz/X6Ts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NfpOzd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O1fpOwDAAAAAAAAAAAAAAAAAAAAAAAAAAAAAAAAAAAAAAAAAAAAAAAA&#10;AAAAAAAAAAAAAAAAAAAAAAAAAAAAAAAAAAAAAAAAAAAAAAAAAAAAAAAAAAAAAAAAAAAAAAAAAAAA&#10;AAAAAAAAAAAAAAAAAAAAAAAAAAAAAAAAAAAAAAAAAAAAAAAAAAAAAAAAAAAAAAAAAAAAAAAAAAAA&#10;AAAAAAAAAAAAAAAAAAAAAAAAAAAAAAAAAAAAAAAAX6Tsl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xhAAAAAAAAAAAAAAAAAAAAAAAAAAAAAAAAAAAAAAAAAAAAAAAAAAAAAAAAAAAAAAAAAAAA&#10;AAAAAAAAAAAAAAAAAAAAAAAAAAAAAAAAAAAAAAAAAAAAAAAAAAAAAAAAAAAAX6TsG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C9fpOz8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5X6Ts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Ed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PgAAAAAAAAAAAAAA&#10;AAAAAAAAAAAAAAAAAAAAAAAAAAAAAAAAAAAAAAAAAAAAAAAAAAAAAAAAAAAAAAAAAAAAAAAAAAAA&#10;AAAAAAAAAAAAAAAAAAAAAAAAAAAAAAAAAAAAAAAAAAAAAAAAAAAAAAAAAAAAAAAAAAAAAAAAAAAA&#10;AAAAAAAAAAAAAAAAAAAAAAAAAAAAAAAAAAAAAAAAAAAAAAAAAAAAAAAAAAAAAAAAAAAAAAAAAAAA&#10;AAAAAAAAAAAAAF+k7EdfpOzu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Pg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RfpOz9X6Ts/1+k7P9fpOz/X6Ts/1+k7P9fpOz/X6Ts/1+k7P9fpOz/X6Ts/1+k7P9f&#10;pOz/X6Ts/1+k7P9fpOz/X6Ts/1+k7P9fpOz/X6Ts/1+k7P9fpOz/X6Ts/1+k7P9fpOz/X6Ts/1+k&#10;7P9fpOz/X6Ts/1+k7P9fpOz/X6Ts/1+k7P9fpOz/X6Ts/1+k7P9fpOz/X6Ts/1+k7P9fpOz/X6Ts&#10;/1+k7P9fpOz/X6Ts/1+k7N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GtfpOz5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yqAAAAAAAAAAAAAAAAAAAAAAAAAAAAAAAAAAAAAAAA&#10;AAAAAAAAAAAAAAAAAAAAAAAAAAAAAAAAAAAAAAAAAAAAAAAAAAAAAAAAAAAAAAAAAAAAAAAAAAAA&#10;AAAAAAAAAAAAAAAAAAAAAAAAAAAAAAAAAAAAAAAAAAAAAAAAAAAAAAAAAAAAAAAAAAAAAAAAAAAA&#10;AAAAAAAAAAAAAAAAAAAAAAAAAAAAAAAAAAAAAAAAAAAAAAAAAAAAAF+k7N1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HAAAAAAAAAAAAAAAAAAAAAAAAAAAAAAAAAAAAAAAAAAAAAAAAAAAAAAA&#10;AAAAAAAAAAAAAAAAAAAAAAAAAAAAAAAAAAAAAAAAAAAAAAAAAAAAAAAAAAAAAAAAAAAAAAAAAF+k&#10;7F5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lQAAAAAAAAAAAAAAAAAAAAAAAAAAAAAAAAAA&#10;AAAAAAAAAAAAAAAAAAAAAAAAAAAAAAAAAAAAAAAAAAAAAAAAAAAAAAAAAAAAAF+k7ARfpOz0X6Ts&#10;/1+k7P9fpOz/X6Ts/1+k7P9fpOz/X6Ts/1+k7P9fpOz/X6Ts/1+k7P9fpOz/X6Ts/1+k7P9fpOz/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k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sX6T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GxfpOz9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5f&#10;pOwCAAAAAAAAAAAAAAAAAAAAAAAAAAAAAAAAAAAAAAAAAAAAAAAAAAAAAAAAAAAAAAAAAAAAAAAA&#10;AAAAAAAAAAAAAAAAAAAAAAAAAAAAAAAAAAAAAAAAAAAAAAAAAAAAAAAAAAAAAAAAAAAAAAAAAAAA&#10;AAAAAAAAAAAAAAAAAAAAAAAAAAAAAAAAAAAAAAAAAAAAAAAAAAAAAAAAAAAAAAAAAAAAAAAAAAAA&#10;AAAAAAAAAAAAAAAAAAAAAF+k7GxfpOz9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Bl+k7J5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YwAAAAAAAAAAAAAAAAAAAAAAAAAA&#10;AAAAAAAAAAAAAAAAAAAAAAAAAAAAAAAAAAAAAAAAAAAAAAAAAAAAAAAAAAAAAAAAAAAAAAAAAAAA&#10;AAAAAAAAAAAAAAAAAAAAAAAAAAAAAAAAAAAAAAAAAAAAAAAAAAAAAAAAAAAAAAAAAAAAAAAAAAAA&#10;AAAAAAAAAAAAAAAAAAAAAAAAAAAAAAAAAAAAAAAAAAAAAAAAAAAAAAAAAAAAAF+k7CF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1gAAAAAAAAAAAAAAAAAAAAAAAAAAAAAAAAAAAAAAAAAAAAAA&#10;AAAAAAAAAAAAAAAAAAAAAAAAAAAAAAAAAAAAAAAAAAAAAAAAAAAAAAAAAAAAAAAAAAAAAAAAAAAA&#10;AAAAAAAAAABfpOyi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9fpOzn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NtfpOw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A1+k7JZ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WAAAAAAAAAAAAAAAAAAAAAAAAAAAAAAAAAAAAAAAAAAAAAAAAAAAAAAAAAAA&#10;AAAAAAAAAAAAAAAAAAAAAAAAAAAAAAAAAAAAAAAAAAAAAAAAAAAAAAAAAAAAAAAAAAAAAAAAAAAA&#10;AAAAAAAAAAAAAAAAAAAAAAAAAAAAAAAAAAAAAAAAAAAAAAAAAAAAAAAAAAAAAAAAAAAAAAAAAAAA&#10;AAAAAAAAAAAAAAAAAAAAAAAAX6TsA1+k7J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F1+k&#10;7MV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B4AAAAAAAAAAAAA&#10;AAAAAAAAAAAAAAAAAAAAAAAAAAAAAAAAAAAAAAAAAAAAAAAAAAAAAAAAAAAAAAAAAAAAAAAAAAAA&#10;AAAAAAAAAAAAAAAAAAAAAAAAAAAAAAAAAAAAAAAAAAAAAAAAAAAAAAAAAAAAAAAAAAAAAAAAAAAA&#10;AAAAAAAAAAAAAAAAAAAAAAAAAAAAAAAAAAAAAAAAAAAAAAAAAAAAAAAAAAAAAAAAAAAAAAAAAABf&#10;pOxm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U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+F+k7G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Cl+k7LF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NNfpOwBAAAAAAAAAAAAAAAAAAAAAAAAAAAAAAAAAAAAAAAA&#10;AAAAAAAAAAAAAAAAAAAAAAAAAAAAAAAAAAAAAAAAAAAAAAAAAAAAAAAAAAAAAAAAAAAAAAAAAAAA&#10;AAAAAAAAAAAAAAAAAAAAAAAAAAAAAAAAAAAAAAAAAAAAAAAAAAAAAAAAAAAAAAAAAAAAAAAAAAAA&#10;AAAAAAAAAAAAAAAAAAAAAAAAAAAAAAAAX6TsCl+k7LF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K1+k7OJ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NYAAAAA&#10;AAAAAAAAAAAAAAAAAAAAAAAAAAAAAAAAAAAAAAAAAAAAAAAAAAAAAAAAAAAAAAAAAAAAAAAAAAAA&#10;AAAAAAAAAAAAAAAAAAAAAAAAAAAAAAAAAAAAAAAAAAAAAAAAAAAAAAAAAAAAAAAAAAAAAAAAAAAA&#10;AAAAAAAAAAAAAAAAAAAAAAAAAAAAAAAAAAAAAAAAAAAAAAAAAAAAAAAAAAAAAAAAAAAAAAAAAAAA&#10;AAAAAAAAAAAAX6Tsq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LAAAAAAAAAAAAAAAAAAAA&#10;AAAAAAAAAAAAAAAAAAAAAAAAAAAAAAAAAAAAAAAAAAAAAAAAAAAAAAAAAAAAAAAAAAAAAAAAAAAA&#10;AAAAAAAAAAAAAAAAAAAAAAAAAAAAAAAAX6TsK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yu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nF+k7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1+k7MJ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QwAAAAAAAAAAAAAAAAAAAAAAAAAA&#10;AAAAAAAAAAAAAAAAAAAAAAAAAAAAAAAAAAAAAAAAAAAAAAAAAAAAAAAAAAAAAAAAAAAAAAAAAAAA&#10;AAAAAAAAAAAAAAAAAAAAAAAAAAAAAAAAAAAAAAAAAAAAAAAAAAAAAAAAAAAAAAAAAAAAAAAAAAAA&#10;AAAAAAAAAAAAAAAAAAAAAAAAAAAAAAAAAAAAAAAAX6TsD1+k7MJ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Qw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y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Fl+k7Ot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JX6Ts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SwAAAAAAAAAAAAAAAAAAAAAAAAAAAAAAAAAAAAAAAAAAAAAAAAAAAAAA&#10;AAAAAAAAAAAAAAAAAAAAAAAAAAAAAAAAAAAAAAAAAAAAAAAAAAAAAAAAAAAAAAAAAAAAAAAAAAAA&#10;AAAAAAAAAAAAAAAAAAAAAAAAAAAAAAAAAAAAAAAAAAAAAAAAAAAAAAAAAAAAAAAAAAAAAAAAAAAA&#10;AAAAAAAAAAAAAAAAAAAAAAAAAAAAAAAAAF+k7DR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wQAAAAAAAAAAAAAAAAAAAAAAAAAAAAAAAAAAAAAAAAAAAAAAAAAAAAAAAAAAAAAAAAAAAAAAAAAA&#10;AAAAAAAAAAAAAAAAAAAAAAAAAAAAAAAAAAAAAAAAAAAAAAAAAAAAAAAAAABfpOyz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xQ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OlfpOw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+V+k7AsAAAAAAAAAAAAAAAAAAAAAAAAAAAAAAAAAAAAAAAAA&#10;AAAAAAAAAAAAAAAAAAAAAAAAAAAAAAAAAAAAAAAAAAAAAAAAAAAAAAAAAAAAAAAAAAAAAAAAAAAA&#10;AAAAAAAAAAAAAAAAAAAAAAAAAAAAAAAAAAAAAAAAAAAAAAAAAAAAAAAAAAAAAAAAAAAAAAAAAAAA&#10;AAAAAAAAAAAAAAAAAAAAAAAAAAAAAAAAAAAAAAAAAAAAAABfpOx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J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+l+k7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L4AAAAAAAAAAAAAAAAAAAAAAAAAAAAAAAAA&#10;AAAAAAAAAAAAAAAAAAAAAAAAAAAAAAAAAAAAAAAAAAAAAAAAAAAAAAAAAAAAAAAAAAAAAAAAAAAA&#10;AAAAAAAAAAAAAAAAAAAAAAAAAAAAAAAAAAAAAAAAAAAAAAAAAAAAAAAAAAAAAAAAAAAAAAAAAAAA&#10;AAAAAAAAAAAAAAAAAAAAAAAAAAAAAAAAAAAAAAAAAAAAAAAAAAAAAAAAAAAAX6Tsv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w2AAAAAAAAAAAAAAAAAAAAAAAAAAAAAAAAAAAAAAAAAAAAAAAA&#10;AAAAAAAAAAAAAAAAAAAAAAAAAAAAAAAAAAAAAAAAAAAAAAAAAAAAAAAAAAAAAAAAAAAAAAAAAAAA&#10;AAAAX6TsP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JX6Ts&#10;1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hl+k7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CtfpOz0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qX6Ts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MgAAAAAA&#10;AAAAAAAAAAAAAAAAAAAAAAAAAAAAAAAAAAAAAAAAAAAAAAAAAAAAAAAAAAAAAAAAAAAAAAAAAAAA&#10;AAAAAAAAAAAAAAAAAAAAAAAAAAAAAAAAAAAAAAAAAAAAAAAAAAAAAAAAAAAAAAAAAAAAAAAAAAAA&#10;AAAAAAAAAAAAAAAAAAAAAAAAAAAAAAAAAAAAAAAAAAAAAAAAAAAAAAAAAAAAAAAAAAAAAAAAAAAA&#10;AAAAAF+k7Ed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qwAAAAAAAAAAAAAAAAAAAAAAAAAA&#10;AAAAAAAAAAAAAAAAAAAAAAAAAAAAAAAAAAAAAAAAAAAAAAAAAAAAAAAAAAAAAAAAAAAAAAAAAAAA&#10;AAAAAAAAAAAAAAAAAAAAAAAAAAAAAABfpOzF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V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NfpOw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6l+k7AIAAAAAAAAAAAAAAAAAAAAAAAAAAAAAAAAAAAAAAAAAAAAAAAAAAAAAAAAAAAAAAAAAAAAA&#10;AAAAAAAAAAAAAAAAAAAAAAAAAAAAAAAAAAAAAAAAAAAAAAAAAAAAAAAAAAAAAAAAAAAAAAAAAAAA&#10;AAAAAAAAAAAAAAAAAAAAAAAAAAAAAAAAAAAAAAAAAAAAAAAAAAAAAAAAAAAAAAAAAAAAAAAAAAAA&#10;AAAAAAAAAAAAAAAAAABfpOyN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GUAAAAAAAAAAAAA&#10;AAAAAAAAAAAAAAAAAAAAAAAAAAAAAAAAAAAAAAAAAAAAAAAAAAAAAAAAAAAAAAAAAAAAAAAAAAAA&#10;AAAAAAAAAAAAAAAAAAAAAAAAAAAAAAAAAAAAAABfpOwOX6Ts/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yM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z1+k7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C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KUAAAAAAAAAAAAAAAAAAAAAAAAAAAAAAAAAAAAAAAAAAAAAAAAAAAAAAAAAAAAA&#10;AAAAAAAAAAAAAAAAAAAAAAAAAAAAAAAAAAAAAAAAAAAAAAAAAAAAAAAAAAAAAAAAAAAAAAAAAAAA&#10;AAAAAAAAAAAAAAAAAAAAAAAAAAAAAAAAAAAAAAAAAAAAAAAAAAAAAAAAAAAAAAAAAAAAAAAAAAAA&#10;AAAAAAAAAAAAAAAAAAAAAAAAAAAAAAAAX6Ts0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h&#10;AAAAAAAAAAAAAAAAAAAAAAAAAAAAAAAAAAAAAAAAAAAAAAAAAAAAAAAAAAAAAAAAAAAAAAAAAAAA&#10;AAAAAAAAAAAAAAAAAAAAAAAAAAAAAAAAAAAAAAAAAAAAAAAAAAAAX6TsT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A1+k7LV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bX6Ts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xfAAAAAAAAAAAAAAAAAAAAAAAAAAAAAAAAAAAAAAAAAAAAAAAA&#10;AAAAAAAAAAAAAAAAAAAAAAAAAAAAAAAAAAAAAAAAAAAAAAAAAAAAAAAAAAAAAAAAAAAAAAAAAAAA&#10;AAAAAAAAAAAAAAAAAAAAAAAAAAAAAAAAAAAAAAAAAAAAAAAAAAAAAAAAAAAAAAAAAAAAAAAAAAAA&#10;AAAAAAAAAAAAAAAAAAAAAAAAAAAAAAAAAAAAAAAAX6TsF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bAAAAAAAAAAAAAAAAAAAAAAAAAAAAAAAAAAAAAAAAAAAAAAAAAAAAAAAAAAAAAAAAAAAA&#10;AAAAAAAAAAAAAAAAAAAAAAAAAAAAAAAAAAAAAAAAAAAAAAAAAAAAAAAAAAAAAAAAAF+k7JJ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OX6Ts0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ORfpOw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GgAAAAAAAAAAAAAAAAAAAAAAAAAAAAAAAAAA&#10;AAAAAAAAAAAAAAAAAAAAAAAAAAAAAAAAAAAAAAAAAAAAAAAAAAAAAAAAAAAAAAAAAAAAAAAAAAAA&#10;AAAAAAAAAAAAAAAAAAAAAAAAAAAAAAAAAAAAAAAAAAAAAAAAAAAAAAAAAAAAAAAAAAAAAAAAAAAA&#10;AAAAAAAAAAAAAAAAAAAAAAAAAAAAAAAAAAAAAAAAAAAAAAAAAAAAAF+k7F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BlfpOzf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5F+k7C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M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0gAAAAAAAAAAAAAAAAAAAAAAAAAA&#10;AAAAAAAAAAAAAAAAAAAAAAAAAAAAAAAAAAAAAAAAAAAAAAAAAAAAAAAAAAAAAAAAAAAAAAAAAAAA&#10;AAAAAAAAAAAAAAAAAAAAAAAAAAAAAAAAAAAAAAAAAAAAAAAAAAAAAAAAAAAAAAAAAAAAAAAAAAAA&#10;AAAAAAAAAAAAAAAAAAAAAAAAAAAAAAAAAAAAAAAAAAAAAAAAAAAAAAAAAAAAAAAAAABfpOyf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FEAAAAAAAAAAAAAAAAAAAAAAAAAAAAAAAAAAAAAAAAA&#10;AAAAAAAAAAAAAAAAAAAAAAAAAAAAAAAAAAAAAAAAAAAAAAAAAAAAAAAAAAAAAAAAAAAAAAAAAAAA&#10;AAAAAAAAAABfpOwc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Jl+k7O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4&#10;X6Ts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2X6Ts9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xG&#10;AAAAAAAAAAAAAAAAAAAAAAAAAAAAAAAAAAAAAAAAAAAAAAAAAAAAAAAAAAAAAAAAAAAAAAAAAAAA&#10;AAAAAAAAAAAAAAAAAAAAAAAAAAAAAAAAAAAAAAAAAAAAAAAAAAAAAAAAAAAAAAAAAAAAAAAAAAAA&#10;AAAAAAAAAAAAAAAAAAAAAAAAAAAAAAAAAAAAAAAAAAAAAAAAAAAAAAAAAAAAAAAAAAAAAAAAAAAA&#10;AAAAAAAAAAAAX6TsK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FAAAAAAAAAAAAAAAAAAAA&#10;AAAAAAAAAAAAAAAAAAAAAAAAAAAAAAAAAAAAAAAAAAAAAAAAAAAAAAAAAAAAAAAAAAAAAAAAAAAA&#10;AAAAAAAAAAAAAAAAAAAAAAAAAAAAAAAAAAAAAF+k7K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EJfpOz2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4X6TsCQAAAAAAAAAAAAAAAAAAAAAAAAAAAAAAAAAAAAAAAAAAAAAAAAAAAAAAAAAAAAAA&#10;AAAAAAAAAAAAAAAAAAAAAAAAAAAAAAAAAAAAAAAAAAAAAAAAAAAAAAAAAAAAAAAAAAAAAAAAAAAA&#10;AAAAAAAAAAAAAAAAAAAAAAAAAAAAAAAAAAAAAAAAAAAAAAAAAAAAAAAAAAAAAAAAAAAAAAAAAAAA&#10;AAAAAAAAAAAAAAAAAAAAAAAAAF+k7G5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gAAAAAAA&#10;AAAAAAAAAAAAAAAAAAAAAAAAAAAAAAAAAAAAAAAAAAAAAAAAAAAAAAAAAAAAAAAAAAAAAAAAAAAA&#10;AAAAAAAAAAAAAAAAAAAAAAAAAAAAAAAAAAAAAAAAAAAAAF+k7AFfpOzo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Ql+k7PZ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31+k7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ugAAAAAAAAAAAAAAAAAAAAAAAAAAAAAAAAAAAAAAAAAAAAAAAAAAAAAA&#10;AAAAAAAAAAAAAAAAAAAAAAAAAAAAAAAAAAAAAAAAAAAAAAAAAAAAAAAAAAAAAAAAAAAAAAAAAAAA&#10;AAAAAAAAAAAAAAAAAAAAAAAAAAAAAAAAAAAAAAAAAAAAAAAAAAAAAAAAAAAAAAAAAAAAAAAAAAAA&#10;AAAAAAAAAAAAAAAAAAAAAAAAAAAAAAAAAAAAAABfpOyy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DsAAAAAAAAAAAAAAAAAAAAAAAAAAAAAAAAAAAAAAAAAAAAAAAAAAAAAAAAAAAAAAAAAAAAA&#10;AAAAAAAAAAAAAAAAAAAAAAAAAAAAAAAAAAAAAAAAAAAAAAAAAAAAAAAAAABfpOwt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CX6Ts9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w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HMAAAAAAAAAAAAAAAAAAAAAAAAAAAAAAAAAAAAAAAAA&#10;AAAAAAAAAAAAAAAAAAAAAAAAAAAAAAAAAAAAAAAAAAAAAAAAAAAAAAAAAAAAAAAAAAAAAAAAAAAA&#10;AAAAAAAAAAAAAAAAAAAAAAAAAAAAAAAAAAAAAAAAAAAAAAAAAAAAAAAAAAAAAAAAAAAAAAAAAAAA&#10;AAAAAAAAAAAAAAAAAAAAAAAAAAAAAAAAAAAAAAAAAAAAAABfpOwEX6Ts8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FfpOwEAAAAAAAAAAAAAAAAAAAAAAAAAAAAAAAAAAAAAAAAAAAAAAAAAAAAAAAA&#10;AAAAAAAAAAAAAAAAAAAAAAAAAAAAAAAAAAAAAAAAAAAAAAAAAAAAAAAAAAAAAAAAAAAAAAAAX6Ts&#10;c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EJfpOz2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wuAAAAAAAAAAAAAAAAAAAAAAAAAAAA&#10;AAAAAAAAAAAAAAAAAAAAAAAAAAAAAAAAAAAAAAAAAAAAAAAAAAAAAAAAAAAAAAAAAAAAAAAAAAAA&#10;AAAAAAAAAAAAAAAAAAAAAAAAAAAAAAAAAAAAAAAAAAAAAAAAAAAAAAAAAAAAAAAAAAAAAAAAAAAA&#10;AAAAAAAAAAAAAAAAAAAAAAAAAAAAAAAAAAAAAAAAAAAAAAAAAAAAAAAAAAAAX6TsP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wAAAAAAAAAAAAAAAAAAAAAAAAAAAAAAAAAAAAAAAAAAAAAAAA&#10;AAAAAAAAAAAAAAAAAAAAAAAAAAAAAAAAAAAAAAAAAAAAAAAAAAAAAAAAAAAAAAAAAAAAAAAAAAAA&#10;AAAAAAAAAF+k7LZ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1+k7Ox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OpfpOw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yd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AAAAAAX6TsJ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nX6TsAQAAAAAAAAAAAAAA&#10;AAAAAAAAAAAAAAAAAAAAAAAAAAAAAAAAAAAAAAAAAAAAAAAAAAAAAAAAAAAAAAAAAAAAAAAAAAAA&#10;AAAAAAAAAAAAAAAAAAAAAAAAAAAAAAAAAAAAAAAAAAAAAAAAAAAAAAAAAAAAAAAAAAAAAAAAAAAA&#10;AAAAAAAAAAAAAAAAAAAAAAAAAAAAAAAAAAAAAAAAAAAAAAAAAAAAAAAAAAAAAAAAAAAAAAAAAF+k&#10;7IF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rX6Ts5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oQAAAAAA&#10;AAAAAAAAAAAAAAAAAAAAAAAAAAAAAAAAAAAAAAAAAAAAAAAAAAAAAAAAAAAAAAAAAAAAAAAAAAAA&#10;AAAAAAAAAAAAAAAAAAAAAAAAAAAAAAAAAAAAAAAAAAAAAAAAAAAAAAAAAAAAAAAAAAAAAAAAAAAA&#10;AAAAAAAAAAAAAAAAAAAAAAAAAAAAAAAAAAAAAAAAAAAAAAAAAAAAAAAAAAAAAAAAAAAAAAAAAAAA&#10;AAAAAAAAAABfpOzF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CUAAAAAAAAAAAAAAAAAAAAA&#10;AAAAAAAAAAAAAAAAAAAAAAAAAAAAAAAAAAAAAAAAAAAAAAAAAAAAAAAAAAAAAAAAAAAAAAAAAAAA&#10;AAAAAAAAAAAAAAAAAAAAAAAAAAAAAABfpOw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5fpOzZ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L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El+k7MF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wWAAAAAAAAAAAAAAAAAAAAAAAAAAAAAAAAAAAAAAAAAAAAAAAAAAAAAAAA&#10;AAAAAAAAAAAAAAAAAAAAAAAAAAAAAAAAAAAAAAAAAAAAAAAAAAAAAAAAAAAAAAAAAAAAAAAAAAAA&#10;AAAAAAAAAAAAAAAAAAAAAAAAAAAAAAAAAAAAAAAAAAAAAAAAAAAAAAAAAAAAAAAAAAAAAAAAAAAA&#10;AAAAAAAAAAAAAAAAAAAAAAAAAAAAAAAAX6TsT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b&#10;AAAAAAAAAAAAAAAAAAAAAAAAAAAAAAAAAAAAAAAAAAAAAAAAAAAAAAAAAAAAAAAAAAAAAAAAAAAA&#10;AAAAAAAAAAAAAAAAAAAAAAAAAAAAAAAAAAAAAAAAAAAAAAAAAAAAAAAAAF+k7Md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GX6Tso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J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PAAAAAAAAAAAAAAAAAAAAAAAAAAAAAAAAAAAAAAAAAAAAAAAA&#10;AAAAAAAAAAAAAAAAAAAAAAAAAAAAAAAAAAAAAAAAAAAAAAAAAAAAAAAAAAAAAAAAAAAAAAAAAAAA&#10;AAAAAAAAAAAAAAAAAAAAAAAAAAAAAAAAAAAAAAAAAAAAAAAAAAAAAAAAAAAAAAAAAAAAAAAAAAAA&#10;AAAAAAAAAAAAAAAAAAAAAAAAAAAAAAAAAAAAAAAAAAAAAF+k7J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VQAAAAAAAAAAAAAAAAAAAAAAAAAAAAAAAAAAAAAAAAAAAAAAAAAAAAAAAAAAAAAA&#10;AAAAAAAAAAAAAAAAAAAAAAAAAAAAAAAAAAAAAAAAAAAAAAAAAAAAAAAAAAAAAAAAAF+k7BBfpOz9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AFfpOx9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3X6Ts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iAAAAAAAAAAAAAAAAAAAAAAAAAAAAAAAAAAA&#10;AAAAAAAAAAAAAAAAAAAAAAAAAAAAAAAAAAAAAAAAAAAAAAAAAAAAAAAAAAAAAAAAAAAAAAAAAAAA&#10;AAAAAAAAAAAAAAAAAAAAAAAAAAAAAAAAAAAAAAAAAAAAAAAAAAAAAAAAAAAAAAAAAAAAAAAAAAAA&#10;AAAAAAAAAAAAAAAAAAAAAAAAAAAAAAAAAAAAAAAAAAAAAAAAAAAAAAAAAABfpOzZ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V+k7BIAAAAAAAAAAAAAAAAAAAAAAAAAAAAAAAAAAAAAAAAAAAAAAAAA&#10;AAAAAAAAAAAAAAAAAAAAAAAAAAAAAAAAAAAAAAAAAAAAAAAAAAAAAAAAAAAAAAAAAAAAAAAAAAAA&#10;AABfpOxR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FRfpOz1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EIAAAAAAAAAAAAAAAAAAAAA&#10;AAAAAAAAAAAAAAAAAAAAAAAAAAAAAAAAAAAAAAAAAAAAAAAAAAAAAAAAAAAAAAAAAAAAAAAAAAAA&#10;AAAAAAAAAAAAAAAAAAAAAAAAAAAAAAAAAAAAAAAAAAAAAAAAAAAAAAAAAAAAAAAAAAAAAAAAAAAA&#10;AAAAAAAAAAAAAAAAAAAAAAAAAAAAAAAAAAAAAAAAAAAAAAAAAAAAAAAAAAAAAAAAAABfpOwe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oAAAAAAAAAAAAAAAAAAAAAAAAAAAAAAAAAAAAAAAAA&#10;AAAAAAAAAAAAAAAAAAAAAAAAAAAAAAAAAAAAAAAAAAAAAAAAAAAAAAAAAAAAAAAAAAAAAAAAAAAA&#10;AAAAAAAAAAAAAAAAX6Tsl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Ll+k7N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FfpOwLAAAAAAAAAAAAAAAAAAAAAAAAAAAAAAAAAAAAAAAA&#10;AAAAAAAAAAAAAAAAAAAAAAAAAAAAAAAAAAAAAAAAAAAAAAAAAAAAAAAAAAAAAAAAAAAAAAAAAAAA&#10;AAAAAAAAAAAAAAAAAAAAAAAAAAAAAAAAAAAAAAAAAAAAX6Tsj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sX6Ts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TX6Tsvl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H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2&#10;AAAAAAAAAAAAAAAAAAAAAAAAAAAAAAAAAAAAAAAAAAAAAAAAAAAAAAAAAAAAAAAAAAAAAAAAAAAA&#10;AAAAAAAAAAAAAAAAAAAAAAAAAAAAAAAAAAAAAAAAAAAAAAAAAAAAAAAAAAAAAAAAAAAAAAAAAAAA&#10;AAAAAAAAAAAAAAAAAAAAAAAAAAAAAAAAAAAAAAAAAAAAAAAAAAAAAAAAAAAAAAAAAAAAAAAAAAAA&#10;AAAAAAAAAAAAAAAAAF+k7KZ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PwAAAAAAAAAAAAAA&#10;AAAAAAAAAAAAAAAAAAAAAAAAAAAAAAAAAAAAAAAAAAAAAAAAAAAAAAAAAAAAAAAAAAAAAAAAAAAA&#10;AAAAAAAAAAAAAAAAAAAAAAAAAAAAAAAAAAAAAF+k7B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ARfpOyM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wX6Ts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FNfpOzz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CoAAAAAAAAAAAAAAAAAAAAAAAAAAAAAAAAAAAAAAAAAAAAAAAAA&#10;AAAAAAAAAAAAAAAAAAAAAAAAAAAAAAAAAAAAAAAAAAAAAAAAAAAAAAAAAAAAAAAAAAAAAAAAAAAA&#10;AAAAAAAAAAAAAAAAAAAAAAAAAAAAAAAAAAAAAAAAAAAAAAAAAAAAAAAAAAAAAAAAAAAAAAAAAAAA&#10;AAAAAAAAAAAAAAAAAAAAAAAAAAAAAAAAAAAAAABfpOw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LUAAAAAAAAAAAAAAAAAAAAAAAAAAAAAAAAAAAAAAAAAAAAAAAAAAAAAAAAAAAAAAAAAAAAA&#10;AAAAAAAAAAAAAAAAAAAAAAAAAAAAAAAAAAAAAAAAAAAAAAAAAAAAAAAAAAAAAAAAX6Tsp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KV+k7NZ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0X6Ts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OMAAAAAAAAAAAAAAAAAAAAAAAAAAAAAAAAAAAAAAAAA&#10;AAAAAAAAAAAAAAAAAAAAAAAAAAAAAAAAAAAAAAAAAAAAAAAAAAAAAAAAAAAAAAAAAAAAAAAAAAAA&#10;AAAAAAAAAAAAAAAAAAAAAAAAAAAAAAAAAAAAAAAAAAAAAAAAAAAAAAAAAAAAAAAAAAAAAAAAAAAA&#10;AAAAAAAAAAAAAAAAAAAAAAAAAAAAAAAAAAAAAAAAAAAAAAAAAAAAX6Tsd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MX6Tsq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eAAAAAAAAAAAAAAAAAAAAAAAAAAAA&#10;AAAAAAAAAAAAAAAAAAAAAAAAAAAAAAAAAAAAAAAAAAAAAAAAAAAAAAAAAAAAAAAAAAAAAAAAAAAA&#10;AAAAAAAAAAAAAAAAAAAAAAAAAAAAAAAAAAAAAAAAAAAAAAAAAAAAAAAAAAAAAAAAAAAAAAAAAAAA&#10;AAAAAAAAAAAAAAAAAAAAAAAAAAAAAAAAAAAAAAAAAAAAAAAAAAAAAAAAAAAAAAAAAF+k7Lp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KgAAAAAAAAAAAAAAAAAAAAAAAAAAAAAAAAAAAAAAAAAA&#10;AAAAAAAAAAAAAAAAAAAAAAAAAAAAAAAAAAAAAAAAAAAAAAAAAAAAAAAAAAAAAAAAAAAAAAAAAAAA&#10;AAAAAAAAAF+k7D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AFfpOxyX6Ts/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8X6Ts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5fpOzo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iQAAAAAA&#10;AAAAAAAAAAAAAAAAAAAAAAAAAAAAAAAAAAAAAAAAAAAAAAAAAAAAAAAAAAAAAAAAAAAAAAAAAAAA&#10;AAAAAAAAAAAAAAAAAAAAAAAAAAAAAAAAAAAAAAAAX6TsL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L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BMA&#10;AAAAAAAAAAAAAAAAAAAAAAAAAAAAAAAAAAAAAAAAAAAAAAAAAAAAAAAAAAAAAAAAAAAAAAAAAAAA&#10;AAAAAAAAAAAAAAAAAAAAAAAAAAAAAAAAAAAAAAAAAAAAAAAAAAAAAAAAAAAAAAAAAAAAAAAAAAAA&#10;AAAAAAAAAAAAAAAAAAAAAAAAAAAAAAAAAAAAAAAAAAAAAAAAAAAAAAAAAAAAAAAAAAAAAAAAAAAA&#10;AAAAAAAAAABfpOxD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8AAAAAAAAAAAAAAAAAAAAA&#10;AAAAAAAAAAAAAAAAAAAAAAAAAAAAAAAAAAAAAAAAAAAAAAAAAAAAAAAAAAAAAAAAAAAAAAAAAAAA&#10;AAAAAAAAAAAAAAAAAAAAAAAAAAAAAAAAAAAAX6Tsu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Gl+k&#10;7MV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BfpOwMAAAAAAAAAAAAAAAAAAAAAAAAAAAAAAAAAAAAAAAAAAAAAAAAAAAAAAAAAAAAAAAA&#10;AAAAAAAAAAAAAAAAAAAAAAAAAAAAAAAAAAAAAAAAAAAAAAAAAAAAAF+k7KN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Q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sAAAAAAAAAAAAAAAAAAAAAAAAAAAAAAAAAAAAAAAAAAAAAAAAAAAAAAAAAAAAAAAAAAAAA&#10;AAAAAAAAAAAAAAAAAAAAAAAAAAAAAAAAAAAAAAAAAAAAAAAAAAAAAAAAAAAAAAAAAAAAAAAAAAAA&#10;AAAAAAAAAAAAAAAAAAAAAAAAAAAAAAAAAAAAAAAAAAAAAAAAAAAAAAAAAAAAAAAAAAAAAAAAAAAA&#10;AAAAAAAAAAAAAAAAAAAAAAAAX6Tsi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aAAAAAAAA&#10;AAAAAAAAAAAAAAAAAAAAAAAAAAAAAAAAAAAAAAAAAAAAAAAAAAAAAAAAAAAAAAAAAAAAAAAAAAAA&#10;AAAAAAAAAAAAAAAAAAAAAAAAAAAAAAAAAAAAAAAAAAAAX6TsB1+k7P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GX6Tskl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QAAAAAAAAAAAAAAAAAAAAAAAAAAAAAAAAAAAAAAAAAAAAAAAAAA&#10;AAAAAAAAAAAAAAAAAAAAAAAAAAAAAAAAAAAAAAAAAAAAAAAAAAAAAAAAAAAAAF+k7B5fpOz8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M1fpO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EAAAAAAAAAAAAAAAAAAAAAAAAAAAAAAAAAAAAAAAAAAAAAAAAAAAAAAAA&#10;AAAAAAAAAAAAAAAAAAAAAAAAAAAAAAAAAAAAAAAAAAAAAAAAAAAAAAAAAAAAAAAAAAAAAAAAAAAA&#10;AAAAAAAAAAAAAAAAAAAAAAAAAAAAAAAAAAAAAAAAAAAAAAAAAAAAAAAAAAAAAAAAAAAAAAAAAAAA&#10;AAAAAAAAAAAAAAAAAAAAAAAAAAAAAAAAAAAAAF+k7M1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FQAAAAAAAAAAAAAAAAAAAAAAAAAAAAAAAAAAAAAAAAAAAAAAAAAAAAAAAAAAAAAAAAAAAAAA&#10;AAAAAAAAAAAAAAAAAAAAAAAAAAAAAAAAAAAAAAAAAAAAAAAAAAAAAAAAAF+k7EF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xcX6Ts9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PgAAAAAAAAAAAAAAAAAAAAAAAAAAAAAAAAAAAAAAAAAA&#10;AAAAAAAAAAAAAAAAAAAAAAAAAAAAAAAAAAAAAAAAAAAAAAAAAAAAAAAAAAAAAAAAAAAAAAAAAAAA&#10;AAAAAAAAAAAAAAAAAAAAAAAAAAAAAAAAAAAAAAAAAAAAAAAAAAAAAAAAAAAAAAAAAAAAAAAAAAAA&#10;AAAAAAAAAAAAAAAAAAAAAAAAAAAAAAAAAAAAAAAAAAAAAF+k7BRfpOz+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zwAAAAAAAAAAAAAAAAAAAAAAAAAAAAAAAAAAAAAAAAAAAAAAAAAAAAAAAAAAAAAA&#10;AAAAAAAAAAAAAAAAAAAAAAAAAAAAAAAAAAAAAAAAAAAAAAAAAAAAAAAAAAAAAAAAAAAAAABfpOyF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DN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FV+k7MF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LIAAAAAAAAAAAAAAAAAAAAA&#10;AAAAAAAAAAAAAAAAAAAAAAAAAAAAAAAAAAAAAAAAAAAAAAAAAAAAAAAAAAAAAAAAAAAAAAAAAAAA&#10;AAAAAAAAAAAAAAAAAAAAAAAAAAAAAAAAAAAAAAAAAAAAAAAAAAAAAAAAAAAAAAAAAAAAAAAAAAAA&#10;AAAAAAAAAAAAAAAAAAAAAAAAAAAAAAAAAAAAAAAAAAAAAAAAAAAAAAAAAAAAAAAAAAAAAAAAX6Ts&#10;m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FX6Tsl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TX6TsKF+k7DBfpOxAX6TsQF+k7EBfpOwz&#10;X6TsH1+k7AcAAAAAAAAAAAAAAAAAAAAAAAAAAAAAAAAAAAAAAAAAAAAAAAAAAAAAAAAAAAAAAAAA&#10;AAAAAAAAAAAAAAAAAAAAAAAAAAAAAAAAAAAAAAAAAAAAAAAAAAAAAAAAAAAAAAAAAAAAAAAAAAAA&#10;AAAAAAAAAAAAAAAAAAAAAAAAAAAAAAAAAAAAAAAAAAAAAAAAAAAAAAAAAAAAAAAAAAAAAAAAAAAA&#10;AAAAAAAAAAAAAAAAAAAAAAAAAAAAAAAAAAAAAABfpOxvX6Ts/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CIAAAAAAAAAAAAAAAAAAAAAAAAAAAAAAAAAAAAAAAAAAAAAAAAA&#10;AAAAAAAAAAAAAAAAAAAAAAAAAAAAAAAAAAAAAAAAAF+k7DV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JQAAAAAAAAAAAAAAAAAAAAAAAAAAAAAAAAAAAAAAAAAAAAAAAAAAAAAAAAAAAAAAAAAAAAAA&#10;AAAAAAAAAAAAAAAAAAAAAAAAAAAAAAAAAAAAAAAAAAAAAAAAAAAAAAAAAAAAAAAAAAAAAAAAAAAA&#10;AAAAAAAAAAAAAAAAAAAAAAAAAAAAAAAAAAAAAAAAAAAAAAAAAAAAAAAAAAAAAAAAAAAAAAAAAAAA&#10;AAAAAAAAAAAAAAAAAF+k7CV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ugAAAAAAAAAAAAAA&#10;AAAAAAAAAAAAAAAAAAAAAAAAAAAAAAAAAAAAAAAAAAAAAAAAAAAAAAAAAAAAAAAAAAAAAAAAAAAA&#10;AAAAAAAAAAAAAAAAAAAAAAAAAAAAAAAAAAAAAAAAAABfpOyV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xAAAAAAAAAAAAAAAAAAAAAAAAAAAAAAAAAAAA&#10;AAAAAAAAAAAAAAAAAAAAAAAAAAAAAAAAAAAAAAAAAAAAAAAAAAAAAABfpOyY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3wAAAAAAAAAAAAAAAAAAAAAAAAAAAAAAAAAAAAAAAAAAAAAAAAAAAAAAAAAAAAAA&#10;AAAAAAAAAAAAAAAAAAAAAAAAAAAAAAAAAAAAAAAAAAAAAAAAAAAAAAAAAAAAAAAAAAAAAAAAAAAA&#10;AAAAAAAAAAAAAAAAAAAAAAAAAAAAAAAAAAAAAAAAAAAAAAAAAAAAAAAAAAAAAAAAAAAAAAAAAAAA&#10;AAAAAAAAAAAAAAAAAAAAAAAAAAAAAABfpOx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vwAAAAAAAAAAAAAAAAAAAAAA&#10;AAAAAAAAAAAAAAAAAAAAAAAAAAAAAAAAAAAAAAAAAAAAAAAAAAAAAAAAAAAAAABfpOwKX6Ts8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oAAAAAAAAAAAAAAAAAAAAAAAAAAAAAAAAAAAAAAAAAAAAAAAAA&#10;AAAAAAAAAAAAAAAAAAAAAAAAAAAAAAAAAAAAAAAAAAAAAAAAAAAAAAAAAAAAAAAAAAAAAAAAAAAA&#10;AAAAAAAAAAAAAAAAAAAAAAAAAAAAAAAAAAAAAAAAAAAAAAAAAAAAAAAAAAAAAAAAAAAAAAAAAAAA&#10;AAAAAAAAAAAAAAAAAAAAAAAAAAAAAAAAAAAAAAAAAAAAX6Tsr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wuAAAAAAAAAAAAAAAAAAAAAAAAAAAAAAAAAAAAAAAAAAAAAAAAAAAAAAAAAAAAAAAA&#10;AAAAAAAAAAAAAAAAAAAAAAAAAAAAAAAAAAAAAAAAAAAAAAAAAAAAAAAAAAAAAAAAX6TsH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hfpOwGAAAA&#10;AAAAAAAAAAAAAAAAAAAAAAAAAAAAAAAAAAAAAAAAAAAAAAAAAAAAAAAAAAAAAAAAAAAAAAAAAAAA&#10;X6TsW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SAAAAAAAAAAAAAAAAAAAAAAAAAAAAAAAAAAAA&#10;AAAAAAAAAAAAAAAAAAAAAAAAAAAAAAAAAAAAAAAAAAAAAAAAAAAAAAAAAAAAAAAAAAAAAAAAAAAA&#10;AAAAAAAAAAAAAAAAAAAAAAAAAAAAAAAAAAAAAAAAAAAAAAAAAAAAAAAAAAAAAAAAAAAAAAAAAAAA&#10;AAAAAAAAAAAAAAAAAAAAAAAAAAAAAAAAAAAAAAAAAAAAAAAAAAAAX6TsA1+k7PB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pX6TsAQAAAAAAAAAAAAAAAAAAAAAAAAAAAAAAAAAAAAAAAAAAAAAAAAAA&#10;AAAAAAAAAAAAAAAAAAAAAAAAAAAAAAAAAAAAAAAAAAAAAAAAAAAAAAAAAAAAAAAAAAAAAAAAAAAA&#10;AF+k7GJ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owAAAAAAAAAAAAAAAAAAAAAAAAAAAAAAAAAAAAAAAAAA&#10;AAAAAAAAAAAAAAAAAAAAAAAAAAAAAAAAAAAAAAAAAAAAAAAAAAAAAAAAAAAAAAAAAAAAAAAAAAAA&#10;AAAAAAAAAAAAAABfpOym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xgAAAAAAAAAAAAAA&#10;AAAAAAAAAAAAAAAAAAAAAAAAAAAAAAAAAAAAAAAAAAAAAAAAAAAAAAAAAAAAAAAAAAAAAAAAAAAA&#10;AAAAAAAAAAAAAAAAAAAAAAAAAAAAAAAAAAAAAAAAAAAAAAAAAAAAAAAAAAAAAAAAAAAAAAAAAAAA&#10;AAAAAAAAAAAAAAAAAAAAAAAAAAAAAAAAAAAAAAAAAAAAAAAAAAAAAAAAAAAAAAAAAAAAAAAAAAAA&#10;AABfpOx9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yzAAAAAAAAAAAAAAAAAAAAAAAAAAAAAAAAAAAAAAAA&#10;AAAAAAAAAAAAAAAAAAAAAAAAAAAAAAAAAABfpOxo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IAA&#10;AAAAAAAAAAAAAAAAAAAAAAAAAAAAAAAAAAAAAAAAAAAAAAAAAAAAAAAAAAAAAAAAAAAAAAAAAAAA&#10;AAAAAAAAAAAAAAAAAAAAAAAAAAAAAAAAAAAAAAAAAAAAAAAAAAAAAAAAAAAAAAAAAAAAAAAAAAAA&#10;AAAAAAAAAAAAAAAAAAAAAAAAAAAAAAAAAAAAAAAAAAAAAAAAAAAAAAAAAAAAAAAAAAAAAAAAAAAA&#10;AAAAAAAAAAAAAAAAX6Tsw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waAAAAAAAAAAAAAAAA&#10;AAAAAAAAAAAAAAAAAAAAAAAAAAAAAAAAAAAAAAAAAAAAAAAAAAAAAAAAAAAAAAAAAAAAAAAAAAAA&#10;AAAAAAAAAAAAAAAAAAAAAAAAAAAAAAAAAAAAX6TsL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5QAAAAAAAAAAAAAAAAAAAAAAAAAA&#10;AAAAAAAAAAAAAAAAAAAAAAAAAAAAAAAAAAAAAAAAAAAAAAAAX6Tsv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wQAAAAAAAA&#10;AAAAAAAAAAAAAAAAAAAAAAAAAAAAAAAAAAAAAAAAAAAAAAAAAAAAAAAAX6TsE1+k7P1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wX6TsAwAAAAAAAAAAAAAAAAAAAAAAAAAAAAAAAAAAAAAAAAAAAAAAAAAA&#10;AAAAAAAAAAAAAAAAAAAAAAAAAAAAAAAAAAAAAAAAAAAAAAAAAAAAAAAAAAAAAAAAAAAAAAAAAAAA&#10;AAAAAAAAAAAAAAAAAAAAAAAAAAAAAAAAAAAAAAAAAAAAAAAAAAAAAAAAAAAAAAAAAAAAAAAAAAAA&#10;AAAAAAAAAAAAAAAAAAAAAAAAAAAAAAAAAAAAAF+k7Et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jgAAAAAAAAAAAAAAAAAAAAAAAAAAAAAAAAAAAAAAAAAAAAAAAAAAAAAAAAAAAAAAAAAAAAAA&#10;AAAAAAAAAAAAAAAAAAAAAAAAAAAAAAAAAAAAAAAAAAAAAAAAAAAAAAAAAAAAAABfpOy2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OBfpOw7AAAAAAAAAAAAAAAAAAAAAAAAAAAAAAAAAAAAAAAAAAAAAAAAAAAAAAAA&#10;AAAAAAAAAAAAAAAAAAAAAAAAAAAAAAAAAAAAAAAAAAAAAAAAAAAAAAAAAAAAAAAAAAAAAAAAAAAA&#10;AAAAAAAAAAAAAAAAAAAAAAAAAAAAAAAAAAAAAAAAAAAAAAAAAAAAAABfpOwGX6Tsv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OwAAAAAAAAAAAAAAAAAAAAAAAAAAAAAAAAAAAAAAAAAAAAAAAAAAAAAAAAAAAAAAAF+k7F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rgAAAAAAAAAAAAAAAAAAAAAAAAAAAAAAAAAAAAAAAAAA&#10;AAAAAAAAAAAAAAAAAAAAAAAAAAAAAAAAAAAAAAAAAAAAAAAAAAAAAAAAAAAAAAAAAAAAAAAAAAAA&#10;AAAAAAAAAAAAAAAAAAAAAAAAAAAAAAAAAAAAAAAAAAAAAAAAAAAAAAAAAAAAAAAAAAAAAAAAAAAA&#10;AAAAAAAAAAAAAAAAAAAAAAAAAAAAAAAAAAAAAAAAAAAAAAAAAABfpOyQ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F+k7GoAAAAAAAAAAAAAAAAAAAAAAAAAAAAAAAAAAAAA&#10;AAAAAAAAAAAAAAAAAAAAAAAAAAAAAAAAAAAAAAAAAAAAAAAAAAAAAAAAAAAAAAAAAAAAAAAAAAAA&#10;AAAAAAAAAAAAAAAAAAAAAAAAAAAAAAAAAAAAAAAAAAAAAAAAAAAAAAAAAAAAAAAAAAAAAAAAAF+k&#10;7A1fpOzL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GcAAAAAAAAAAAAAAAAAAAAAAAAAAAAA&#10;AAAAAAAAAAAAAAAAAAAAAAAAAAAAAAAAAAAAAAAAAAAAAAAAAAAAAAAAAAAAAAAAAAAAAAAAAAAA&#10;AAAAAAAAAAAAAAAAAAAAAAAAAAAAAAAAAAAAAAAAAAAAAAAAAAAAAAAAAAAAAAAAAAAAAAAAAAAA&#10;AAAAAAAAAAAAAAAAAAAAAAAAAAAAAAAAAAAAAAAAAAAAAAAAAAAAAAAAAAAAAAAAX6Ts1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lfpOwKAAAAAAAAAAAAAAAAAAAAAAAAAAAAAAAAAAAAAAAAAAAA&#10;AAAAAAAAAAAAAAAAAAAAAAAAAAAAAAAAAAAAAAAAAAAAAAAAAAAAAAAAAAAAAAAAAAAAAAAAAAAA&#10;AAAAAAAAX6TsP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l+k7AMAAAAAAAAAAAAA&#10;AAAAAAAAAAAAAAAAAAAAAAAAAAAAAAAAAAAAAAAAAAAAAAAAAAAAAAAAAAAAAAAAAAAAAAAAAAAA&#10;AAAAAAAAAAAAAAAAAAAAAAAAAAAAAAAAAAAAAAAAAAAAAAAAAAAAAAAAAAAAAAAAAAAAAAAAAAAA&#10;AAAAAAAAAAAAAAAAX6TsFV+k7Np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whAAAAAAAAAAAAAAAA&#10;AAAAAAAAAAAAAAAAAAAAAAAAAAAAAAAAAAAAAAAAAAAAAAAAAAAAAAAAAAAAAAAAAAAAAAAAAAAA&#10;AAAAAAAAAAAAAAAAAAAAAAAAAAAAAAAAAAAAAAAAAAAAAAAAAAAAAAAAAAAAAAAAAAAAAAAAAAAA&#10;AAAAAAAAAAAAAAAAAAAAAAAAAAAAAAAAAAAAAAAAAAAAAAAAAAAAAAAAAAAAAAAAAAAAAAAAX6Ts&#10;G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+AAAAAAAAAAAAAAAAAAAAAAAAAAAAAAAAAAAA&#10;AAAAAAAAAAAAAAAAAAAAAAAAAAAAAAAAAAAAAAAAAAAAAAAAAAAAAAAAAAAAAAAAAAAAAAAAAAAA&#10;AAAAAAAAAAAAAAAAAAAAAF+k7IN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l&#10;X6TsAwAAAAAAAAAAAAAAAAAAAAAAAAAAAAAAAAAAAAAAAAAAAAAAAAAAAAAAAAAAAAAAAAAAAAAA&#10;AAAAAAAAAAAAAAAAAAAAAAAAAAAAAAAAAAAAAAAAAAAAAAAAAAAAAAAAAAAAAAAAAAAAAAAAAAAA&#10;AAAAAAAAAAAAAAAAAAAAAAAAAAAAAAAAAABfpOwfX6Ts5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pwAAAAAAAAAAAAAAAAAAAAAAAAAAAAAA&#10;AAAAAAAAAAAAAAAAAAAAAAAAAAAAX6TsR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bAAAAAAAA&#10;AAAAAAAAAAAAAAAAAAAAAAAAAAAAAAAAAAAAAAAAAAAAAAAAAAAAAAAAAAAAAAAAAAAAAAAAAAAA&#10;AAAAAAAAAAAAAAAAAAAAAAAAAAAAAAAAAAAAAAAAAAAAAAAAAAAAAAAAAAAAAAAAAAAAAAAAAAAA&#10;AAAAAAAAAAAAAAAAAAAAAAAAAAAAAAAAAAAAAAAAAAAAAAAAAAAAAAAAAAAAAAAAAAAAAAAAAAAA&#10;AAAAAAAAAF+k7F5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K5fpOwDAAAAAAAAAAAAAAAAAAAAAAAAAAAAAAAAAAAAAAAAAAAAAAAAAAAA&#10;AAAAAAAAAAAAAAAAAAAAAAAAAAAAAAAAAAAAAAAAAAAAAAAAAAAAAAAAAAAAAAAAAAAAAAAAAAAA&#10;AAAAAAAAAAAAAAAAAAAAAAAAAAAAAAAAAAAAAAAAAAAAAAAAAAAAAF+k7DZfpOz3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MEAAAAAAAAAAAAAAAAA&#10;AAAAAAAAAAAAAAAAAAAAAAAAAAAAAAAAAAAAAAAAAF+k7Ip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lQAAAAAAAAAAAAAAAAAAAAAAAAAAAAAAAAAAAAAAAAAAAAAAAAAAAAAAAAAAAAAAAAAAAAAA&#10;AAAAAAAAAAAAAAAAAAAAAAAAAAAAAAAAAAAAAAAAAAAAAAAAAAAAAAAAAAAAAAAAAAAAAAAAAAAA&#10;AAAAAAAAAAAAAAAAAAAAAAAAAAAAAAAAAAAAAAAAAAAAAAAAAAAAAAAAAAAAAAAAAAAAAAAAAAAA&#10;AAAAAAAAAAAAAAAAAAAAAABfpOyj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DMAAAAAAAAA&#10;AAAAAAAAAAAAAAAAAAAAAAAAAAAAAAAAAAAAAAAAAAAAAAAAAAAAAAAAAAAAAAAAAAAAAAAAAAAA&#10;AAAAAAAAAAAAAAAAAAAAAAAAAAAAAAAAAAAAAAAAAABfpOwPX6Ts/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mAAAAAAAAAAAAAAAAAAAAAAAAAAAAAAAAAAAAAAA&#10;AAAAAAAAAAAAAAAAAAAAAAAAAAAAAAAAAAAAAAAAAAAAAAAAAAAAAAAAAAAAAAAAAAAAAAAAAAAA&#10;AAAAAAAAAAAAAAAAAAAAAAAAAAAAAAAAAAAAAAAAAAAAAAAAAAAAAAAAAAAAAAAAAAAAAAAAX6Ts&#10;W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aAAAA&#10;AAAAAAAAAAAAAAAAAAAAAAAAAAAAAAAAAAAAAAAAAAAAAAAAAAAAAABfpOzP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3AAAAAAAAAAAAAAAAAAAA&#10;AAAAAAAAAAAAAAAAAAAAAAAAAAAAAAAAAAAAAAAAAAAAAAAAAAAAAAAAAAAAAAAAAAAAAAAAAAAA&#10;AAAAAAAAAAAAAAAAAAAAAAAAAAAAAAAAAAAAAAAAAAAAAAAAAAAAAAAAAAAAAAAAAAAAAAAAAAAA&#10;AAAAAAAAAAAAAABfpOyQ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9wAAAAAAAAAAAAAAAAAAAAAAAAAAAAAAAAAAAAAAAAAAAAAAAAAAAABfpOwW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tfpOwNAAAAAAAAAAAAAAAAAAAAAAAAAAAAAAAAAAAAAAAAAAAA&#10;AAAAAAAAAAAAAAAAAAAAAAAAAAAAAAAAAAAAAAAAAAAAAAAAAAAAAAAAAAAAAAAAAAAAAAAAAAAA&#10;AAAAAAAAAAAAAAAAAAAAAAAAAAAAAAAAAAAAAAAAAAAAAAAAAAAAAAAAAAAAAAAAAAAAAAAAAAAA&#10;AAAAAAAAAAAAAAAAAAAAAAAAAAAAAAAAAAAAAAAAAAAAX6TsL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oAAAAAAAAAAAAAAAAAAAAAAAAAAAAAAAAAAAAAAAAAAAAAAAAAAAAAAAAAAAAAAAA&#10;AAAAAAAAAAAAAAAAAAAAAAAAAAAAAAAAAAAAAAAAAAAAAAAAAAAAAAAAAAAAAAAAAAAAAF+k7JR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V+k7D4A&#10;AAAAAAAAAAAAAAAAAAAAAAAAAAAAAAAAAAAAAAAAAAAAAAAAAAAAAAAAAAAAAAAAAAAAAAAAAAAA&#10;AAAAAAAAAAAAAAAAAAAAAAAAAAAAAAAAAAAAAAAAAAAAAAAAAAAAAAAAAAAAAAAAAAAAAAAAAAAA&#10;AAAAAAAAAAAAAAAAAAAAAAAAAAAAX6TsB1+k7NB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8AAAAAAAAAAAAAAAAAAAAAAAAAAAAAAAAAAAAAAAAAAAAAAAAAAAAA&#10;X6TsV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CAAAAAAAAAAAAAAAAAAAAAAAAAAAAAAAAAAAA&#10;AAAAAAAAAAAAAAAAAAAAAAAAAAAAAAAAAAAAAAAAAAAAAAAAAAAAAAAAAAAAAAAAAAAAAAAAAAAA&#10;AAAAAAAAAAAAAAAAAAAAAAAAAAAAAAAAAAAAAAAAAAAAAAAAAAAAAAAAAAAAAAAAAAAAAAAAAAAA&#10;AAAAAAAAAAAAAAAAAAAAAAAAAAAAAAAAAAAAAAAAAAAAAAAAAAAAAAAAAF+k7HF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kX6TsEwAAAAAAAAAAAAAAAAAAAAAAAAAAAAAAAAAAAAAAAAAAAAAAAAAAAAAAAAAA&#10;AAAAAAAAAAAAAAAAAAAAAAAAAAAAAAAAAAAAAAAAAAAAAAAAAAAAAAAAAAAAAAAAAAAAAAAAAAAA&#10;AAAAAAAAAAAAAAAAAAAAAAAAAAAAAAAAAAAAAAAAAAAAAABfpOwpX6Ts+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fQAAAAAAAAAAAAAAAAAAAAAA&#10;AAAAAAAAAAAAAAAAAAAAAAAAAAAAAAAAAAAAAAAAAAAAAAAAAAAAAAAAAAAAAAAAAAAAAAAAAAAA&#10;AAAAAAAAAAAAAAAAAAAAAAAAAAAAAAAAAAAAAAAAAAAAAAAAAAAAAAAAAAAAAAAAAAAAAAAAAAAA&#10;AAAAAAAAAAAAAAAAAAAAAAAAAAAAAAAAAAAAAAAAAAAAAAAAAAAAAAAAAAAAAAAAAAAAAABfpOy2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B4AAAAAAAAAAAAAAAAAAAAAAAAAAAAAAAAAAAAA&#10;AAAAAAAAAAAAAAAAAAAAAAAAAAAAAAAAAAAAAAAAAAAAAAAAAAAAAAAAAAAAAAAAAAAAAAAAAAAA&#10;AAAAAAAAAAAAAABfpOwc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2X6Tsv1+k7I1f&#10;pOxmX6TsQV+k7CZfpOwbX6TsDwAAAAAAAAAAAAAAAAAAAAAAAAAAAAAAAAAAAAAAAAAAAAAAAAAA&#10;AAAAAAAAAAAAAAAAAAAAAAAAAAAAAAAAAAAAAAAAAAAAAAAAAAAAAAAAAAAAAAAAAAAAAAAAAAAA&#10;AAAAAAAAAAAAAAAAAAAAAAAAAAAAAAAAAAAAAAAAAAAAAAAAAAAAAAAAAAAAAAAAAF+k7IB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4l+k7IhfpOw8X6Ts&#10;BgAAAAAAAAAAAAAAAAAAAAAAAAAAAAAAAAAAAAAAAAAAAAAAAAAAAAAAAAAAAAAAAAAAAAAAAAAA&#10;AAAAAAAAAAAAAAAAAAAAAAAAAAAAAAAAAAAAAAAAAAAAAAAAAAAAAAAAAAAAAAAAAAAAAAAAAAAA&#10;AAAAAAAAAAAAAAAAAAAAAAAAAAAAAAAAAAAAAAAAAAAAAAAAAAAAAAAAAAAAAAAAAAAAAAAAAAAA&#10;AABfpOwIX6Ts3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wQAAAAAAAA&#10;AAAAAAAAAAAAAAAAAAAAAAAAAAAAAAAAAABfpOwEX6Ts9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TAAAAAAAAAAAAAAAA&#10;AAAAAAAAAAAAAAAAAAAAAAAAAAAAAAAAAAAAAAAAAAAAAAAAAAAAAAAAAAAAAAAAAAAAAAAAAAAA&#10;AAAAAAAAAAAAAAAAAAAAAAAAAAAAAAAAAAAAAAAAAF+k7KF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xfpOyqX6TsPF+k7AEA&#10;AAAAAAAAAAAAAAAAAAAAAAAAAAAAAAAAAAAAAAAAAAAAAAAAAAAAAAAAAAAAAAAAAAAAAAAAAAAA&#10;AAAAAAAAAAAAAAAAAAAAAAAAAAAAAAAAAAAAAAAAAAAAAAAAAAAAAAAAAAAAAAAAAAAAAAAAAAAA&#10;AAAAAAAAAAAAAAAAAAAAAAAAAAAAAAAAAAAAAAAAAAAAAAAAAAAAAAAAAAAAAAAAAAAAAAAAAAAA&#10;AAAAAAAAAAAAAAAAAAAAAF+k7FB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EAAAAAAAAAAAAAAAAAAAAAAAAAAAAAAAAAAAAAAAAAAAX6TsM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qAAAAAAAAAAAAAAAAAAAAAAAAAAAAAAAAAAAAAAAAAAAAAAAAAAAAAAAAAAAAAAAA&#10;AAAAAAAAAAAAAAAAAAAAAAAAAAAAAAAAAAAAAAAAAAAAAAAAAAAAAAAAAAAAAAAAAAAAAAAAAAAA&#10;AAAAAAAAAAAAAAAAAAAAAAAAAAAAAAAAAAAAAAAAAAAAAAAAAAAAAAAAAAAAAAAAAAAAAAAAAAAA&#10;AAAAAAAAAAAAAAAAAAAAAAAAX6TsV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TgAA&#10;AAAAAAAAAAAAAAAAAAAAAAAAAAAAAAAAAAAAAAAAAAAAAAAAAAAAAAAAAAAAAAAAAAAAAAAAAAAA&#10;AAAAAAAAAAAAAAAAAAAAAAAAAAAAAAAAAAAAAAAAAAAAAAAAAAAAAABfpOzk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F+k7JpfpOw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BX6Tsz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AUAAAAAAAAAAAAAAAAAAAAAAAAAAAAAAAAAAAAAAAAAAF+k7Gd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6X6TsCAAAAAAAAAAAAAAAAAAAAAAAAAAAX6TsA1+k7ExfpOy3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dfpOwYAAAAAAAAAAAAAAAAAAAAAAAAAAAAAAAAAAAA&#10;AAAAAAAAAAAAAAAAAAAAAAAAAAAAAAAAAAAAAAAAAAAAAAAAAAAAAAAAAAAAAAAAAAAAAAAAAAAA&#10;AAAAAAAAAAAAAAAAAAAAAAAAAAAAAAAAAAAAAAAAAAAAAAAAAAAAAF+k7Gd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6X6TsCAAAAAAAAAAAAAAAAAAAAAAAAAAAX6TsA1+k7ExfpOy3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AAAAAAAAAAAAAAAAAAAAAAAAAAAAAAAAAAAAAAAAAAAAAAAAAAAAAAAAAAAAAAAAAAAAAA&#10;AAAAAAAAAAAAAAAAAAAAAAAAAAAAAAAAX6TsEV+k7Oh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1+k7A0AAAAAAAAAAAAAAAAAAAAAAAAAAAAAAAAAAAAAAAAAAAAAAAAAAAAAAAAAAAAAAAAA&#10;AAAAAAAAAAAAAAAAAAAAAAAAAAAAAAAAAAAAAAAAAAAAAAAAAAAAAAAAAAAAAABfpOwn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vl+k7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dfpOwGAAAAAAAAAAAAAAAAAAAAAAAAAAAA&#10;AAAAAAAAAAAAAAAAAAAAAAAAAAAAAAAAAAAAAAAAAAAAAAAAAAAAAAAAAAAAAAAAAAAAAAAAAAAA&#10;AAAAAAAAAAAAAAAAAAAAAAAAAAAAAAAAAAAAAAAAAAAAAAAAAAAAAAAAAAAAAAAAAABfpOyc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gAAAAAAAAAAAAAAAAAAAABfpOwzX6TsiF+k7OV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B0AAAAAAAAAAAAAAAAAAAAAAAAAAAAAAAAAAAAA&#10;AAAAAAAAAAAAAAAAAAAAAAAAAAAAAAAAAAAAAAAAAAAAAAAAAAAAAAAAAAAAAAAAAAAAAAAAAAAA&#10;AAAAAAAAAAAAAAAAAAAAAAAAAAAAAAAAAAAAAAAAAAAAAAAAAAAAAAAAAAAAAAAAAAAAAAAAAAAA&#10;AAAAAAAAAAAAAAAAAAAAAAAAAAAAAAAAAAAAAAAAAAAAAF+k7J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MIAAAAAAAAAAAAAAAAAAAAAAAAAAAAAAAAAAAAAAAAAAAAAAAAAAAAAAAAA&#10;AAAAAAAAAAAAAAAAAAAAAAAAAAAAAAAAAAAAAAAAAAAAAAAAAAAAAAAAAAAAAAAAAAAAAAAAAAAA&#10;X6Tsa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0X6Ts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CX6Ts&#10;4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sAAAAAAAAAAAAAAAAAAAAAAAAAAAAAAAAAAAA&#10;AAAAAAAAAAAAX6TsyF+k7P9fpOz/X6Ts/1+k7P9fpOz/X6Ts/1+k7P9fpOz/X6Ts/1+k7P9fpOz/&#10;X6Ts/1+k7P9fpOz/X6Ts/1+k7P9fpOz/X6Ts/1+k7P9fpOz/X6Ts/1+k7P9fpOz/X6Ts/1+k7P9f&#10;pOz/X6Ts/1+k7P9fpOz/X6Ts/1+k7P9fpOz/X6Ts/1+k7P9fpOz/X6Ts/1+k7P9fpOz/X6Ts/1+k&#10;7P9fpOz/X6Ts/1+k7P9fpOz/X6Ts/1+k7P9fpOz/X6Ts/1+k7IlfpOwcX6TsV1+k7J1fpOzj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PX6Ts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H5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3wAAAAAAAAAAAAAAAAAAAAAA&#10;AAAAAAAAAAAAAAAAAAAAAAAAAF+k7PFfpOz/X6Ts/1+k7P9fpOz/X6Ts/1+k7P9fpOz/X6Ts/1+k&#10;7P9fpOz/X6Ts/1+k7P9fpOz/X6Ts/1+k7P9fpOz/X6Ts/1+k7P9fpOz/X6Ts/1+k7P9fpOz/X6Ts&#10;/1+k7P9fpOz/X6Ts/1+k7P9fpOz/X6Ts/1+k7P9fpOz/X6Ts/1+k7P9fpOz/X6Ts/1+k7P9fpOz/&#10;X6Ts/1+k7P9fpOz/X6Ts/1+k7P9fpOz/X6Ts/1+k7P9fpOz/X6Ts/1+k7P9fpOz2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RAAAAAAAAAAAAAAAA&#10;AAAAAAAAAAAAAAAAAAAAAAAAAAAAAAAAAAAAAAAAAAAAAAAAAAAAAAAAAAAAAAAAAAAAAAAAAAAA&#10;AAAAAAAAAAAAAAAAAAAAAAAAAAAAAAAAAAAAAAAAAAAAAAAAAAAAAAAAAAAAAAAAAAAAAAAAAAAA&#10;AAAAAAAAAAAAAAAAAAAAAAAAAAAAAAAAAAAAAAAAAAAAAAAAAAAAAAAAAAAAAF+k7BNfpOzo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OAAAAAAAAAAAAAAAAAAAAAAAAAAAAAAA&#10;AAAAAAAAAAAAAAAAAAAAAAAAAAAAAAAAAAAAAAAAAAAAAAAAAAAAAAAAAAAAAAAAAAAAAAAAAAAA&#10;AAAAAAAAAAAAAAAAAAAAAF+k7AJ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0X6Ts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4X6Tsc1+k7AIAAAAAAAAA&#10;AAAAAAAAAAAAAAAAAAAAAAAAAAAAAAAAAAAAAAAAAAAAAAAAAAAAAAAAAAAAAAAAAAAAAAAAAAAA&#10;AAAAAAAAAAAAAAAAAAAAAAAAAAAAAAAAAAAAAAAAAAAAAAAAAAAAAAAAAAAAAAAAAAAAAAAAAAAA&#10;AAAAAAAAAAAAAAAAAAAAAAAAAF+k7B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SwAA&#10;AAAAAAAAAAAAAAAAAAAAAAAAAAAAAAAAAAAAAAAAAAAAAAAAAAAAAAAAAAAAAAAAAAAAAAAAAAAA&#10;AAAAAAAAAAAAAAAAAAAAAAAAAAAAAAAAAAAAAAAAAAAAAAAAAAAAAAAAAAAAAAAAAAAAAAAAAAAA&#10;AAAAAAAAAAAAAAAAAAAAAAAAAAAAAAAAAAAAAAAAAAAAAAAAAAAAAAAAAAAAAAAAAAAAAAAAAABf&#10;pOy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71+k7AMAAAAAAAAAAAAAAAAA&#10;AAAAAAAAAAAAAAAAAAAAAAAAAAAAAAAAAAAAAAAAAAAAAAAAAAAAAAAAAAAAAAAAAAAAAAAAAAAA&#10;AAAAAAAAAAAAAAAAAAAAAAAAAAAAAAAAAABfpOwz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Z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M5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vAAAAAAAAAAAAAAAAAAAAAAAAAAAAAAAAAAAAAAAAAABfpOxF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HX6TsLAAAAAAA&#10;AAAAAAAAAAAAAAAAAAAAAAAAAAAAAAAAAAAAAAAAAAAAAAAAAAAAAAAAAAAAAAAAAAAAAAAAAAAA&#10;AAAAAAAAAAAAAAAAAAAAAAAAAAAAAAAAAAAAAAAAAAAAAAAAAAAAAAAAAAAAAAAAAAAAAAAAAAAA&#10;AAAAAAAAAAAAAAAAAAAAAAAAAAAAAAAAAAAAAABfpOxF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V+k7AoAAAAAAAAAAAAAAAAAAAAAAAAAAAAAAAAAAAAAAAAAAAAAAAAAAAAAAAAAAAAAAAAA&#10;AAAAAAAAAAAAAAAAAAAAAAAAAAAAAAAAAAAAAAAAAAAAAAAAAAAAAAAAAAAAAAAAAAAAAAAAAAAA&#10;AAAAAAAAAAAAAAAAAAAAAAAAAAAAAAAAAAAAAAAAAAAAAAAAAAAAAAAAAAAAAAAAAAAAAAAAAAAA&#10;AAAAAABfpOxn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K0AAAAAAAAA&#10;AAAAAAAAAAAAAAAAAAAAAAAAAAAAAAAAAAAAAAAAAAAAAAAAAAAAAAAAAAAAAAAAAAAAAAAAAAAA&#10;AAAAAAAAAAAAAAAAAAAAAAAAAAAAAAAAAAAAAAAAAAAAAAAAX6Tsd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hX6Ts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G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kQAAAAAAAAAAAAAAAAAAAAAAAAAAAAAAAAAAAAAAAAAAX6Tsb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pfpOxiX6Ts&#10;AQAAAAAAAAAAAAAAAAAAAAAAAAAAAAAAAAAAAAAAAAAAAAAAAAAAAAAAAAAAAAAAAAAAAAAAAAAA&#10;AAAAAAAAAAAAAAAAAAAAAAAAAAAAAAAAAAAAAAAAAAAAAAAAAAAAAAAAAAAAAAAAAAAAAAAAAAAA&#10;AAAAAAAAAAAAAAAAAAAAAAAAAAAAAAAAAAAAAAAAAAAAAAAAAAAAX6Tsb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oAAAAAAAAAAAAAAAAAAAAAAAAAAAAAAAAAAAAAAAAAAAAAAAAAAAAAAAAAAAAAAAAAAAAAAAA&#10;AAAAAAAAAAAAAAAAAAAAAAAAAAAAAAAAAAAAAAAAAAAAAAAAAAAAAAAAAAAAAF+k7Lh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Q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HIAAAAAAAAAAAAAAAAAAAAAAAAAAAAAAAAAAAAAAAAAAF+k&#10;7Jh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JZf&#10;pOwRAAAAAAAAAAAAAAAAAAAAAAAAAAAAAAAAAAAAAAAAAAAAAAAAAAAAAAAAAAAAAAAAAAAAAAAA&#10;AAAAAAAAAAAAAAAAAAAAAAAAAAAAAAAAAAAAAAAAAAAAAAAAAAAAAAAAAAAAAAAAAAAAAAAAAAAA&#10;AAAAAAAAAAAAAAAAAAAAAAAAAAAAAAAAAAAAAAAAAAAAAAAAAAAAAAAAAAAAAAAAAF+k7Jh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x4AAAAAAAAAAAAAAAAAAAAAAAAAAAAAAAAAAAAAAAAAAAA&#10;AAAAAAAAAAAAAAAAAAAAAAAAAAAAAAAAAAAAAAAAAAAAAAAAAAAAAAAAAAAAAAAAAAAAAAAAAAAA&#10;AAAAAAAAAAAAAAAAAAAAAAAAAAAAAAAAAAAAAAAAAAAAAAAAAAAAAAAAAAAAAAAAAAAAAAAAAAAA&#10;AAAAAAAAAAAAAAAAAAAAAABfpOwLX6Ts0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B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BfpOy6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sF+k7CoAAAAAAAAAAAAAAAAAAAAAAAAAAAAAAAAAAAAAAAAAAAAAAAAAAAAAAAAAAAAAAAAAAAAA&#10;AAAAAAAAAAAAAAAAAAAAAAAAAAAAAAAAAAAAAAAAAAAAAAAAAAAAAAAAAAAAAAAAAAAAAAAAAAAA&#10;AAAAAAAAAAAAAAAAAAAAAAAAAAAAAAAAAAAAAAAAAAAAAAAAAAAAAAAAAAAAAAAAAAAAAAAAAAAA&#10;AABfpOy6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MgAAAAAAAAAAAAAAAAAAAAAAAAAAAAAA&#10;AAAAAAAAAAAAAAAAAAAAAAAAAAAAAAAAAAAAAAAAAAAAAAAAAAAAAAAAAAAAAAAAAAAAAAAAAAAA&#10;AAAAAAAAAAAAAAAAAAAAAAAAAAAAAAAAAAAAAAAAAAAAAAAAAAAAAAAAAAAAAAAAAAAAAAAAAAAA&#10;AAAAAAAAAAAAAAAAAAAAAAAAAAAAAAAAAAAAX6Tso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3QAAAAAAAAAAAAAAAAAAAAAAAAAAAAAAAAAAAAAAAAAAAAAAAAAA&#10;AAAAAAAAAAAAAAAAAAAAAAAAAAAAAAAAAAAAAAAAAAAAAAAAAAAAAAAAAAAAAAAAAAAAAAAAAAAA&#10;AAAAAABfpOw+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6X6TsNQAAAAAAAAAAAAAAAAAAAAAAAAAAAAAAAAAAAAAAAAAAAAAAAAAAAAAAAAAAAAAAAAAA&#10;AAAAAAAAAAAAAAAAAAAAAAAAAAAAAAAAAAAAAAAAAAAAAAAAAAAAAAAAAAAAAAAAAAAAAAAAAAAA&#10;AAAAAAAAAAAAAAAAAAAAAAAAAAAAAAAAAAAAAAAAAAAAAAAAAAAAAAAAAAAAAAAAAAAAAAAAAAAA&#10;AAAAAAAAAAAAAAAAX6Ts2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LxfpOz/X6Ts/1+k7P9fpOz/X6Ts/1+k7P9f&#10;pOz/X6Ts/1+k7P9fpOz/X6Ts/1+k7P9fpOz/X6Ts/1+k7P9fpOz/X6Ts/1+k7P9fpOz/X6Ts/1+k&#10;7P9fpOz/X6Ts/1+k7P9fpOz/X6Ts/1+k7P9fpOz/X6Ts/1+k7P9fpOz/X6Ts/1+k7P9fpOz/X6Ts&#10;/1+k7P9fpOz/X6Ts/1+k7P9fpOz/X6Ts/1+k7P9fpOz/X6Ts/1+k7P9fpOz/X6Ts9l+k7AMAAAAA&#10;AAAAAAAAAAAAAAAAAAAAAAAAAAAAAAAAAAAAAF+k7Ph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l+k7LJfpOw+AAAAAAAAAAAAAAAAAAAAAAAAAAAAAAAAAAAAAAAAAAAAAAAAAAAAAAAAAAAAAAAA&#10;AAAAAAAAAAAAAAAAAAAAAAAAAAAAAAAAAAAAAAAAAAAAAAAAAAAAAAAAAAAAAAAAAAAAAAAAAAAA&#10;AAAAAAAAAAAAAAAAAAAAAAAAAAAAAAAAAAAAAAAAAAAAAAAAAAAAAAAAAAAAAAAAAAAAAAAAAAAA&#10;AAAAAAAAAAAAAAAAAAAAAAAAAAAAAF+k7P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yjX6Ts/1+k7P9fpOz/X6Ts&#10;/1+k7P9fpOz/X6Ts/1+k7P9fpOz/X6Ts/1+k7P9fpOz/X6Ts/1+k7P9fpOz/X6Ts/1+k7P9fpOz/&#10;X6Ts/1+k7P9fpOz/X6Ts/1+k7P9fpOz/X6Ts/1+k7P9fpOz/X6Ts/1+k7P9fpOz/X6Ts/1+k7P9f&#10;pOz/X6Ts/1+k7P9fpOz/X6Ts/1+k7P9fpOz/X6Ts/1+k7P9fpOz/X6Ts/1+k7P9fpOz/X6Ts/1+k&#10;7MkAAAAAAAAAAAAAAAAAAAAAAAAAAAAAAAAAAAAAAAAAAF+k7B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2X6Tsl1+k7CYAAAAAAAAAAAAAAAAAAAAAAAAAAAAAAAAAAAAAAAAAAAAAAAAAAAAAAAAAAAAA&#10;AAAAAAAAAAAAAAAAAAAAAAAAAAAAAAAAAAAAAAAAAAAAAAAAAAAAAAAAAAAAAAAAAAAAAAAAAAAA&#10;AAAAAAAAAAAAAAAAAAAAAAAAAAAAAAAAAAAAAAAAAAAAAAAAAAAAAAAAAAAAAAAAAAAAAAAAAAAA&#10;AAAAAAAAAAAAAAAAAAAAAAAAAAAAAAAAAAAAAF+k7El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fAAAAAAAAAAAAAAAAAAAAAAAAAAAAAAAAAAAAAAAAAAAAAAAAAAAAAAAAAAAAAAAAAAAAAAAA&#10;AAAAAAAAAAAAAAAAAAAAAAAAAAAAAAAAAAAAAAAAAAAAAAAAAAAAAAAAAAAAAAAAAAAAAAAAAAAA&#10;AAAAAAAAAAAAAAAAAAAAAAAAAAAAAAAAAAAAAAAAAAAAAAAAAAAAAAAAAAAAX6TsFV+k7O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9X6TsEAAAAAAAAAAA&#10;AAAAAAAAAAAAAAAAAAAAAAAAAAAAAAAAAAAAAAAAAAAAAAAAAAAAAAAAAAAAAAAAAAAAAAAAAAAA&#10;AAAAAAAAAAAAAAAAAAAAAAAAAAAAAAAAAAAAAAAAAF+k7AxfpOz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ll+k7P9f&#10;pOz/X6Ts/1+k7P9fpOz/X6Ts/1+k7P9fpOz/X6Ts/1+k7P9fpOz/X6Ts/1+k7P9fpOz/X6Ts/1+k&#10;7P9fpOz/X6Ts/1+k7P9fpOz/X6Ts/1+k7P9fpOz/X6Ts/1+k7P9fpOz/X6Ts/1+k7P9fpOz/X6Ts&#10;/1+k7P9fpOz/X6Ts/1+k7P9fpOz/X6Ts/1+k7P9fpOz/X6Ts/1+k7P9fpOz/X6Ts/1+k7P9fpOz/&#10;X6Ts/1+k7P9fpOyZAAAAAAAAAAAAAAAAAAAAAAAAAAAAAAAAAAAAAAAAAABfpOwo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9fpOxwX6TsEwAAAAAAAAAAAAAAAAAAAAAAAAAAAAAAAAAAAAAAAAAAAAAAAAAAAAAAAAAA&#10;AAAAAAAAAAAAAAAAAAAAAAAAAAAAAAAAAAAAAAAAAAAAAAAAAAAAAAAAAAAAAAAAAAAAAAAAAAAA&#10;AAAAAAAAAAAAAAAAAAAAAAAAAAAAAAAAAAAAAAAAAAAAAAAAAAAAAAAAAAAAAAAAAAAAAAAAAAAA&#10;AAAAAAAAAAAAAAAAAAAAAAAAAAAAAAAAAAAAAAAAAAAAAF+k7ChfpOzw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GgAAAAAAAAAAAAAAAAAAAAAAAAAAAAAAAAAAAAAAAAAAAAAAAAAAAAAAAAAA&#10;AAAAAAAAAAAAAAAAAAAAAAAAAAAAAAAAAAAAAAAAAAAAAAAAAAAAAAAAAAAAAAAAAAAAAAAAAAAA&#10;AAAAAAAAAAAAAAAAAAAAAAAAAAAAAAAAAAAAAAAAAAAAAAAAAAAAAAAAAAAAAAAAAAAAX6TsBV+k&#10;7MF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xwAA&#10;AAAAAAAAAAAAAAAAAAAAAAAAAAAAAAAAAAAAAAAAAAAAAAAAAAAAAAAAAAAAAAAAAAAAAAAAAAAA&#10;AAAAAAAAAAAAAAAAAAAAAAAAAAAAAAAAAAAAAAAAAAAAAAAAAAAAAABfpOxK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bX6TsiV+k7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BNfpOzd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bX6Ts&#10;iV+k7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0gAAAAAAAAAAAAAAAAAAAAAAAAAAAAAAAAAAAAAAAAAAAAAAAAAA&#10;AAAAAAAAAAAAAAAAAAAAAAAAAAAAAAAAAAAAAAAAAAAAAAAAAAAAAAAAAAAAAAAAAAAAAAAAAAAA&#10;AAAAAAAAAAAAAAAAAAAAAAAAAAAAAAAAAAAAAAAAAAAAAAAAAAAAAAAAAAAAAAAAAAAAAAAAAAAA&#10;AAAAAF+k7JN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IAAAAAAAAAAAAAAAAAAAAAAAAAAAAAAAAAAAAAAAAAAAAAAAAAAAAAAAAAAAAAAAAA&#10;AAAAAAAAAAAAAAAAAAAAAAAAAAAAAAAAAAAAAAAAAAAAAAAAAAAAAAAAAAAAAAAAAAAAX6Tsj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+X6Ts&#10;yV+k7HpfpOw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lfpOzE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+X6TsyV+k7Hpf&#10;pOw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KcA&#10;AAAAAAAAAAAAAAAAAAAAAAAAAAAAAAAAAAAAAAAAAAAAAAAAAAAAAAAAAAAAAAAAAAAAAAAAAAAA&#10;AAAAAAAAAAAAAAAAAABfpOxd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2l+k7Jdf&#10;pOxUX6Ts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ANf&#10;pOyt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2l+k7JdfpOxUX6Ts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0X6TsCAAAAAAAAAAAAAAAAAAAAAAAAAAAAAAAAAAAAAAAAAAAAAAAAAAAAAAAAAAA&#10;AAAAAAAAAAAAAAAAAAAAAAAAAABfpOxHX6Ts+l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JlfpOz/X6Ts/1+k7P9fpOz/X6Ts/1+k&#10;7P9fpOz/X6Ts/1+k7P9fpOz/X6Ts/1+k7P9fpOz/X6Ts/1+k7P9fpOz/X6Ts/1+k7P9fpOz/X6Ts&#10;/1+k7P9fpOz/X6Ts/1+k7P9fpOz/X6Ts/1+k7P9fpOz/X6Ts/1+k7P9fpOz/X6Ts/1+k7P9fpOz/&#10;X6Ts/1+k7P9fpOz/X6Ts/1+k7P9fpOz/X6Ts/1+k7P9fpOz/X6Ts/1+k7P9fpOycAAAAAAAAAAAA&#10;AAAAAAAAAAAAAAAAAAAAAAAAAAAAAAAAAAAAX6Tsb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5X6TsyV+k7JBfpOxZX6Ts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yT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5X6TsyV+k7JBfpOxZX6Ts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EkAAAAAAAAAAAAAAAAAAAAAAAAAAAAAAAAAAAAAAAAAAAAA&#10;AAAAAAAAAAAAAAAAAAAAAAAAAAAAAAAAAABfpOw3X6Ts9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sgAAAAAAAAAAAAAAAAAAAAAAAAAAAAAA&#10;AAAAAAAAAAAAAAAAAAAAAAAAAAAAAAAAAAAAAAAAAAAAAAAAAAAAAAAAAAAAAAAAAAAAAAAAAAAA&#10;AAAAAAAAAAAAAAAAAAAAAAAAAABfpOx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vX6Ts/1+k7P9fpOz/&#10;X6Ts/1+k7P9fpOz/X6Ts/1+k7P9fpOz/X6Ts/1+k7P9fpOz/X6Ts/1+k7P9fpOz/X6Ts/1+k7P9f&#10;pOz/X6Ts/1+k7P9fpOz/X6Ts/1+k7P9fpOz/X6Ts/1+k7P9fpOz/X6Ts/1+k7P9fpOz/X6Ts/1+k&#10;7P9fpOz/X6Ts/1+k7P9fpOz/X6Ts/1+k7P9fpOz/X6Ts/1+k7P9fpOz/X6Ts/1+k7P9fpOz/X6Ts&#10;VwAAAAAAAAAAAAAAAAAAAAAAAAAAAAAAAAAAAAAAAAAAAAAAAF+k7HB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RfpOzJX6Tsm1+k7G1fpOw5X6Ts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C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RfpOzJX6Tsm1+k7G1fpOw5X6Ts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ySAAAAAAAAAAAAAAAAAAAAAAAAAAAAAAAA&#10;AAAAAAAAAAAAAAAAAAAAAAAAAAAAAAAAAAAAAAAAAABfpOwtX6Ts8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G0AAAAA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zl+k&#10;7P9fpOz/X6Ts/1+k7P9fpOz/X6Ts/1+k7P9fpOz/X6Ts/1+k7P9fpOz/X6Ts/1+k7P9fpOz/X6Ts&#10;/1+k7P9fpOz/X6Ts/1+k7P9fpOz/X6Ts/1+k7P9fpOz/X6Ts/1+k7P9fpOz/X6Ts/1+k7P9fpOz/&#10;X6Ts/1+k7P9fpOz/X6Ts/1+k7P9fpOz/X6Ts/1+k7P9fpOz/X6Ts/1+k7P9fpOz/X6Ts/1+k7P9f&#10;pOz/X6Ts91+k7AwAAAAAAAAAAAAAAAAAAAAAAAAAAAAAAAAAAAAAAAAAAAAAAABfpOx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5fpOzhX6Tsv1+k7JxfpOx5X6TsUV+k7CRfpO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w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5fpOzhX6Tsv1+k7JxfpOx5X6TsUV+k7CRfpO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3QAAAAAAAAAAAAAAAAAA&#10;AAAAAAAAAAAAAAAAAAAAAAAAAAAAAAAAAAAAAAAAAAAAAAAAAABfpOwtX6Ts6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hAAAAAAAAAAAAAAAAAAAAAAAAAAAAAAAAAAAA&#10;AAAAAAAAAAAAAAAAAAAAAAAAAAAAAAAAAAAAAAAAAAAAAAAAAAAAAAAAAAAAAAAAAAAAAAAAAAAA&#10;AAAAAAAAAAAAAAAAAAAAAAAAAAAAAAAAAAAAAAAAAAAAAAAAX6Tsv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HMAAAAAAAAAAAAAAAAAAAAAAAAAAAAAAAAAAAAAAAAAAAAAAAAAAAAAAAAAAAAAAAAA&#10;AAAAAAAAAAAAAAAAAAAAAAAAAAAAAAAAAAAAAAAAAAAAAAAAAAAAAAAAAAAAAAAAAAAAAAAAAAAA&#10;AAAAAAAAAAAAAAAAAAAAAAAAAAAAAAAAAAAAAAAAAAAAAF+k7ApfpOzL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wmAAAA&#10;AAAAAAAAAAAAAAAAAAAAAAAAAAAAAAAAAAAAAAAAAAAAAAAAAAAAAAAAAAAAAAAAAAAAAAAAAAAA&#10;AAAAAAAAAAAAAAAAAAAAAAAAAAAAAAAAAAAAAAAAAAAAAAAAAAAAAF+k7N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4X6Ts71+k7OBfpOzVX6Tsy1+k7LpfpOyj&#10;X6Tsil+k7HNfpOxaX6TsRF+k7CdfpOw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p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4X6Ts71+k7OBfpOzVX6Tsy1+k7LpfpOyjX6Tsil+k&#10;7HNfpOxaX6TsRF+k7CdfpOw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f&#10;AAAAAAAAAAAAAAAAAAAAAAAAAAAAAAAAAAAAAAAAAAAAAAAAAAAAAAAAAABfpOwtX6Ts6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iAAAAAAAAAAAAAAAAAAAAAAAAAAAAAAAAAAAAAAAAAAAAAAAAAAAAAAAAAAAAAAAAAAAAAAAA&#10;AAAAAAAAAAAAAAAAAAAAAAAAAAAAAAAAAAAAAAAAAAAAAAAAAAAAAAAAAAAAAF+k7B1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p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VgAAAAAAAAAAAAAAAAAAAAAAAAAAAAAAAAAAAAAAAAAAAAAAAAAAAABfpOwtX6Ts&#10;6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F8AAAAAAAAA&#10;AAAAAAAAAAAAAAAAAAAAAAAAAAAAAAAAAAAAAAAAAAAAAAAAAAAAAAAAAAAAAAAAAAAAAAAAAAAA&#10;AAAAAAAAAAAAAAAAAAAAAAAAAAAAAAAAAAAAAAAAAAAAAAAAAAAAAAAAAAAAAAAAAAAAAF+k7Cp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mX6TsAQAAAAAAAAAAAAAAAAAAAAAAAAAAAAAAAAAAAAAA&#10;AAAAAAAAAAAAAAAAAAAAAAAAAAAAAAAAAAAAAAAAAAAAAAAAAAAAAAAAAAAAAAAAAAAAAAAAAAAA&#10;AAAAAAAAAAAAAAAAAAAAAAAAAAAAAAAAAAAAAAAAAAAAAAAAAAAAAAAAAAAAAF+k7AFfpOyd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nQAAAAAAAAAAAAAAAAAAAAAAAAAAAAAAAAAAAAAAAAAAAAAAAAAAAAAAAAAA&#10;AAAAAAAAAAAAAAAAAAAAAAAAAAAAAAAAAAAAAAAAAAAAAAAAAAAAAAAAAAAAAAAAAAAAAAAAAABf&#10;pOxg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BcAAAAAAAAAAAAAAAAAAAAAAAAAAAAAAAAA&#10;AAAAAAAAAAAAAAAAAAAAAAAAAAAAAAAAAAAAAAAAAAAAAAAAAAAAAAAAAAAAAAAAAAAAAAAAAAAA&#10;AAAAAAAAAAAAAAAAAAAAAAAAAAAAAAAAAAAAAAAAAAAAAAAAAAAAAAAAX6TsFF+k7ORfpOz/X6Ts&#10;/1+k7P9fpOz/X6Ts/1+k7P9fpOz/X6Ts/1+k7P9fpOz/X6Ts/1+k7P9fpOz/X6Ts/1+k7P9fpOz/&#10;X6Ts/1+k7P9fpOz/X6Ts/1+k7P9fpOz/X6Ts/1+k7P9fpOz/X6Ts/1+k7P9fpOy1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7V+k7P9fpOz/X6Ts/1+k7P9fpOz/X6Ts/1+k7P9fpOz/X6Ts/1+k7P9f&#10;pOz/X6Ts/1+k7P9fpOz/X6Ts/1+k7P9fpOz/X6Ts/1+k7P9fpOz/X6Ts/1+k7P9fpOz/X6Ts/1+k&#10;7P9fpOz/X6Ts/1+k7P9fpOz/X6Ts/1+k7P9fpOz/X6Ts/1+k7P9fpOz/X6Ts/1+k7P9fpOz/X6Ts&#10;/1+k7P9fpOz/X6Ts/1+k7P9fpOz/X6Ts/1+k7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pX6Ts/1+k7P9fpOz/X6Ts/1+k7P9fpOz/&#10;X6Ts/1+k7P9fpOz/X6Ts/1+k7P9fpOz/X6Ts/1+k7P9fpOz/X6Ts/1+k7P9fpOz/X6Ts/1+k7P9f&#10;pOz/X6Ts/1+k7P9fpOz/X6TsSw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w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I0AAAAAAAAAAAAAAAAAAAAAAAAAAAAAAAAAAAAAAAAAAAAAAABf&#10;pOw3X6Ts6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x1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1X6Ts/1+k7P9fpOz/X6Ts/1+k&#10;7P9fpOz/X6Ts/1+k7P9fpOz/X6Ts/1+k7P9fpOz/X6Ts/1+k7P9fpOz/X6Ts/1+k7P9fpOz/X6Ts&#10;/1+k7P9fpOz/X6Ts/1+k7P9fpOz/X6Ts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NpfpOz/X6Ts/1+k7P9f&#10;pOz/X6Ts/1+k7P9fpOz/X6Ts/1+k7P9fpOz/X6Ts/1+k7P9fpOz/X6Ts/1+k7P9fpOz/X6Ts/1+k&#10;7P9fpOz/X6Ts/1+k7P9fpOz/X6Ts/1+k7P9fpOz/X6Ts/1+k7P9fpOz/X6Ts/1+k7P9fpOz/X6Ts&#10;/1+k7P9fpOz/X6Ts/1+k7P9fpOz/X6Ts/1+k7P9fpOz/X6Ts/1+k7P9fpOz/X6Ts/1+k7DYAAAAA&#10;AAAAAAAAAAAAAAAAAAAAAAAAAAAAAAAAAAAAAAAAAAAAAAAAAAAAAF+k7G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yC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CX6Ts/1+k7P9fpOz/&#10;X6Ts/1+k7P9fpOz/X6Ts/1+k7P9fpOz/X6Ts/1+k7P9fpOz/X6Ts/1+k7P9fpOz/X6Ts/1+k7P9f&#10;pOz/X6Ts/1+k7P9fpOz/X6Ts/1+k7P9fpOz/X6Ts1l+k7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NAAAAAAAAAAAAAAAAAAAAAAAA&#10;AAAAAAAAAAAAAAAAAAAAAAAAAAAAAAAAAAAAAAAAAAAAAAAAAAAAAAAAAAAAAAAAAAAAAAAAAAAA&#10;AAAAAAAAAAAAAAAAAAAAAAAAAAAAAAAAAF+k7Dx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/1+k7P9fpOz/X6Ts&#10;/1+k7P9fpOz/X6Ts/1+k7P9fpOz/X6Ts/1+k7P9fpOz/X6Ts/1+k7P9fpOz/X6Ts/1+k7P9fpOz/&#10;X6Ts/1+k7P9fpOz/X6Ts/1+k7P9fpOz/X6Ts/1+k7P9fpOz/X6Ts/1+k7P9fpOz/X6Ts/1+k7P9f&#10;pOz/X6Ts/1+k7P9fpOz/X6Ts/1+k7P9fpOz/X6Ts/1+k7P9fpOz/X6Ts/1+k7P9fpOz/X6Ts/1+k&#10;7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CpfpOz/X6Ts&#10;/1+k7P9fpOz/X6Ts/1+k7P9fpOz/X6Ts/1+k7P9fpOz/X6Ts/1+k7P9fpOz/X6Ts/1+k7P9fpOz/&#10;X6Ts/1+k7P9fpOz/X6Ts/1+k7P9fpOz/X6Ts/1+k7P9fpOz/X6Ts/1+k7P9fpOz/X6Ts/1+k7P9f&#10;pOz/X6Ts/1+k7P9fpOz/X6Ts/1+k7P9fpOz/X6Ts/1+k7P9fpOz/X6Ts/1+k7P9fpOz/X6Ts/1+k&#10;7M8AAAAAAAAAAAAAAAAAAAAAAAAAAAAAAAAAAAAAAAAAAAAAAAAAAAAAAAAAAAAAAABfpOxU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NfpOyY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hgAAAAAAAAAA&#10;AAAAAAAAAAAAAAAAAAAAAAAAAAAAAAAAAAAAAAAAAAAAAAAAAAAAAAAAAAAAAAAAAAAAAAAAAAAA&#10;AAAAAAAAAAAAAAAAAAAAAAAAAAAAAAAAAAAAAAAAAAAAAABfpOyH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P1f&#10;pOz/X6Ts/1+k7P9fpOz/X6Ts/1+k7P9fpOz/X6Ts/1+k7P9fpOz/X6Ts/1+k7P9fpOz/X6Ts/1+k&#10;7P9fpOz/X6Ts/1+k7P9fpOz/X6Ts/1+k7P9fpOz/X6Ts/1+k7P9fpOz/X6Ts/1+k7P9fpOz/X6Ts&#10;/1+k7P9fpOz/X6Ts/1+k7P9fpOz/X6Ts/1+k7P9fpOz/X6Ts/1+k7P9fpOz/X6Ts/1+k7P9fpOz/&#10;X6Ts/1+k7P9fpO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pfpOyv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MQAAAAAAAAAAAAAAAF+k7AlfpOyl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eQAAAAAAAAAAAAAAAAAA&#10;AAAAAAAAAAAAAAAAAAAAAAAAAAAAAAAAAAAAAAAAAAAAAAAAAAAAAAAAAAAAAAAAAAAAAAAAAAAA&#10;AAAAAAAAAAAAAAAAAAAAAAAAAAAAAAAAAAAAAAAAAAAAAAAAAAAAAABfpOwu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iAAAAAAAAAAAAAAAAAAAAAAAAAAAAAAAAAAAAAAAAAAAAAAAAAAAAAAAAAAA&#10;AAAAAAAAAAAAAAAAAAAAAAAAAAAAAAAAAAAAAAAAAAAAAAAAAAAAAAAAAAAAAAAAAAAAAAAAAAAA&#10;AAAAAAAAAAAAAAAAAAAAAAAAAAAAAABfpOxbX6Ts/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EEAAAAAAAAAAAAAAAAAAAAAAAAAAAAAAAAAAAAAAAAAAAAAAAAAAAAAAAAAAAAAAAAAAAAAAAAA&#10;AAAAAAAAAAAAAAAAAAAAAAAAAAAAAAAAAAAAAAAAAAAAAAAAAAAAAABfpOwBX6Ts3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zwX6Ts/1+k7P9fpOz/X6Ts/1+k7P9fpOz/X6Ts/1+k7P9fpOz/X6Ts/1+k7P9fpOz/&#10;X6Ts/1+k7P9fpOz/X6Ts/1+k7P9fpOz/X6Ts/1+k7P9fpOz/X6Ts/1+k7P9fpOz/X6Ts/1+k7P9f&#10;pOz/X6Ts/1+k7P9fpOz/X6Ts/1+k7P9fpOz/X6Ts/1+k7P9fpOz/X6Ts/1+k7P9fpOz/X6Ts/1+k&#10;7P9fpOz/X6Ts/1+k7P9fpOz/X6Ts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ZfpOzJ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x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EkAAAAAAAAAAF+k7CNfpOzP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YAAAAA&#10;AAAAAAAAAAAAAAAAAAAAAAAAAAAAAAAAAAAAAAAAAAAAAAAAAAAAAAAAAAAAAAAAAAAAAAAAAAAA&#10;AAAAAAAAAAAAAAAAAAAAAAAAAAAAAAAAAAAAAAAAAAAAAAAAAAAAAAAAAAAAAAAAAAAAX6TsY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EIAAAAAAAAAAAAAAAAAAAAAAAAAAAAAAAAAAAAAAAAAAAAA&#10;AAAAAAAAAAAAAAAAAAAAAAAAAAAAAAAAAAAAAAAAAAAAAAAAAAAAAAAAAAAAAAAAAAAAAAAAAAAA&#10;AAAAAAAAAAAAAAAAAAAAAAAAAAAAAAAAAAAAAABfpOxbX6Ts/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ZfpOwHAAAAAAAAAAAAAAAAAAAAAAAAAAAAAAAAAAAAAAAAAAAAAAAAAAAAAAAAAAAA&#10;AAAAAAAAAAAAAAAAAAAAAAAAAAAAAAAAAAAAAAAAAAAAAAAAAAAAAAAAAAAAAAAAAAAAX6TsO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3F+k7P9fpOz/X6Ts/1+k7P9fpOz/X6Ts/1+k7P9fpOz/X6Ts/1+k&#10;7P9fpOz/X6Ts/1+k7P9fpOz/X6Ts/1+k7P9fpOz/X6Ts/1+k7P9fpOz/X6Ts/1+k7P9fpOz/X6Ts&#10;/1+k7P9fpOz/X6Ts/1+k7P9fpOz/X6Ts/1+k7P9fpOz/X6Ts/1+k7P9fpOz/X6Ts/1+k7P9fpOz/&#10;X6Ts/1+k7P9fpOz/X6Ts/1+k7P9fpOz/X6Ts/1+k7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9fpOzg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2AAAAAAAAAAAAAAAAAAAAAAAAAAAAAAAAAAAAAAAAAAAAAAAAAAAA&#10;AAAAAAAAAAAAAAAAAAAAAAAAAAAAAAAAAAAAAAAAAAAAAAAAAAAAAAAAAAAAAAAAAAAAAAAAAAAA&#10;AAAAAF+k7JZ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MQAAAAAAAAAAAAAAAAAAAAAAAAAA&#10;AAAAAAAAAAAAAAAAAAAAAAAAAAAAAAAAAAAAAAAAAAAAAAAAAAAAAAAAAAAAAAAAAAAAAAAAAAAA&#10;AAAAAAAAAAAAAAAAAAAAAAAAAAAAAAAAAAAAAAAAAF+k7AJfpOyrX6Ts/1+k7P9fpOz/X6Ts/1+k&#10;7P9fpOz/X6Ts/1+k7P9fpOz/X6Ts/1+k7P9fpOz/X6Ts/1+k7P9fpOz/X6Ts/1+k7P9fpOz/X6Ts&#10;/1+k7P9fpOz/X6Ts/1+k7P9fpOz/X6Ts/1+k7P9fpOz/X6Ts/1+k7MVfpOw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MJfpOz/X6Ts/1+k7P9fpOz/X6Ts/1+k7P9fpOz/&#10;X6Ts/1+k7P9fpOz/X6Ts/1+k7P9fpOz/X6Ts/1+k7P9fpOz/X6Ts/1+k7P9fpOz/X6Ts/1+k7P9f&#10;pOz/X6Ts/1+k7P9fpOz/X6Ts/1+k7P9fpOz/X6Ts/1+k7P9fpOz/X6Ts/1+k7P9fpOz/X6Ts/1+k&#10;7P9fpOz/X6Ts/1+k7P9fpOz/X6Ts/1+k7P9fpOz/X6Ts/1+k7P9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FJfpOz0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I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ylX6Ts/1+k7P9fpOz/X6Ts/1+k&#10;7P9fpOz/X6Ts/1+k7P9fpOz/X6Ts/1+k7P9fpOz/X6Ts/1+k7P9fpOz/X6Ts/1+k7P9fpOz/X6Ts&#10;/1+k7P9fpOz/X6Ts/1+k7P9fpOz/X6Ts/1+k7P9fpOz/X6Ts/1+k7P9fpOz/X6Ts/1+k7P9fpOz/&#10;X6Ts/1+k7P9fpOz/X6Ts/1+k7P9fpOz/X6Ts/1+k7P9fpOz/X6Ts/1+k7P9fpOz/X6Ts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A1+k7I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CwAAAAAAAAAAAAAAAAAAAAAAAAA&#10;AAAAAAAAAAAAAAAAAAAAAAAAAAAAAAAAAAAAAAAAAAAAAAAAAAAAAAAAAAAAAAAAAAAAAAAAAAAA&#10;AAAAAAAAAAAAAAAAAAAAAAAAAABfpOxt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KYAAAAA&#10;AAAAAAAAAAAAAAAAAAAAAAAAAAAAAAAAAAAAAAAAAAAAAAAAAAAAAAAAAAAAAAAAAAAAAAAAAAAA&#10;AAAAAAAAAAAAAAAAAAAAAAAAAAAAAAAAAAAAAAAAAAAAAAAAAAAAAAAAAAAAAABfpOx0X6Ts/1+k&#10;7P9fpOz/X6Ts/1+k7P9fpOz/X6Ts/1+k7P9fpOz/X6Ts/1+k7P9fpOz/X6Ts/1+k7P9fpOz/X6Ts&#10;/1+k7P9fpOz/X6Ts/1+k7P9fpOz/X6Ts/1+k7P9fpOz/X6Ts/1+k7P9fpOz/X6Ts/1+k7P9fpOx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fV+k7P9fpOz/&#10;X6Ts/1+k7P9fpOz/X6Ts/1+k7P9fpOz/X6Ts/1+k7P9fpOz/X6Ts/1+k7P9fpOz/X6Ts/1+k7P9f&#10;pOz/X6Ts/1+k7P9fpOz/X6Ts/1+k7P9fpOz/X6Ts/1+k7P9fpOz/X6Ts/1+k7P9fpOz/X6Ts/1+k&#10;7P9fpOz/X6Ts/1+k7P9fpOz/X6Ts/1+k7P9fpOz/X6Ts/1+k7P9fpOz/X6Ts/1+k7P9fpOz/X6Ts&#10;/1+k7M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Fl+k7L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7l+k7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DgAAAAAAAAAAAAAAAAAAAAAA&#10;AAAAAAAAAAAAAAAAAAAAAAAAAAAAAAAAAAAAAAAAAAAAAAAAAAAAAAAAAAAAAAAAAAAAAAAAAAAA&#10;AAAAAAAAAAAAAAAAAAAAAAAAAAAAAAAAAAAAAAAAX6TsH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CoAAAAAAAAAAAAAAAAAAAAAAAAAAAAAAAAAAAAAAAAAAAAAAAAAAAAAAAAAAAAAAAAAAAAAAAAA&#10;AAAAAAAAAAAAAAAAAAAAAAAAAAAAAAAAAAAAAAAAAAAAAAAAAAAAAAAAAAAAAAAAAF+k7AFfpOy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YAAAAAAAAAAAAAAAAA&#10;AAAAAAAAAAAAAAAAAAAAAAAAAAAAAAAAAAAAAAAAAAAAAAAAAAAAAAAAAAAAAAAAAAAAAAAAAAAA&#10;AAAAAAAAAAAAAAAAAAAAAAAAAAAAAAAAAABfpOwCX6Ts2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xhAAAAAAAAAAAAAAAAAAAAAAAAAAAAAAAAAAAAAAAAAAAAAAAAAAAAAAAAAAAAAAAAAAAA&#10;AAAAAAAAAAAAAAAAAAAAAAAAAAAAAAAAAAAAAAAAAAAAAAAAAAAAAAAAAAAAAAAAAAAAAABfpOxj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FBfpOz/X6Ts/1+k7P9fpOz/X6Ts/1+k7P9fpOz/X6Ts/1+k7P9fpOz/X6Ts/1+k7P9fpOz/X6Ts&#10;/1+k7P9fpOz/X6Ts/1+k7P9fpOz/X6Ts/1+k7P9fpOz/X6Ts/1+k7P9fpOz/X6Ts/1+k7P9fpOz/&#10;X6Ts/1+k7P9fpOz/X6Ts/1+k7P9fpOz/X6Ts/1+k7P9fpOz/X6Ts/1+k7P9fpOz/X6Ts/1+k7P9f&#10;pOz/X6Ts/1+k7P9fpOzz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RV+k7Od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hAAAA&#10;AAAAAAAAAAAAAAAAAAAAAAAAAAAAAAAAAAAAAAAAAAAAAAAAAAAAAAAAAAAAAAAAAAAAAAAAAAAA&#10;AAAAAAAAAAAAAAAAAAAAAAAAAAAAAAAAAAAAAAAAAAAAAAAAX6TsX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eX6Ts/1+k7P9fpOz/X6Ts/1+k7P9fpOz/X6Ts/1+k7P9fpOz/X6Ts/1+k7P9f&#10;pOz/X6Ts/1+k7P9fpOz/X6Ts/1+k7P9fpOz/X6Ts/1+k7P9fpOz/X6Ts/1+k7P9fpOz/X6Ts/1+k&#10;7P9fpOz/X6Ts/1+k7P9fpOz/X6Ts/1+k7P9fpOz/X6Ts/1+k7P9fpOz/X6Ts/1+k7P9fpOz/X6Ts&#10;/1+k7P9fpOz/X6Ts/1+k7P9fpOz/X6Ts/1+k7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GX6TsiV+k7P5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XAAAAAAAAAAAAAAAAAAAAAAAAAAAAAAAAAAAAAAAAAAAAAAAAAAAAAAAAAAAAAAAAAAA&#10;AAAAAAAAAAAAAAAAAAAAAAAAAAAAAAAAAAAAAAAAAAAAAAAAAAAAAAAAX6TsBF+k7Nx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OFfpOz/X6Ts/1+k7P9fpOz/X6Ts/1+k7P9fpOz/X6Ts&#10;/1+k7P9fpOz/X6Ts/1+k7P9fpOz/X6Ts/1+k7P9fpOz/X6Ts/1+k7P9fpOz/X6Ts/1+k7P9fpOz/&#10;X6Ts/1+k7P9fpOz/X6Ts/1+k7P9fpOz/X6Ts/1+k7P9fpOz/X6Ts/1+k7P9fpOz/X6Ts/1+k7P9f&#10;pOz/X6Ts/1+k7P9fpOz/X6Ts/1+k7P9fpOz/X6Ts/1+k7P9fpOy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M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wuX6Ts0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M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BkAAAAAAAAAAAAAAAAAAAAAAAAAAAAAAAAAAAAAAAAAAAAAAAAAAAAA&#10;AAAAAAAAAAAAAAAAAAAAAAAAAAAAAAAAAAAAAAAAAAAAAAAAAAAAAAAAAAAAAAAAAAAAAF+k7Gt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QAAAAAAAAAAAAAAAAAAAAAAAAAAAAAAAAA&#10;AAAAAAAAAAAAAAAAAAAAAAAAAAAAAAAAAAAAAAAAAAAAAAAAAAAAAAAAAAAAAAAAAAAAAAAAAAAA&#10;AAAAAAAAAAAAAAAAAABfpOxOX6Ts+l+k7P9fpOz/X6Ts/1+k7P9fpOz/X6Ts/1+k7P9fpOz/X6Ts&#10;/1+k7P9fpOz/X6Ts/1+k7P9fpOz/X6Ts/1+k7P9fpOz/X6Ts/1+k7P9fpOz/X6Ts/1+k7P9fpOz/&#10;X6Ts/1+k7P9fpOz/X6Ts/1+k7P9fpOz1X6Ts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ykX6Ts/1+k7P9fpOz/X6Ts/1+k7P9f&#10;pOz/X6Ts/1+k7P9fpOz/X6Ts/1+k7P9fpOz/X6Ts/1+k7P9fpOz/X6Ts/1+k7P9fpOz/X6Ts/1+k&#10;7P9fpOz/X6Ts/1+k7P9fpOz/X6Ts/1+k7P9fpOz/X6Ts/1+k7P9fpOz/X6Ts/1+k7P9fpOz/X6Ts&#10;/1+k7P9fpOz/X6Ts/1+k7P9fpOz/X6Ts/1+k7P9fpOz/X6Ts/1+k7P9fpOz/X6Ts3l+k7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VfpOx8X6Ts+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AAAAAAAAAAAAAAAAAAAAAAAAAAAAAAAAAAAAAAAAAAAAAA&#10;AAAAAAAAAAAAAAAAAAAAAAAAAAAAAAAAAAAAAAAAAAAAAAAAAAAAAAAAAAAAAAAAAAAAAAAAAAAA&#10;AF+k7BZfpOzv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aAAAAAAAAAAAAAAAAAAAA&#10;AAAAAAAAAAAAAAAAAAAAAAAAAAAAAAAAAAAAAAAAAAAAAAAAAAAAAAAAAAAAAAAAAAAAAAAAAAAA&#10;AAAAAAAAAAAAAAAAAAAAAAAAAABfpOxQX6Ts+l+k7P9fpOz/X6Ts/1+k7P9fpOz/X6Ts/1+k7P9f&#10;pOz/X6Ts/1+k7P9fpOz/X6Ts/1+k7P9fpOz/X6Ts/1+k7P9fpOz/X6Ts/1+k7P9fpOz/X6Ts/1+k&#10;7P9fpOz/X6Ts/1+k7P9fpOz/X6Ts/1+k7P9fpOz/X6Ts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Wl+k7P9fpOz/X6Ts&#10;/1+k7P9fpOz/X6Ts/1+k7P9fpOz/X6Ts/1+k7P9fpOz/X6Ts/1+k7P9fpOz/X6Ts/1+k7P9fpOz/&#10;X6Ts/1+k7P9fpOz/X6Ts/1+k7P9fpOz/X6Ts/1+k7P9fpOz/X6Ts/1+k7P9fpOz/X6Ts/1+k7P9f&#10;pOz/X6Ts/1+k7P9fpOz/X6Ts/1+k7P9fpOz/X6Ts/1+k7P9fpOz/X6Ts/1+k7P9fpOz/X6Ts/1+k&#10;7P9fpOx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DZfpOzT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yzAAAAAAAAAAAAAAAAAAAAAAAAAAAAAAAA&#10;AAAAAAAAAAAAAAAAAAAAAAAAAAAAAAAAAAAAAAAAAAAAAAAAAAAAAAAAAAAAAAAAAAAAAAAAAAAA&#10;AAAAAAAAAAAAAABfpOyn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IwAAAAAA&#10;AAAAAAAAAAAAAAAAAAAAAAAAAAAAAAAAAAAAAAAAAAAAAAAAAAAAAAAAAAAAAAAAAAAAAAAAAAAA&#10;AAAAAAAAAAAAAAAAAAAAAAAAAAAAAAAAAABfpOxiX6Ts/V+k7P9fpOz/X6Ts/1+k7P9fpOz/X6Ts&#10;/1+k7P9fpOz/X6Ts/1+k7P9fpOz/X6Ts/1+k7P9fpOz/X6Ts/1+k7P9fpOz/X6Ts/1+k7P9fpOz/&#10;X6Ts/1+k7P9fpOz/X6Ts/1+k7P9fpOz/X6Ts/1+k7P9fpOz/X6Ts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BBf&#10;pOz7X6Ts/1+k7P9fpOz/X6Ts/1+k7P9fpOz/X6Ts/1+k7P9fpOz/X6Ts/1+k7P9fpOz/X6Ts/1+k&#10;7P9fpOz/X6Ts/1+k7P9fpOz/X6Ts/1+k7P9fpOz/X6Ts/1+k7P9fpOz/X6Ts/1+k7P9fpOz/X6Ts&#10;/1+k7P9fpOz/X6Ts/1+k7P9fpOz/X6Ts/1+k7P9fpOz/X6Ts/1+k7P9fpOz/X6Ts/1+k7P9fpOz/&#10;X6Ts/1+k7P9fpOz/X6Tss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El+k7Jhf&#10;pOz+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wX6Ts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AAAAAAAAAAAAAAAAAAA&#10;AAAAAAAAAAAAAAAAAAAAAAAAAAAAAAAAAAAAAAAAAAAAAAAAAAAAAAAAAAAAAAAAAAAAAAAAAAAA&#10;AAAAAAAAAAAAAAAAAAAAAABfpOxa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8gAAAAAAAAAAAAAAAAAAAAAAAAAAAAAAAAAAAAAAAAAAAAAAAAAAAAAAAAAAAAAAAAAAAAAAAAAA&#10;AAAAAAAAAAAAAAAAAAAAAAAAAAAAAAAAAAAAAAAAAABfpOx2X6Ts/1+k7P9fpOz/X6Ts/1+k7P9f&#10;pOz/X6Ts/1+k7P9fpOz/X6Ts/1+k7P9fpOz/X6Ts/1+k7P9fpOz/X6Ts/1+k7P9fpOz/X6Ts/1+k&#10;7P9fpOz/X6Ts/1+k7P9fpOz/X6Ts/1+k7P9fpOz/X6Ts/1+k7P9fpOz/X6Ts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uF+k7P9fpOz/X6Ts/1+k7P9fpOz/X6Ts/1+k7P9fpOz/X6Ts/1+k7P9fpOz/&#10;X6Ts/1+k7P9fpOz/X6Ts/1+k7P9fpOz/X6Ts/1+k7P9fpOz/X6Ts/1+k7P9fpOz/X6Ts/1+k7P9f&#10;pOz/X6Ts/1+k7P9fpOz/X6Ts/1+k7P9fpOz/X6Ts/1+k7P9fpOz/X6Ts/1+k7P9fpOz/X6Ts/1+k&#10;7P9fpOz/X6Ts/1+k7P9fpOz/X6Ts/1+k7P5fpOw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I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EX6Ts&#10;aF+k7Ox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IAAAAA&#10;AAAAAAAAAAAAAAAAAAAAAAAAAAAAAAAAAAAAAAAAAAAAAAAAAAAAAAAAAAAAAAAAAAAAAAAAAAAA&#10;AAAAAAAAAAAAAAAAAAAAAAAAAAAAAABfpOwnX6Ts8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NQAAAAAAAAAAAAAAAAAAAAAAAAAAAAAAAAAAAAAAAAAAAAAAAAAAAAAAAAAAAAA&#10;AAAAAAAAAAAAAAAAAAAAAAAAAAAAAAAAAAAAAAAAAAAAAF+k7ANfpOyWX6Ts/1+k7P9fpOz/X6Ts&#10;/1+k7P9fpOz/X6Ts/1+k7P9fpOz/X6Ts/1+k7P9fpOz/X6Ts/1+k7P9fpOz/X6Ts/1+k7P9fpOz/&#10;X6Ts/1+k7P9fpOz/X6Ts/1+k7P9fpOz/X6Ts/1+k7P9fpOz/X6Ts/1+k7P9fpOz/X6Tsu1+k7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FlfpOz/X6Ts/1+k7P9fpOz/X6Ts/1+k7P9fpOz/X6Ts/1+k&#10;7P9fpOz/X6Ts/1+k7P9fpOz/X6Ts/1+k7P9fpOz/X6Ts/1+k7P9fpOz/X6Ts/1+k7P9fpOz/X6Ts&#10;/1+k7P9fpOz/X6Ts/1+k7P9fpOz/X6Ts/1+k7P9fpOz/X6Ts/1+k7P9fpOz/X6Ts/1+k7P9fpOz/&#10;X6Ts/1+k7P9fpOz/X6Ts/1+k7P9fpOz/X6Ts/1+k7P9fpOz/X6Ts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3X6Ts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xMX6Ts1l+k7P9fpOz/X6Ts/1+k7P9fpOz/X6Ts/1+k7P9fpOz/X6Ts/1+k7P9fpOz/X6Ts/1+k&#10;7P9fpOz/X6Ts/1+k7P9fpOz/X6Ts/1+k7P9fpOz/X6Ts/1+k7P9fpOz/X6Ts/1+k7P9fpOz/X6Ts&#10;/1+k7P9fpOz/X6Ts/1+k7P9fpOz/X6TsyF+k7NR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BfpOwSX6Ts2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JX6Ts71+k7P9fpOz/X6Ts/1+k7P9fpOz/&#10;X6Ts/1+k7P9fpOz/X6Ts/1+k7P9fpOz/X6Ts/1+k7P9fpOz/X6Ts/1+k7P9fpOz/X6Ts/1+k7P9f&#10;pOz/X6Ts/1+k7P9fpOz/X6Ts/1+k7P9fpOz/X6Ts/1+k7P9fpOz/X6Ts/1+k7P9fpOz/X6Ts/1+k&#10;7P9fpOz/X6Ts/1+k7P9fpOz/X6Ts/1+k7P9fpOz/X6Ts/1+k7P9fpOz/X6Ts/1+k7P9fpOw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MNfpO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EBfpOzFX6Ts/1+k7P9fpOz/X6Ts/1+k7P9fpOz/X6Ts/1+k7P9fpOz/X6Ts/1+k7P9fpOz/&#10;X6Ts/1+k7P9fpOz/X6Ts/1+k7P9fpOz/X6Ts/1+k7P9fpOz/X6Ts/1+k7P9fpOz/X6Ts/1+k7P9f&#10;pOz/X6Ts/1+k7P9fpOz/X6Ts/1+k7P9fpOz/X6Ts1F+k7BNfpOyB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NfpOw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oQAAAAAAAAAAAAAAAAAAAAAAAAAAAAAAAAAAAAAAAAAAAAAAAAAAAAAA&#10;AAAAAAAAAAAAAAAAAAAAAAAAAAAAAAAAAAAAAAAAAAAAAABfpOwPX6Tsy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sAAAAAAAAAAAAAAAAAAAAAAAAAAAAAAAAAAA&#10;AAAAAAAAAAAAAAAAAAAAAAAAAAAAAAAAAAAAAAAAAAAAAAAAAAAAAAAAAAAAAF+k7C9fpOzbX6Ts&#10;/1+k7P9fpOz/X6Ts/1+k7P9fpOz/X6Ts/1+k7P9fpOz/X6Ts/1+k7P9fpOz/X6Ts/1+k7P9fpOz/&#10;X6Ts/1+k7P9fpOz/X6Ts/1+k7P9fpOz/X6Ts/1+k7P9fpOz/X6Ts/1+k7P9fpOz/X6Ts/1+k7P9f&#10;pOz/X6Ts4l+k7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ItfpOz/X6Ts/1+k&#10;7P9fpOz/X6Ts/1+k7P9fpOz/X6Ts/1+k7P9fpOz/X6Ts/1+k7P9fpOz/X6Ts/1+k7P9fpOz/X6Ts&#10;/1+k7P9fpOz/X6Ts/1+k7P9fpOz/X6Ts/1+k7P9fpOz/X6Ts/1+k7P9fpOz/X6Ts/1+k7P9fpOz/&#10;X6Ts/1+k7P9fpOz/X6Ts/1+k7P9fpOz/X6Ts/1+k7P9fpOz/X6Ts/1+k7P9fpOz/X6Ts/1+k7P9f&#10;pOz/X6Ts0V+k7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RF+k7MBfpOz/X6Ts/1+k7P9fpOz/X6Ts/1+k7P9fpOz/X6Ts/1+k7P9fpOz/X6Ts/1+k&#10;7P9fpOz/X6Ts/1+k7P9fpOz/X6Ts/1+k7P9fpOz/X6Ts/1+k7P9fpOz/X6Ts/1+k7P9fpOz/X6Ts&#10;/1+k7P9fpOz/X6Ts/1+k7P9fpOz/X6Ts/1+k7P9fpOz/X6Ts3F+k7BwAAAAAX6TsK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9l+k7DoAAAAAX6TsM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LMAAAAAAAAAAAAAAAAAAAAA&#10;AAAAAAAAAAAAAAAAAAAAAAAAAAAAAAAAAAAAAAAAAAAAAAAAAAAAAAAAAAAAAAAAAAAAAF+k7GRf&#10;pOz3X6Ts/1+k7P9fpOz/X6Ts/1+k7P9fpOz/X6Ts/1+k7P9fpOz/X6Ts/1+k7P9fpOz/X6Ts/1+k&#10;7P9fpOz/X6Ts/1+k7P9fpOz/X6Ts/1+k7P9fpOz/X6Ts/1+k7P9fpOz/X6Ts/1+k7P9fpOz/X6Ts&#10;/1+k7P9fpOz/X6Ts61+k7C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e&#10;X6Ts/F+k7P9fpOz/X6Ts/1+k7P9fpOz/X6Ts/1+k7P9fpOz/X6Ts/1+k7P9fpOz/X6Ts/1+k7P9f&#10;pOz/X6Ts/1+k7P9fpOz/X6Ts/1+k7P9fpOz/X6Ts/1+k7P9fpOz/X6Ts/1+k7P9fpOz/X6Ts/1+k&#10;7P9fpOz/X6Ts/1+k7P9fpOz/X6Ts/1+k7P9fpOz/X6Ts/1+k7P9fpOz/X6Ts/1+k7P9fpOz/X6Ts&#10;/1+k7P9fpOz/X6Ts/1+k7P9fpOy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9l+k7EIAAAAAAAAAAF+k7AJfpOzu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G8A&#10;AAAAAAAAAAAAAAAAAAAAAAAAAAAAAAAAAAAAAAAAAAAAAAAAAAAAAAAAAAAAAAAAAAAAAAAAAAAA&#10;AAAAAAAAAAAAAF+k7B1fpOyw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UAAAAAAAA&#10;AAAAAAAAAAAAAAAAAAAAAAAAAAAAAAAAAAAAAAAAAAAAAAAAAAAAAAAAAAAAAAAAAAAAAAAAX6Ts&#10;GF+k7LJfpOz/X6Ts/1+k7P9fpOz/X6Ts/1+k7P9fpOz/X6Ts/1+k7P9fpOz/X6Ts/1+k7P9fpOz/&#10;X6Ts/1+k7P9fpOz/X6Ts/1+k7P9fpOz/X6Ts/1+k7P9fpOz/X6Ts/1+k7P9fpOz/X6Ts/1+k7P9f&#10;pOz/X6Ts/1+k7P9fpOz/X6Ts8V+k7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KBfpOz/X6Ts/1+k7P9fpOz/X6Ts/1+k7P9fpOz/X6Ts/1+k7P9fpOz/X6Ts&#10;/1+k7P9fpOz/X6Ts/1+k7P9fpOz/X6Ts/1+k7P9fpOz/X6Ts/1+k7P9fpOz/X6Ts/1+k7P9fpOz/&#10;X6Ts/1+k7P9fpOz/X6Ts/1+k7P9fpOz/X6Ts/1+k7P9fpOz/X6Ts/1+k7P9fpOz/X6Ts/1+k7P9f&#10;pOz/X6Ts/1+k7P9fpOz/X6Ts/1+k7P9fpOz/X6Ts/V+k7EM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9l+k7EIAAAAAAAAAAAAAAAAAAAAAX6Tsq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rF+k7BkAAAAAAAAAAAAAAAAAAAAAAAAAAAAAAAAAAAAAAAAAAAAAAAAAAAAA&#10;AAAAAAAAAAAAAAAAX6TsG1+k7JBfpOz1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l+k7BgAAAAAAAAAAAAAAAAAAAAAAAAAAAAAAAAAAAAAAAAAAAAAAAAAAAAAAAAAAAAAAABf&#10;pOwCX6TsZl+k7O1fpOz/X6Ts/1+k7P9fpOz/X6Ts/1+k7P9fpOz/X6Ts/1+k7P9fpOz/X6Ts/1+k&#10;7P9fpOz/X6Ts/1+k7P9fpOz/X6Ts/1+k7P9fpOz/X6Ts/1+k7P9fpOz/X6Ts/1+k7P9fpOz/X6Ts&#10;/1+k7P9fpOz/X6Ts/1+k7P9fpOz/X6Ts9l+k7D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9l+k7EIAAAAAAAAAAAAAAAAAAAAAAAAAAF+k7F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3X6TsjV+k7DMAAAAAAAAAAAAAAAAAAAAAAAAAAAAA&#10;AAAAAAAAAAAAAF+k7BlfpOxgX6TstF+k7P1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zl+k7GxfpOw6X6TsMF+k7DpfpOxbX6Tsil+k7MxfpOz9X6Ts&#10;/1+k7P9fpOz/X6Ts/1+k7P9fpOz/X6Ts/1+k7P9fpOz/X6Ts/1+k7P9fpOz/X6Ts/1+k7P9fpOz/&#10;X6Ts/1+k7P9fpOz/X6Ts/1+k7P9fpOz/X6Ts/1+k7P9fpOz/X6Ts/1+k7P9fpOz/X6Ts/1+k7P9f&#10;pOz/X6Ts/1+k7P9fpOz/X6Ts/1+k7GoAAAAAAAAAAF+k7PB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WwAAAAAAAAAAAAAAAAAAAAAAAAAAAAAAAAAAAAAAAAAAAAAAAAAAAAAAAAAAAAAAAF+k&#10;7CpfpOy3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LAAAAAAAAAAAAAAAAAAAAAAAAAAAAAAAAAAAAAAAAAAAAAAAAAAAA&#10;AAAAAABfpOxIX6TszV+k7P9fpOz/X6Ts/1+k7P9fpOz/X6Ts/1+k7P9fpOz/X6Ts/1+k7P9fpOz/&#10;X6Ts/1+k7P9fpOz/X6Ts/1+k7P9fpOz/X6Ts/1+k7P9fpOz/X6Ts/1+k7P9fpOz/X6Ts/1+k7P9f&#10;pOz/X6Ts/1+k7P9fpOz/X6Ts/1+k7P9fpOz/X6Ts9l+k7E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8V+k7DkAAAAAAAAAAAAAAAAAAAAAAAAAAAAAAABfpOwS&#10;X6Ts+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6F+k7LZfpOyU&#10;X6TshV+k7IBfpOyVX6Tssl+k7OB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H0AAAAAAAAAAAAAAABfpOzq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1fpOx4X6TsBAAAAAAAAAAAAAAAAAAAAAAAAAAAAAAAAAAAAABfpOwC&#10;X6TsQl+k7KxfpOz9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V+k7GAAAAAAAAAAAAAAAAAAAAAAAAAAAAAAAAAA&#10;AAAAX6TsCl+k7FxfpOzIX6Ts/1+k7P9fpOz/X6Ts/1+k7P9fpOz/X6Ts/1+k7P9fpOz/X6Ts/1+k&#10;7P9fpOz/X6Ts/1+k7P9fpOz/X6Ts/1+k7P9fpOz/X6Ts/1+k7P9fpOz/X6Ts/1+k7P9fpOz/X6Ts&#10;/1+k7P9fpOz/X6Ts/1+k7P9fpOz/X6Ts/1+k7P9fpOz/X6Ts9l+k7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6l+k7C0AAAAAAAAAAAAAAAAAAAAAAAAAAAAA&#10;AAAAAAAAAAAAAF+k7Lt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IoAAAAAAAAAAAAAAAAAAAAAX6Ts4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OJfpOyHX6TsUF+k7DVfpOw3X6TsSV+k&#10;7G5fpOykX6Ts5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vV+k7GhfpOw+X6Ts&#10;NV+k7EpfpOxwX6Tsrl+k7PNfpOz/X6Ts/1+k7P9fpOz/X6Ts/1+k7P9fpOz/X6Ts/1+k7P9fpOz/&#10;X6Ts/1+k7P9fpOz/X6Ts/1+k7P9fpOz/X6Ts/1+k7P9fpOz/X6Ts/1+k7P9fpOz/X6Ts/1+k7P9f&#10;pOz/X6Ts/1+k7P9fpOz/X6Ts/1+k7P9fpOz/X6Ts/1+k7P9fpOz/X6Ts9l+k7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4F+k7CQAAAAAAAAAAAAAAAAAAAAA&#10;AAAAAAAAAAAAAAAAAAAAAAAAAABfpOxg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dfpOwBAAAAAAAAAAAAAAAA&#10;AAAAAF+k7N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9l+k7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zl+k7BkAAAAAAAAAAAAA&#10;AAAAAAAAAAAAAAAAAAAAAAAAAAAAAAAAAAAAAAAAX6TsDF+k7PR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JdfpOwBAAAAAAAA&#10;AAAAAAAAAAAAAAAAAABfpOy5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8V+k&#10;7D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VfpOz0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JdfpOwOAAAAAAAAAAAAAAAAAAAAAAAAAAAAAAAAAAAAAAAAAAAAAAAAAAAAAAAAAAAAAAAA&#10;AAAAAAAAAAAAAAAAAAAAAAAAAAAAAAAAAAAAAAAAAAAAAAAAAAAAAAAAAAAAAAAAAAAAAAAAAAAA&#10;AAAAAAAAAAAAAAAAAAAAAAAAAF+k7DBfpOycX6Ts9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+X6TsCgAAAAAAAAAAAAAAAAAAAAAAAAAAAAAAAAAAAAAAAAAAAAAAAAAAAAAAAAAAAAAAAAAA&#10;AAAAAAAAAAAAAAAAAAAAAAAAAAAAAAAAAAAAAAAAAAAAAAAAAAAAAAAAAAAAAAAAAAAAAAAAAAAA&#10;AAAAAAAAAAAAAAAAAAAAAAAAAAAAAAAAAAAAAAAAAAAAX6Tsm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9F+k7M5fpOyo&#10;X6Tsml+k7I9fpOyAX6TsgF+k7IpfpOyQX6TsnV+k7K1fpOzAX6Ts2F+k7P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rF+k7AgAAAAAAAAAAAAAAAAAAAAAAAAAAAAAAAAA&#10;AAAAAAAAAAAAAAAAAAAAAAAAAAAAAAAAAAAAX6Tsm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9F+k7M5fpOyoX6Tsml+k&#10;7I9fpOyAX6TsgF+k7IpfpOyQX6TsnV+k7K1fpOzAX6Ts2F+k7PR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uF+k7AwAAAAA&#10;AAAAAAAAAAAAAAAAAAAAAAAAAAAAAAAAAAAAAAAAAAAAAAAAAAAAAAAAAABfpOyf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JdfpOwB&#10;AAAAAAAAAAAAAAAAAAAAAAAAAAAAAAAAX6Tsm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51+k7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Y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51+k7FtfpOwBAAAAAAAAAAAAAAAAAAAAAAAAAAAAAAAAAAAAAAAA&#10;AAAAAAAAAAAAAAAAAAAAAAAAAAAAAAAAAAAAAAAAAAAAAAAAAAAAAAAAAAAAAAAAAAAAAAAAAAAA&#10;AAAAAAAAAAAAAAAAAAAAAABfpOwMX6TsXF+k7MV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uX6TsCgAAAAAAAAAAAAAAAAAAAAAAAAAAAAAAAAAAAAAAAAAAAAAAAAAAAAAAAAAA&#10;AAAAAAAAAAAAAAAAAAAAAAAAAAAAAAAAAAAAAAAAAAAAAAAAAAAAAAAAAAAAAAAAAAAAAAAAAAAA&#10;AAAAAAAAAAAAAAAAAAAAAAAAAAAAAAAAAAAAAAAAAAAAAAAAAAAAAAAAAF+k7BdfpOzx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h1+k7AEAAAAAAAAAAAAAAAAAAAAAAAAA&#10;AAAAAAAAAAAAAAAAAAAAAAAAAAAAAAAAAAAAAAAAAAAAAAAAAF+k7BdfpOzx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mF+k&#10;7AQAAAAAAAAAAAAAAAAAAAAAAAAAAAAAAAAAAAAAAAAAAAAAAAAAAAAAAAAAAAAAAAAAAAAAX6Ts&#10;M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JZfpOwBAAAAAAAAAAAAAAAAAAAAAAAAAAAAAAAAAAAAAF+k7H1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2l+k7C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zl+k7FdfpOwEAAAAAAAAAAAAAAAA&#10;AAAAAAAAAAAAAAAAAAAAAAAAAAAAAAAAAAAAAAAAAAAAAAAAAAAAAAAAAAAAAAAAAAAAAAAAAAAA&#10;AAAAAAAAAAAAAAAAAAAAX6TsB1+k7FJfpOyoX6Ts9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PX6TsAwAAAAAAAAAAAAAAAAAAAAAAAAAAAAAAAAAAAAAAAAAAAAAAAAAA&#10;AAAAAAAAAAAAAAAAAAAAAAAAAAAAAAAAAAAAAAAAAAAAAAAAAAAAAAAAAAAAAAAAAAAAAAAAAAAA&#10;AAAAAAAAAAAAAAAAAAAAAAAAAAAAAAAAAAAAAAAAAAAAAAAAAAAAAAAAAAAAAAAAAAAAAAAAAAAA&#10;X6Tsb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6X6TsYQAAAAAAAAAAAAAAAAAAAAAA&#10;AAAAAAAAAAAAAAAAAAAAAAAAAAAAAAAAAAAAAAAAAAAAAAAAAAAAAAAAAAAAAAAAAAAAX6Tsb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8&#10;X6TsawAAAAAAAAAAAAAAAAAAAAAAAAAAAAAAAAAAAAAAAAAAAAAAAAAAAAAAAAAAAAAAAAAAAAAA&#10;AAAAAAAAAAAAAABfpOzD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gAAAAAAAAAAAAAAAAAAAAAAAAAAAAAAAAAAAAAAAAAAAAAAABfpOxQ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yl+k7B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Cl+k7M5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3l+k&#10;7INfpOwqAAAAAAAAAAAAAAAAAAAAAAAAAAAAAAAAAAAAAAAAAAAAAAAAAAAAAAAAAAAAAAAAAAAA&#10;AAAAAAAAAAAAAAAAAF+k7C1fpOxyX6Tst1+k7PZ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1fpOxuAAAAAAAAAAAAAAAAAAAAAAAAAAAAAAAAAAAAAAAAAAAAAAAA&#10;AAAAAAAAAAAAAAAAAAAAAAAAAAAAAAAAAAAAAAAAAAAAAAAAAAAAAAAAAAAAAAAAAAAAAAAAAAAA&#10;AAAAAAAAAAAAAAAAAAAAAAAAAAAAAAAAAAAAAAAAAAAAAAAAAAAAAAAAAAAAAAAAAAAAAAAAAAAA&#10;AAAAAAAAAAAAAF+k7ANfpOzK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oX6TsPAAAAAAAAAAAAAAA&#10;AAAAAAAAAAAAAAAAAAAAAAAAAAAAAAAAAAAAAAAAAAAAAAAAAAAAAAAAAAAAAAAAAAAAAAAAAAAA&#10;AAAAAF+k7AN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uX6TsQgAAAAAAAAAAAAAAAAAAAAAAAAAAAAAAAAAAAAAAAAAAAAAAAAAAAAAAAAAAAAAA&#10;AAAAAAAAAAAAAAAAAAAAAAAAAAAAX6TsU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cAAAAAAAAAAAAAAAAAAAAAAAAAAAAAAAAAAAAAAAAAAAAAAAAAAAAAX6Ts&#10;G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tV+k7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eX6Ts6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NhfpOycX6TsYl+k7DFfpOwVAAAAAAAAAAAAAAAAAAAAAAAAAABf&#10;pOwPX6TsKl+k7FJfpOyGX6Tsu1+k7O5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9fpOxKAAAAAAAAAAAAAAAAAAAAAAAAAAAAAAAAAAAAAAAA&#10;AAAAAAAAAAAAAAAAAAAAAAAAAAAAAAAAAAAAAAAAAAAAAAAAAAAAAAAAAAAAAAAAAAAAAAAAAAAA&#10;AAAAAAAAAAAAAAAAAAAAAAAAAAAAAAAAAAAAAAAAAAAAAAAAAAAAAAAAAAAAAAAAAAAAAAAAAAAA&#10;AAAAAAAAAAAAAAAAAAAAAAAAAAAAAAAAX6TsKF+k7Pd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HX6TsGgAAAAAA&#10;AAAAAAAAAAAAAAAAAAAAAAAAAAAAAAAAAAAAAAAAAAAAAAAAAAAAAAAAAAAAAAAAAAAAAAAAAAAA&#10;AAAAAAAAAAAAAAAAAAAAAAAAX6TsKF+k7Pd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HX6TsGgAAAAAAAAAAAAAA&#10;AAAAAAAAAAAAAAAAAAAAAAAAAAAAAAAAAAAAAAAAAAAAAAAAAAAAAAAAAAAAAAAAAAAAAAAAAAAA&#10;AAAAAAAAAAAAAAAAAAAAAAAAAAAAAAAAX6Ts1F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MX6TsIAAAAAAAAAAAAAAAAAAAAAAAAAAAAAAAAAAAAAAAAAAAAAAAAAAAAAAA&#10;AAAAAAAAAAAAAAAAAAAAAAAAAAAAAAAAAAAAAAAAAF+k7AFfpOz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+l+k7GAAAAAAAAAAAAAAAAAAAAAAAAAAAAAAAAAAAAAAAAAAAAAAAAAA&#10;AAAAAAAAAAAAAABfpOzo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i1+k7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DNfpOzy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hfpOzhX6Ts&#10;4F+k7OBfpOzz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NFfpOwiAAAAAAAAAAAAAAAAAAAAAAAAAAAAAAAA&#10;AAAAAAAAAAAAAAAAAAAAAAAAAAAAAAAAAAAAAAAAAAAAAAAAAAAAAAAAAAAAAAAAAAAAAAAAAAAA&#10;AAAAAAAAAAAAAAAAAAAAAAAAAAAAAAAAAAAAAAAAAAAAAAAAAAAAAAAAAAAAAAAAAAAAAAAAAAAA&#10;AAAAAAAAAAAAAAAAAAAAAAAAAAAAAAAAAAAAAAAAAAAAAAAAAABfpOxt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UX6Ts&#10;BgAAAAAAAAAAAAAAAAAAAAAAAAAAAAAAAAAAAAAAAAAAAAAAAAAAAAAAAAAAAAAAAAAAAAAAAAAA&#10;AAAAAAAAAAAAAAAAAAAAAAAAAAAAAAAAAAAAAAAAAABfpOxt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UX6TsBgAAAAAA&#10;AAAAAAAAAAAAAAAAAAAAAAAAAAAAAAAAAAAAAAAAAAAAAAAAAAAAAAAAAAAAAAAAAAAAAAAAAAAA&#10;AAAAAAAAAAAAAAAAAAAAAAAAAAAAAAAAAAAAAAAAAAAAAF+k7Hx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aX6TsBwAAAAAAAAAAAAAAAAAAAAAAAAAAAAAAAAAAAAAAAAAAAAAA&#10;AAAAAAAAAAAAAAAAAAAAAAAAAAAAAAAAAAAAAAAAAAAAAAAAAAAAAAAAAAAAX6TsU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9F+k7EcAAAAAAAAAAAAAAAAAAAAAAAAAAAAAAAAAAAAAAAAA&#10;AAAAAAAAAAAAAAAAAAAAAAAAAAAAX6Tsp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4X6Ts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RV+k7Pp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KJfpOwKAAAAAAAAAAAAAAAAAAAAAAAA&#10;AAAAAAAAAAAAAAAAAAAAAAAAAAAAAAAAAAAAAAAAAAAAAAAAAAAAAAAAAAAAAAAAAAAAAAAAAAAA&#10;AAAAAAAAAAAAAAAAAAAAAAAAAAAAAAAAAAAAAAAAAAAAAAAAAAAAAAAAAAAAAAAAAAAAAAAAAAAA&#10;AAAAAAAAAAAAAAAAAAAAAAAAAAAAAAAAAAAAAAAAAAAAAAAAAAAAAAAAAAAAAAAAAAAAAF+k7Kt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9f&#10;pOxRAAAAAAAAAAAAAAAAAAAAAAAAAAAAAAAAAAAAAAAAAAAAAAAAAAAAAAAAAAAAAAAAAAAAAAAA&#10;AAAAAAAAAAAAAAAAAAAAAAAAAAAAAAAAAAAAAAAAAAAAAAAAAAAAAAAAAAAAAF+k7K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9fpOxRAAAA&#10;AAAAAAAAAAAAAAAAAAAAAAAAAAAAAAAAAAAAAAAAAAAAAAAAAAAAAAAAAAAAAAAAAAAAAAAAAAAA&#10;AAAAAAAAAAAAAAAAAAAAAAAAAAAAAAAAAAAAAAAAAAAAAAAAAAAAAAAAAABfpOweX6Ts/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JfpOxbAAAAAAAAAAAAAAAAAAAAAAAAAAAAAAAAAAAAAAAAAAAA&#10;AAAAAAAAAAAAAAAAAAAAAAAAAAAAAAAAAAAAAAAAAAAAAAAAAAAAAAAAAAAAAAAAAAAAAAAAAF+k&#10;7AFfpOzJ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4V+k7C8AAAAAAAAAAAAAAAAAAAAAAAAAAAAAAAAA&#10;AAAAAAAAAAAAAAAAAAAAAAAAAAAAAAAAAAAAAAAAAF+k7Fh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mX6Ts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OX6Ts+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8l+k7Fw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NX6Ts2F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VfpOweAAAAAAAAAAAAAAAAAAAAAAAAAAAAAAAAAAAAAAAAAAAAAAAAAAAAAAAAAAAAAAAA&#10;AAAAAAAAAAAAAAAAAAAAAAAAAAAAAAAAAAAAAAAAAAAAAAAAAAAAAAAAAAAAAAAAAAAAAAAAAABf&#10;pOwNX6Ts2F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Vf&#10;pOweAAAAAAAAAAAAAAAAAAAAAAAAAAAAAAAAAAAAAAAAAAAAAAAAAAAAAAAAAAAAAAAAAAAAAAAA&#10;AAAAAAAAAAAAAAAAAAAAAAAAAAAAAAAAAAAAAAAAAAAAAAAAAAAAAAAAAAAAAAAAAAAAAAAAAAAA&#10;AF+k7KV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hfpOwjAAAAAAAAAAAAAAAAAAAAAAAAAAAAAAAAAAAA&#10;AAAAAAAAAAAAAAAAAAAAAAAAAAAAAAAAAAAAAAAAAAAAAAAAAAAAAAAAAAAAAAAAAAAAAAAAAAAA&#10;AAAAAAAAAAAAAAAAX6TsNF+k7P5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xl+k7BcAAAAAAAAAAAAAAAAAAAAAAAAA&#10;AAAAAAAAAAAAAAAAAAAAAAAAAAAAAAAAAAAAAAAAAAAAAAAAAAAAAABfpOwQX6Ts+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EX6Ts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E5fpOz6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xV+k7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FfpOz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V+k7HZfpOwDAAAAAAAAAAAAAAAAAAAAAAAAAAAAAAAAAAAAAAAAAAAAAAAAAAAAAAAA&#10;AAAAAAAAAAAAAAAAAAAAAAAAAAAAAAAAAAAAAAAAAAAAAAAAAAAAAAAAAAAAAAAAAAAAAAAAAAAA&#10;AAAAAAAAAAAAAAAAAF+k7CFfpOzq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+V+k7HZfpOwDAAAAAAAAAAAAAAAAAAAAAAAAAAAAAAAAAAAAAAAAAAAAAAAAAAAAAAAAAAAAAAAA&#10;AAAAAAAAAAAAAAAAAAAAAAAAAAAAAAAAAAAAAAAAAAAAAAAAAAAAAAAAAAAAAAAAAAAAAAAAAAAA&#10;AAAAAAAAAAAAAABfpOwoX6Ts/F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F+k7IRfpOwEAAAAAAAAAAAAAAAAAAAAAAAAAAAA&#10;AAAAAAAAAAAAAAAAAAAAAAAAAAAAAAAAAAAAAAAAAAAAAAAAAAAAAAAAAAAAAAAAAAAAAAAAAAAA&#10;AAAAAAAAAAAAAAAAAAAAAAAAAAAAAAAAAABfpOyY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ml+k7AcAAAAAAAAAAAAAAAAA&#10;AAAAAAAAAAAAAAAAAAAAAAAAAAAAAAAAAAAAAAAAAAAAAAAAAAAAAAAAAAAAAAAAAAAAAAAAAF+k&#10;7K1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5fpOyEX6Ts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QF+k7PF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4X6TseV+k7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OV+k7P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zl+k7CwAAAAAAAAAAAAAAAAAAAAAAAAAAAAAAAAAAAAAAAAAAAAAAAAAAAAA&#10;AAAAAAAAAAAAAAAAAAAAAAAAAAAAAAAAAAAAAAAAAAAAAAAAAAAAAAAAAAAAAAAAAAAAAAAAAAAA&#10;AAAAAAAAAAAAAAAAAAAAAAAAAAAAAAAAAAAAX6TsOV+k7PZ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zl+k7CwAAAAAAAAAAAAAAAAAAAAAAAAAAAAAAAAAAAAAAAAAAAAAAAAAAAAAAAAAAAAA&#10;AAAAAAAAAAAAAAAAAAAAAAAAAAAAAAAAAAAAAAAAAAAAAAAAAAAAAAAAAAAAAAAAAAAAAAAAAAAA&#10;AAAAAAAAAAAAAAAAAAAAAAAAAAAAAAAAAF+k7JF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1F+k7DQAAAAAAAAAAAAAAAAAAAAAAAAA&#10;AAAAAAAAAAAAAAAAAAAAAAAAAAAAAAAAAAAAAAAAAAAAAAAAAAAAAAAAAAAAAAAAAAAAAAAAAAAA&#10;AAAAAAAAAAAAAAAAAAAAAAAAAAAAAAAAAAAAAAAAAAAAAAAAX6TsEV+k7OV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3X6TsYQAAAAAAAAAAAAAA&#10;AAAAAAAAAAAAAAAAAAAAAAAAAAAAAAAAAAAAAAAAAAAAAAAAAAAAAAAAAAAAAAAAAAAAAAAAAAAA&#10;AAAAAAAAAABfpOxE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hfpOx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vX6Ts5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BX6Ts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CX6Ts9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2X6Tsdl+k7AQAAAAAAAAAAAAAAAAAAAAAAAAAAAAAAAAAAAAAAAAAAAAA&#10;AAAAAAAAAAAAAAAAAAAAAAAAAAAAAAAAAAAAAAAAAAAAAAAAAAAAAAAAAAAAAAAAAAAAAAAAAAAA&#10;AAAAAAAAAAAAAAAAAAAAAAAAAAAAAAAAAAAAAAAAAAAAAAAAAAAAAABfpOxCX6Ts9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2X6Tsdl+k7AQAAAAAAAAAAAAAAAAAAAAAAAAAAAAAAAAAAAAAAAAAAAAAAAAAAAAA&#10;AAAAAAAAAAAAAAAAAAAAAAAAAAAAAAAAAAAAAAAAAAAAAAAAAAAAAAAAAAAAAAAAAAAAAAAAAAAA&#10;AAAAAAAAAAAAAAAAAAAAAAAAAAAAAAAAAAAAAAAAAAAAAABfpOwOX6Ts3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7X6TshV+k7AcAAAAAAAAAAAAAAAAA&#10;AAAAAAAAAAAAAAAAAAAAAAAAAAAAAAAAAAAAAAAAAAAAAAAAAAAAAAAAAAAAAAAAAAAAAAAAAAAA&#10;AAAAAAAAAAAAAAAAAAAAAAAAAAAAAAAAAAAAAAAAAAAAAAAAAAAAAAAAAAAAAAAAAABfpOxF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5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YX6TsMAAAAAAA&#10;AAAAAAAAAAAAAAAAAAAAAAAAAAAAAAAAAAAAAAAAAAAAAAAAAAAAAAAAAAAAAAAAAAAAAAAAAAAA&#10;AAAAAAAAAAAAAAAAAAAAAAAAX6TsAV+k7Np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Lpf&#10;pOw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l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O9fpOxo&#10;X6Ts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E1fpOz2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2X6TsIAAAAAAAAAAAAAAAAAAAAAAAAAAAAAAAAAAAAAAAAAAA&#10;AAAAAAAAAAAAAAAAAAAAAAAAAAAAAAAAAAAAAAAAAAAAAAAAAAAAAAAAAAAAAAAAAAAAAAAAAAAA&#10;AAAAAAAAAAAAAAAAAAAAAAAAAAAAAAAAAAAAAAAAAAAAAAAAAAAAAAAAAAAAAAAAAAAAAAAAAF+k&#10;7E1fpOz2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2X6TsIAAAAAAAAAAAAAAAAAAAAAAAAAAAAAAAAAAAAAAAAAAAAAAAAAAA&#10;AAAAAAAAAAAAAAAAAAAAAAAAAAAAAAAAAAAAAAAAAAAAAAAAAAAAAAAAAAAAAAAAAAAAAAAAAAAA&#10;AAAAAAAAAAAAAAAAAAAAAAAAAAAAAAAAAAAAAAAAAAAAAAAAAAAAAAAAAAAAAAAAAF+k7D5fpOz7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FX6TsKwAAAAAAAAAAAAAA&#10;AAAAAAAAAAAAAAAAAAAAAAAAAAAAAAAAAAAAAAAAAAAAAAAAAAAAAAAAAAAAAAAAAAAAAAAAAAAA&#10;AAAAAAAAAAAAAAAAAAAAAAAAAAAAAAAAAAAAAAAAAAAAAAAAAAAAAAAAAAAAAAAAAAAAAAAAAAAA&#10;AAAAAAAAAF+k7J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1+k7B1fpOz3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aX6Ts&#10;CwAAAAAAAAAAAAAAAAAAAAAAAAAAAAAAAAAAAAAAAAAAAAAAAAAAAAAAAAAAAAAAAAAAAAAAAAAA&#10;AAAAAAAAAAAAAAAAAAAAAAAAAAAAAAAAAAAAAAAAAABfpOxZ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uX6Ts6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9l+k7G5fpO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CF+k7KB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V+k&#10;7JhfpOw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QF+k7PF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NxfpOxPAAAAAAAAAAAAAAAAAAAAAAAAAAAAAAAAAAAAAAAA&#10;AAAAAAAAAAAAAAAAAAAAAAAAAAAAAAAAAAAAAAAAAAAAAAAAAAAAAAAAAAAAAAAAAAAAAAAAAAAA&#10;AAAAAAAAAAAAAAAAAAAAAAAAAAAAAAAAAAAAAAAAAAAAAAAAAAAAAAAAAAAAAAAAAAAAAAAAAAAA&#10;AAAAAAAAAAAAAAAAX6TsQF+k7PF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xfpOxPAAAAAAAAAAAAAAAAAAAAAAAAAAAAAAAAAAAAAAAAAAAAAAAA&#10;AAAAAAAAAAAAAAAAAAAAAAAAAAAAAAAAAAAAAAAAAAAAAAAAAAAAAAAAAAAAAAAAAAAAAAAAAAAA&#10;AAAAAAAAAAAAAAAAAAAAAAAAAAAAAAAAAAAAAAAAAAAAAAAAAAAAAAAAAAAAAAAAAAAAAAAAAAAA&#10;AAAAAAAAX6Tsb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tfpOxkX6TsAQAAAAAA&#10;AAAAAAAAAAAAAAAAAAAAAAAAAAAAAAAAAAAAAAAAAAAAAAAAAAAAAAAAAAAAAAAAAAAAAAAAAAAA&#10;AAAAAAAAAAAAAAAAAAAAAAAAAAAAAAAAAAAAAAAAAAAAAAAAAAAAAAAAAAAAAAAAAAAAAAAAAAAA&#10;AAAAAAAAAAAAAAAAAAAAAABfpOwGX6Tsw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l1+k7AEAAAAA&#10;X6Tsi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hf&#10;pOxQAAAAAAAAAAAAAAAAAAAAAAAAAAAAAAAAAAAAAAAAAAAAAAAAAAAAAAAAAAAAAAAAAAAAAAAA&#10;AAAAAAAAAAAAAAAAAAAAAAAAAAAAAAAAAAAAAAAAAAAAAAAAAAAAAAAAX6TsAV+k7M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H&#10;X6TsHl+k7GF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xV+k7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Xl+k7P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wl+k7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yX6Ts5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8l+k7HVfpOwGAAAAAAAAAAAAAAAAAAAAAAAAAAAAAAAA&#10;AAAAAAAAAAAAAAAAAAAAAAAAAAAAAAAAAAAAAAAAAAAAAAAAAAAAAAAAAAAAAAAAAAAAAAAAAAAA&#10;AAAAAAAAAAAAAAAAAAAAAAAAAAAAAAAAAAAAAAAAAAAAAAAAAAAAAAAAAAAAAAAAAAAAAAAAAAAA&#10;AAAAAAAAAAAAAAAAAAAAAAAAAAAAAAAAAABfpOwyX6Ts5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8l+k7HVfpOwGAAAAAAAAAAAAAAAAAAAAAAAAAAAAAAAAAAAAAAAA&#10;AAAAAAAAAAAAAAAAAAAAAAAAAAAAAAAAAAAAAAAAAAAAAAAAAAAAAAAAAAAAAAAAAAAAAAAAAAAA&#10;AAAAAAAAAAAAAAAAAAAAAAAAAAAAAAAAAAAAAAAAAAAAAAAAAAAAAAAAAAAAAAAAAAAAAAAAAAAA&#10;AAAAAAAAAAAAAAAAAAAAAAAAAABfpOyM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+l+k7I5fpOwQAAAA&#10;AAAAAAAAAAAAAAAAAAAAAAAAAAAAAAAAAAAAAAAAAAAAAAAAAAAAAAAAAAAAAAAAAAAAAAAAAAAA&#10;AAAAAAAAAAAAAAAAAAAAAAAAAAAAAAAAAAAAAAAAAAAAAAAAAAAAAAAAAAAAAAAAAAAAAAAAAAAA&#10;AAAAAAAAAAAAAAAAAAAAAAAAAAAAAAAAAAAAAAAAAF+k7BZfpOzh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l1+k&#10;7AEAAAAAAAAAAF+k7AtfpOzh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KVfpOwTAAAAAAAAAAAAAAAAAAAAAAAAAAAAAAAAAAAAAAAAAAAAAAAAAAAAAAAAAAAAAAAA&#10;AAAAAAAAAAAAAAAAAAAAAAAAAAAAAAAAAAAAAAAAAAAAAAAAAAAAAAAAAAAAAAAAAAAAAAAAAABf&#10;pOxA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1fpOyIX6TsBQAAAABfpOwCX6Tsw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yX6Tsa1+k7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nX6Ts&#10;y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QX6T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BlfpOzK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3X6TsjF+k7BQAAAAAAAAAAAAAAAAAAAAAAAAAAAAA&#10;AAAAAAAAAAAAAAAAAAAAAAAAAAAAAAAAAAAAAAAAAAAAAAAAAAAAAAAAAAAAAAAAAAAAAAAAAAAA&#10;AAAAAAAAAAAAAAAAAAAAAAAAAAAAAAAAAAAAAAAAAAAAAAAAAAAAAAAAAAAAAAAAAAAAAAAAAAAA&#10;AAAAAAAAAAAAAAAAAAAAAAAAAAAAAAAAAAAAAAAAAAAAAAAAAAAAAF+k7BlfpOzK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3X6TsjF+k7BQAAAAAAAAAAAAAAAAAAAAAAAAAAAAAAAAAAAAA&#10;AAAAAAAAAAAAAAAAAAAAAAAAAAAAAAAAAAAAAAAAAAAAAAAAAAAAAAAAAAAAAAAAAAAAAAAAAAAA&#10;AAAAAAAAAAAAAAAAAAAAAAAAAAAAAAAAAAAAAAAAAAAAAAAAAAAAAAAAAAAAAAAAAAAAAAAAAAAA&#10;AAAAAAAAAAAAAAAAAAAAAAAAAAAAAAAAAAAAAAAAX6TsAV+k7J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r1+k7CYA&#10;AAAAAAAAAAAAAAAAAAAAAAAAAAAAAAAAAAAAAAAAAAAAAAAAAAAAAAAAAAAAAAAAAAAAAAAAAAAA&#10;AAAAAAAAAAAAAAAAAAAAAAAAAAAAAAAAAAAAAAAAAAAAAAAAAAAAAAAAAAAAAAAAAAAAAAAAAAAA&#10;AAAAAAAAAAAAAAAAAAAAAAAAAAAAAAAAAAAAAAAAAAAAAAAAAAAAAAAAAAAAX6TsLV+k7Ot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g1+k7AEAAAAAAAAAAAAAAAAAAAAAX6TsRF+k7P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4F+k7E0AAAAAAAAAAAAAAAAAAAAAAAAAAAAAAAAAAAAAAAAAAAAAAAAAAAAAAAAAAAAA&#10;AAAAAAAAAAAAAAAAAAAAAAAAAAAAAAAAAAAAAAAAAAAAAAAAAAAAAAAAAAAAAAAAAAAAAAAAAAAA&#10;AAAAAAAAAAAAAAAAAF+k7JR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NhfpOw4AAAAAAAAAAAAAAAAAAAAAF+k7CVfpOz1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rX6Ts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NfpOx6X6Ts+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NxfpOxYX6Ts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B1+k7JR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pfpOyYX6TsGgAAAAAAAAAAAAAAAAAAAAAAAAAA&#10;AAAAAAAAAAAAAAAAAAAAAAAAAAAAAAAAAAAAAAAAAAAAAAAAAAAAAAAAAAAAAAAAAAAAAAAAAAAA&#10;AAAAAAAAAAAAAAAAAAAAAAAAAAAAAAAAAAAAAAAAAAAAAAAAAAAAAAAAAAAAAAAAAAAAAAAAAAAA&#10;AAAAAAAAAAAAAAAAAAAAAAAAAAAAAAAAAAAAAAAAAAAAAAAAAAAAAAAAAAAAAAAAAAAAAAAAX6Ts&#10;B1+k7JR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pfpOyYX6TsGgAAAAAAAAAAAAAAAAAAAAAAAAAAAAAAAAAA&#10;AAAAAAAAAAAAAAAAAAAAAAAAAAAAAAAAAAAAAAAAAAAAAAAAAAAAAAAAAAAAAAAAAAAAAAAAAAAA&#10;AAAAAAAAAAAAAAAAAAAAAAAAAAAAAAAAAAAAAAAAAAAAAAAAAAAAAAAAAAAAAAAAAAAAAAAAAAAA&#10;AAAAAAAAAAAAAAAAAAAAAAAAAAAAAAAAAAAAAAAAAAAAAAAAAAAAAAAAAAAAAAAAX6Tsg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7X6Ts&#10;NgAAAAAAAAAAAAAAAAAAAAAAAAAAAAAAAAAAAAAAAAAAAAAAAAAAAAAAAAAAAAAAAAAAAAAAAAAA&#10;AAAAAAAAAAAAAAAAAAAAAAAAAAAAAAAAAAAAAAAAAAAAAAAAAAAAAAAAAAAAAAAAAAAAAAAAAAAA&#10;AAAAAAAAAAAAAAAAAAAAAAAAAAAAAAAAAAAAAAAAAAAAAAAAAAAAAAAAAAAAAAAAAAAAAAAAAAAA&#10;AABfpOwyX6Ts8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9X6TsawAAAAAAAAAAAAAAAAAAAAAAAAAAAAAAAAAAAABfpOyJ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5X6TshV+k7AoAAAAAAAAAAAAAAAAAAAAAAAAAAAAAAAAAAAAAAAAAAAAAAAAAAAAA&#10;AAAAAAAAAAAAAAAAAAAAAAAAAAAAAAAAAAAAAAAAAAAAAAAAAAAAAAAAAAAAAAAAAAAAAAAAAAAA&#10;AAAAAAAAAAAAAAAAAAAAAAAAAAAAAABfpOwKX6Ts2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+l+k7IZfpOwIAAAAAAAAAAAAAAAAAAAAAAAAAAAAAAAAX6TsW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dfpOx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VfpOy7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01+k7FpfpOw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Ul+k7Ot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9F+k7I5fpO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Ul+k7O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9F+k7I5fpO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ZX6Ts9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L1f&#10;pOxAAAAAAAAAAAAAAAAAAAAAAAAAAAAAAAAAAAAAAAAAAAAAAAAAAAAAAAAAAAAAAAAAAAAAAAAA&#10;AAAAAAAAAAAAAAAAAAAAAAAAAAAAAAAAAAAAAAAAAAAAAAAAAAAAAAAAAAAAAAAAAAAAAAAAAAAA&#10;AAAAAAAAAAAAAAAAAAAAAAAAAAAAAAAAAAAAAAAAAAAAAAAAAAAAAAAAAAAAAAAAAAAAAAAAAAAA&#10;AAAAAAAAAAAAAAAAAAAAAF+k7DdfpOzr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xX6TsSAAAAAAAAAAAAAAAAAAAAAAAAAAAAAAAAAAAAAAAAAAAX6TsA1+k7LV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sX6TsIwAAAAAAAAAAAAAAAAAAAAAAAAAAAAAAAAAAAAAAAAAAAAAAAAAA&#10;AAAAAAAAAAAAAAAAAAAAAAAAAAAAAAAAAAAAAAAAAAAAAAAAAAAAAAAAAAAAAAAAAAAAAAAAAAAA&#10;AAAAAAAAAAAAAAAAAAAAAAAAAAAAAAAAAAAAAAAAAAAAAAAAAF+k7CxfpOzz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u1+k7CgAAAAAAAAAAAAAAAAAAAAAAAAAAAAAAAAAAAAAAAAAAAAAAABf&#10;pOyI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7F+k7GtfpOw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FdfpOzf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GX6TsTF+k7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VX6Tsq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nX6TsfV+k7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VX6Tsq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nX6TsfV+k7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hfpOzR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sF+k7Dg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Jl+k7N5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VX6TsJwAAAAAAAAAAAAAAAAAAAAAAAAAAAAAAAAAAAAAAAAAAAAAA&#10;AAAAAABfpOwOX6Tsy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MNfpOw5AAAAAAAAAAAAAAAAAAAAAAAAAAAAAAAAAAAAAAAAAAAAAAAA&#10;AAAAAAAAAAAAAAAAAAAAAAAAAAAAAAAAAAAAAAAAAAAAAAAAAAAAAAAAAAAAAAAAAAAAAAAAAAAA&#10;AAAAAAAAAAAAAAAAAAAAAAAAAAAAAAAAAAAAAAAAAAAAAAAAAAAAAAAAAAAAAAAAAAAAX6TsR1+k&#10;7Pp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VX6TsTQAAAAAAAAAAAAAAAAAAAAAAAAAAAAAAAAAAAAAAAAAAAAAA&#10;AAAAAAAAAAAAX6TsAV+k7K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0X6Tsgl+k7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B1+k7HNfpOzv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+V+k7KFfpOw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xL&#10;X6Ts2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MZfpOxaX6Ts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LX6Ts2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MZfpOxaX6Ts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BV+k7IBfpOz5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Rf&#10;pOyVX6Ts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XX6Tsw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hX6TsDAAAAAAAAAAAAAAAAAAAAAAAAAAAAAAAAAAAAAAA&#10;AAAAAAAAAAAAAAAAAAAAAAAAAF+k7A9fpOzJ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wF+k7EAAAAAAAAAAAAAAAAAAAAAAAAAAAAAAAAAAAAAAAAAAAAAA&#10;AAAAAAAAAAAAAAAAAAAAAAAAAAAAAAAAAAAAAAAAAAAAAAAAAAAAAAAAAAAAAAAAAAAAAAAAAAAA&#10;AAAAAAAAAAAAAAAAAAAAAAAAAAAAAAAAAAAAAAAAAAAAAAAAAAAAAAAAAAAAAAAAAAAAAAAAAAAA&#10;AAAAAAAAAABfpOxOX6Ts+l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N9fpOxjX6TsAwAAAAAAAAAAAAAAAAAAAAAAAAAAAAAAAAAAAAAA&#10;AAAAAAAAAAAAAAAAAAAAAAAAAAAAAABfpOwDX6Tsm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RfpOyLX6Ts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EF+k7HxfpOzs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dX6Tsel+k7B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AdfpOx2X6Ts7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rX6TskF+k7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AdfpOx2X6Ts7F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rX6TskF+k7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JV+k&#10;7LJ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1V+k7HFfpOw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5fpOyyX6TsPgAAAAAAAAAAAAAAAAAAAAAAAAAAAAAAAAAAAAAAAAAA&#10;AAAAAAAAAAAAAAAAAAAAAAAAAAAAAAAAAAAAAAAAAAAAAAAAAAAAAAAAAAAAAAAAAAAAAAAAAAAA&#10;AAAAAAAAAAAAAAAAAAAAAAAAAAAAAAAAAAAAAAAAAAAAAAAAAAAAAAAAAAAAAAAAAAAAAAAAAAAA&#10;AAAAAAAAAAAAAAAAAAAAAAAAAAAAAF+k7EdfpOz0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2V+k7GBfpOwEAAAAAAAAAAAAAAAAAAAAAAAAAAAAAAAAAAAA&#10;AAAAAAAAAAAAAAAAAAAAAAAAAAAAAAAAAAAAAAAAAAAAAAAAAF+k7AFfpOyA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7l+k7IZfpOw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F+k7HR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9F+k7KBfpOw/X6Ts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BfpOyAX6Ts7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91+k7K1fpOxSX6Ts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BBfpOyAX6Ts7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91+k7K1fpOxSX6Ts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PV+k7L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Nf&#10;pOycX6Ts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BF+k7FZfpOzB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lfpOyzX6TsXV+k7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xfpOxvX6Ts&#10;4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VfpOytX6TsWF+k7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xfpOxvX6Ts4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VfpOytX6TsWF+k7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Ml+k7KJfpOz6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ql+k7FNfpOw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ZfpOyKX6Ts5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zX6Tsr1+k7F1fpOw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JfpOxHX6TsrV+k7P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ZX6TskF+k7EVfpOw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JfpOxHX6TsrV+k7Pt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ZX6TskF+k7EVfpOw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GF+k7Htf&#10;pOzV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61+k7KBf&#10;pOxTX6Ts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xAX6TsmF+k7Ol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11+k7I9fpOxEX6Ts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SX6TsY1+k7LhfpOz6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cX6TsnF+k7FxfpOw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SX6TsY1+k7LhfpOz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cX6TsnF+k7FxfpOw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CX6TsOF+k7IVfpOzPX6Ts/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3F+k&#10;7JxfpOxcX6Ts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DV+k&#10;7FBfpOybX6Ts2l+k7P9fpOz/X6Ts/1+k7P9fpOz/X6Ts/1+k7P9fpOz/X6Ts/1+k7P9fpOz/X6Ts&#10;/1+k7P9fpOz/X6Ts/1+k7P9fpOz/X6Ts/1+k7P9fpOz/X6Ts/1+k7P9fpOz/X6Ts/1+k7P9fpOz/&#10;X6Ts/1+k7P9fpOz/X6Ts/1+k7P9fpOz/X6Ts/1+k7P9fpOz/X6Ts/1+k7P9fpOz/X6Ts/1+k7P9f&#10;pOz/X6Ts/1+k7OhfpOy1X6Tsgl+k7EtfpOw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DV+k7FBfpOyb&#10;X6Ts2l+k7P9fpOz/X6Ts/1+k7P9fpOz/X6Ts/1+k7P9fpOz/X6Ts/1+k7P9fpOz/X6Ts/1+k7P9f&#10;pOz/X6Ts/1+k7P9fpOz/X6Ts/1+k7P9fpOz/X6Ts/1+k7P9fpOz/X6Ts/1+k7P9fpOz/X6Ts/1+k&#10;7P9fpOz/X6Ts/1+k7P9fpOz/X6Ts/1+k7P9fpOz/X6Ts/1+k7P9fpOz/X6Ts/1+k7P9fpOz/X6Ts&#10;/1+k7OhfpOy1X6Tsgl+k7EtfpOw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fX6TsZl+k7K5fpOzrX6Ts/1+k&#10;7P9fpOz/X6Ts/1+k7P9fpOz/X6Ts/1+k7P9fpOz/X6Ts/1+k7P9fpOz/X6Ts/1+k7P9fpOz/X6Ts&#10;/1+k7P9fpOz/X6Ts/1+k7P9fpOz/X6Ts/1+k7P9fpOz/X6Ts/1+k7P9fpOz/X6Ts/1+k7P9fpOz/&#10;X6Ts/1+k7P9fpOz/X6Ts/1+k7P9fpOz/X6Ts/1+k7P9fpOz/X6Ts51+k7K9fpOx4X6TsP1+k7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JfpOxRX6Tsk1+k7MtfpOz6X6Ts/1+k7P9f&#10;pOz/X6Ts/1+k7P9fpOz/X6Ts/1+k7P9fpOz/X6Ts/1+k7P9fpOz/X6Ts/1+k7P9fpOz/X6Ts/1+k&#10;7P9fpOz/X6Ts/1+k7P9fpOz/X6Ts/1+k7P9fpOz/X6Ts/1+k7P9fpOz/X6Ts/1+k7P9fpOz/X6Ts&#10;/1+k7P9fpOz/X6Ts/1+k7P9fpOz/X6Ts/1+k7P9fpOz/X6Ts/1+k7P9fpOztX6TsuF+k7INfpOxL&#10;X6Ts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XX6TsU1+k7IdfpOy3X6Ts51+k7P9fpOz/X6Ts/1+k7P9f&#10;pOz/X6Ts/1+k7P9fpOz/X6Ts/1+k7P9fpOz/X6Ts/1+k7P9fpOz/X6Ts/1+k7P9fpOz/X6Ts/1+k&#10;7P9fpOz/X6Ts/1+k7P9fpOz/X6Ts/1+k7P9fpOz/X6Ts/1+k7P9fpOz/X6Ts/1+k7PlfpOzaX6Ts&#10;ul+k7JJfpOxoX6TsQF+k7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XX6TsU1+k7IdfpOy3X6Ts51+k7P9fpOz/X6Ts/1+k7P9fpOz/X6Ts&#10;/1+k7P9fpOz/X6Ts/1+k7P9fpOz/X6Ts/1+k7P9fpOz/X6Ts/1+k7P9fpOz/X6Ts/1+k7P9fpOz/&#10;X6Ts/1+k7P9fpOz/X6Ts/1+k7P9fpOz/X6Ts/1+k7P9fpOz/X6Ts/1+k7PlfpOzaX6Tsul+k7JJf&#10;pOxoX6TsQF+k7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NfpOxZX6TskF+k7L5fpOzoX6Ts/1+k7P9fpOz/X6Ts/1+k7P9fpOz/X6Ts/1+k7P9f&#10;pOz/X6Ts/1+k7P9fpOz/X6Ts/1+k7P9fpOz/X6Ts/1+k7P9fpOz/X6Ts/1+k7P9fpOz/X6Ts/1+k&#10;7P9fpOz/X6Ts/1+k7P9fpOz/X6Ts/1+k7O9fpOzNX6Tsol+k7HVfpOxJX6Ts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B1+k7DhfpOxqX6TslV+k7MJfpOztX6Ts/1+k7P9fpOz/X6Ts/1+k7P9fpOz/X6Ts/1+k7P9fpOz/&#10;X6Ts/1+k7P9fpOz/X6Ts/1+k7P9fpOz/X6Ts/1+k7P9fpOz/X6Ts/1+k7P9fpOz/X6Ts/1+k7P9f&#10;pOz/X6Ts/1+k7P9fpOz/X6Ts/1+k7P9fpOz/X6Ts5V+k7MJfpOyeX6TscV+k7EVfpOw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QX6Ts&#10;NV+k7FtfpOx5X6TslF+k7KxfpOzFX6Ts1F+k7ONfpOzwX6Ts/1+k7P9fpOz/X6Ts/1+k7P9fpOz/&#10;X6Ts/1+k7PFfpOzwX6Ts41+k7NdfpOzKX6TsvV+k7KxfpOyYX6TsgV+k7GpfpOxVX6TsOl+k7Bpf&#10;pO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QX6TsNV+k7Ftf&#10;pOx5X6TslF+k7KxfpOzFX6Ts1F+k7ONfpOzwX6Ts/1+k7P9fpOz/X6Ts/1+k7P9fpOz/X6Ts/1+k&#10;7PFfpOzwX6Ts41+k7NdfpOzKX6TsvV+k7KxfpOyYX6TsgV+k7GpfpOxVX6TsOl+k7BpfpO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BBfpOw6X6TsWV+k7HdfpOyTX6Ts&#10;r1+k7MNfpOzUX6Ts5V+k7PBfpOz+X6Ts/1+k7P9fpOz/X6Ts/1+k7P9fpOz2X6Ts8F+k7OFfpOzT&#10;X6TsxV+k7LdfpOyeX6Tsh1+k7G1fpOxVX6TsNF+k7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V+k7CtfpOxcX6Tsg1+k7KxfpOzMX6Ts&#10;4V+k7PNfpOz/X6Ts/1+k7P9fpOz/X6Ts/1+k7P1fpOzwX6Ts5V+k7M5fpOy5X6TspF+k7IZfpOxm&#10;X6TsRV+k7B9fpO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FfpOwq&#10;X6TsXF+k7IpfpOyuX6Tsz1+k7OlfpOz7X6Ts/1+k7P9fpOz/X6Ts+l+k7OpfpOzaX6Tsxl+k7Kpf&#10;pOyRX6Tsb1+k7ExfpOwl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BBfpOwyX6TsU1+k7HJfpOyJX6Tsol+k&#10;7LlfpOzLX6Ts2V+k7OdfpOzwX6Ts/1+k7P9fpOz/X6Ts/1+k7P9fpOz/X6Ts+1+k7PBfpOzpX6Ts&#10;2l+k7MtfpOy9X6Tsq1+k7JRfpOx6X6TsYl+k7ElfpOwqX6Ts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BV+k7BBfpOwQX6TsEF+k7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A1fpOw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AoAAAAAAAAAIQCllT5r1qcpANanKQAVAAAAZHJzL21lZGlhL2lt&#10;YWdlNy50aWZmTU0AKgApm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ACo52EAqOeJAKjnBgAAAAAAqOc3AKjnkACo51kAqO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LQCo530AqOfOAKjn/wCo5/8AqOf/AKjnrwCo52oAqOfxAKjn/wCo5/8A&#10;qOf/AKjn6gCo57AAqOdpAKjn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4QAqOfaAKjn/wCo5/8AqOf/AKjn/wCo5/8AqOf/AKjn/wCo5/8A&#10;qOf/AKjn/wCo5/8AqOf/AKjn/wCo5/8AqOf/AKjn/wCo59QAqOeKAKjn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20AqOfOAKjn/wCo5/8AqOf/AKjn/wCo5/8AqOf/AKjn/wCo5/8A&#10;qOf/AKjn/wCo5/8AqOf/AKjn/wCo5/8AqOf/AKjn/wCo5/8AqOf/AKjn/wCo5/8AqOf/AKjn/wCo&#10;588AqOdwAKjn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zIAqOegAKjn9gCo5/8AqOf/AKjn/wCo5/8AqOf/AKjn/wCo5/8A&#10;qOf/AKjn/wCo5/8AqOf/AKjn/wCo5/8AqOf/AKjn/wCo5/8AqOf/AKjn/wCo5/8AqOf/AKjn/wCo&#10;5/8AqOf/AKjn/wCo5/8AqOf/AKjn+QCo55oAqO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IAKjnwACo5/8AqOf/AKjn/wCo5/8AqOf/AKjn/wCo5/8A&#10;qOf/AKjn/wCo5/8AqOf/AKjn/wCo5/8AqOf/AKjn/wCo5/8AqOf/AKjn/wCo5/8AqOf/AKjn/wCo&#10;5/8AqOf/AKjn/wCo5/8AqOf/AKjn/wCo5/8AqOf/AKjn/wCo5/8AqOf+AKjnqgCo5y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QCo58gAqOf/AKjn/wCo5/8AqOf/AKjn/wCo5/8A&#10;qOf/AKjn/wCo5/8AqOf/AKjn/wCo5/8AqOf/AKjn/wCo5/8AqOf/AKjn/wCo5/8AqOf/AKjn/wCo&#10;5/8AqOf/AKjn/wCo5/8AqOf/AKjn/wCo5/8AqOf/AKjn/wCo5/8AqOf/AKjn/wCo5/8AqOf/AKjn&#10;/wCo5/4AqOegAKjn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8AqOe8AKjn/wCo5/8AqOf/AKjn/wCo5/8A&#10;qOf/AKjn/wCo5/8AqOf/AKjn/wCo5/8AqOf/AKjn/wCo5/8AqOf/AKjn/wCo5/8AqOf/AKjn/wCo&#10;5/8AqOf/AKjn/wCo5/8AqOf/AKjn/wCo5/8AqOf/AKjn/wCo5/8AqOf/AKjn/wCo5/8AqOf/AKjn&#10;/wCo5/8AqOf/AKjn/wCo5/8AqOf/AKjn8gCo520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LAKjnjACo5/wAqOf/AKjn/wCo5/8A&#10;qOf/AKjn/wCo5/8AqOf/AKjn/wCo5/8AqOf/AKjn/wCo5/8AqOf/AKjn/wCo5/8AqOf/AKjn/wCo&#10;5/8AqOf/AKjn/wCo5/8AqOf/AKjn/wCo5/8AqOf/AKjn/wCo5/8AqOf/AKjn/wCo5/8AqOf/AKjn&#10;/wCo5/8AqOf/AKjn/wCo5/8AqOf/AKjn/wCo5/8AqOf/AKjn/wCo5/8AqOfDAKjn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wAqOfTAKjn/wCo5/8A&#10;qOf/AKjn/wCo5/8AqOf/AKjn/wCo5/8AqOf/AKjn/wCo5/8AqOf/AKjn/wCo5/8AqOf/AKjn/wCo&#10;5/8AqOf/AKjn/wCo5/8AqOf/AKjn/wCo5/8AqOf/AKjn/wCo5/8AqOf/AKjn/wCo5/8AqOf/AKjn&#10;/wCo5/8AqOf/AKjn/wCo5/8AqOf/AKjn/wCo5/8AqOf/AKjn/wCo5/8AqOf/AKjn/wCo5/8AqOf/&#10;AKjn8QCo51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GQCo59w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HAKj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KAKjnz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rACo5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l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4A&#10;qO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w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+AKjn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FQCo5+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uACo5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n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rAKjn/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sAqO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n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QAqOf8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5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7AKjn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A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0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y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q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P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0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IAqOcx&#10;AKjnSwCo51oAqOdgAKjnYACo52AAqOdgAKjnYACo51cAqOdDAKj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s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GgCo52YAqOet&#10;AKjn4gCo5/8AqOf/AKjn/wCo5/8AqOf/AKjn/wCo5/8AqOf/AKjn/wCo5/8AqOf/AKjn/wCo59kA&#10;qOeMAKjn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7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2AKjn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zoAqOev&#10;AKjn/QCo5/8AqOf/AKjn/wCo5/8AqOf/AKjn/wCo5/8AqOf/AKjn/wCo5/8AqOf/AKjn/wCo5/8A&#10;qOf/AKjn/wCo5/8AqOf/AKjn/ACo55UAqO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wCo5/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Y&#10;AKjnqwCo5/8AqOf/AKjn/wCo5/8AqOf/AKjn/wCo5/8AqOf/AKjn/wCo5/8AqOf/AKjn/wCo5/8A&#10;qOf/AKjn/wCo5/8AqOf/AKjn/wCo5/8AqOf/AKjn/wCo5/8AqOfeAKjn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N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8AqOfoAKjn/wCo5/8AqOf/AKjn/wCo5/8AqOf/AKjn/wCo5/8AqOf/AKjn/wCo5/8A&#10;qOf/AKjn/wCo5/8AqOf/AKjn/wCo5/8AqOf/AKjn/wCo5/8AqOf/AKjn/wCo5/8AqOf/AKjn8QCo&#10;5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d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CQCo5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TgCo5/gAqOf/AKjn/wCo5/8AqOf/AKjn/wCo5/8AqOf/AKjn/wCo5/8A&#10;qOf/AKjn/wCo5/8AqOf/AKjn/wCo5/8AqOf/AKjn/wCo5/8AqOf/AKjn/wCo5/8AqOf/AKjn/wCo&#10;5/8AqOf/AKjn/wCo5+0AqO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QAKjnLgCo50sAqOdoAKjngACo55YAqOeqAKjnvQCo58kAqOfVAKjn4ACo5+AAqOfoAKjn8ACo&#10;5/AAqOfwAKjn4QCo59IAqOfDAKjnswCo56QAqOeVAKjnhgCo53MAqOddAKjnSQCo5zYAqOciAKj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4AqOct&#10;AKjnSQCo52gAqOeAAKjnlQCo56kAqOe8AKjnyACo59QAqOfgAKjn4ACo5+cAqOfwAKjn8ACo5/AA&#10;qOfiAKjn0wCo58QAqOe0AKjnpQCo55YAqOeHAKjndACo518AqOdKAKjnNwCo5yQAqOc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s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ACo500AqOeoAKjn9ACo53AAAAAAAAAAAAAAAAAAAAAAAKjnQQCo51AA&#10;qOdQAKjnUACo51AAqO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1AKjn9wCo5/8AqOf/AKjn/wCo5/8AqOf/AKjn/wCo5/8A&#10;qOf/AKjn/wCo5/8AqOf/AKjn/wCo5/8AqOf/AKjn/wCo5/8AqOf/AKjn/wCo5/8AqOf/AKjn/wCo&#10;5/8AqOf/AKjn/wCo5/8AqOf/AKjn/wCo5/8AqOfUAKjn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SQCo53YA&#10;qOehAKjnxQCo5+wAqOf/AKjn/wCo5/8AqOf/AKjn/wCo5/8AqOf/AKjn/wCo5/8AqOf/AKjn/wCo&#10;5/8AqOf/AKjn/wCo5/8AqOf/AKjn/wCo5/8AqOf/AKjn/wCo5/8AqOf/AKjn/wCo5/8AqOf/AKjn&#10;/wCo5/8AqOf/AKjn/wCo5/AAqOfWAKjnuQCo558AqOeBAKjnWwCo5zU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sAqOdHAKjncwCo558AqOfD&#10;AKjn6wCo5/8AqOf/AKjn/wCo5/8AqOf/AKjn/wCo5/8AqOf/AKjn/wCo5/8AqOf/AKjn/wCo5/8A&#10;qOf/AKjn/wCo5/8AqOf/AKjn/wCo5/8AqOf/AKjn/wCo5/8AqOf/AKjn/wCo5/8AqOf/AKjn/wCo&#10;5/8AqOf/AKjn8gCo59cAqOe7AKjnoQCo54MAqOddAKjnOACo5x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7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+g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QAqOd9AKjn5gCo5/8AqOf/AKjn/wCo53AAAAAAAAAAAAAAAAAA&#10;AAAAAKjn3QCo5/8AqOf/AKjn/wCo5/8AqOf3AKjniQCo5w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4AqOfiAKjn/wCo5/8AqOf/AKjn/wCo5/8A&#10;qOf/AKjn/wCo5/8AqOf/AKjn/wCo5/8AqOf/AKjn/wCo5/8AqOf/AKjn/wCo5/8AqOf/AKjn/wCo&#10;5/8AqOf/AKjn/wCo5/8AqOf/AKjn/wCo5/8AqOf/AKjn/wCo5/8AqOf/AKjn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FACo504AqOeFAKjnuACo5+sA&#10;qOf/AKjn/wCo5/8AqOf/AKjn/wCo5/8AqOf/AKjn/wCo5/8AqOf/AKjn/wCo5/8AqOf/AKjn/wCo&#10;5/8AqOf/AKjn/wCo5/8AqOf/AKjn/wCo5/8AqOf/AKjn/wCo5/8AqOf/AKjn/wCo5/8AqOf/AKjn&#10;/wCo5/8AqOf/AKjn/wCo5/8AqOf/AKjn/wCo5/8AqOf/AKjn/wCo5/8AqOf/AKjn/wCo5/8AqOf/&#10;AKjn5QCo57IAqOd7AKjnPQCo5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SAKjnSwCo54IAqOe1AKjn6QCo5/8AqOf/&#10;AKjn/wCo5/8AqOf/AKjn/wCo5/8AqOf/AKjn/wCo5/8AqOf/AKjn/wCo5/8AqOf/AKjn/wCo5/8A&#10;qOf/AKjn/wCo5/8AqOf/AKjn/wCo5/8AqOf/AKjn/wCo5/8AqOf/AKjn/wCo5/8AqOf/AKjn/wCo&#10;5/8AqOf/AKjn/wCo5/8AqOf/AKjn/wCo5/8AqOf/AKjn/wCo5/8AqOf/AKjn/wCo5/8AqOfoAKjn&#10;tQCo538AqOdCAKjn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e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PAKjnhQCo5/UAqOf/AKjn/wCo5/8AqOf/AKjn/wCo53AA&#10;AAAAAAAAAAAAAAAAqOcPAKjn/ACo5/8AqOf/AKjn/wCo5/8AqOf/AKjn/wCo5+UAqO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5MAqOf/AKjn/wCo5/8A&#10;qOf/AKjn/wCo5/8AqOf/AKjn/wCo5/8AqOf/AKjn/wCo5/8AqOf/AKjn/wCo5/8AqOf/AKjn/wCo&#10;5/8AqOf/AKjn/wCo5/8AqOf/AKjn/wCo5/8AqOf/AKjn/wCo5/8AqOf/AKjn/wCo5/8AqOf/AKjn&#10;+wCo5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VAKjnWgCo55w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oAqOeSAKjn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MAqOdWAKjnmQCo59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7gCo55c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S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UAqOfpAKjn/wCo5/8AqOf/AKjn/wCo5/8A&#10;qOf/AKjn/wCo53AAAAAAAAAAAAAAAAAAqOd8AKjn/wCo5/8AqOf/AKjn/wCo5/8AqOf/AKjn/wCo&#10;5/8AqOf/AKjnnACo5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IACo5/wA&#10;qOf/AKjn/wCo5/8AqOf/AKjn/wCo5/8AqOf/AKjn/wCo5/8AqOf/AKjn/wCo5/8AqOf/AKjn/wCo&#10;5/8AqOf/AKjn/wCo5/8AqOf/AKjn/wCo5/8AqOf/AKjn/wCo5/8AqOf/AKjn/wCo5/8AqOf/AKjn&#10;/wCo5/8AqOf/AKjn/wCo57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cAqOdCAKjniACo584AqOf+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4ACo5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gCo5z8AqOeFAKjnywCo5/4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pAKjn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F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0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HAKjnnQCo5/8AqOf/AKjn/wCo5/8A&#10;qOf/AKjn/wCo5/8AqOf/AKjn/wCo568AqOdwAKjndgCo56gAqOf/AKjn/wCo5/8AqOf/AKjn/wCo&#10;5/8AqOf/AKjn/wCo5/8AqOf/AKjn/wCo58wAqOc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lQCo5/8AqOf/AKjn/wCo5/8AqOf/AKjn/wCo5/8AqOf/AKjn/wCo5/8AqOf/AKjn/wCo&#10;5/8AqOf/AKjn/wCo5/8AqOf/AKjn/wCo5/8AqOf/AKjn/wCo5/8AqOf/AKjn/wCo5/8AqOf/AKjn&#10;/wCo5/8AqOf/AKjn/wCo5/8AqOf/AKjn/wCo5/8AqO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YAqOdoAKjntQCo5/Y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IAqOdzAKjn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EgCo52MAqOezAKjn9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sgCo5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1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1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oAqOe+AKjn/wCo5/8A&#10;qOf/AKjn/wCo5/8AqOf/AKjn/wCo5/8AqOf/AKjn/wCo5/8AqOf/AKjn/wCo5/8AqOf/AKjn/wCo&#10;5/8AqOf/AKjn/wCo5/8AqOf/AKjn/wCo5/8AqOf/AKjn/wCo5/8AqOfcAKjn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HAKjn7wCo5/8AqOf/AKjn/wCo5/8AqOf/AKjn/wCo5/8AqOf/AKjn/wCo&#10;5/8AqOf/AKjn/wCo5/8AqOf/AKjn/wCo5/8AqOf/AKjn/wCo5/8AqOf/AKjn/wCo5/8AqOf/AKjn&#10;/wCo5/8AqOf/AKjn/wCo5/8AqOf/AKjn/wCo5/8AqOf/AKjn/wCo5/8AqOe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oAqOdtAKjnwACo5/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gCo554AqOc0AAAAAAAAAAAAAAAAAAAAAAAA&#10;AAAAqOctAKjnygCo58kAqOeFAKjn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wCo52gAqOe9AKjn+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sAqOe3AKjniwCo50oAqOcHAAAAAAAAAAAAAAAAAAAAAACo5yQA&#10;qOfGAKjnywCo54gAqOc3AKjn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7AKjn1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6oA&#10;qOf/AKjn/wCo5/8AqOf/AKjn/wCo5/8AqOf/AKjn/wCo5/8AqOf/AKjn/wCo5/8AqOf/AKjn/wCo&#10;5/8AqOf/AKjn/wCo5/8AqOf/AKjn/wCo5/8AqOf/AKjn/wCo5/8AqOf/AKjn/wCo5/8AqOf/AKjn&#10;2gCo5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QAKjn/wCo5/8AqOf/AKjn/wCo5/8AqOf/AKjn/wCo&#10;5/8AqOf/AKjn/wCo5/8AqOf/AKjn/wCo5/8AqOf/AKjn/wCo5/8AqOf/AKjn/wCo5/8AqOf/AKjn&#10;/wCo5/8AqOf/AKjn/wCo5/8AqOf/AKjn/wCo5/8AqOf/AKjn/wCo5/8AqOf/AKjn/wCo5/8AqOf3&#10;AKjn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sAqOdzAKjnyACo5/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wCo&#10;530AqOc4AKjnBgCo5xsAqOfrAKjn/wCo5/8AqOf/AKjn/wCo5+AAqOeNAKjnOwCo5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wCo520AqOfDAKjn/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KjnnQCo50UA&#10;qOcDAKjnBwCo5+QAqOf/AKjn/wCo5/8AqOf/AKjn4gCo55MAqOc+AKjn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j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UgCo5/8AqOf/AKjn/wCo5/8AqOf/AKjn/wCo5/8AqOf/AKjn/wCo5/8AqOf/AKjn/wCo&#10;5/8AqOf/AKjn/wCo5/8AqOf/AKjn/wCo5/8AqOf/AKjn/wCo5/8AqOf/AKjn/wCo5/8AqOf/AKjn&#10;/wCo5/8AqOf/AKjn/wCo58AAq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UAKjn/wCo5/8AqOf/AKjn/wCo&#10;5/8AqOf/AKjn/wCo5/8AqOf/AKjn/wCo5/8AqOf/AKjn/wCo5/8AqOf/AKjn/wCo5/8AqOf/AKjn&#10;/wCo5/8AqOf/AKjn/wCo5/8AqOf/AKjn/wCo5/8AqOf/AKjn/wCo5/8AqOf/AKjn/wCo5/8AqOf/&#10;AKjn/wCo5/8AqOf/AKj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gAqOdYAKjnuACo5/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QCo5/wAqOf/AKjn/wCo5/8AqOf/AKjn/wCo5/8AqOf/AKjn&#10;/wCo5+YAqOeWAKjnQwCo5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wCo51QAqOezAKjn+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3wCo5/8AqOf/AKjn/wCo5/8AqOf/AKjn/wCo5/8AqOf/AKjn6gCo&#10;55oAqOdIAKjn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z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zwCo5/8AqOf/AKjn/wCo5/8AqOf/AKjn/wCo5/8AqOf/AKjn/wCo&#10;5/8AqOf/AKjn/wCo5/8AqOf/AKjn/wCo5/8AqOf/AKjn/wCo5/8AqOf/AKjn/wCo5/8AqOf/AKjn&#10;/wCo5/8AqOf/AKjn/wCo5/8AqOf/AKjn/wCo5/8AqO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fTAKjn/wCo&#10;5/8AqOf/AKjn/wCo5/8AqOf/AKjn/wCo5/8AqOf/AKjn/wCo5/8AqOf/AKjn/wCo5/8AqOf/AKjn&#10;/wCo5/8AqOf/AKjn/wCo5/8AqOf/AKjn/wCo5/8AqOf/AKjn/wCo5/8AqOf/AKjn/wCo5/8AqOf/&#10;AKjn/wCo5/8AqOf/AKjn/wCo5/8AqOf/AKjn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4AKjnmACo5/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0AqOedAKjn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QAqOeUAKjn7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8ACo56MAqO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kAqOdBAKjn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eQCo55IAqOd/AKjnbQCo51wAqOdKAKjnOACo5ycAqOcVAKjnAwAAAAAAAAAAAAAA&#10;AAAAAAAAAAAAAAAAAAAAAAAAAAAAAKjnGACo55gAqOd+AKjnZgCo50oAqOcyAKjnGACo5wIAAAAA&#10;AAAAAAAAAAAAAAAAAKjnJwCo52IAqOeVAKjnXACo5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LAKjn/wCo5/8AqOf/AKjn/wCo5/8AqOf/AKjn/wCo&#10;5/8AqOf/AKjn/wCo5/8AqOf/AKjn/wCo5/8AqOf/AKjn/wCo5/8AqOf/AKjn/wCo5/8AqOf/AKjn&#10;/wCo5/8AqOf/AKjn/wCo5/8AqOf/AKjn/wCo5/8AqOf/AKjn/wCo5/8AqOf4AKjn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YAqOf8AKjn/wCo5/8AqOf/AKjn/wCo5/8AqOf/AKjn/wCo5/8AqOf/AKjn/wCo5/8AqOf/AKjn&#10;/wCo5/8AqOf/AKjn/wCo5/8AqOf/AKjn/wCo5/8AqOf/AKjn/wCo5/8AqOf/AKjn/wCo5/8AqOf/&#10;AKjn/wCo5/8AqOf/AKjn/wCo5/8AqOf/AKjn/wCo5/8AqOf/AKjn/QCo5x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SAKjndACo59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gCo50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8AqOdvAKjn1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9AKjn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IgCo5zAAqOdAAKjnSwCo51AAqOdXAKjnYACo52AAqOdgAKjnYACo52AAqOdgAKjn&#10;YACo52AAqOdgAKjnYACo52AAqOeOAKjn2wCo5/8AqOf/AKjn/wCo5+gAqOe8AKjnkACo52MAqOc3&#10;AKjn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FQCo&#10;50UAqOd1AKjnmACo5wQAAAAAAKjn2gCo5/8AqOf/AKjn/wCo5/8AqOf/AKjn/wCo5/8AqOf/AKjn&#10;/wCo5/IAqOffAKjnzQCo57sAqOdwAKjnAgAAAAAAAAAAAKjnPwCo5/8AqOf/AKjn/wCo5/8AqOf/&#10;AKjn/wCo5/wAqOfmAKjnygCo57wAqOfrAKjn/wCo5/8AqOf/AKjn/wCo5/MAqOe1AKjnrgCo55QA&#10;qOd0AKjnVQCo5zYAqO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3AKjn/wCo5/8AqOf/AKjn/wCo&#10;5/8AqOf/AKjn/wCo5/8AqOf/AKjn/wCo5/8AqOf/AKjn/wCo5/8AqOf/AKjn/wCo5/8AqOf/AKjn&#10;/wCo5/8AqOf/AKjn/wCo5/8AqOf/AKjn/wCo5/8AqOf/AKjn/wCo5/8AqOf/AKjn/wCo5/8AqOf/&#10;AKjn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4AqOf/AKjn/wCo5/8AqOf/AKjn/wCo5/8AqOf/AKjn/wCo5/8AqOf/AKjn&#10;/wCo5/8AqOf/AKjn/wCo5/8AqOf/AKjn/wCo5/8AqOf/AKjn/wCo5/8AqOf/AKjn/wCo5/8AqOf/&#10;AKjn/wCo5/8AqOf/AKjn/wCo5/8AqOf/AKjn/wCo5/8AqOf/AKjn/wCo5/8AqOf/AKjn/wCo51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ACo550AqOf2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4AqOeoAKjn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sAKjnmACo5/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gCo56g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V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w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DgCo5zQAqOddAKjngwCo&#10;56MAqOfBAKjn3wCo5/cAqOf/AKjn/wCo5/8AqOf/AKjn/wCo5/8AqOf/AKjn/wCo5/8AqOf/AKjn&#10;/wCo5/8AqOf/AKjn/wCo5/8AqOf/AKjn/wCo5/8AqOf/AKjn/wCo5/8AqOf/AKjn/wCo5/8AqOf/&#10;AKjn/wCo5/8AqOf/AKjn/wCo594AqOeyAKjnhQCo51kAqOctAKjnEACo5xAAqO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EAqOdSAKjnggCo&#10;57MAqOfkAKjn/wCo5/8AqOf/AKjn/wCo52AAqOc3AKjn/wCo5/8AqOf/AKjn/wCo5/8AqOf/AKjn&#10;/wCo5/8AqOf/AKjn/wCo5/8AqOf/AKjn/wCo5/8AqOf/AKjnwwCo5yUAqOcBAKjnpACo5/8AqOf/&#10;AKjn/wCo5/8AqOf/AKjn/wCo5/8AqOf/AKjn/wCo5/8AqOf/AKjn/wCo5/8AqOf/AKjn/wCo5/8A&#10;qOf/AKjn/wCo5/8AqOf/AKjn/wCo5/8AqOf/AKjn9gCo580AqOefAKjncACo50EAqO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QAqOf+AKjn/wCo&#10;5/8AqOf/AKjn/wCo5/8AqOf/AKjn/wCo5/8AqOf/AKjn/wCo5/8AqOf/AKjn/wCo5/8AqOf/AKjn&#10;/wCo5/8AqOf/AKjn/wCo5/8AqOf/AKjn/wCo5/8AqOf/AKjn/wCo5/8AqOf/AKjn/wCo5/8AqOf/&#10;AKjn/wCo5/8AqOf/AKjn/ACo5x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oAqOf/AKjn/wCo5/8AqOf/AKjn/wCo5/8AqOf/AKjn&#10;/wCo5/8AqOf/AKjn/wCo5/8AqOf/AKjn/wCo5/8AqOf/AKjn/wCo5/8AqOf/AKjn/wCo5/8AqOf/&#10;AKjn/wCo5/8AqOf/AKjn/wCo5/8AqOf/AKjn/wCo5/8AqOf/AKjn/wCo5/8AqOf/AKjn/wCo5/8A&#10;qOf/AKjn/wCo56E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gCo51gAqOfE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6gAqO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EAKjnUwCo57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+AKjnqACo5y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R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oAqOdAAKjnegCo56sAqOfcAKjn/wCo&#10;5/8AqOf/AKjn/wCo5/8AqOf/AKjn/wCo5/8AqOf/AKjn/wCo5/8AqOf/AKjn/wCo5/8AqOf/AKjn&#10;/wCo5/8AqOf/AKjn/wCo5/8AqOf/AKjn/wCo5/8AqOf/AKjn/wCo5/8AqOf/AKjn/wCo5/8AqOf/&#10;AKjn/wCo5/8AqOf/AKjn/wCo5/8AqOf/AKjn/wCo5/8AqOf/AKjn/wCo5/8AqOf/AKjn/wCo5/8A&#10;qOfrAKjnrACo52wAqOcwAKjn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YAqOf/AKjn/wCo5/8AqOf/AKjn/wCo5/8AqOf/AKjn/wCo5/8AqOf/AKjn/wCo5/8AqOf/AKjn&#10;/wCo5/8AqOf/AKjn/wCo5/8AqOf/AKjn/wCo5/8AqOf/AKjn/wCo5/8AqOf/AKjn/wCo5/8AqOf/&#10;AKjn/wCo5/8AqOf/AKjn/wCo5/8AqOf/AKjn/wCo5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8AKjnnACo5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1QAqOf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4AqOeiAKjn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N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CACo50IAqOeGAKjnyQCo5/w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7gCo57AAqOdwAKjnMwCo5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LAKjnOgCo52sAqOebAKjnzACo5/k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cAqOeJAKjn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4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gCo548AqOc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K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2AAqOevAKjn9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EAqOe0AKjnXQCo5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FgCo50cAqOd4AKjnqACo59kAqOf+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QCo52AAqO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uAKjnagCo5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DQCo510AqOe3AKjn+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EAqOd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IgCo54YAqOf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HAKjn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2o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IAqOdB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D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kAqOed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vgCo5z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gCo51AAqOe6AKjn/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+QCo53oAqOc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TAKjn4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ACo5x8AAAAAAAAAAAAAAAAAAAAAAAAAAAAAAAAAAAAAAAAAAAAAAAAAAAAAAAAAAAAA&#10;AAAAAAAAAAAAAAAAAAAAAAAAAAAAAAAAAAAAAAAAAAAAAAAAAAAAAAAAAAAAAAAAAAAAAAAAAAAA&#10;AAAAAAAAAAAAAAAAAAAAAAAAAAAAAAAAAAAAAAAAAAAAAAAAAAAAAAAAAAAAAAAAAAAAAAAAAAAA&#10;AAAAAAAAAAAAAAAAAAAAAAAAAAAAAAAAAAAAAACo5/0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cAqOdgAKjnz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pAKjn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wAqOduAKjn3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9AKjn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bAKjnjgCo5xkAAAAAAKjnAwCo55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YAqOdyAKjnAwAAAAAAAAAAAAAAAAAAAAAAAAAAAAAAAAAA&#10;AAAAAAAAAAAAAAAAAAAAAAAAAAAAAAAAAAAAAAAAAAAAAAAAAAAAAAAAAAAAAAAAAAAAAAAAAAAA&#10;AAAAAAAAAAAAAAAAAAAAAAAAAAAAAAAAAAAAAAAAAAAAAAAAAAAAAAAAAAAAAAAAAAAAAAAAAAAA&#10;AAAAAAAAAAAAAAAAAAAAAAAAAAAAAAAAAAAAAAAAAAAAAAAAAAAAAACo5+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QAKjneQCo5+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9wCo54QAqOc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UAKjnhQCo5/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50AqOckAAAAAAAAAAAA&#10;AAAAAAAAAAAAAAAAAAAAAAAAAAAAAAAAAAAAAAAAAAAAAAAAAAAAAAAAAAAAAAAAAAAAAAAAAAAA&#10;AAAAAAAAAAAAAAAAAAAAAAAAAAAAAAAAAAAAAAAAAAAAAAAAAAAAAAAAAAAAAAAAAAAAAAAAAAAA&#10;AAAAAAAAqOeP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4ACo5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IAKjn/wCo51wAqOcBAKjnm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ACo5zAAAAAAAAAAAAAA&#10;AAAAAAAAAAAAAAAAAAAAAAAAAAAAAAAAAAAAAAAAAAAAAAAAAAAAAAAAAAAAAAAAAAAAAAAAAAAA&#10;AAAAAAAAAAAAAAAAAAAAAAAAAAAAAAAAAAAAAAAAAAAAAAAAAAAAAAAAAAAAAAAAAAAAAAAAAAAA&#10;AAAAAAAAAAAAAAAAAAAAAAAAAAAAAAAAAAAAAAAAAAAAAAAAAAAAAAAAAAAAAAAAAAAAAACo5+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EACo54IAqOf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lAKjnWwCo5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QCo54w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8AKjnoACo5yQAAAAAAAAAAAAAAAAAAAAAAAAAAAAAAAAAAAAAAAAAAAAAAAAAAAAAAAAAAAAA&#10;AAAAAAAAAAAAAAAAAAAAAAAAAAAAAAAAAAAAAAAAAAAAAAAAAAAAAAAAAAAAAAAAAAAAAAAAAAAA&#10;AAAAAAAAAAAAAAAAAAAAAAAAqOfc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QAqOcYAAAAAACo5xA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gCo5xYAqOf/AKjn/wCo56AAqOe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eBAKjnEgCo5wIAAAAAAAAAAAAAAAAAAAAAAAAAAAAAAAAAAAAAAAAAAAAAAAAAAAAAAAAA&#10;AAAAAAAAAAAAAAAAAAAAAAAAAAAAAAAAAAAAAAAAAAAAAAAAAAAAAAAAAAAAAAAAAAAAAAAAAAAA&#10;AAAAAAAAAAAAAAAAAAAAAAAAAAAAAAAAAAAAAAAAAAAAAAAAAAAAAAAAAAAAAAAAAAAAAAAAAAAA&#10;AAAAAAAAAACo59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kAqOd4AKjn7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YAqO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AAqOeF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wAqOeVAKjnFwAAAAAAAAAAAAAAAAAAAAAAAAAAAAAAAAAA&#10;AAAAAAAAAAAAAAAAAAAAAAAAAAAAAAAAAAAAAAAAAAAAAAAAAAAAAAAAAAAAAAAAAAAAAAAAAAAA&#10;AAAAAAAAAAAAAAAAAAAAAAAAAAAAAAAAAACo5ys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cAKjniACo5/8AqOc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EAqOdrAKjn3wCo510AqOf/AKjn/wCo5/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0MAAAAAAAAAAAAAAAAAAAAAAAAAAAAAAAAAAAAAAAAA&#10;AAAAAAAAAAAAAAAAAAAAAAAAAAAAAAAAAAAAAAAAAAAAAAAAAAAAAAAAAAAAAAAAAAAAAAAAAAAA&#10;AAAAAAAAAAAAAAAAAAAAAAAAAAAAAAAAAAAAAAAAAAAAAAAAAAAAAAAAAAAAAAAAAAAAAAAAAAAA&#10;AAAAAAAAAAAAAAAAAAAAAAAAAACo58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BAKjnWgCo&#10;5+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+AKjnlwCo5x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GAKjndQCo5+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8wCo53cAqOcGAAAAAAAA&#10;AAAAAAAAAAAAAAAAAAAAAAAAAAAAAAAAAAAAAAAAAAAAAAAAAAAAAAAAAAAAAAAAAAAAAAAAAAAA&#10;AAAAAAAAAAAAAAAAAAAAAAAAAAAAAAAAAAAAAAAAAAAAAAAAAACo524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7AKjn/wCo5/8AqOfEAKjn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IQCo578AqOf/AKjn/wCo5/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84AqOcJAAAAAAAAAAAAAAAAAAAA&#10;AAAAAAAAAAAAAAAAAAAAAAAAAAAAAAAAAAAAAAAAAAAAAAAAAAAAAAAAAAAAAAAAAAAAAAAAAAAA&#10;AAAAAAAAAAAAAAAAAAAAAAAAAAAAAAAAAAAAAAAAAAAAAAAAAAAAAAAAAAAAAAAAAAAAAAAAAAAA&#10;AAAAAAAAAAAAAAAAAAAAAAAAAAAAAAAAAAAAAAAAAACo57M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zAAqOfG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+oAqOdfAKj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4AqOfc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YAKjnQwAAAAAAAAAAAAAAAAAAAAAAAAAAAAAAAAAAAAAAAAAAAAAAAAAAAAAAAAAAAAAA&#10;AAAAAAAAAAAAAAAAAAAAAAAAAAAAAAAAAAAAAAAAAAAAAAAAAAAAAAAAAAAAAAAAAACo56w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pQ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gAKjn9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yAKjn&#10;BgAAAAAAAAAAAAAAAAAAAAAAAAAAAAAAAAAAAAAAAAAAAAAAAAAAAAAAAAAAAAAAAAAAAAAAAAAA&#10;AAAAAAAAAAAAAAAAAAAAAAAAAAAAAAAAAAAAAAAAAAAAAAAAAAAAAAAAAAAAAAAAAAAAAAAAAAAA&#10;AAAAAAAAAAAAAAAAAAAAAAAAAAAAAAAAAAAAAAAAAAAAAAAAAAAAAAAAAACo56U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jACo5/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QCo5y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jAKjnu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50AqOcQAAAAAAAAAAAAAAAAAAAAAAAAAAAAAAAAAAAA&#10;AAAAAAAAAAAAAAAAAAAAAAAAAAAAAAAAAAAAAAAAAAAAAAAAAAAAAAAAAAAAAAAAAAAAAAAAAAAA&#10;AAAAAACo5+U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AAAAAAAAAAAAAAAAAAAAAAAAAAAAAAAAAAAAAA&#10;AAAAAAAAAAAAAAAAAAAAAAAAAAAAAAAAAAAAAAAAAAAAAAAAAAAAAAAAAAAAAAAAAAAAAAAAAAAA&#10;AAAAqOd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UAqO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2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vQCo5xIAAAAAAAAAAAAAAAAAAAAAAAAAAAAAAAAAAAAAAAAAAAAAAAAAAAAA&#10;AAAAAAAAAAAAAAAAAAAAAAAAAAAAAAAAAAAAAAAAAAAAAAAAAAAAAAAAAAAAAAAAAAAAAAAAAAAA&#10;AAAAAAAAAAAAAAAAAAAAAAAAAAAAAAAAAAAAAAAAAAAAAAAAAAAAAAAAAAAAAAAAAAAAAAAAAACo&#10;55Y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QAqOfK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cAqOd4AKjn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BQCo&#10;53gAqOf3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lAKjnRgAAAAAAAAAAAAAA&#10;AAAAAAAAAAAAAAAAAAAAAAAAAAAAAAAAAAAAAAAAAAAAAAAAAAAAAAAAAAAAAAAAAAAAAAAAAAAA&#10;AAAAAAAAAAAAAAAAAKjnEgCo5/8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UAKjn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a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sAqOcvAAAAAAAAAAAAAAAAAAAAAAAAAAAAAAAA&#10;AAAAAAAAAAAAAAAAAAAAAAAAAAAAAAAAAAAAAAAAAAAAAAAAAAAAAAAAAAAAAAAAAAAAAAAAAAAA&#10;AAAAAAAAAAAAAAAAAAAAAAAAAAAAAAAAAAAAAAAAAAAAAAAAAAAAAAAAAAAAAAAAAAAAAAAAAAAA&#10;AAAAAAAAAAAAAACo54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ACo5y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wAKjn0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MAqOdNAKjnBgAAAAAAAAAAAAAAAAAAAAAAAAAAAAAAAAAAAAAAAAAAAAAAAAAAAAAAAAAA&#10;AAAAAAAAAAAAAAAAAAAAAAAAAAAAAAAAAKjnOwCo5/8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9ACo51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gAqOe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4AKjnagCo5wEAAAAA&#10;AAAAAAAAAAAAAAAAAAAAAAAAAAAAAAAAAAAAAAAAAAAAAAAAAAAAAAAAAAAAAAAAAAAAAAAAAAAA&#10;AAAAAAAAAAAAAAAAAAAAAAAAAAAAAAAAAAAAAAAAAAAAAAAAAAAAAAAAAAAAAAAAAAAAAAAAAAAA&#10;AAAAAAAAAAAAAAAAAAAAAAAAAAAAAACo53k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MQ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kAqOd3AKj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AwCo53kAqOf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vAKjn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JQCo59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kAqOcbAAAAAAAAAAAAAAAAAAAAAAAAAAAAAAAAAAAAAAAAAAAAAAAAAAAAAAAAAAAA&#10;AAAAAAAAAAAAAAAAAAAAAAAAAAAAAAAAAAAAAAAAAAAAAAAAAAAAAAAAAAAAAAAAAAAAAAAAAAAA&#10;AAAAAAAAAAAAAAAAAAAAAAAAAAAAAAAAAAAAAAAAAAAAAACo52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HAKjn1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xgCo5y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eAKjnx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QAqOdeAAAAAAAAAAAAAAAA&#10;AAAAAAAAAAAAAAAAAAAAAAAAAAAAAAAAAAAAAAAAAAAAAAAAAAAAAAAAAAAAAAAAAKjnQACo5/8A&#10;qOf/AKjn/wCo5/8AqOf/AKjn/wCo5/8AqOf/AKjn/wCo5/8AqOf/AKjn/wCo5/8AqOf/AKjn/wCo&#10;5/8AqOf/AKjn/wCo5/8AqOf/AKjn/wCo5/8AqOf/AKjn/wCo5/8AqOf/AKjn/wCo5/8AqOf/AKjn&#10;/wCo5/8AqOf/AKjn/wCo5/8AqOf/AKjn/wCo5/8AqOf/AKjn/wCo5/8AqO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wCo51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YAKjn8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8AqOfR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wAKjnZwCo5wEAAAAAAAAAAAAAAAAAAAAAAAAAAAAAAAAA&#10;AAAAAAAAAAAAAAAAAAAAAAAAAAAAAAAAAAAAAAAAAAAAAAAAAAAAAAAAAAAAAAAAAAAAAAAAAAAA&#10;AAAAAAAAAAAAAAAAAAAAAAAAAAAAAAAAAAAAAAAAAAAAAAAAAAAAAAAAAAAAAACo51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J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EAqO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0AqOf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oQCo5wcAAAAAAAAAAAAAAAAAAAAAAAAAAAAAAAAAAAAAAAAAAAAAAAAAAAAAAAAAAAAAAAAA&#10;AAAAAKjnQACo5/8AqOf/AKjn/wCo5/8AqOf/AKjn/wCo5/8AqOf/AKjn/wCo5/8AqOf/AKjn/wCo&#10;5/8AqOf/AKjn/wCo5/8AqOf/AKjn/wCo5/8AqOf/AKjn/wCo5/8AqOf/AKjn/wCo5/8AqOf/AKjn&#10;/wCo5/8AqOf/AKjn/wCo5/8AqOf/AKjn/wCo5/8AqOf/AKjn/wCo5/8AqOf/AKjn/wCo5/8AqO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4AKjn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4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5AKjndwCo50AAqOf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8IAqOccAAAAAAAAAAAA&#10;AAAAAAAAAAAAAAAAAAAAAAAAAAAAAAAAAAAAAAAAAAAAAAAAAAAAAAAAAAAAAAAAAAAAAAAAAAAA&#10;AAAAAAAAAAAAAAAAAAAAAAAAAAAAAAAAAAAAAAAAAAAAAAAAAAAAAAAAAAAAAAAAAAAAAAAAAAAA&#10;AACo504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o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QCo5woAAAAAAAAAAAAAAAAAAAAAAAAAAAAAAAAAAAAAAAAAAAAAAAAAAAAAAAAAAAAAAAAAAAAA&#10;AAAAAAAAAAAAAAAAAAAAAAAAAAAAAAAAAAAAAAAAAAAAAAAAAAAAAAAAAAAAAAAAAAAAAAAAAAAA&#10;AAAAAAAAAAAAAAAAAAAAAAAAAAAAAAAAAAAAAAAAAAAAAAAAAAAAAAAAAAAAAAAAAAAAAAAAAAAA&#10;AAAAAAAAAAAAAAAAAAAAAAAAAAAAAAAAAAAAqOcDAKjni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QCo5w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+sAqOczAKjnd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TAKjnFQAAAAAAAAAAAAAAAAAAAAAAAAAAAAAAAAAAAAAAAAAAAAAAAAAAAAAAAAAAAAAAAAAA&#10;AAAAAAAAAAAAAAAAAAAAAAAAAAAAAAAAAAAAAAAAAAAAAAAAAAAAAAAAAAAAAAAAAAAAAAAAAAAA&#10;AAAAAAAAAAAAAAAAAACo5z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gCo59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IAqOckAAAAAAAAAAAAAAAAAAAAAAAAAAAAAAAAAAAAAAAAAAAAAAAA&#10;AAAAAAAAAAAAAAAAAAAAAAAAAAAAAAAAAAAAAAAAAAAAAAAAAAAAAAAAAAAAAAAAAAAAAAAAAAAA&#10;AAAAAAAAAAAAAAAAAAAAAAAAAAAAAAAAAAAAAAAAAAAAAAAAAAAAAAAAAAAAAAAAAAAAAAAAAAAA&#10;AAAAAAAAAAAAAAAAAAAAAAAAAAAAAAAAAAAAAAAAAAAAAACo5xAAqOe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jAKjnMgAAAAAAAAAAAAAAAAAAAAAA&#10;AAAAAAAAAAAAAAAAAAAAAAAAAAAAAAAAAAAAAKjnQACo5/8AqOf/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74AqOcJ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2U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gCo57YAqOe2AKjn7gCo5/8AqOf/AKjn8QCo56EAqOdg&#10;AKjnZQCo58oAqOf/AKjn/wCo5/4AqOepAKjn+wCo5/8AqOf/AKjn/wCo5/8AqOf/AKjn+ACo5zQA&#10;qOdtAKjn9QCo57k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wCo5w4AAAAAAAAAAAAAAAAAAAAAAAAAAAAAAAAAAAAAAAAAAAAA&#10;AAAAAAAAAAAAAAAAAAAAAAAAAAAAAAAAAAAAAAAAAAAAAAAAAAAAAAAAAAAAAAAAAAAAAAAAAAAA&#10;AAAAAAAAAAAAAAAAAAAAAAAAAAAAAAAAAACo5z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l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vAKjnTAAAAAAAAAAAAAAAAAAAAAAAAAAA&#10;AAAAAAAAAAAAAAAAAAAAAAAAAAAAAAAAAAAAAAAAAAAAAAAAAAAAAAAAAAAAAAAAAAAAAAAAAAAA&#10;AAAAAAAAAAAAAAAAAAAAAAAAAAAAAAAAAAAAAAAAAAAAAAAAAAAAAAAAAAAAAAAAAAAAAAAAAAAA&#10;AAAAAAAAAAAAAAAAAAAAAAAAAAAAAAAAAAAAAAAAAAAAAAAAAAAAAAAAAKjnKACo59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8QCo50EA&#10;AAAAAAAAAAAAAAAAAAAAAAAAAAAAAAAAAAAAAAAAAAAAAAAAAAAAAKjnQA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sAKjnAgAAAAAAAAAAAAAA&#10;AAAAAAAAAAAAAAAAAAAAAAAAAAAAAAAAAAAAAAAAAAAAAAAAAAAAAAAAAAAAAAAAAAAAAAAAAAAA&#10;AAAAAAAAAAAAAAAAAAAAAAAAAAAAAAAAAAAAAAAAAAAAAAAAAAAAAAAAAAAAAAAAAAAAAAAAAAAA&#10;AAAAAAAAAAAAAAAAAAAAAAAAAAAAAAAAAAAAAAAAAAAAAAAAAAAAAAAAAAAAAAAAAAAAAAAAAAAA&#10;AAAAAAAAAKjnbQCo5/k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kAqOeFAKjnGgAAAAAAAAAAAKjnAwCo5zIAqOc4&#10;AKjnBwAAAAAAAAAAAAAAAACo5wMAqOeAAKjn5QCo52QAqOfRAKjn/wCo5/8AqOf/AKjnuQCo5/8A&#10;qOf/AKjncACo5zYAqOf7AKjn1wCo52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oAqOcGAAAAAAAAAAAAAAAAAAAAAAAA&#10;AAAAAAAAAAAAAAAAAAAAAAAAAAAAAAAAAAAAAAAAAAAAAAAAAAAAAAAAAAAAAAAAAAAAAAAAAAAA&#10;AAAAAAAAAAAAAAAAAAAAAAAAAAAAAAAAAAAAAAAAAAAAAAAAAACo5yE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C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QCo524AAAAA&#10;AAAAAAAAAAAAAAAAAAAAAAAAAAAAAAAAAAAAAAAAAAAAAAAAAAAAAAAAAAAAAAAAAAAAAAAAAAAA&#10;AAAAAAAAAAAAAAAAAAAAAAAAAAAAAAAAAAAAAAAAAAAAAAAAAAAAAAAAAAAAAAAAAAAAAAAAAAAA&#10;AAAAAAAAAAAAAAAAAAAAAAAAAAAAAAAAAAAAAAAAAAAAAAAAAAAAAAAAAAAAAAAAAAAAqOc6AKjn&#10;7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YAqOdCAAAAAAAAAAAAAAAAAAAAAAAAAAAAAAAAAAAAAAAAAAAAAAAAAKjnQACo&#10;5/8AqOf/AKjn/wCo5/8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jgAAAAAAAAAAAAAAAAAAAAAAAAAAAAAAAAAAAAAAAAAAAAAAAAAAAAAAAAAAAAAAAAAAAAAAAAAA&#10;AAAAAAAAAAAAAAAAAAAAAAAAAAAAAAAAAAAAAAAAAAAAAAAAAAAAAAAAAAAAAAAAAAAAAAAAAAAA&#10;AAAAAAAAAAAAAAAAAAAAAAAAAAAAAAAAAAAAAAAAAAAAAAAAAAAAAAAAAAAAAAAAAAAAAAAAAAAA&#10;AAAAAAAAAAAAAAAAAAAAqOeN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7gCo57AAqOdvAKjnJAAAAAAAAAAAAAAAAAAAAAAAAAAA&#10;AAAAAAAAAAAAAAAAAAAAAAAAAAAAAAAAAAAAAAAAAAAAAAAAAAAAAACo5xIAqOd8AKjn/wCo5/8A&#10;qOffAKjnYgCo5/8AqOfdAKjnBQCo5z8AqOf/AKjnxACo5zM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jAKjnAQAA&#10;AAAAAAAAAAAAAAAAAAAAAAAAAAAAAAAAAAAAAAAAAAAAAAAAAAAAAAAAAAAAAAAAAAAAAAAAAAAA&#10;AAAAAAAAAAAAAAAAAAAAAAAAAAAAAAAAAAAAAAAAAAAAAAAAAAAAAAAAAAAAAAAAAACo5x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4AqOfi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PAKjnAwAAAAAAAAAAAAAAAAAAAAAAAAAAAAAAAAAAAAAAAAAAAAAAAAAAAAAA&#10;AAAAAAAAAAAAAAAAAAAAAAAAAAAAAAAAAAAAAAAAAAAAAAAAAAAAAAAAAAAAAAAAAAAAAAAAAAAA&#10;AAAAAAAAAAAAAAAAAAAAAAAAAAAAAAAAAAAAAAAAAAAAAAAAAAAAAAAAAAAAAAAAAAAAAAAAAAAA&#10;AACo51AAqOf2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OwAAAAAAAAAAAAAAAAAAAAAAAAAAAAAAAAAA&#10;AAAAAAAAAKjnQACo5/8AqOf/AKjn/w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wAAAAAAAAAAAAAAAAAAAAAAAAAAAAAAAAAAAAAAAAAAAAAAAAAAAAA&#10;AAAAAAAAAAAAAAAAAAAAAAAAAAAAAAAAAAAAAAAAAAAAAAAAAAAAAAAAAAAAAAAAAAAAAAAAAAAA&#10;AAAAAAAAAAAAAAAAAAAAAAAAAAAAAAAAAAAAAAAAAAAAAAAAAAAAAAAAAAAAAAAAAAAAAAAAAAAA&#10;AAAAAAAAAAAAAAAAAAAAAAAAAAAAAACo53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QAqOeqAKjngQCo51sAqOcsAKjnAgAAAAAAAAAAAAAAAAAAAAAAAAAA&#10;AAAAAAAAAAAAAAAAAAAAAAAAAAAAAAAAAAAAAAAAAAAAAAAAAAAAAAAAAAAAAAAAAAAAAAAAAAAA&#10;AAAAAKjnqwCo5/8AqOfAAKjnNgCo5/8AqOd5AAAAAACo5wEAqOfhAKjnegCo5x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fwAAAAAAAAAAAAAAAAAAAAAAAAAAAAAAAAAAAAAAAAAAAAAAAAAAAAAAAAAAAAAA&#10;AAAAAAAAAAAAAAAAAAAAAAAAAAAAAAAAAAAAAAAAAAAAAAAAAAAAAAAAAAAAAAAAAAAAAAAAAAAA&#10;AAAAAACo5wQ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5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pQCo5wMAAAAAAAAAAAAAAAAAAAAAAAAAAAAAAAAA&#10;AAAAAAAAAAAAAAAAAAAAAAAAAAAAAAAAAAAAAAAAAAAAAAAAAAAAAAAAAAAAAAAAAAAAAAAAAAAA&#10;AAAAAAAAAAAAAAAAAAAAAAAAAAAAAAAAAAAAAAAAAAAAAAAAAAAAAAAAAAAAAAAAAAAAAAAAAAAA&#10;AAAAAAAAAAAAAKjnWwCo5/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7gCo5yUAAAAAAAAAAAAA&#10;AAAAAAAAAAAAAAAAAAAAAAAAAKjnMwCo5/8AqOf/AKjn/wCo5/8AqOf/AKjn/wCo5/8AqOf/AKjn&#10;/wCo5/8AqOf/AKjn/wCo5/8AqOf/AKjn/wCo5/8AqOf/AKjn/wCo5/8AqOf/AKjn/wCo5/8AqOf/&#10;AKjn/wCo5/8AqOf/AKjn/wCo5/8AqOf/AKjn/wCo5/8AqOf/AKjn/wCo5/8AqOf/AKjn/wCo5/8A&#10;qOf/AKjn/wCo5/8AqOe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wAqOdDAAAAAAAAAAAAAAAAAAAAAAAAAAAAAAAA&#10;AAAAAAAAAAAAAAAAAAAAAAAAAAAAAAAAAAAAAAAAAAAAAAAAAAAAAAAAAAAAAAAAAAAAAAAAAAAA&#10;AAAAAAAAAAAAAAAAAAAAAAAAAAAAAAAAAAAAAAAAAAAAAAAAAAAAAAAAAAAAAAAAAAAAAAAAAAAA&#10;AAAAAAAAAAAAAAAAAAAAAAAAAAAAAAAAAAAAAAAAAKjnLA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TgCo5wEAAAAAAAAAAAAAAAAAAAAAAAAAAAAAAAAAAAAA&#10;AAAAAAAAAAAAAAAAAAAAAAAAAAAAAAAAAAAAAAAAAAAAAAAAAAAAAAAAAAAAAAAAAAAAAAAAAAAA&#10;AAAAAAAAAAAAAAAAAAAAAKjnBgCo5zUAqOeTAKjnDACo5/8AqOcuAAAAAAAAAAAAqOeFAKjnIAAA&#10;AAAAqOf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1cAAAAAAAAAAAAAAAAAAAAAAAAAAAAAAAAAAAAAAAAA&#10;AAAAAAAAAAAAAAAAAAAAAAAAAAAAAAAAAAAAAAAAAAAAAAAAAAAAAAAAAAAAAAAAAAAAAAAAAAAA&#10;AAAAAAAAAAAAAAAAAAAAAAAAAAAAqOf1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T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gAqOcDAAAAAAAAAAAA&#10;AAAAAAAAAAAAAAAAAAAAAAAAAAAAAAAAAAAAAAAAAAAAAAAAAAAAAAAAAAAAAAAAAAAAAAAAAAAA&#10;AAAAAAAAAAAAAAAAAAAAAAAAAAAAAAAAAAAAAAAAAAAAAAAAAAAAAAAAAAAAAAAAAAAAAAAAAAAA&#10;AAAAAAAAAAAAAAAAAAAAAAAAqOdpAKjn/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gAAAAAAAAAAAAAAAAAAAAAAAAAAAAAAAAAAAAAAKjnGgCo5/8AqOf/AKjn/wCo5/8AqOf/AKjn&#10;/wCo5/8AqOf/AKjn/wCo5/8AqOf/AKjn/wCo5/8AqOf/AKjn/wCo5/8AqOf/AKjn/wCo5/8AqOf/&#10;AKjn/wCo5/8AqOf/AKjn/wCo5/8AqOf/AKjn/wCo5/8AqOf/AKjn/wCo5/8AqOf/AKjn/wCo5/8A&#10;qOf/AKjn/wCo5/8AqOf/AKjn/wCo5/8AqOe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6MAqOf/AKjn/wCo5/8AqOf/AKjn/wCo5/8AqOf/&#10;AKjn/wCo5/8AqOf/AKjn/wCo5/8AqOf/AKjn/wCo5/8AqOf/AKjn/wCo5/8AqOf/AKjn/wCo5/8A&#10;qOf/AKjn/wCo5/8AqOf/AKjn/wCo5/8AqOf/AKjn/wCo5/8AqOf/AKjn/wCo5/8AqOf/AKjn/wCo&#10;5/8AqOf/AKjn/wCo5/8AqOf/AKjn/wCo5zAAAAAAAAAAAAAAAAAAAAAAAAAAAAAAAAAAAAAAAAAA&#10;AAAAAAAAAAAAAAAAAAAAAAAAAAAAAAAAAAAAAAAAAAAAAKjnBQCo55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uAKjnIwAAAAAAAAAA&#10;AAAAAAAAAAAAAAAAAAAAAAAAAAAAAAAAAAAAAAAAAAAAAAAAAAAAAAAAAAAAAAAAAAAAAAAAAAAA&#10;AAAAAAAAAAAAAAAAAAAAAAAAAAAAAAAAAAAAAAAAAAAAAAAAAAAAAAAAAAAAAAAAAAAAAAAAAAAA&#10;AAAAAAAAAAAAAAAAAAAAAAAAAAAAAAAAAAAAqOcBAAAAAAAAAAAAAAAAAKjnv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KAAAAAAAAAAAAAAAAAAAAAAAAAAAAAAAA&#10;AAAAAAAAAAAAAAAAAAAAAAAAAAAAAAAAAAAAAAAAAAAAAAAAAAAAAAAAAAAAAAAAAAAAAAAAAAAA&#10;AAAAAAAAAAAAAAAAAAAAAAAAAAAAAAAAAAAAAAAAAAAAAAAAqOcHAAAAAACo52oAqOcFAAAAAAAA&#10;AAAAqOcHAAAAAAAAAAAAqOf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YAqOcwAAAAAAAAAAAAAAAAAAAA&#10;AAAAAAAAAAAAAAAAAAAAAAAAAAAAAAAAAAAAAAAAAAAAAAAAAAAAAAAAAAAAAAAAAAAAAAAAAAAA&#10;AAAAAAAAAAAAAAAAAAAAAAAAAAAAAAAAAAAAAAAAAAAAqOfn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TAKjn6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bAAAAAAAAAAAAAAAAAAAAAAAAAAAAAAAAAAAAAAAAAAAAAAAAAAAAAAAAAAAAAAAAAAAAAAAA&#10;AAAAAAAAAAAAAAAAAAAAAAAAAAAAAAAAAAAAAAAAAAAAAAAAAAAAAAAAAAAAAAAAAAAAAAAAAAAA&#10;AAAAAAAAAAAAAAAAAAAAAAAAAAAAAAAAAACo52k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48AqOcpAAAAAAAAAAAAAAAAAAAAAAAAAAAAAAAAAKjnBgCo5/8AqOf/AKjn&#10;/wCo5/8AqOf/AKjn/wCo5/8AqOf/AKjn/wCo5/8AqOf/AKjn/wCo5/8AqOf/AKjn/wCo5/8AqOf/&#10;AKjn/wCo5/8AqOf/AKjn/wCo5/8AqOf/AKjn/wCo5/8AqOf/AKjn/wCo5/8AqOf/AKjn/wCo5/8A&#10;qOf/AKjn/wCo5/8AqOf/AKjn/wCo5/8AqOf/AKjn/wCo5/8AqOe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7AAqOf/AKjn/wCo5/8AqOf/&#10;AKjn/wCo5/8AqOf/AKjn/wCo5/8AqOf/AKjn/wCo5/8AqOf/AKjn/wCo5/8AqOf/AKjn/wCo5/8A&#10;qOf/AKjn/wCo5/8AqOf/AKjn/wCo5/8AqOf/AKjn/wCo5/8AqOf/AKjn/wCo5/8AqOf/AKjn/wCo&#10;5/8AqOf/AKjn/wCo5/8AqOf/AKjn/wCo5/8AqOf/AKjn/wCo5zAAAAAAAAAAAAAAAAAAAAAAAAAA&#10;AAAAAAAAAAAAAAAAAAAAAAAAAAAAAAAAAAAAAAAAAAAAAAAAAAAAAAAAAAAAAKjnh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0QCo5wkAAAAAAAAAAAAAAAAAAAAAAAAAAAAAAAAAAAAAAAAAAAAAAAAAAAAAAAAAAAAAAAAA&#10;AAAAAAAAAAAAAAAAAAAAAAAAAAAAAAAAAAAAAAAAAAAAAAAAAAAAAAAAAAAAAAAAAAAAAAAAAAAA&#10;AAAAAAAAAAAAAAAAAAAAAAAAAAAAAAAAAAAAAAAAAAAAAAAAAAAAqOd4AKjneAAAAAAAqOc+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8UAAAAAAAAAAAAAAAAAAAAA&#10;AAAAAAAAAAAAAAAAAAAAAAAAAAAAAAAAAAAAAAAAAAAAAAAAAAAAAAAAAAAAAAAAAAAAAAAAAAAA&#10;AAAAAAAAAAAAAAAAAAAAAAAAAAAAAAAAAAAAAAAAAAAAAAAAAAAAAAAAAAAAAAAAAAAAAAAAAAAA&#10;AAAAAAAAAAAAAAAAAAAAAAAAAAAAAAAAAAAAqOezAKjn/wCo5/8AqOf/AKjn/wCo5/sAqOfRAKjn&#10;qwCo58Y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eAKjn&#10;EgAAAAAAAAAAAAAAAAAAAAAAAAAAAAAAAAAAAAAAAAAAAAAAAAAAAAAAAAAAAAAAAAAAAAAAAAAA&#10;AAAAAAAAAAAAAAAAAAAAAAAAAAAAAAAAAAAAAAAAAAAAAAAAAAAAAAAAAAA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q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QAAAAAAAAAAAAAAAAAAAAAAAAAAAAAAAAAAAAAAAAAAAAAAAAAA&#10;AAAAAAAAAAAAAAAAAAAAAAAAAAAAAAAAAAAAAAAAAAAAAAAAAAAAAAAAAAAAAAAAAAAAAAAAAAAA&#10;AAAAAAAAAAAAAAAAAAAAAAAAAAAAAAAAAAAAAAAAAAAAAKjnX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7AKjnbwAAAAAAAAAAAAAAAAAAAAAAAAAAAAAA&#10;AACo5+4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0AAAAAAAAAAAAAAAAAAAAAAAAAAAAAAAAAAAAAAAAAAAAAAAAA&#10;AAAAAAAAAAAAAAAAAAAAAAAAAAAAAAAAAAAAAAAAAAAAAAAAAAAAAAAAAAAAAAAAAAAAAAAAAAAA&#10;AAAAAAAAAAAAAAAAAAAAAAAAAAAAAAAAAAAAAAAAAAAAAAAAAAAAAAAAAAAAAACo5yUAqOf3AKjn&#10;/wCo53gAqOe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2gAAAAA&#10;AAAAAAAAAAAAAAAAAAAAAAAAAAAAAAAAAAAAAAAAAAAAAAAAAAAAAAAAAAAAAAAAAAAAAAAAAAAA&#10;AAAAAAAAAAAAAAAAAAAAAAAAAAAAAAAAAAAAAAAAAAAAAAAAAAAAAAAAAAAAAAAAAAAAAAAAAAAA&#10;AAAAAAAAAAAAAAAAAAAAAAAAAAAAAAAAAAAAAAAAAAAAAAAAAAAAqOdSAKjnagCo51AAqOdaAKjn&#10;bgCo53sAqOeoAKjn5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twCo5wEAAAAAAAAAAAAAAAAAAAAAAAAAAAAAAAAAAAAAAAAAAAAAAAAAAAAA&#10;AAAAAAAAAAAAAAAAAAAAAAAAAAAAAAAAAAAAAAAAAAAAAAAAAAAAAAAAAAAAAAAAAAAAAAAAAAAA&#10;qOf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1AKjn8ACo5/AAqOfwAKjn8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+gCo5zMAAAAAAAAAAAAAAAAAAAAAAAAAAAAA&#10;AAAAAAAAAAAAAAAAAAAAAAAAAAAAAAAAAAAAAAAAAAAAAAAAAAAAAAAAAAAAAAAAAAAAAAAAAAAA&#10;AAAAAAAAAAAAAAAAAAAAAAAAAAAAAAAAAAAAAAAAAAAAAAAAAAAAAAAAqOdSAKjn/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wAAAAAAAAA&#10;AAAAAAAAAAAAAAAAAACo59gAqOf/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fAAAAAAAAAAAAAAAAAAAAAAAAAAAA&#10;AAAAAAAAAAAAAAAAAAAAAAAAAAAAAAAAAAAAAAAAAAAAAAAAAAAAAAAAAAAAAAAAAAAAAAAAAAAA&#10;AAAAAAAAAAAAAAAAAAAAAAAAAAAAAAAAAAAAAAAAAAAAAAAAAAAAAAAAAAAAAAAAAAAAAAAAAKjn&#10;AQCo578AqOf/AKjn/wCo5/8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xwAAAAAAAAAAAAAAAAAAAAAAAAAAAAAAAAAAAAAAAAAAAAAAAAAAAAAAAAAAAAAAAAA&#10;AAAAAAAAAAAAAAAAAAAAAAAAAAAAAAAAAAAAAAAAAAAAAAAAAAAAAAAAAAAAAAAAAAAAAAAAAAAA&#10;AAAAAAAAAAAAAAAAAAAAAAAAAAAAAAAAAAAAAAAAAAAAAAAAAAAAAAAAAAAAAAAAAAAAqOcxAKjn&#10;vwCo5+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cAAAAAAAAAAAAAAAAAAAAAAAAAAAAAAAAAAAAA&#10;AAAAAAAAAAAAAAAAAAAAAAAAAAAAAAAAAAAAAAAAAAAAAAAAAAAAAAAAAAAAAAAAAAAAAAAAAAAA&#10;AAAAAAAAAAAAAAAAqOe7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+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sAqOfSAKjnpQCo54QAqOdlAKjnRwCo5y4A&#10;qOcdAKjnDAAAAAAAAAAAAAAAAAAAAAAAAAAAAAAAAACo5wcAqOcdAKjnPwCo52gAqOeaAKjn1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sAqOcBAAAAAAAA&#10;AAAAAAAAAAAAAAAAAAAAAAAAAAAAAAAAAAAAAAAAAAAAAAAAAAAAAAAAAAAAAAAAAAAAAAAAAAAA&#10;AAAAAAAAAAAAAAAAAAAAAAAAAAAAAAAAAAAAAAAAAAAAAAAAAAAAAAAAAAAAAAAAAACo5z0AqOf5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sAqOc5AAAAAAAAAAAAAAAAAAAAAACo58I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0AKjnJAAAAAAA&#10;AAAAAAAAAAAAAAAAAAAAAAAAAAAAAAAAAAAAAAAAAAAAAAAAAAAAAAAAAAAAAAAAAAAAAAAAAAAA&#10;AAAAAAAAAAAAAAAAAAAAAAAAAAAAAAAAAAAAAAAAAAAAAAAAAAAAAAAAAAAAAAAAAAAAAAAAAAAA&#10;AAAAAAAAAAAAAKjnY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3QAAAAAAAAAAAAAAAAAAAAAAAAAAAAAAAAAAAAAAAAAAAAAAAAAAAAAA&#10;AAAAAAAAAAAAAAAAAAAAAAAAAAAAAAAAAAAAAAAAAAAAAAAAAAAAAAAAAAAAAAAAAAAAAAAAAAAA&#10;AAAAAAAAAAAAAAAAAAAAAAAAAAAAAAAAAAAAAAAAAAAAAAAAAAAAAAAAAAAAAAAAAAAAAAAAAAAA&#10;AAAAAAAAqOc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sAqOc4AAAAAAAAAAAAAAAA&#10;AAAAAAAAAAAAAAAAAAAAAAAAAAAAAAAAAAAAAAAAAAAAAAAAAAAAAAAAAAAAAAAAAAAAAAAAAAAA&#10;AAAAAAAAAAAAAAAAAAAAAAAAAAAAAAAAqOe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YAqOeGAKjn5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7ACo56wAqOdsAKjnMgCo5wUAAAAAAAAAAAAAAAAA&#10;AAAAAAAAAAAAAAAAAAAAAAAAAAAAAAAAAAAAAAAAAAAAAAAAAAAAAAAAAAAAAAAAAAAAAAAAAAAA&#10;AAAAAAAAAAAAAACo5xwAqOdqAKjnx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LAAAAAAAAAAAAAAAAAAAAAAAAAAAAAAAAAAAAAAAAAAAAAAAAAAAAAAAAAAAAAAAAAAAA&#10;AAAAAAAAAAAAAAAAAAAAAAAAAAAAAAAAAAAAAAAAAAAAAAAAAAAAAAAAAAAAAAAAAAAAAAAAAAAA&#10;AKjnJwCo5+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UAKjnBAAAAAAAAAAAAAAAAACo56o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+0AqOf/AKjn/wCo5/8AqOf/AKjn/wCo5/8A&#10;qOf/AKjn/wCo5/8AqOf/AKjn/wCo5/8AqOf/AKjn/wCo5/8AqOf/AKjn/wCo5/8AqOf/AKjn/wCo&#10;5/8AqOf/AKjn/wCo5/8AqOf/AKjn/wCo5/8AqOf/AKjn/wCo5/8AqOf/AKjn/wCo5/8AqOf/AKjn&#10;/wCo5/8AqOf/AKjn/wCo5/8AqOf/AKjn/wCo50AAAAAAAAAAAAAAAAAAAAAAAAAAAAAAAAAAAAAA&#10;AAAAAAAAAAAAAAAAAAAAAAAAAAAAAAAAAKjnIwCo5/Y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yACo5wQAAAAAAAAAAAAAAAAAAAAAAAAAAAAAAAAAAAAAAAAAAAAAAAAAAAAAAAAAAAAA&#10;AAAAAAAAAAAAAAAAAAAAAAAAAAAAAAAAAAAAAAAAAAAAAAAAAAAAAAAAAAAAAAAAAAAAAAAAAAAA&#10;AAAAAAAAAAAAAAAAAAAAAAAAqOcYAKjn8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rQAAAAAAAAAAAAAAAAAAAAAAAAAAAAAAAAAAAAAA&#10;AAAAAAAAAAAAAAAAAAAAAAAAAAAAAAAAAAAAAAAAAAAAAAAAAAAAAAAAAAAAAAAAAAAAAAAAAAAA&#10;AAAAAAAAAAAAAAAAAAAAAAAAAAAAAAAAAAAAAAAAAAAAAAAAAAAAAAAAAAAAAAAAAAAAAAAAAAAA&#10;AAAAAAAAAAAAAAAAAAAAAAAAqOc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DAAAAAAAAAAAAAAAAAAAAAAAAAAAAAAAAAAAAAAAAAAAAAAAAAAAAAAAAAAAAAAAAAAAAAAA&#10;AAAAAAAAAAAAAAAAAAAAAAAAAAAAAAAAAAAAAAAAAAAAAAAAqOee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6s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ACo55MAqOdAAKjnAwAAAAAAAAAAAAAAAAAAAAAA&#10;AAAAAAAAAAAAAAAAAAAAAAAAAAAAAAAAAAAAAAAAAAAAAAAAAAAAAAAAAAAAAAAAAAAAAAAAAAAA&#10;AAAAAAAAAAAAAAAAAAAAAAAAAAAAAAAAAAAAAAAAAAAAAACo5ysAqOed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AAAAAAAAAAAAAAAAAAAAAAAAAAAAAAAAAAAA&#10;AAAAAAAAAAAAqOcTAKjn3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bgAAAAAAAAAAAAAAAACo55Y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ACo5/8AqOf/AKjn/wCo5/8A&#10;qOf/AKjn/wCo5/8AqOf/AKjn/wCo5/8AqOf/AKjn/wCo5/8AqOf/AKjn/wCo5/8AqOf/AKjn/wCo&#10;5/8AqOf/AKjn/wCo5/8AqOf/AKjn/wCo5/8AqOf/AKjn/wCo5/8AqOf/AKjn/wCo5/8AqOf/AKjn&#10;/wCo5/8AqOf/AKjn/wCo5/8AqOf/AKjn/wCo5/8AqOf/AKjn/wCo50AAAAAAAAAAAAAAAAAAAAAA&#10;AAAAAAAAAAAAAAAAAAAAAAAAAAAAAAAAAAAAAAAAAAAAAAAAAKjnt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AAAAAAAAAAAAAAAAAAAAAAAAAAAAAAAAAAAAAAAAAAAAAA&#10;AAAAAAAAAAAAAAAAAAAAAAAAAAAAAAAAAAAAAAAAAAAAAAAAAAAAAAAAAAAAAAAAAAAAAAAAAAAA&#10;AAAAAAAAAAAAAAAAAAAAAAAAAAAAAAAAAAAAAAAAqOer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lwAAAAAAAAAAAAAAAAAAAAAA&#10;AAAAAAAAAAAAAAAAAAAAAAAAAAAAAAAAAAAAAAAAAAAAAAAAAAAAAAAAAAAAAAAAAAAAAAAAAAAA&#10;AAAAAAAAAAAAAAAAAAAAAAAAAAAAAAAAAAAAAAAAAAAAAAAAAAAAAAAAAAAAAAAAAAAAAAAAAAAA&#10;AAAAAAAAAAAAAAAAAAAAAAAAAAAAAAAAAAAAAAAAAAAAAKjnQACo5+cAqOf2AKjnwQCo5/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wAAAAAAAAAAAAAAAAAAAAAAAAAAAAAAAAAAAAAAAAAAAAAAAAAAAAAA&#10;AAAAAAAAAAAAAAAAAAAAAAAAAAAAAAAAAAAAAAAAAAAAAAAAAAAAAAAAAAAAAAAAqOeQ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5QCo5wYAAAAA&#10;AAAAAACo530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0AAAAAA&#10;AAAAAAAAAAAAAAAAAAAAAAAAAAAAAAAAAAAAAAAAAAAAAAAAAAAAAAAAAAAAqOdS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sAqOcwAAAAAAAAAAAAAAAAAAAAAAAA&#10;AAAAAAAAAAAAAAAAAAAAAAAAAAAAAAAAAAAAAAAAAAAAAAAAAAAAAAAAAAAAAAAAAAAAAAAAAAAA&#10;AAAAAAAAAAAAAAAAAAAAAAAAAAAAAAAAAAAAAAAAAAAAAAAAAACo50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2YAAAAAAAAAAACo52g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LA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Co5wsA&#10;qOfh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rgCo5z4AqOcTAKjnTwCo53AAqOd0AKjnXwCo508AqOejAKjn0gCo5/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MAKjnBAAA&#10;AAAAAAAAAAAAAAAAAAAAAAAAAAAAAAAAAAAAAAAAAAAAAAAAAAAAAAAAAAAAAAAAAAAAAAAAAAAA&#10;AAAAAAAAAAAAAAAAAAAAAAAAAAAAAAAAAAAAAAAAAAAAAAAAAAAAAAAAAAAAAKjnBgCo59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8AAAAAAAAAAACo51I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gCo57AAqOcxAAAAAAAAAAAAAAAAAAAAAAAAAAAAAAAAAAAAAAAAAAAAAAAA&#10;AAAAAACo5yoAqOejAKjn6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dgAAAAAAAAAAAAAAAAAAAAAAAAAAAAAAAAAAAAAAAAAAAAAAAAAAAAAAAAAAAAAA&#10;AAAAAAAAAAAAAAAAAAAAAAAAAAAAAAAAAAAAAAAAAAAAAAAAAAAAAAAAAAAAAAAAAAAAAAAAAAAA&#10;AKjnd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zAAAAAACo5zoAqOf/AKjn/wCo5/8A&#10;qOf/AKjn/wCo5/8AqOf/AKjn/wCo5/8AqOf/AKjn/wCo5/8AqOf/AKjn/wCo5/8AqOf/AKjn/wCo&#10;5/8AqOf/AKjn/wCo5/8AqOf/AKjn/wCo5/8AqOf/AKjn/wCo5/8AqOf/AKjn/wCo5/8AqOf/AKjn&#10;/wCo5/8AqOf/AKjn/wCo5/8AqOf/AKjn/wCo5/8AqOe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YQCo5/8AqOf/AKjn/wCo5/8AqOf/AKjn/wCo&#10;5/8AqOf/AKjn/wCo5/8AqOf/AKjn/wCo5/8AqOf/AKjn/wCo5/8AqOf/AKjn/wCo5/8AqOf/AKjn&#10;/wCo5/8AqOf/AKjn/wCo5/8AqOf/AKjn/wCo5/8AqOf/AKjn/wCo5/8AqOf/AKjn/wCo5/8AqOf/&#10;AKjn/wCo5/8AqOf/AKjn/wCo5/8AqOf/AKjn/wCo50AAAAAAAAAAAAAAAAAAAAAAAAAAAAAAAAAA&#10;AAAAAAAAAAAAAAAAAAAAAKjnJwCo5/o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wAqOemAKjnKgAAAAAAAAAAAAAAAAAAAAAAAAAAAAAAAAAAAAAAAAAA&#10;AAAAAAAAAAAAAAAAAAAAAAAAAAAAAAAAAKjnGACo59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QCo5x8AAAAAAAAAAAAAAAAAAAAAAAAAAAAAAAAAAAAAAAAA&#10;AAAAAAAAAAAAAAAAAAAAAAAAAAAAAAAAAAAAAAAAAAAAAAAAAAAAAAAAAAAAAAAAAAAAAAAAAAAA&#10;AAAAAAAAAAAAqOcbAKjn8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+AKjnOAAAAAAAAAAAAAAAAAAAAAAAAAAAAAAAAAAAAAAAAAAAAAAAAAAA&#10;AAAAAAAAAAAAAAAAAAAAAAAAAAAAAAAAAAAAAAAAAAAAAAAAAAAAqOd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TAAAAAACo5yUA&#10;qOf/AKjn/wCo5/8AqOf/AKjn/wCo5/8AqOf/AKjn/wCo5/8AqOf/AKjn/wCo5/8AqOf/AKjn/wCo&#10;5/8AqOf/AKjn/wCo5/8AqOf/AKjn/wCo5/8AqOf/AKjn/wCo5/8AqOf/AKjn/wCo5/8AqOf/AKjn&#10;/wCo5/8AqOf/AKjn/wCo5/8AqOf/AKjn/wCo5/8AqOf/AKjn/wCo5/8AqO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fQCo5/8AqOf/AKjn/wCo&#10;5/8AqOf/AKjn/wCo5/8AqOf/AKjn/wCo5/8AqOf/AKjn/wCo5/8AqOf/AKjn/wCo5/8AqOf/AKjn&#10;/wCo5/8AqOf/AKjn/wCo5/8AqOf/AKjn/wCo5/8AqOf/AKjn/wCo5/8AqOf/AKjn/wCo5/8AqOf/&#10;AKjn/wCo5/8AqOf/AKjn/wCo5/8AqOf/AKjn/wCo5/8AqOf/AKjn/wCo50AAAAAAAAAAAAAAAAAA&#10;AAAAAAAAAAAAAAAAAAAAAAAAAAAAAAAAAAAAAKjns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+AKjnoACo5yQAAAAAAAAAAAAAAAAAAAAAAAAAAAAAAAAAAAAA&#10;AAAAAAAAAAAAAAAAAAAAAAAAAAAAAAAAAAAAAAAAAAAAAAAAAAAAAACo5wYAqOee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7AAAAAAAAAAAAAAAAAAAAAAAAAA&#10;AAAAAAAAAAAAAAAAAAAAAAAAAAAAAAAAAAAAAAAAAAAAAAAAAAAAAAAAAAAAAAAAAAAAAAAAAAAA&#10;AAAAAAAAAAAAAAAAAAAAAAAAAAAAqOeo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mAKjnAgCo5w0AqOf/AKjn/wCo5/8AqOf/AKjn/wCo5/8AqOf/AKjn/wCo5/8AqOf/AKjn/wCo&#10;5/8AqOf/AKjn/wCo5/8AqOf/AKjn/wCo5/8AqOf/AKjn/wCo5/8AqOf/AKjn/wCo5/8AqOf/AKjn&#10;/wCo5/8AqOf/AKjn/wCo5/8AqOf/AKjn/wCo5/8AqOf/AKjn/wCo5/8AqOf/AKjn/wCo5/8AqO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mQCo&#10;5/8AqOf/AKjn/wCo5/8AqOf/AKjn/wCo5/8AqOf/AKjn/wCo5/8AqOf/AKjn/wCo5/8AqOf/AKjn&#10;/wCo5/8AqOf/AKjn/wCo5/8AqOf/AKjn/wCo5/8AqOf/AKjn/wCo5/8AqOf/AKjn/wCo5/8AqOf/&#10;AKjn/wCo5/8AqOf/AKjn/wCo5/8AqOf/AKjn/wCo5/8AqOf/AKjn/wCo5/8AqOf/AKjn+gCo5yoA&#10;AAAAAAAAAAAAAAAAAAAAAAAAAAAAAAAAAAAAAAAAAAAAAAAAqOdF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kAAAAAAAAAAAAAAAAAAAAAAAAAAAAAAAA&#10;AAAAAAAAAAAAAAAAAAAAAAAAAAAAAAAAAAAAAAAAAAAAAAAAAAAAAAAAAAAAAAAAAAAAAAAAAAAA&#10;qOcHAKjnj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HAAAA&#10;AAAAAAAAAAAAAAAAAAAAAAAAAAAAAAAAAAAAAAAAAAAAAAAAAAAAAAAAAAAAAAAAAAAAAAAAAAAA&#10;AAAAAAAAAAAAAAAAAAAAAAAAAAAAAAAAAAAAAACo5z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wCo5/kAqOf/AKjn/wCo5/8AqOf/AKjn/wCo5/8AqOf/AKjn/wCo5/8AqOf/AKjn&#10;/wCo5/8AqOf/AKjn/wCo5/8AqOf/AKjn/wCo5/8AqOf/AKjn/wCo5/8AqOf/AKjn/wCo5/8AqOf/&#10;AKjn/wCo5/8AqOf/AKjn/wCo5/8AqOf/AKjn/wCo5/8AqOf/AKjn/wCo5/8AqOf/AKjn/wCo5/8A&#10;qOf/AKjn/wCo5/gAqO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QAAAAAAqOf3AKjn/wCo5/8AqOf/AKjn/wCo5/8AqOf/AKjn/wCo&#10;5/8AqOf/AKjn/wCo5/8AqOf/AKjn/wCo5/8AqOf/AKjn/wCo5/8AqOf/AKjn/wCo5/8AqOf/AKjn&#10;/wCo5/8AqOf/AKjn/wCo5/8AqOf/AKjn/wCo5/8AqOf/AKjn/wCo5/8AqOf/AKjn/wCo5/8AqOf/&#10;AKjn/wCo5/8AqOe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twCo5/8AqOf/AKjn/wCo5/8AqOf/AKjn/wCo5/8AqOf/AKjn/wCo5/8AqOf/AKjn&#10;/wCo5/8AqOf/AKjn/wCo5/8AqOf/AKjn/wCo5/8AqOf/AKjn/wCo5/8AqOf/AKjn/wCo5/8AqOf/&#10;AKjn/wCo5/8AqOf/AKjn/wCo5/8AqOf/AKjn/wCo5/8AqOf/AKjn/wCo5/8AqOf/AKjn/wCo5/8A&#10;qOf/AKjnUQAAAAAAAAAAAAAAAAAAAAAAAAAAAAAAAAAAAAAAAAAAAAAAAACo5wMAqOfS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QCo52kAAAAAAAAAAAAAAAAAAAAA&#10;AAAAAAAAAAAAAAAAAAAAAAAAAAAAAAAAAAAAAAAAAAAAAAAAAAAAAAAAAAAAAAAAAAAAAAAAAAAA&#10;AAAAAAAAAAAAAAAAAAAAAAAAAACo500AqOfw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VAKjnBAAAAAAAAAAAAAAAAAAAAAAAAAAAAAAAAAAAAAAAAAAAAAAAAAAAAAAAAAAA&#10;AAAAAAAAAAAAAAAAAAAAAAAAAAAAAAAAAAAAAAAAAAAAAAAAAAAAAACo58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+kAqOcOAAAAAAAAAAAAAAAAAAAAAAAAAAAAAAAAAAAAAAAAAAAAAAAAAAAAAAAAAAAAAAAAAAAA&#10;AAAAAAAAAAAAAAAAAAAAAAAAqOcp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3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WwCo5/8AqOf/AKjn/wCo5/8AqOf/AKjn/wCo5/8AqOf/AKjn&#10;/wCo5/8AqOf/AKjn/wCo5/8AqOf/AKjn/wCo5/8AqOf/AKjn/wCo5/8AqOf/AKjn/wCo5/8AqOf/&#10;AKjn/wCo5/8AqOf/AKjn/wCo5/8AqOf/AKjn/wCo5/8AqOf/AKjn/wCo5/8AqOf/AKjn/wCo5/8A&#10;qOf/AKjn/wCo5/8AqOf/AKjn/gCo51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Co5yQAqOfw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tAKjnRgAAAAAAAAAA&#10;AAAAAAAAAAAAAAAAAAAAAAAAAAAAAAAAAAAAAAAAAAAAAAAAAAAAAAAAAAAAAAAAAAAAAAAAAAAA&#10;AAAAAAAAAAAAAAAAAAAAAAAAAAAAAAAAAAAAAAAAAAAAAAAAqOdj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awAAAAAAAAAAAAAAAAAAAAAAAAAAAAAAAAAAAAAAAAAA&#10;AAAAAAAAAAAAAAAAAAAAAAAAAAAAAAAAAAAAAAAAAAAAAAAAAAAAAAAAAAAAAAAAAKjnU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qOcb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2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qwCo5/8AqOf/AKjn/wCo5/8AqOf/AKjn&#10;/wCo5/8AqOf/AKjn/wCo5/8AqOf/AKjn/wCo5/8AqOf/AKjn/wCo5/8AqOf/AKjn/wCo5/8AqOf/&#10;AKjn/wCo5/8AqOf/AKjn/wCo5/8AqOf/AKjn/wCo5/8AqOf/AKjn/wCo5/8AqOf/AKjn/wCo5/8A&#10;qOf/AKjn/wCo5/8AqOf/AKjn/wCo5/8AqOf/AKjn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5EAqOfw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CAKjn+QCo5/8AqOf/AKjn/wCo5/8AqOf/AKjn&#10;/wCo5/8AqOf/AKjn/wCo5/8AqOf/AKjn/wCo5/8AqOf/AKjn/wCo5/8AqOf/AKjn/wCo5/8AqOf/&#10;AKjn/wCo5/8AqOf/AKjn/wCo5/8AqOf/AKjn/wCo5/8AqOf/AKjn/wCo5/8AqOf/AKjn/wCo5/8A&#10;qOf/AKjn/wCo5/8AqOf/AKjn/wCo5/8AqOf/AKjn/wCo5z8AAAAAAAAAAAAAAAAAAAAAAAAAAAAA&#10;AAAAAAAAAKjnCQCo5+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c&#10;AAAAAAAAAAAAAAAAAAAAAAAAAAAAAAAAAAAAAAAAAAAAAAAAAAAAAAAAAAAAAAAAAAAAAAAAAAAA&#10;AAAAAAAAAAAAAAAAAAAAAAAAAAAAAAAAAAAAAAAAAAAAAAAAAAAAAAAAAAAAAAAAqOcGAKjnx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6gCo5wwAAAAAAAAAAAAAAAAAAAAA&#10;AAAAAAAAAAAAAAAAAAAAAAAAAAAAAAAAAAAAAAAAAAAAAAAAAAAAAAAAAAAAAAAAAAAAAAAAAAAA&#10;qOcEAKjn2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1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EAKjn8ACo5/8AqOf/AKjn&#10;/wCo5/8AqOf/AKjn/wCo5/8AqOf/AKjn/wCo5/8AqOf/AKjn/wCo5/8AqOf/AKjn/wCo5/8AqOf/&#10;AKjn/wCo5/8AqOf/AKjn/wCo5/8AqOf/AKjn/wCo5/8AqOf/AKjn/wCo5/8AqOf/AKjn/wCo5/8A&#10;qOf/AKjn/wCo5/8AqOf/AKjn/wCo5/8AqOf/AKjn/wCo5/8AqOfGAKjn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QAKjn/wCo5/8AqOf/AKjn/wCo&#10;5/8AqOf/AKjn/wCo5/8AqOf/AKjn/wCo5/8AqOf/AKjn/wCo5/8AqOf/AKjn/wCo5/8AqOf/AKjn&#10;/wCo5/8AqOf/AKjn/wCo5/8AqOf/AKjn/wCo5/8AqOf/AKjn/wCo5/8AqOf/AKjn/wCo5/8AqOf/&#10;AKjn/wCo5/8AqOf/AKjn/wCo5/8AqOf/AKjn/wCo5/8AqOf/AKjn8gCo5wIAAAAAAAAAAAAAAAAA&#10;AAAAAAAAAAAAAAAAAAAAAAAAAAAAAAAAAAAAAAAAAAAAAAAAAAAAAAAAAACo5xcAqOf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UAqOfwAKjn/wCo5/8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dAKjn/wCo5/8AqOf/AKjn&#10;/wCo5/8AqOf/AKjn/wCo5/8AqOf/AKjn/wCo5/8AqOf/AKjn/wCo5/8AqOf/AKjn/wCo5/8AqOf/&#10;AKjn/wCo5/8AqOf/AKjn/wCo5/8AqOf/AKjn/wCo5/8AqOf/AKjn/wCo5/8AqOf/AKjn/wCo5/8A&#10;qOf/AKjn/wCo5/8AqOf/AKjn/wCo5/8AqOf/AKjn/wCo5/8AqOf/AKjn/wCo50AAAAAAAAAAAAAA&#10;AAAAAAAAAAAAAAAAAAAAAAAAAKjne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4AqOcEAAAAAAAAAAAAAAAAAAAAAAAAAAAAAAAAAAAAAAAAAAAAAAAAAAAAAAAAAAAA&#10;AAAAAAAAAAAAAAAAAAAAAAAAAAAAAAAAAAAAAAAAAAAAAAAAAAAAAAAAAAAAAAAAAAAAAAAAAAAA&#10;AAAAAAAAAKjnN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34AAAAA&#10;AAAAAAAAAAAAAAAAAAAAAAAAAAAAAAAAAAAAAAAAAAAAAAAAAAAAAAAAAAAAAAAAAAAAAAAAAAAA&#10;AAAAAAAAAAAAAAAAqOds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8AKjn&#10;/wCo5/8AqOf/AKjn/wCo5/8AqOf/AKjn/wCo5/8AqOf/AKjn/wCo5/8AqOf/AKjn/wCo5/8AqOf/&#10;AKjn/wCo5/8AqOf/AKjn/wCo5/8AqOf/AKjn/wCo5/8AqOf/AKjn/wCo5/8AqOf/AKjn/wCo5/8A&#10;qOf/AKjn/wCo5/8AqOf/AKjn/wCo5/8AqOf/AKjn/wCo5/8AqOf/AKjn/wCo5/wAqO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sAqOf0AKjn/w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BAKjn&#10;/wCo5/8AqOf/AKjn/wCo5/8AqOf/AKjn/wCo5/8AqOf/AKjn/wCo5/8AqOf/AKjn/wCo5/8AqOf/&#10;AKjn/wCo5/8AqOf/AKjn/wCo5/8AqOf/AKjn/wCo5/8AqOf/AKjn/wCo5/8AqOf/AKjn/wCo5/8A&#10;qOf/AKjn/wCo5/8AqOf/AKjn/wCo5/8AqOf/AKjn/wCo5/8AqOf/AKjn/wCo5/8AqOf/AKjn/wCo&#10;50AAAAAAAAAAAAAAAAAAAAAAAAAAAAAAAAAAqOcQAKjn7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2gAAAAAAAAAAAAAAAAAAAAAAAAAAAAAAAAAAAAAAAAAAAAAAAAA&#10;AAAAAAAAAAAAAAAAAAAAAAAAAAAAAAAAAAAAAAAAAAAAAAAAAAAAAAAAAAAAAAAAAAAAAAAAAAAA&#10;AAAAAAAAAAAAAAAAAAAAAAAAAAAAAACo58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AAqOcUAAAAAAAAAAAAAAAAAAAAAAAAAAAAAAAAAAAAAAAAAAAAAAAAAAAAAAAAAAAA&#10;AAAAAAAAAAAAAAAAAAAAAAAAAACo5wkAqOfn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2AKjn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8AKjn/wCo5/8AqOf/AKjn/wCo5/8AqOf/AKjn/wCo5/8AqOf/AKjn/wCo5/8AqOf/&#10;AKjn/wCo5/8AqOf/AKjn/wCo5/8AqOf/AKjn/wCo5/8AqOf/AKjn/wCo5/8AqOf/AKjn/wCo5/8A&#10;qOf/AKjn/wCo5/8AqOf/AKjn/wCo5/8AqOf/AKjn/wCo5/8AqOf/AKjn/wCo5/8AqOf/AKjn/wCo&#10;55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kAKjn/wCo5/8AqOf/AKjn/wCo5/8AqOf/AKjn/wCo5/8AqOf/AKjn/wCo5/8AqOf/&#10;AKjn/wCo5/8AqOf/AKjn/wCo5/8AqOf/AKjn/wCo5/8AqOf/AKjn/wCo5/8AqOf/AKjn/wCo5/8A&#10;qOf/AKjn/wCo5/8AqOf/AKjn/wCo5/8AqOf/AKjn/wCo5/8AqOf/AKjn/wCo5/8AqOf/AKjn/wCo&#10;5/8AqOf/AKjn/wCo50AAAAAAAAAAAAAAAAAAAAAAAAAAAAAAAAAAqOeE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9wCo5wwAAAAAAAAAAAAAAAAAAAAAAAAAAAAAAAAA&#10;AAAAAAAAAAAAAAAAAAAAAAAAAAAAAAAAAAAAAAAAAAAAAAAAAAAAAAAAAAAAAAAAAAAAAAAAAAAA&#10;AAAAAAAAAAAAAAAAAAAAAAAAAAAAAAAAAAAAAAAAAAAAAACo51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IAAAAAAAAAAAAAAAAAAAAAAAAAAAAAAAAAAAAAAAAAAAA&#10;AAAAAAAAAAAAAAAAAAAAAAAAAAAAAAAAAAAAAAAAAACo53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MAKjnIACo5yAAqOfBAKjn/wCo5/8AqOf/AKjn/wCo5/8AqOf/AKjn/wCo5/8AqOf/&#10;AKjn/wCo5/8AqOf/AKjn/wCo5/8AqOf/AKjn/wCo5/8AqOf/AKjn/wCo5/8AqOf/AKjn/wCo5/8A&#10;qOf/AKjn/wCo5/8AqOf/AKjn/wCo5/8AqOf/AKjn/wCo5/8AqOf/AKjn/wCo5/8AqOf/AKjn/wCo&#10;5/8AqOf/AKjn9wCo5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LAKjn/wCo5/8AqOf/AKjn/wCo5/8AqOf/AKjn/wCo5/8AqOf/&#10;AKjn/wCo5/8AqOf/AKjn/wCo5/8AqOf/AKjn/wCo5/8AqOf/AKjn/wCo5/8AqOf/AKjn/wCo5/8A&#10;qOf/AKjn/wCo5/8AqOf/AKjn/wCo5/8AqOf/AKjn/wCo5/8AqOf/AKjn/wCo5/8AqOf/AKjn/wCo&#10;5/8AqOf/AKjn/wCo5/8AqOf/AKjn/wCo50AAAAAAAAAAAAAAAAAAAAAAAAAAAACo5xQAqOf0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wAAAAAAAAAAAAAAAAAAAAAA&#10;AAAAAAAAAAAAAAAAAAAAAAAAAAAAAAAAAAAAAAAAAAAAAAAAAAAAAAAAAAAAAAAAAAAAAAAAAAAA&#10;AAAAAAAAAAAAAAAAAAAAAAAAAAAAAAAAAAAAAAAAAAAAAAAAAAAAAAAAAAAAAACo5xg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wAKjnEAAAAAAAAAAAAAAAAAAAAAAA&#10;AAAAAAAAAAAAAAAAAAAAAAAAAAAAAAAAAAAAAAAAAAAAAAAAAAAAAKjnCQCo5+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x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4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wIAqOfMAKjn/wCo5/8AqOf/AKjn&#10;/wCo5/8AqOf/AKjn/wCo5/8AqOf/AKjn/wCo5/8AqOf/AKjn/wCo5/8AqOf/AKjn/wCo5/8AqOf/&#10;AKjn/wCo5/8AqOf/AKjn/wCo5/8AqOf/AKjn/wCo5/8AqOf/AKjn/wCo5/8AqOf/AKjn/wCo5/8A&#10;qOf/AKjn/wCo5/8AqOf/AKjn/wCo5/8AqOf/AKjn/wCo58sAAAAAAAAAAAAAAAAAAAAAAAAAAAAA&#10;AAAAAAAAAAAAAAAAAAAAAAAAAAAAAAAAAAAAqOdL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zAKjn/wCo5/8AqOf/AKjn/wCo5/8AqOf/&#10;AKjn/wCo5/8AqOf/AKjn/wCo5/8AqOf/AKjn/wCo5/8AqOf/AKjn/wCo5/8AqOf/AKjn/wCo5/8A&#10;qOf/AKjn/wCo5/8AqOf/AKjn/wCo5/8AqOf/AKjn/wCo5/8AqOf/AKjn/wCo5/8AqOf/AKjn/wCo&#10;5/8AqOf/AKjn/wCo5/8AqOf/AKjn/wCo5/8AqOf/AKjn/wCo50AAAAAAAAAAAAAAAAAAAAAAAAAA&#10;AACo54U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lAAAAAAA&#10;AAAAAAAAAAAAAAAAAAAAAAAAAAAAAAAAAAAAAAAAAAAAAAAAAAAAAAAAAAAAAAAAAAAAAAAAAAAA&#10;AAAAAAAAAAAAAAAAAAAAAAAAAAAAAAAAAAAAAAAAAAAAAAAAAAAAAAAAAAAAAAAAAAAAAAAAAAAA&#10;AAAAAAAAqOfO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AAAAAAA&#10;AAAAAAAAAAAAAAAAAAAAAAAAAAAAAAAAAAAAAAAAAAAAAAAAAAAAAAAAAAAAAAAAAAAAAKjncACo&#10;5/8AqOf/AKjn/wCo5/8AqOf/AKjn/wCo5/8AqOf/AKjn/wCo5/8AqOf/AKjn/wCo59IAqOefAKjn&#10;x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EgCo55gAqOf+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nAAAAAAAAAAAAAAAA&#10;AAAAAAAAAAAAAAAAAAAAAAAAAAAAAAAAAAAAAAAAAAAAAAAAAAAAAAAAAAAAAAAAAKjnw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ZAKjn/wCo5/8AqOf/AKjn/wCo5/8AqOf/&#10;AKjn/wCo5/8AqOf/AKjn/wCo5/8AqOf/AKjn/wCo5/8AqOf/AKjn/wCo5/8AqOf/AKjn/wCo5/8A&#10;qOf/AKjn/wCo5/8AqOf/AKjn/wCo5/8AqOf/AKjn/wCo5/8AqOf/AKjn/wCo5/8AqOf/AKjn/wCo&#10;5/8AqOf/AKjn/wCo5/8AqOf/AKjn/wCo5/8AqOf/AKjn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3AKjn&#10;/gCo5/8AqOf/AKjn/wCo5/8AqOf/AKjn/wCo5/8AqOf/AKjn/wCo5/8AqOf/AKjn/wCo5/8AqOf/&#10;AKjn/wCo5/8AqOf/AKjn/wCo5/8AqOf/AKjn/wCo5/8AqOf/AKjn/wCo5/8AqOf/AKjn/wCo5/8A&#10;qOf/AKjn/wCo5/8AqOf/AKjn/wCo5/8AqOf/AKjn/wCo5/8AqOf/AKjn/wCo5+4AAAAAAAAAAAAA&#10;AAAAAAAAAAAAAAAAAAAAAAAAAAAAAAAAAAAAAAAAAAAAAACo5wEAqOfP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eAKjn/wCo5/8AqOf/&#10;AKjn/wCo5/8AqOf/AKjn/wCo5/8AqOf/AKjn/wCo5/8AqOf/AKjn/wCo5/8AqOf/AKjn/wCo5/8A&#10;qOf/AKjn/wCo5/8AqOf/AKjn/wCo5/8AqOf/AKjn/wCo5/8AqOf/AKjn/wCo5/8AqOf/AKjn/wCo&#10;5/8AqOf/AKjn/wCo5/8AqOf/AKjn/wCo5/8AqOf/AKjn/wCo5/8AqOf/AKjn/wCo50AAAAAAAAAA&#10;AAAAAAAAAAAAAKjnEA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9AKjnHAAAAAAAAAAAAAAAAAAAAAAAAAAAAAAAAAAAAAAAAAAAAAAAAAAAAAAAAAAAAAAAAAAA&#10;AAAAAAAAAAAAAAAAAAAAAAAAAAAAAAAAAAAAAAAAAAAAAAAAAAAAAAAAAAAAAAAAAAAAAAAAAAAA&#10;AAAAAAAAAAAAAAAAAAAAAAAAqOeN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QCo5woAAAAAAAAAAAAAAAAAAAAAAAAAAAAAAAAAAAAAAAAAAAAAAAAAAAAAAAAAAAAA&#10;AAAAqOcJAKjn5wCo5/8AqOf/AKjn/wCo5/8AqOf/AKjn/wCo5/8AqOf/AKjn/wCo5/8AqOf/AKjn&#10;qACo5wEAAAAAAAAAAACo54M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PgCo5/s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8&#10;AKjnJAAAAAAAAAAAAAAAAAAAAAAAAAAAAAAAAAAAAAAAAAAAAAAAAAAAAAAAAAAAAAAAAAAAAAAA&#10;AAAAAKjnt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6AKjn/wCo5/8AqOf/&#10;AKjn/wCo5/8AqOf/AKjn/wCo5/8AqOf/AKjn/wCo5/8AqOf/AKjn/wCo5/8AqOf/AKjn/wCo5/8A&#10;qOf/AKjn/wCo5/8AqOf/AKjn/wCo5/8AqOf/AKjn/wCo5/8AqOf/AKjn/wCo5/8AqOf/AKjn/wCo&#10;5/8AqOf/AKjn/wCo5/8AqOf/AKjn/wCo5/8AqOf/AKjn/wCo5/8AqOf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mwCo5/8AqOf/AKjn/wCo5/8AqOf/AKjn/wCo5/8AqOf/AKjn/wCo5/8AqOf/&#10;AKjn/wCo5/8AqOf/AKjn/wCo5/8AqOf/AKjn/wCo5/8AqOf/AKjn/wCo5/8AqOf/AKjn/wCo5/8A&#10;qOf/AKjn/wCo5/8AqOf/AKjn/wCo5/8AqOf/AKjn/wCo5/8AqOf/AKjn/wCo5/8AqOf/AKjn/wCo&#10;59wAAAAAAAAAAAAAAAAAAAAAAAAAAAAAAAAAAAAAAAAAAAAAAAAAAAAAAAAAAACo51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oAqOf+&#10;AKjn/wCo5/8AqOf/AKjn/wCo5/8AqOf/AKjn/wCo5/8AqOf/AKjn/wCo5/8AqOf/AKjn/wCo5/8A&#10;qOf/AKjn/wCo5/8AqOf/AKjn/wCo5/8AqOf/AKjn/wCo5/8AqOf/AKjn/wCo5/8AqOf/AKjn/wCo&#10;5/8AqOf/AKjn/wCo5/8AqOf/AKjn/wCo5/8AqOf/AKjn/wCo5/8AqOf/AKjn/wCo5/8AqOf/AKjn&#10;/wCo50AAAAAAAAAAAAAAAAAAAAAAAKjne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wAAAAAAAAAAAAAAAAAAAAAAAAAAAAAAAAAAAAAAAAAAAAAAAAAAAAAAAA&#10;AAAAAAAAAAAAAAAAAAAAAAAAAAAAAAAAAAAAAAAAAAAAAAAAAAAAAAAAAAAAAAAAAAAAAAAAAAAA&#10;AAAAAAAAAAAAAAAAAAAAAAAAAAAAAAAAAAAAAAAAqOdi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sAAAAAAAAAAAAAAAAAAAAAAAAAAAAAAAAAAAAAAAAAAAAA&#10;AAAAAAAAAAAAAAAAAAAAqOdsAKjn/wCo5/8AqOf/AKjn/wCo5/8AqOf/AKjn/wCo5/8AqOf/AKjn&#10;/wCo5/8AqOf/AKjnkQAAAAAAAAAAAAAAAACo5wIAqOfI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8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gAAAAAAAAAAAAAAAAAAAAAAAAAAAAAAAAAAAAAAAAAAAAAAAAAAAAAA&#10;AAAAAAAAAAAAAAAAAAAAAKjnp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b&#10;AKjn/wCo5/8AqOf/AKjn/wCo5/8AqOf/AKjn/wCo5/8AqOf/AKjn/wCo5/8AqOf/AKjn/wCo5/8A&#10;qOf/AKjn/wCo5/8AqOf/AKjn/wCo5/8AqOf/AKjn/wCo5/8AqOf/AKjn/wCo5/8AqOf/AKjn/wCo&#10;5/8AqOf/AKjn/wCo5/8AqOf/AKjn/wCo5/8AqOf/AKjn/wCo5/8AqOf/AKjn/wCo5/8AqO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IAqOf/AKjn/wCo5/8AqOf/AKjn/wCo5/8AqOf/AKjn/wCo5/8AqOf/AKjn/wCo5/8A&#10;qOf/AKjn/wCo5/8AqOf/AKjn/wCo5/8AqOf/AKjn/wCo5/8AqOf/AKjn/wCo5/8AqOf/AKjn/wCo&#10;5/8AqOf/AKjn/wCo5/8AqOf/AKjn/wCo5/8AqOf/AKjn/wCo5/8AqOf/AKjn/wCo5/8AqOf/AKjn&#10;/wCo5/8AqOf/AKjn/wCo50AAAAAAAAAAAAAAAAAAqOcKAKjn7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RAAAAAAAAAAAAAAAAAAAAAAAAAAAAAAAAAAAAAAAA&#10;AAAAAAAAAAAAAAAAAAAAAAAAAAAAAAAAAAAAAAAAAAAAAAAAAAAAAAAAAAAAAAAAAAAAAAAAAAAA&#10;AAAAAAAAAAAAAAAAAAAAAAAAAAAAAAAAAAAAAAAAAAAAAAAAAAAAAAAAqOdF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sAqOcCAAAAAAAAAAAAAAAAAAAAAAAA&#10;AAAAAAAAAAAAAAAAAAAAAAAAAAAAAACo5wIAqOfdAKjn/wCo5/8AqOf/AKjn/wCo5/8AqOf/AKjn&#10;/wCo5/8AqOf/AKjn/wCo5/8AqOf/AKjn3wCo5wQAAAAAAAAAAAAAAAAAqOc1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d&#10;AKjn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IAqOf6AKjn/wCo5/8AqOf/AKjn/wCo5/8AqOf/AKjn/wCo5/8AqOf/AKjn/wCo5/8A&#10;qOf/AKjn/wCo5/8AqOf/AKjn/wCo5/8AqOf/AKjn/wCo5/8AqOf/AKjn/wCo5/8AqOf/AKjn/wCo&#10;5/8AqOf/AKjn/wCo5/8AqOf/AKjn/wCo5/8AqOf/AKjn/wCo5/8AqOf/AKjn/wCo5/8AqOf/AKjn&#10;/wCo5/8AqOc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2kAqOf/AKjn/wCo5/8AqOf/&#10;AKjn/wCo5/8AqOf/AKjn/wCo5/8AqOf/AKjn/wCo5/8AqOf/AKjn/wCo5/8AqOf/AKjn/wCo5/8A&#10;qOf/AKjn/wCo5/8AqOf/AKjn/wCo5/8AqOf/AKjn/wCo5/8AqOf/AKjn/wCo5/8AqOf/AKjn/wCo&#10;5/8AqOf/AKjn/wCo5/8AqOf/AKjn/wCo548AAAAAAAAAAAAAAAAAAAAAAAAAAAAAAAAAAAAAAAAA&#10;AAAAAAAAAAAAAKjnR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fAAKjnwACo&#10;58AAqOfAAKjnwACo58AAqOfGAKjn0ACo59sAqOf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4AqOf/AKjn/wCo5/8AqOf/AKjn/wCo5/8AqOf/AKjn/wCo5/8A&#10;qOf/AKjn/wCo5/8AqOf/AKjn/wCo5/8AqOf/AKjn/wCo5/8AqOf/AKjn/wCo5/8AqOf/AKjn/wCo&#10;5/8AqOf/AKjn/wCo5/8AqOf/AKjn/wCo5/8AqOf/AKjn/wCo5/8AqOf/AKjn/wCo5/8AqOf/AKjn&#10;/wCo5/8AqOf/AKjn/wCo5/8AqOf/AKjn/wCo50AAAAAAAAAAAAAAAAAAqOdo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XAAAAAAAAAAAAAAAAAAAAAAAA&#10;AAAAAAAAAAAAAAAAAAAAAAAAAAAAAAAAAAAAAAAAAAAAAAAAAAAAAAAAAAAAAAAAAAAAAAAAAAAA&#10;AAAAAAAAAAAAAAAAAAAAAAAAAAAAAAAAAAAAAAAAAAAAAAAAAAAAAAAAAAAAAAAAAAAAAAAAqOc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OAAAAAAAA&#10;AAAAAAAAAAAAAAAAAAAAAAAAAAAAAAAAAAAAAAAAAAAAAACo51MAqOf/AKjn/wCo5/8AqOf/AKjn&#10;/wCo5/8AqOf/AKjn/wCo5/8AqOf/AKjn/wCo5/8AqOf/AKjn/wCo52UAAAAAAAAAAAAAAAAAAAAA&#10;AKjno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kAqOciAKjn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0AqOfM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MAAAAAAAAAAAAAAAAA&#10;AAAAAAAAAAAAAAAAAAAAAAAAAAAAAAAAAAAAAAAAAAAAAAAAAAAAAKjni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0AqOf/AKjn/wCo5/8AqOf/AKjn/wCo5/8AqOf/AKjn/wCo5/8A&#10;qOf/AKjn/wCo5/8AqOf/AKjn/wCo5/8AqOf/AKjn/wCo5/8AqOf/AKjn/wCo5/8AqOf/AKjn/wCo&#10;5/8AqOf/AKjn/wCo5/8AqOf/AKjn/wCo5/8AqOf/AKjn/wCo5/8AqOf/AKjn/wCo5/8AqOf/AKjn&#10;/wCo5/8AqOf/AKjn/wCo5+c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IAqOfD&#10;AKjn/wCo5/8AqOf/AKjn/wCo5/8AqOf/AKjn/wCo5/8AqOf/AKjn/wCo5/8AqOf/AKjn/wCo5/8A&#10;qOf/AKjn/wCo5/8AqOf/AKjn/wCo5/8AqOf/AKjn/wCo5/8AqOf/AKjn/wCo5/8AqOf/AKjn/wCo&#10;5/8AqOf/AKjn/wCo5/8AqOf/AKjn/wCo5/8AqOf/AKjn/wCo50sAAAAAAAAAAAAAAAAAAAAAAAAA&#10;AAAAAAAAAAAAAAAAAAAAAAAAAAAAAKjnu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eYAKjnQwCo&#10;5wMAAAAAAAAAAAAAAAAAAAAAAAAAAAAAAAAAAAAAAAAAAAAAAAAAAAAAAKjnDACo5ywAqOdcAKjn&#10;nACo5+I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40AqOf/AKjn/wCo5/8AqOf/AKjn/wCo5/8A&#10;qOf/AKjn/wCo5/8AqOf/AKjn/wCo5/8AqOf/AKjn/wCo5/8AqOf/AKjn/wCo5/8AqOf/AKjn/wCo&#10;5/8AqOf/AKjn/wCo5/8AqOf/AKjn/wCo5/8AqOf/AKjn/wCo5/8AqOf/AKjn/wCo5/8AqOf/AKjn&#10;/wCo5/8AqOf/AKjn/wCo5/8AqOf/AKjn/wCo5/8AqOf/AKjn/wCo50AAAAAAAAAAAACo5wEAqOfX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lAAAAAAAA&#10;AAAAAAAAAAAAAAAAAAAAAAAAAAAAAAAAAAAAAAAAAAAAAAAAAAAAAAAAAAAAAAAAAAAAAAAAAAAA&#10;AAAAAAAAAAAAAAAAAAAAAAAAAAAAAAAAAAAAAAAAAAAAAAAAAAAAAAAAAAAAAAAAAAAAAAAAAAAA&#10;AAAAAAAAAAAAAAAAAKjn5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4AAAAAAAAAAAAAAAAAAAAAAAAAAAAAAAAAAAAAAAAAAAAAAAAAAAAAACo58UAqOf/AKjn&#10;/wCo5/8AqOf/AKjn/wCo5/8AqOf/AKjn/wCo5/8AqOf/AKjn/wCo5/8AqOf/AKjn/wCo5+UAqOcJ&#10;AAAAAAAAAAAAAAAAAKjnEwCo5+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8AqOeG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8A&#10;qOcCAAAAAAAAAAAAAAAAAAAAAAAAAAAAAAAAAAAAAAAAAAAAAAAAAAAAAAAAAAAAAAAAAKjne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4AqOf/AKjn/wCo5/8AqOf/AKjn/wCo5/8A&#10;qOf/AKjn/wCo5/8AqOf/AKjn/wCo5/8AqOf/AKjn/wCo5/8AqOf/AKjn/wCo5/8AqOf/AKjn/wCo&#10;5/8AqOf/AKjn/wCo5/8AqOf/AKjn/wCo5/8AqOf/AKjn/wCo5/8AqOf/AKjn/wCo5/8AqOf/AKjn&#10;/wCo5/8AqOf/AKjn/wCo5/8AqOf/AKjn/wCo56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lAKjn9QCo5/8AqOf/AKjn/wCo5/8AqOf/AKjn/wCo5/8AqOf/AKjn/wCo5/8A&#10;qOf/AKjn/wCo5/8AqOf/AKjn/wCo5/8AqOf/AKjn/wCo5/8AqOf/AKjn/wCo5/8AqOf/AKjn/wCo&#10;5/8AqOf/AKjn/wCo5/8AqOf/AKjn/wCo5/8AqOf/AKjn/wCo5/8AqOf/AKjn7gCo5wcAAAAAAAAA&#10;AAAAAAAAAAAAAAAAAAAAAAAAAAAAAAAAAAAAAAAAqOcs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eYAKjnQwCo&#10;5wMAAAAAAAAAAAAAAAAAAAAAAAAAAAAAAAAAAAAAAAAAAAAAAAAAAAAAAAAAAAAAAAAAAAAAAAAA&#10;AAAAAAAAAAAAAAAAAACo5wIAqOdKAKjnrwCo5+U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70AqOf/AKjn/wCo5/8A&#10;qOf/AKjn/wCo5/8AqOf/AKjn/wCo5/8AqOf/AKjn/wCo5/8AqOf/AKjn/wCo5/8AqOf/AKjn/wCo&#10;5/8AqOf/AKjn/wCo5/8AqOf/AKjn/wCo5/8AqOf/AKjn/wCo5/8AqOf/AKjn/wCo5/8AqOf/AKjn&#10;/wCo5/8AqOf/AKjn/wCo5/8AqOf/AKjn/wCo5/8AqOf/AKjn/wCo5/8AqOf/AKjn/wCo50AAAAAA&#10;AAAAAACo50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yAAAAAAAAAAAAAAAAAAAAAAAAAAAAAAAAAAAAAAAAAAAAAAAAAAAAAAAAAAAAAAAAAAAA&#10;AAAAAAAAAAAAAAAAAAAAAAAAAAAAAAAAAAAAAAAAAAAAAAAAAAAAAAAAAAAAAAAAAAAAAAAAAAAA&#10;AAAAAAAAAAAAAAAAAAAAAAAAAAAAAAAAAKjny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+AKjnJAAAAAAAAAAAAAAAAAAAAAAAAAAAAAAAAAAAAAAAAAAAAKjn&#10;OQCo5/8AqOf/AKjn/wCo5/8AqOf/AKjn/wCo5/8AqOf/AKjn/wCo5/8AqOf/AKjn/wCo5/8AqOf/&#10;AKjn/wCo5/8AqOd1AAAAAAAAAAAAAAAAAAAAAACo50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18AqOf/AKjn/wCo5/8A&#10;qOf/AKjn/wCo5/8AqOf/AKjn/wCo5/8AqOf/AKjn/wCo5/8AqOf/AKjn/wCo5/8AqOf/AKjn/wCo&#10;5/8AqOf/AKjn/wCo5/8AqOf/AKjn/wCo5/8AqOf/AKjn/wCo5/8AqOf/AKjn/wCo5/8AqOf/AKjn&#10;/wCo5/8AqOf/AKjn/wCo5/8AqOf/AKjn/wCo5/8AqOf/AKjn/wCo53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ACo5/8AqOf/AKjn/wCo5/8AqOf/AKjn/wCo5/8A&#10;qOf/AKjn/wCo5/8AqOf/AKjn/wCo5/8AqOf/AKjn/wCo5/8AqOf/AKjn/wCo5/8AqOf/AKjn/wCo&#10;5/8AqOf/AKjn/wCo5/8AqOf/AKjn/wCo5/8AqOf/AKjn/wCo5/8AqOf/AKjn/wCo5/8AqOf/AKjn&#10;iwAAAAAAAAAAAAAAAAAAAAAAAAAAAAAAAAAAAAAAAAAAAAAAAAAAAAAAqOeb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oAqOeVAKjnQwCo&#10;5wMAAAAAAAAAAAAAAAAAAAAAAAAAAAAAAAAAAAAAAAAAAAAAAAAAAAAAAAAAAAAAAAAAAAAAAAAA&#10;AAAAAAAAAAAAAAAAAAAAAAAAAAAAAAAAAAAAAAAAAAAAAAAAAACo5wEAqOdGAKjns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+4A&#10;qOf/AKjn/wCo5/8AqOf/AKjn/wCo5/8AqOf/AKjn/wCo5/8AqOf/AKjn/wCo5/8AqOf/AKjn/wCo&#10;5/8AqOf/AKjn/wCo5/8AqOf/AKjn/wCo5/8AqOf/AKjn/wCo5/8AqOf/AKjn/wCo5/8AqOf/AKjn&#10;/wCo5/8AqOf/AKjn/wCo5/8AqOf/AKjn/wCo5/8AqOf/AKjn/wCo5/8AqOf/AKjn/wCo5/8AqOf/&#10;AKjn/wCo50AAAAAAAAAAAACo57g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CAAAAAAAAAAAAAAAAAAAAAAAAAAAAAAAAAAAAAAAAAAAAAAAAAAAA&#10;AAAAAAAAAAAAAAAAAAAAAAAAAAAAAAAAAAAAAAAAAAAAAAAAAAAAAAAAAAAAAAAAAAAAAAAAAAAA&#10;AAAAA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iwAAAAAAAAAAAAAAAAAAAAAAAAAAAAAA&#10;AAAAAAAAAAAAAKjnowCo5/8AqOf/AKjn/wCo5/8AqOf/AKjn/wCo5/8AqOf/AKjn/wCo5/8AqOf/&#10;AKjn/wCo5/8AqOf/AKjn/wCo5/8AqOfuAKjnEAAAAAAAAAAAAAAAAAAAAAAAqOeb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/wCo53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7AAqOf/AKjn/wCo5/8A&#10;qOf/AKjn/wCo5/8AqOf/AKjn/wCo5/8AqOf/AKjn/wCo5/8AqOf/AKjn/wCo5/8AqOf/AKjn/wCo&#10;5/8AqOf/AKjn/wCo5/8AqOf/AKjn/wCo5/8AqOf/AKjn/wCo5/8AqOf/AKjn/wCo5/8AqOf/AKjn&#10;/wCo5/8AqOf0AKjnGQAAAAAAAAAAAAAAAAAAAAAAAAAAAAAAAAAAAAAAAAAAAAAAAACo5w0AqOf1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4AqOegAKjnJAAA&#10;AAAAAAAAAAAAAAAAAAAAAAAAAAAAAAAAAAAAAAAAAAAAAAAAAAAAAAAAAAAAAAAAAAAAAAAAAAAA&#10;AAAAAAAAAAAAAAAAAAAAAAAAAAAAAAAAAAAAAAAAAAAAAAAAAAAAAAAAAAAAAAAAAAAAAAAAAAAA&#10;AAAAAACo5zQAqOfB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HgCo5/8AqOf/AKjn/wCo5/8AqOf/AKjn/wCo5/8AqOf/AKjn/wCo5/8AqOf/AKjn/wCo&#10;5/8AqOf/AKjn/wCo5/8AqOf/AKjn/wCo5/8AqOf/AKjn/wCo5/8AqOf/AKjn/wCo5/8AqOf/AKjn&#10;/wCo5/8AqOf/AKjn/wCo5/8AqOf/AKjn/wCo5/8AqOf/AKjn/wCo5/8AqOf/AKjn/wCo5/8AqOf/&#10;AKjn/wCo5/8AqOf/AKjn/wCo50AAAAAAAKjnIgCo5/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fAAAAAAAAAAAAAAAAAAAAAAAAAAAAAAAAAAAA&#10;AAAAAAAAAAAAAAAAAAAAAAAAAAAAAAAAAAAAAAAAAAAAAAAAAAAAAAAAAAAAAAAAAAAAAAAAAAAA&#10;AAAAAAAAAAAAAAAAAAAAAAAAAAAAAAAAAAAAAAAAAAAAAAAAAAAAAAAAAAAAAAAAAKjn1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6ACo5wQAAAAAAAAA&#10;AAAAAAAAAAAAAAAAAAAAAAAAqOcRAKjn+ACo5/8AqOf/AKjn/wCo5/8AqOf/AKjn/wCo5/8AqOf/&#10;AKjn/wCo5/8AqOf/AKjn/wCo5/8AqOf/AKjn/wCo5/8AqOf/AKjnhgAAAAAAAAAAAAAAAAAAAAAA&#10;qOcOAKjn5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gAqOepAKjnhQCo56sAqOeaAKjn8gCo5/8AqOf/AKjn/wCo5/8AqOf/AKjn/wCo5/8AqOf/AKjn&#10;/wCo5/8AqOf/AKjn/wCo5/8AqOf/AKjn/wCo5/8AqOf/AKjn/wCo5/8AqOf/AKjn/wCo5/8AqOf/&#10;AKjn/wCo5/8AqOf/AKjn/wCo5/8AqOf/AKjn/wCo5/8AqOf/AKjn/wCo5/8AqOf/AKjn/wCo5/8A&#10;qOf/AKjn/wCo5/8AqOf/AKjn/wCo5/8AqOf/AKjn/wCo5/8AqOf+AKjnHgAAAAAAAAAA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sAqOfgAKjn5ACo5/8AqOf/AKjn/wCo5/8AqOf/AKjn/wCo5/8AqOf/AKjn/wCo&#10;5/8AqOf/AKjn/wCo5/8AqOf/AKjn/wCo5/8AqOf/AKjn/wCo5/8AqOf/AKjn/wCo5/8AqOf/AKjn&#10;/wCo5/8AqOf/AKjn/wCo5/8AqOf/AKjn/wCo5/8AqOf/AKjn/wCo5/8AqOf/AKjn/wCo5/8AqOf/&#10;AKjn/wCo55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EA&#10;qOfeAKjn/wCo5/8AqOf/AKjn/wCo5/8AqOf/AKjn/wCo5/8AqOf/AKjn/wCo5/8AqOf/AKjn/wCo&#10;5/8AqOf/AKjn/wCo5/8AqOf/AKjn/wCo5/8AqOf/AKjn/wCo5/8AqOf/AKjn/wCo5/8AqOf/AKjn&#10;/wCo5/8AqOf/AKjn/wCo5/8AqOd3AAAAAAAAAAAAAAAAAAAAAAAAAAAAAAAAAAAAAAAAAAAAAAAA&#10;AAAAAACo52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2QCo&#10;5zcAAAAAAAAAAAAAAAAAAAAAAAAAAAAAAAAAAAAAAAAAAAAAAAAAAAAAAAAAAAAAAAAAAAAAAAAA&#10;AAAAAAAAAAAAAAAAAAAAAAAAAAAAAAAAAAAAAAAAAAAAAAAAAAAAAAAAAAAAAAAAAAAAAAAAAAAA&#10;AAAAAAAAAAAAAAAAAAAAAAAAAAAAAAAAAKjnTwCo5+E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MAqOfwAKjn/wCo5/8A&#10;qOf/AKjn/wCo5/8AqOf/AKjn/wCo5/8AqOf/AKjn/wCo5/8AqOf/AKjn/wCo5/8AqOf/AKjn/wCo&#10;5/8AqOf/AKjn/wCo5/8AqOf/AKjn/wCo5/8AqOf/AKjn/wCo5/8AqOf/AKjn/wCo5/8AqOf/AKjn&#10;/wCo5/8AqOf/AKjn/wCo5/8AqOf/AKjn/wCo5/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TgCo5/8AqOf/AKjn/wCo5/8AqOf/AKjn/wCo5/8AqOf/AKjn/wCo&#10;5/8AqOf/AKjn/wCo5/8AqOf/AKjn/wCo5/8AqOf/AKjn/wCo5/8AqOf/AKjn/wCo5/8AqOf/AKjn&#10;/wCo5/8AqOf/AKjn/wCo5/8AqOf/AKjn/wCo5/8AqOf/AKjn/wCo5/8AqOf/AKjn/wCo5/8AqOf/&#10;AKjn/wCo5/8AqOf/AKjn/wCo5/8AqOf/AKjn/wCo50AAAAAAAKjng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DgAAAAAAAAAAAAAA&#10;AAAAAAAAAAAAAAAAAAAAAAAAAAAAAAAAAAAAAAAAAAAAAAAAAAAAAAAAAAAAAAAAAAAAAAAAAAAA&#10;AAAAAAAAAAAAAAAAAAAAAAAAAAAAAAAAAAAAAAAAAAAAAAAAAAAAAAAAAAAAAAAAAAAAAAAAAAAA&#10;qOcPAKjn/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04AAAAAAAAAAAAAAAAAAAAAAAAAAAAAAAAAqOdtAKjn/wCo5/8AqOf/AKjn/wCo5/8AqOf/&#10;AKjn/wCo5/8AqOf/AKjn/wCo5/8AqOf/AKjn/wCo5/8AqOf/AKjn/wCo5/8AqOf/AKjn9QCo5xkA&#10;AAAAAAAAAAAAAAAAAAAAAKjnU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SAKjneQCo59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egAA&#10;AAAAAAAAAAAAAAAAAAAAAAAAAAAAAAAAAAAAAAAAAAAAAAAAAAAAAAAAAKjnQ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PQCo5/8AqOf/AKjn/wCo5/8AqOf/AKjn/wCo&#10;5/8AqOf/AKjn/wCo5/8AqOf/AKjn/wCo5/8AqOf/AKjn/wCo5/8AqOf/AKjn/wCo5/8AqOf/AKjn&#10;/wCo5/8AqOf/AKjn/wCo5/8AqOf/AKjn/wCo5/8AqOf/AKjn/wCo5/8AqOf/AKjn/wCo5/8AqOf/&#10;AKjn/wCo5/8AqOf/AKjn/wCo58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xAKjn9gCo5/8AqOf/AKjn/wCo5/8AqOf/AKjn/wCo5/8AqOf/AKjn/wCo&#10;5/8AqOf/AKjn/wCo5/8AqOf/AKjn/wCo5/8AqOf/AKjn/wCo5/8AqOf/AKjn/wCo5/8AqOf/AKjn&#10;/wCo5/8AqOf/AKjn/wCo5/8AqOf/AKjn/wCo58oAqOcEAAAAAAAAAAAAAAAAAAAAAAAAAAAAAAAA&#10;AAAAAAAAAAAAAAAAAAAAAACo580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aAKjnCgAAAAAAAAAAAAAAAAAAAAAAAAAAAAAAAAAAAAAAAAAAAAAAAAAAAAAAAAAAAAAA&#10;AAAAAAAAAAAAAAAAAAAAAAAAAAAAAAAAAAAAAAAAAAAAAAAAAAAAAAAAAAAAAAAAAAAAAAAAAAAA&#10;AAAAAAAAAAAAAAAAAAAAAAAAAAAAAAAAAAAAAAAAAAAAAAAAAAAAAACo5wwAqOeOAKjn/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sA&#10;qOfwAKjn/wCo5/8AqOf/AKjn/wCo5/8AqOf/AKjn/wCo5/8AqOf/AKjn/wCo5/8AqOf/AKjn/wCo&#10;5/8AqOf/AKjn/wCo5/8AqOf/AKjn/wCo5/8AqOf/AKjn/wCo5/8AqOf/AKjn/wCo5/8AqOf/AKjn&#10;/wCo5/8AqOf/AKjn/wCo5/8AqOf/AKjn/wCo5/8AqOf/AKjn/wCo5+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gCo5/8AqOf/AKjn/wCo5/8AqOf/AKjn/wCo&#10;5/8AqOf/AKjn/wCo5/8AqOf/AKjn/wCo5/8AqOf/AKjn/wCo5/8AqOf/AKjn/wCo5/8AqOf/AKjn&#10;/wCo5/8AqOf/AKjn/wCo5/8AqOf/AKjn/wCo5/8AqOf/AKjn/wCo5/8AqOf/AKjn/wCo5/8AqOf/&#10;AKjn/wCo5/8AqOf/AKjn/wCo5/8AqOf/AKjn/wCo5/8AqOf/AKjn/wCo50AAqOcDAKjn5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PQAAAAAAAAAAAAAAAAAAAAAAAAAAAAAAAAAAAAAAAAAAAAAAAAAAAAAAAAAAAAAAAAAAAAAAAAAA&#10;AAAAAAAAAAAAAAAAAAAAAAAAAAAAAAAAAAAAAAAAAAAAAAAAAAAAAAAAAAAAAAAAAAAAAAAAAAAA&#10;AAAAAAAAAAAAAAAAqOdYAKjn9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AAAAAAAAAAAAAAAAAAAAAAAAAAAAAAAAAAqOfTAKjn/wCo5/8AqOf/&#10;AKjn/wCo5/8AqOf/AKjn/wCo5/8AqOf/AKjn/wCo5/8AqOf/AKjn/wCo5/8AqOf/AKjn/wCo5/8A&#10;qOf/AKjn/wCo55YAAAAAAAAAAAAAAAAAAAAAAAAAAACo58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JwCo55oAqOf4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2QAAAAAAAAAAAAAAAAAAAAAAAAAAAAAAAAAAAAAAAAAAAAAAAAAAAAAAAAAAAKjn&#10;M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dQCo5/8AqOf/AKjn/wCo&#10;5/8AqOf/AKjn/wCo5/8AqOf/AKjn/wCo5/8AqOf/AKjn/wCo5/8AqOf/AKjn/wCo5/8AqOf/AKjn&#10;/wCo5/8AqOf/AKjn/wCo5/8AqOf/AKjn/wCo5/8AqOf/AKjn/wCo5/8AqOf/AKjn/wCo5/8AqOf/&#10;AKjn/wCo5/8AqOf/AKjn/wCo5/8AqOf/AKjn/wCo5/wAqO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UQCo5/8AqOf/AKjn/wCo5/8AqOf/AKjn/wCo&#10;5/8AqOf/AKjn/wCo5/8AqOf/AKjn/wCo5/8AqOf/AKjn/wCo5/8AqOf/AKjn/wCo5/8AqOf/AKjn&#10;/wCo5/8AqOf/AKjn/wCo5/8AqOf/AKjn/wCo5/8AqOf/AKjn7QCo5yAAAAAAAAAAAAAAAAAAAAAA&#10;AAAAAAAAAAAAAAAAAAAAAAAAAAAAAAAAAKjnK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+QCo52MAAAAAAAAAAAAAAAAAAAAAAAAAAAAAAAAAAAAAAAAAAAAAAAAAAAAAAAAA&#10;AAAAAAAAAAAAAAAAAAAAAAAAAAAAAAAAAAAAAAAAAAAAAAAAAAAAAAAAAAAAAAAAAAAAAAAAAAAA&#10;AAAAAAAAAAAAAAAAAAAAAAAAAAAAAAAAAAAAAAAAAAAAAAAAAAAAAAAAAAAAAAAAAAAAAAAAAAAA&#10;AAAAAKjnMwCo59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cAqOfwAKjn/wCo5/8AqOf/AKjn/wCo5/8AqOf/AKjn/wCo5/8AqOf/AKjn/wCo&#10;5/8AqOf/AKjn/wCo5/8AqOf/AKjn/wCo5/8AqOf/AKjn/wCo5/8AqOf/AKjn/wCo5/8AqOf/AKjn&#10;/wCo5/8AqOf/AKjn/wCo5/8AqOf/AKjn/wCo5/8AqOf/AKjn/wCo5/8AqOf/AKjn/wCo59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uACo5/8AqOf/AKjn/wCo&#10;5/8AqOf/AKjn/wCo5/8AqOf/AKjn/wCo5/8AqOf/AKjn/wCo5/8AqOf/AKjn/wCo5/8AqOf/AKjn&#10;/wCo5/8AqOf/AKjn/wCo5/8AqOf/AKjn/wCo5/8AqOf/AKjn/wCo5/8AqOf/AKjn/wCo5/8AqOf/&#10;AKjn/wCo5/8AqOf/AKjn/wCo5/8AqOf/AKjn/wCo5/8AqOf/AKjn/wCo5/8AqOf/AKjn/wCo50AA&#10;qOdM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oAqOe0AKjnZQAAAAAAAAAAAAAAAAAAAAAAAAAAAAAAAAAAAAAAAAAAAAAAAAAAAAAAAAAA&#10;AAAAAAAAAAAAAAAAAAAAAAAAAAAAAAAAAAAAAAAAAAAAAAAAAAAAAAAAAAAAAAAAAAAAAAAAAAAA&#10;AAAAAAAAAAAAAAAAAAAAAAAAAAAAAAAAqOcBAKjnDQCo59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kAqOcQAAAAAAAAAAAAAAAAAAAAAACo5zcAqOf/&#10;AKjn/wCo5/8AqOf/AKjn/wCo5/8AqOf/AKjn/wCo5/8AqOf/AKjn/wCo5/8AqOf/AKjn/wCo5/8A&#10;qOf/AKjn/wCo5/8AqOf/AKjn/wCo5/gAqOcZAAAAAAAAAAAAAAAAAAAAAACo5zAAqOd1AKjniwCo&#10;5/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xQAqOemAKjn/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cAAAAAAAAAAAAAAAAAAAAAAAAAAAAAAAAAAAAAAAAA&#10;AAAAAAAAAAAAAKjnI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R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qgCo&#10;5/8AqOf/AKjn/wCo5/8AqOf/AKjn/wCo5/8AqOf/AKjn/wCo5/8AqOf/AKjn/wCo5/8AqOf/AKjn&#10;/wCo5/8AqOf/AKjn/wCo5/8AqOf/AKjn/wCo5/8AqOf/AKjn/wCo5/8AqOf/AKjn/wCo5/8AqOf/&#10;AKjn/wCo5/8AqOf/AKjn/wCo5/8AqOf/AKjn/wCo5/8AqOf/AKjn/wCo5/8AqO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4AKjnPQAAAAAAAAAA&#10;AAAAAAAAAAAAAAAAAAAAAAAAAAAAAAAAAAAAAAAAAAAAAAAAAKjnh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qAKjnOAAAAAAAAAAAAAAAAAAAAAAAAAAAAAAAAAAAAAAAAAAAAAAA&#10;AAAAAAAAAAAAAAAAAAAAAAAAAAAAAAAAAAAAAAAAAAAAAAAAAAAAAAAAAAAAAAAAAAAAAAAAAAAA&#10;AAAAAAAAAAAAAAAAAAAAAAAAAAAAAAAAAAAAAAAAAAAAAAAAAAAAAAAAAAAAAAAAAAAAAAAAAAAA&#10;AAAAAAAAAAAAAAAAAAAAAAAAAACo5wcAqOeJ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1sAqOfwAKjn/wCo5/8AqOf/AKjn/wCo5/8AqOf/AKjn/wCo&#10;5/8AqOf/AKjn/wCo5/8AqOf/AKjn/wCo5/8AqOf/AKjn/wCo5/8AqOf/AKjn/wCo5/8AqOf/AKjn&#10;/wCo5/8AqOf/AKjn/wCo5/8AqOf/AKjn/wCo5/8AqOf/AKjn/wCo5/8AqOf/AKjn/wCo5/8AqOf/&#10;AKjn/wCo58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7gCo&#10;5/8AqOf/AKjn/wCo5/8AqOf/AKjn/wCo5/8AqOf/AKjn/wCo5/8AqOf/AKjn/wCo5/8AqOf/AKjn&#10;/wCo5/8AqOf/AKjn/wCo5/8AqOf/AKjn/wCo5/8AqOf/AKjn/wCo5/8AqOf/AKjn/wCo5/8AqOf/&#10;AKjn/wCo5/8AqOf/AKjn/wCo5/8AqOf/AKjn/wCo5/8AqOf/AKjn/wCo5/8AqOf/AKjn/wCo5/8A&#10;qOf/AKjn/wCo50AAqOeo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yQCo5wcAAAAAAKjnAQAAAAAAAAAAAAAAAAAAAAAAAAAAAAAAAAAAAAAAAAAA&#10;AAAAAAAAAAAAAAAAAAAAAAAAAAAAAAAAAAAAAAAAAAAAAAAAAAAAAAAAAAAAAAAAAAAAAAAAAAAA&#10;AAAAAAAAAAAAAAAAAAAAAAAAAAAAAAAAAAAAAAAAAAAAAAAAAAAAAAAAAACo53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jAAAAAAAAAAAAAAAA&#10;AAAAAACo55IAqOf/AKjn/wCo5/8AqOf/AKjn/wCo5/8AqOf/AKjn/wCo5/8AqOf/AKjn/wCo5/8A&#10;qOf/AKjn/wCo5/8AqOf/AKjn/wCo5/8AqOf/AKjn/wCo5/8AqOdkAAAAAAAAAAAAAAAAAAAAAAAA&#10;AAAAAAAAAAAAAACo5zQAqOf5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KgCo5ygAqOe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YAAAAAAAAAAAAAAAAAAAAAAAAA&#10;AAAAAAAAAAAAAAAAAAAAAAAAAAAAAKjnE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4QCo5/8AqOf/AKjn/wCo5/8AqOf/AKjn/wCo5/8AqOf/AKjn/wCo5/8AqOf/AKjn&#10;/wCo5/8AqOf/AKjn/wCo5/8AqOf/AKjn/wCo5/8AqOf/AKjn/wCo5/8AqOf/AKjn/wCo5/8AqOf/&#10;AKjn/wCo5/8AqOf/AKjn/wCo5/8AqOf/AKjn/wCo5/8AqOf/AKjn/wCo5/8AqOf/AKjn/wCo5/8A&#10;qOfWAKjn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4AKjn/wCo5/8AqOf/AKjn/wCo5/8AqOf/AKjn/wCo5/8AqOf/AKjn/wCo5/8AqOf/AKjn&#10;/wCo5/8AqOf/AKjn/wCo5/8AqOf/AKjn/wCo5/8AqOf/AKjn/wCo5/8AqOf/AKjn/wCo5/oAqOdO&#10;AAAAAAAAAAAAAAAAAAAAAAAAAAAAAAAAAAAAAAAAAAAAAAAAAAAAAAAAAAAAqOcBAKjn3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kAqOciAAAAAAAAAAAAAAAAAAAAAAAAAAAAAAAAAAAA&#10;AAAAAAAAAAAAAAAAAAAAAAAAAAAAAAAAAAAAAAAAAAAAAAAAAAAAAAAAAAAAAAAAAAAAAAAAAAAA&#10;AAAAAAAAAAAAAAAAAAAAAAAAAAAAAAAAAAAAAAAAAAAAAAAAAAAAAAAAAAAAAAAAAAAAAAAAAAAA&#10;AAAAAAAAAAAAAAAAAAAAAAAAAAAAAAAAAAAAAAAAAAAAAAAAAAAAAKjnOwCo59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xYAqOfwAKjn/wCo5/8AqOf/AKjn/wCo&#10;5/8AqOf/AKjn/wCo5/8AqOf/AKjn/wCo5/8AqOf/AKjn/wCo5/8AqOf/AKjn/wCo5/8AqOf/AKjn&#10;/wCo5/8AqOf/AKjn/wCo5/8AqOf/AKjn/wCo5/8AqOf/AKjn/wCo5/8AqOf/AKjn/wCo5/8AqOf/&#10;AKjn/wCo5/8AqOf/AKjn/wCo57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/wCo5/8AqOf/AKjn/wCo5/8AqOf/AKjn/wCo5/8AqOf/AKjn/wCo5/8AqOf/AKjn&#10;/wCo5/8AqOf/AKjn/wCo5/8AqOf/AKjn/wCo5/8AqOf/AKjn/wCo5/8AqOf/AKjn/wCo5/8AqOf/&#10;AKjn/wCo5/8AqOf/AKjn/wCo5/8AqOf/AKjn/wCo5/8AqOf/AKjn/wCo5/8AqOf/AKjn/wCo5/8A&#10;qOf/AKjn/wCo5/8AqOf/AKjn/wCo50oAqOf0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YQAAAAAAAAAAAAAAAAAAAAAAAAAAAAAAAAAAAAAAAAAA&#10;AAAAAAAAAAAAAAAAAAAAAAAAAAAAAAAAAAAAAAAAAAAAAAAAAAAAAAAAAAAAAAAAAAAAAAAAAAAA&#10;AAAAAAAAAAAAAAAAAAAAAAAAAAAAAAAAAAAAAAAAAAAAAAAAAAAAAAAAAAAAAAAAAAAAAAAAAACo&#10;50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9&#10;AAAAAAAAAAAAAAAAAKjnAgCo5+YAqOf/AKjn/wCo5/8AqOf/AKjn/wCo5/8AqOf/AKjn/wCo5/8A&#10;qOf/AKjn/wCo5/8AqOf/AKjn/wCo5/8AqOf/AKjn/wCo5/8AqOf/AKjn/wCo540AAAAAAAAAAAAA&#10;AAAAAAAAAAAAAAAAAAAAAAAAAAAAAAAAAAAAqOdgAKjn/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2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DwCo578AqOc7AKjn&#10;l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0AqOcDAAAA&#10;AAAAAAAAAAAAAAAAAAAAAAAAAAAAAAAAAAAAAAAAAAAAAKjnB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XAKjn/wCo5/8AqOf/AKjn/wCo5/8AqOf/AKjn/wCo5/8AqOf/AKjn&#10;/wCo5/8AqOf/AKjn/wCo5/8AqOf/AKjn/wCo5/8AqOf/AKjn/wCo5/8AqOf/AKjn/wCo5/8AqOf/&#10;AKjn/wCo5/8AqOf/AKjn/wCo5/8AqOf/AKjn/wCo5/8AqOf/AKjn/wCo5/8AqOf/AKjn/wCo5/8A&#10;qOf/AKjn/wCo5/8AqOf/AKjn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dgCo5/8AqOf/AKjn/wCo5/8AqOf/AKjn/wCo5/8AqOf/AKjn&#10;/wCo5/8AqOf/AKjn/wCo5/8AqOf/AKjn/wCo5/8AqOf/AKjn/wCo5/8AqOf/AKjn/wCo5/8AqOf/&#10;AKjn9QCo50gAAAAAAAAAAAAAAAAAAAAAAAAAAAAAAAAAAAAAAAAAAAAAAAAAAAAAAAAAAAAAAAAA&#10;qOc3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yQCo5xMAAAAAAAAAAAAAAAAAAAAAAAAA&#10;AAAAAAAAAAAAAAAAAAAAAAAAAAAAAAAAAAAAAAAAAAAAAAAAAAAAAAAAAAAAAAAAAAAAAAAAAAAA&#10;AAAAAAAAAAAAAAAAAAAAAAAAAAAAAAAAAAAAAAAAAAAAAAAAAAAAAAAAAAAAAAAAAAAAAAAAAAAA&#10;AAAAAAAAAAAAAAAAAAAAAAAAAAAAAAAAAAAAAAAAAAAAAAAAAAAAAAAAAAAAAAAAAAAAAAAAAACo&#10;5wwAqOe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xAAAAAAAqOfwAKjn/wCo&#10;5/8AqOf/AKjn/wCo5/8AqOf/AKjn/wCo5/8AqOf/AKjn/wCo5/8AqOf/AKjn/wCo5/8AqOf/AKjn&#10;/wCo5/8AqOf/AKjn/wCo5/8AqOf/AKjn/wCo5/8AqOf/AKjn/wCo5/8AqOf/AKjn/wCo5/8AqOf/&#10;AKjn/wCo5/8AqOf/AKjn/wCo5/8AqOf/AKjn/wCo57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bAKjn/wCo5/8AqOf/AKjn/wCo5/8AqOf/AKjn/wCo5/8AqOf/AKjn&#10;/wCo5/8AqOf/AKjn/wCo5/8AqOf/AKjn/wCo5/8AqOf/AKjn/wCo5/8AqOf/AKjn/wCo5/8AqOf/&#10;AKjn/wCo5/8AqOf/AKjn/wCo5/8AqOf/AKjn/wCo5/8AqOf/AKjn/wCo5/8AqOf/AKjn/wCo5/8A&#10;qOf/AKjn/wCo5/8AqOf/AKjn/wCo5/8AqOf/AKjn/wCo55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QAAAAAAAAAAAAAAAAAAAAAAAAAAA&#10;AAAAAAAAAAAAAAAAAAAAAAAAAAAAAAAAAAAAAAAAAAAAAAAAAAAAAAAAAAAAAAAAAAAAAAAAAAAA&#10;AAAAAAAAAAAAAAAAAAAAAAAAAAAAAAAAAAAAAAAAAAAAAAAAAAAAAAAAAAAAAAAAAAAAAAAAAAAA&#10;AAAAAAAAAAAAAACo50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LACo508AqOfEAKjnKwCo564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Co5/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MAKjn/wCo5/8AqOf/AKjn/wCo5/8AqOf/AKjn&#10;/wCo5/8AqOf/AKjn/wCo5/8AqOf/AKjn/wCo5/8AqOf/AKjn/wCo5/8AqOf/AKjn/wCo5/8AqOf/&#10;AKjn/wCo5/8AqOf/AKjn/wCo5/8AqOf/AKjn/wCo5/8AqOf/AKjn/wCo5/8AqOf/AKjn/wCo5/8A&#10;qOf/AKjn/wCo5/8AqOf/AKjn/wCo5/8AqOf/AKjn6gCo5x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1wAqOf5AKjn/wCo5/8AqOf/AKjn&#10;/wCo5/8AqOf/AKjn/wCo5/8AqOf/AKjn/wCo5/8AqOf/AKjn/wCo5/8AqOf/AKjn/wCo5/8AqOf/&#10;AKjn/wCo5/8AqOflAKjnNAAAAAAAAAAAAAAAAAAAAAAAAAAAAAAAAAAAAAAAAAAAAAAAAAAAAAAA&#10;AAAAAAAAAAAAAAAAqOeH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8AKjn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VgCo5/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awAA&#10;AAAAqOfwAKjn/wCo5/8AqOf/AKjn/wCo5/8AqOf/AKjn/wCo5/8AqOf/AKjn/wCo5/8AqOf/AKjn&#10;/wCo5/8AqOf/AKjn/wCo5/8AqOf/AKjn/wCo5/8AqOf/AKjn/wCo5/8AqOf/AKjn/wCo5/8AqOf/&#10;AKjn/wCo5/8AqOf/AKjn/wCo5/8AqOf/AKjn/wCo5/8AqOf/AKjn/wCo56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SAKjn/wCo5/8AqOf/AKjn/wCo5/8AqOf/AKjn&#10;/wCo5/8AqOf/AKjn/wCo5/8AqOf/AKjn/wCo5/8AqOf/AKjn/wCo5/8AqOf/AKjn/wCo5/8AqOf/&#10;AKjn/wCo5/8AqOf/AKjn/wCo5/8AqOf/AKjn/wCo5/8AqOf/AKjn/wCo5/8AqOf/AKjn/wCo5/8A&#10;qOf/AKjn/wCo5/8AqOf/AKjn/wCo5/8AqOf/AKjn/wCo5/8AqOf/AKjn/wCo5+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XwAAAAAAAAAA&#10;AAAAAAAAAAAAAAAAAAAAAAAAAAAAAAAAAAAAAAAAAAAAAAAAAAAAAAAAAAAAAAAAAAAAAAAAAAAA&#10;AAAAAAAAAAAAAAAAAAAAAAAAAAAAAAAAAAAAAAAAAAAAAAAAAAAAAAAAAAAAAAAAAAAAAAAAAAAA&#10;AAAAAAAAAAAAAAAAAAAAAAAAAAAAAACo54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ogCo5+IAqOejAKjnqwCo5xgAqOf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RAAAAAAAAAAAAAAAAAAAAAAAAAAAAAAAAAAAAAAAAAAAAAAAA&#10;AAAAAACo5+c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gAKjn/wCo5/8AqOf/AKjn&#10;/wCo5/8AqOf/AKjn/wCo5/8AqOf/AKjn/wCo5/8AqOf/AKjn/wCo5/8AqOf/AKjn/wCo5/8AqOf/&#10;AKjn/wCo5/8AqOf/AKjn/wCo5/8AqOf/AKjn/wCo5/8AqOf/AKjn/wCo5/8AqOf/AKjn/wCo5/8A&#10;qOf/AKjn/wCo5/8AqOf/AKjn/wCo5/8AqOf/AKjn/wCo5/8AqOf/AKjn/wCo57oAqO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zAKjn&#10;2wCo5/8AqOf/AKjn/wCo5/8AqOf/AKjn/wCo5/8AqOf/AKjn/wCo5/8AqOf/AKjn/wCo5/8AqOf/&#10;AKjn/wCo5/8AqOf/AKjn/wCo58IAqOcZAAAAAAAAAAAAAAAAAAAAAAAAAAAAAAAAAAAAAAAAAAAA&#10;AAAAAAAAAAAAAAAAAAAAAAAAAAAAAAAAqOfX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IAqO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1ACo5wYAAAAAAAAAAAAAAAAAAAAAAAAAAAAAAAAAAAAAAAAAAAAAAAAAAAAAAAAAAAAAAAAA&#10;AAAAAAAAAAAAAAAAAAAAAAAAAAAAAAAAAAAAAAAAAAAAAAAAAAAAAAAAAAAAAAAAAAAAAAAAAAAA&#10;AAAAAAAAAAAAAAAAAAAAAAAAAAAAAAAAAAAAAAAAAKjnGQCo5/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TAKjnIACo5/QAqOf/AKjnpQCo55kAqOcxAKjn+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hAAAAAAAAAAAAAAAAAAAAAAAAAAAAAAAA&#10;AAAAAAAAAAAAAAAAAAAAAACo59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RAKjn&#10;/wCo5/8AqOf/AKjn/wCo5/8AqOf/AKjn/wCo5/8AqOf/AKjn/wCo5/8AqOf/AKjn/wCo5/8AqOf/&#10;AKjn/wCo5/8AqOf/AKjn/wCo5/8AqOf/AKjn/wCo5/8AqOf/AKjn/wCo5/8AqOf/AKjn/wCo5/8A&#10;qOf/AKjn/wCo5/8AqOf/AKjn/wCo5/8AqOf/AKjn/wCo5/8AqOf/AKjn/wCo5/8AqOf/AKjn/wCo&#10;5/8AqO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gCo54gAqOf3AKjn/wCo5/8AqOf/AKjn/wCo5/8AqOf/AKjn/wCo5/8AqOf/&#10;AKjn/wCo5/8AqOf/AKjn/wCo5/8AqOf7AKjnfwCo5wMAAAAAAAAAAAAAAAAAAAAAAAAAAAAAAAAA&#10;AAAAAAAAAAAAAAAAAAAAAAAAAAAAAAAAAAAAAAAAAACo5y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pQCo5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IAqOf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3gAAAAAAAAAAAAAAAAAAAAAAAAAAAAAAAAAAAAAAAAAAAAAAAAA&#10;AAAAAAAAAAAAAAAAAAAAAAAAAAAAAAAAAAAAAAAAAAAAAAAAAAAAAAAAAAAAAAAAAAAAAAAAAAAA&#10;AAAAAAAAAAAAAAAAAAAAAAAAAAAAAAAAAAAAAAAAAAAAAAAAAAAAAAAAAKjne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LAKjnTgCo5z4AqOfxAKjncwCo52YAqOf/AKjn/wCo58gAqOeK&#10;AKjnl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Co58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IAKjn/wCo5/8AqOf/AKjn/wCo5/8AqOf/AKjn/wCo5/8AqOf/AKjn/wCo5/8AqOf/&#10;AKjn/wCo5/8AqOf/AKjn/wCo5/8AqOf/AKjn/wCo5/8AqOf/AKjn/wCo5/8AqOf/AKjn/wCo5/8A&#10;qOf/AKjn/wCo5/8AqOf/AKjn/wCo5/8AqOf/AKjn/wCo5/8AqOf/AKjn/wCo5/8AqOf/AKjn/wCo&#10;5/8AqOf/AKjn/wCo5/8AqOf/AKjnjwCo5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cAKjniQCo5+cAqOf/AKjn/wCo5/8AqOf/&#10;AKjn/wCo5/8AqOf/AKjn/wCo5/8AqOf/AKjn/wCo584AqOcwAAAAAAAAAAAAAAAAAAAAAAAAAAAA&#10;AAAAAAAAAAAAAAAAAAAAAAAAAAAAAAAAAAAAAAAAAAAAAAAAAAAAAAAAAACo52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lAKj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0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sAqOcHAAAAAAAAAAAAAAAAAAAAAAAAAAAA&#10;AAAAAAAAAAAAAAAAAAAAAAAAAAAAAAAAAAAAAAAAAAAAAAAAAAAAAAAAAAAAAAAAAAAAAAAAAAAA&#10;AAAAAAAAAAAAAAAAAAAAAAAAAAAAAAAAAAAAAAAAAAAAAAAAAAAAAAAAAAAAAAAAAAAAAAAAAKjn&#10;t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zAKjn/wCo530AqOfUAKjn/QCo50QAqOfA&#10;AKjn/wCo5/8AqOf/AKjn3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ggAAAAAAAAAAAAAAAAAAAAAAAAAAAAAAAAAAAAAAAAAAAAAAAACo57w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qAKjn/wCo5/8AqOf/AKjn/wCo5/8AqOf/AKjn/wCo5/8AqOf/&#10;AKjn/wCo5/8AqOf/AKjn/wCo5/8AqOf/AKjn/wCo5/8AqOf/AKjn/wCo5/8AqOf/AKjn/wCo5/8A&#10;qOf/AKjn/wCo5/8AqOf/AKjn/wCo5/8AqOf/AKjn/wCo5/8AqOf/AKjn/wCo5/8AqOf/AKjn/wCo&#10;5/8AqOf/AKjn/wCo5/8AqOf/AKjn/wCo5/8AqOf/AKjn/wCo56UAqO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EAqOcx&#10;AKjnYQCo53kAqOeAAKjngACo54AAqOeAAKjngACo54AAqOeAAKjnaACo5wQAAAAAAAAAAAAAAAAA&#10;AAAAAAAAAAAAAAAAAAAAAAAAAAAAAAAAAAAAAAAAAAAAAAAAAAAAAAAAAAAAAAAAAAAAAAAAAACo&#10;57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MAq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Lw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QAAAAAAAAAAAA&#10;AAAAAAAAAAAAAAAAAAAAAAAAAAAAAAAAAAAAAAAAAAAAAAAAAAAAAAAAAAAAAAAAAAAAAAAAAAAA&#10;AAAAAAAAAAAAAAAAAAAAAAAAAAAAAAAAAAAAAAAAAAAAAAAAAAAAAAAAAAAAAAAAAAAAAAAAAAAA&#10;AAAAAAAAAAAAAKjn4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RwCo52YAAAAAAKjnygCo5+QAqOdw&#10;AKjn/wCo5+0AqOd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zgAAAAAAAAAAAAAAAAAAAAAAAAAAAAAAAAAAAAAAAAAAAAAAAACo56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LAKjn/wCo5/8AqOf/AKjn/wCo5/8AqOf/&#10;AKjn/wCo5/8AqOf/AKjn/wCo5/8AqOf/AKjn/wCo5/8AqOf/AKjn/wCo5/8AqOf/AKjn/wCo5/8A&#10;qOf/AKjn/wCo5/8AqOf/AKjn/wCo5/8AqOf/AKjn/wCo5/8AqOf/AKjn/wCo5/8AqOf/AKjn/wCo&#10;5/8AqOf/AKjn/wCo5/8AqOf/AKjn/wCo5/8AqOf/AKjn/wCo5/8AqOf/AKjn/wCo5/8AqOfQAKjn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gCo5/Q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EAqOdiAKjn8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/AAAAAAAAAAAAAAAAAAAAAAAAAAAAAAAAAAAAAAAAAAAAAAAAAAAAAAAAAAAAAAAAAAAAAAAA&#10;AAAAAAAAAAAAAAAAAAAAAAAAAAAAAAAAAAAAAAAAAAAAAAAAAAAAAAAAAAAAAAAAAAAAAAAAAAAA&#10;AAAAAAAAAAAAAAAAAAAAAAAAqOc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YAqOf4AKjn/wCo5/8AqOf/AKjn/wCo&#10;5/8AqOf/AKjn/wCo5/8AqOf/AKjn/wCo5/8AqOf/AKjn/wCo5/8AqOf/AKjn/wCo5/8AqOf/AKjn&#10;/wCo5/8AqOf/AKjnlQAAAAAAAAAAAAAAAAAAAAAAAAAAAAAAAAAAAAAAAAAAAAAAAAAAAAAAAAAA&#10;AAAAAAAAAAAAAAAAAAAAAAAAAAAAAAAAAKjnz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6QCo55sAqOca&#10;AKjnngCo5/8AqOe8AKjn/wCo5/8AqOfRAKjn9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xMAAAAAAAAAAAAAAAAAAAAAAAAAAAAAAAAA&#10;AAAAAAAAAACo55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4gCo5/8AqOf/&#10;AKjn/wCo5/8AqOf/AKjn/wCo5/8AqOf/AKjn/wCo5/8AqOf/AKjn/wCo5/8AqOf/AKjn/wCo5/8A&#10;qOf/AKjn/wCo5/8AqOf/AKjn/wCo5/8AqOf/AKjn/wCo5/8AqOf/AKjn/wCo5/8AqOf/AKjn/wCo&#10;5/8AqOf/AKjn/wCo5/8AqOf/AKjn/wCo5/8AqOf/AKjn/wCo5/8AqOf/AKjn/wCo5/8AqOf/AKjn&#10;/wCo5/8AqOf/AKjn9QCo52g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RAKjnZgCo59U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mAAAAAAAAAAAAAAAAAAAAAAAAAAAAAAAAAAAAAAAAAAAAAAAAAAAAAAAA&#10;AAAAAAAAAAAAAAAAAAAAAAAAAAAAAAAAAAAAAAAAAAAAAAAAAAAAAAAAAAAAAAAAAAAAAAAAAAAA&#10;AAAAAAAAAAAAAAAAAAAAAAAAAAAAAAAAAAAAAAAAqOd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pACo58IAqOdnAKjnz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1QAAAAAAAAAAAAAAAAA&#10;AAAAAAAAAAAAAAAAAAAAAAAAAACo55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r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JAKjn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gCo5+oAqOej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cA&#10;AAAAAAAAAAAAAAAAAAAAAAAAAAAAAAAAAAAAAAAAAACo54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gCo56EAqO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t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cAqOeYAKjn/wCo5/8A&#10;qOf/AKjn/wCo5/8AqOf/AKjn/wCo5/8AqOf/AKjn/wCo5/8AqOf/AKjn/wCo5/8AqOf/AKjn/wCo&#10;5/8AqOf/AKjn/wCo5/8AqOf/AKjn/wCo5/8AqOf/AKjn/wCo5/8AqOf/AKjn/wCo5/8AqOf/AKjn&#10;/wCo5/8AqOf/AKjn/QCo51sAAAAAAAAAAAAAAAAAAAAAAAAAAAAAAAAAqOfA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8ACo5+cAqOfgAKjn1gCo59AA&#10;qOfEAKjnwACo57MAqOewAKjnsACo57AAqOewAKjnsACo57AAqOewAKjnsACo57AAqOewAKjnsACo&#10;57AAqOewAKjnsACo57AAqOewAKjnsACo57AAqOewAKjnsACo57AAqOewAKjnsACo57AAqOewAKjn&#10;uwCo58AAqOfJAKjn0ACo5+AAqOf5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QAAAAAAAAAAA&#10;AAAAAAAAAAAAAAAAAAAAAAAAAAAAAAAAAAAAAAAAAAAAAAAAAAAAAAAAAAAAAAAAAAAAAAAAAAAA&#10;AAAAAKjnAgCo5+o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PgCo5/8AqOe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sAAAAAAAAAAAAAAAAAAAAAAAAAAAAAAAAAAAAAAAAAAACo53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N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8AKjnogCo5y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CAKjn&#10;8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XgCo5/YAqOfdAKjn/wCo5/8AqOf/AKjn/wCo5/8AqOf/AKjn/wCo5/8AqOf/AKjn/wCo&#10;5/8AqOf/AKjn/wCo5/8AqOf/AKjn/wCo5/8AqOf/AKjn/wCo5/8AqOf/AKjn/wCo5/8AqOf/AKjn&#10;/wCo5/8AqOf/AKjn/wCo5/8AqOf6AKjnVwAAAAAAAAAAAAAAAAAAAAAAAAAAAAAAAAAAAAAAqOe4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gCo5/8AqOeJ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dAAAAAAAAAAAAAAAAAAAAAAAAAAAAAAAAAAAAAACo&#10;52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AgCo5+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8AKjnUgCo5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r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4AqOdrAKjnnACo5/8AqOf/AKjn/wCo5/8AqOf/AKjn/wCo&#10;5/8AqOf/AKjn/wCo5/8AqOf/AKjn/wCo5/8AqOf/AKjn/wCo5/8AqOf/AKjn/wCo5/8AqOf/AKjn&#10;/wCo5/8AqOf/AKjn/wCo5/8AqOf/AKjn/wCo5+gAqOc+AAAAAAAAAAAAAAAAAAAAAAAAAAAAAAAA&#10;AAAAAAAAAAAAqOe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EACo5/8A&#10;qOdt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eAAAAAAAAAAAAAAAAAAAAAAAA&#10;AAAAAAAAAAAAAACo51U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5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YA&#10;qOeIAKjn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e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QCo58IAqOfwAKjn/QCo&#10;5/8AqOf/AKjn/wCo5/8AqOf/AKjn/wCo5/8AqOf/AKjn/wCo5/8AqOf/AKjn/wCo5/8AqOf/AKjn&#10;/wCo5/8AqOf/AKjn/wCo5/8AqOf/AKjn/wCo5/8AqOf/AKjnugCo5xkAAAAAAAAAAAAAAAAAAAAA&#10;AAAAAAAAAAAAAAAAAAAAAAAAAAAAqOeq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MA&#10;qOckAKjnIgCo5+oAqOe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WAAAAAAAA&#10;AAAAAAAAAAAAAAAAAAAAAAAAAAAAAACo50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Q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cAqOd9AKjn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oAqO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gCo5ywAqOdzAKjn4wCo5/8AqOf/AKjn/wCo5/8AqOf/AKjn/wCo5/8AqOf/AKjn&#10;/wCo5/8AqOf/AKjn/wCo5/8AqOf/AKjn/wCo5/8AqOf/AKjn/wCo5+oAqOdjAKjnAQAAAAAAAAAA&#10;AAAAAAAAAAAAAAAAAAAAAAAAAAAAAAAAAAAAAAAAAAAAqOeg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QACo5+0AqOcsAKjnV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MAAAAAAAAAAAAAAAAAAAAAAAAAAAAAAAAAAAAAACo5z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MAqOf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EAqOeXAKjnTACo&#10;5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C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DgCo58QAqOf/AKjn/wCo5/8AqOf/AKjn&#10;/wCo5/8AqOf/AKjn/wCo5/8AqOf/AKjn/wCo5/8AqOf/AKjn/wCo5/8AqOf0AKjnhwCo5w8AAAAA&#10;AAAAAAAAAAAAAAAAAAAAAAAAAAAAAAAAAAAAAAAAAAAAAAAAAAAAAAAAAAAAqOec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sAqOeFAKjn+wCo5+EAqOcRAKjnw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7AKjnCQAAAAAAAAAAAAAAAAAAAAAAAAAAAAAAAACo5y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7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oAqOfEAKjnhQCo50gAqO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x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yYAqOf/AKjn&#10;/wCo5/8AqOf/AKjn/wCo5/8AqOf/AKjn/wCo5/8AqOf/AKjn/wCo5/8AqOf/AKjn4wCo53oAqOcT&#10;AAAAAAAAAAAAAAAAAAAAAAAAAAAAAAAAAAAAAAAAAAAAAAAAAAAAAAAAAAAAAAAAAAAAAAAAAAAA&#10;qOeQ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WwCo5+UAqOf+AKjnqQCo54kAqOf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OgAAAAAAAAAAAAAAAAAAAAAAAAAAAAAA&#10;AACo5x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WAKjn+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8AKjnzgCo55gAqOdkAKjn&#10;LgCo5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xs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nAKjn/wCo5/8AqOf/AKjn/wCo5/8AqOf/AKjn/ACo59gAqOeuAKjnggCo51gAqOcu&#10;AKjnAwAAAAAAAAAAAAAAAAAAAAAAAAAAAAAAAAAAAAAAAAAAAAAAAAAAAAAAAAAAAAAAAAAAAAAA&#10;AAAAAAAAAAAAAAAAqOeN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QAKjn/wCo5/8AqOeYAKjn2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cQAAAAAAAAAAAAAA&#10;AAAAAAAAAAAAAAAAAACo5w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m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UAqOfIAKjnnACo53AAqOdCAKjn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NAKjnEACo5xAAqOcQAKjnEACo5xAAqOcQAKjnBg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dAKjn/wCo5/8AqOf/AKjn/wCo5/8AqOfdAKjnoQCo5/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EAqOcT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7AKjnB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L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qAAAAAAAAAAAAAAAAAAAAAAAAAAAAAAAAAAAAAAAqOf+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wAqOfF&#10;AKjnoQCo530AqOdVAKjnMQCo5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0&#10;AKjn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kAKjn/ACo5/8AqOf/AKjn/wCo59EA&#10;qOcPAAAAAACo53Q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LAKjnTgCo&#10;53oAqOe0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1QAAAAAAAAAAAAAAAAAAAAAAAAAAAAAAAAAAAAAAqOf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5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fJAKjnjQCo51IAqO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5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2AKj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ACo5/8A&#10;qOf/AKjn9wCo5yUAAAAAAAAAAACo54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EAqOe1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wCo5wUAAAAAAAAAAAAAAAAAAAAAAAAAAAAAAAAAqOfg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IAqOfu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2QCo550AqOdhAKjn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7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w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JACo5/wAqOfwAKjnSgAAAAAAAAAAAKjnEQCo5+4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GAKjnDwAAAAAAAAAAAAAAAAAAAAAAAAAAAAAA&#10;AAAAAAAAAAAAAAAAAAAAAAAAAAAAAAAAAACo59gAqOf/AKjn/wCo5/8AqOf/AKjn/wCo5/8AqOf/&#10;AKjn/wCo5/8AqOf/AKjn/wCo5/8AqOf/AKjn/wCo5/8AqOf/AKjn/wCo5/8AqOf/AKjn/wCo5/8A&#10;qOf/AKjn/wCo5/8AqOf/AKjn/wCo5/8AqOf/AKjn/wCo5/8AqOf/AKjn/wCo5/8AqOf/AKjn/wCo&#10;5/8AqOf/AKjn/wCo5/8AqOf/AKjn/wCo5/8AqOf/AKjn/wCo5/8AqOf/AKjn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lAKjnnACo5+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4AAAAAAAAAAAAAAAAAAAAA&#10;AAAAAAAAAAAAqOfR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kAqOetAKjncQCo5zUAqOcEAAAAAAAA&#10;AAAAAAAAAAAAAAAAAAAAAAAAAAAAAAAAAAAAAAAAAAAAAAAAAAAAAAAAAAAAAAAAAAAAAAAAAAAA&#10;AAAAAAAAAAAAAAAAAAAAAAAAAAAAAAAAAAAAAAAAAAAAAAAAAAAAAAAAAAAAAAAAAAAAAAAAAAAA&#10;AAAAAAAAAAAAAAAAAAAAAAAAAAAAAAAAAAAAAAAAAAAAAAAAAAAAAAAAAAAAAAAAAAAAAAAAAAAA&#10;AAAAAAAAAACo59Y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YAqOc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3cAqOdVAAAAAAAAAAAAAAAAAKjnm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oAKjn&#10;fQCo5+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1gAAAAA&#10;AAAAAAAAAAAAAAAAAAAAAAAAAAAAqOfD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DAKjny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0AKjnvACo54EAqOdFAKjnDAAAAAAAAAAAAAAAAAAAAAAAAAAAAAAAAAAAAAAAAAAAAAAA&#10;AAAAAAAAAAAAAAAAAAAAAAAAAAAAAAAAAAAAAAAAAAAAAAAAAAAAAAAAAAAAAAAAAAAAAAAAAAAA&#10;AAAAAAAAAAAAAAAAAAAAAAAAAAAAAAAAAAAAAAAAAAAAAAAAAAAAAAAAAAAAAAAAAAAAAAAAAAAA&#10;AAAAAAAAAAAAAAAAAAAAAAAAAA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kAqOdtAKjn4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4IAAAAAAAAAAAAAAAAAAAAAAAAAAAAAAAAAqOe0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5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/s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ACo58wAqOeQAKjnVACo5xgAAAAAAAAA&#10;AAAAAAAAAAAAAAAAAAAAAAAAAAAAAAAAAAAAAAAAAAAAAAAAAAAAAAAAAAAAAAAAAAAAAAAAAAAA&#10;AAAAAAAAAAAAAAAAAAAAAAAAAAAAAAAAAAAAAAAAAAAAAAAAAAAAAAAAAAAAAAAAAAAAAAAAAAAA&#10;AAAAAAAAAAAAAAAAAAAAAAAAAAAAAAAAAAAAAKjnF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S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wAqO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gCo52gAqOf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64AAAAAAAAAAAAAAAAAAAAAAAAAAAAAAAAAqOem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4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3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cAKjnoACo52QAqOcoAAAAAAAAAAAAAAAAAAAAAAAAAAAAAAAAAAAAAAAAAAAAAAAA&#10;AAAAAAAAAAAAAAAAAAAAAAAAAAAAAAAAAAAAAAAAAAAAAAAAAAAAAAAAAAAAAAAAAAAAAAAAAAAA&#10;AAAAAAAAAAAAAAAAAAAAAAAAAAAAAAAAAAAAAAAAAAAAAAAAAAAAAKjnL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SAKjnv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8AAAAAAAAAAAAAAAAAAAAAAAAAAAAAAAAAAAAA&#10;AAAAAAAAAAAAAAAAAAAAAACo5xcAqOf/AKjn/wCo5/8AqOf/AKjn/wCo5/8AqOf/AKjn/wCo5/8A&#10;qOf/AKjn/wCo5/8AqOf/AKjn/wCo5/8AqOf/AKjn/wCo5/8AqOf/AKjn/wCo5/8AqOf/AKjn/wCo&#10;5/8AqOf/AKjn/wCo5/8AqOf/AKjn/wCo5/8AqOf/AKjn/wCo5/8AqOf/AKjn/wCo5/8AqOf/AKjn&#10;/wCo5/8AqOfpAKjn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IQCo520AqOe4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cAAAAAAAAAAAAAAAAAAAAAAAAAAAAAAAAA&#10;qOeX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MAqOfE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6wCo568AqOd0AKjnOACo5wUAAAAA&#10;AAAAAAAAAAAAAAAAAAAAAAAAAAAAAAAAAAAAAAAAAAAAAAAAAAAAAAAAAAAAAAAAAAAAAAAAAAAA&#10;AAAAAAAAAAAAAAAAAAAAAAAAAAAAAAAAAAAAAAAAAAAAAAAAAAAAAAAAAAAAAAAAAAAAAKjnS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E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oAqO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cAqOeQAKjn7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4AqOcGAAAAAAAAAAAAAAAA&#10;AAAAAAAAAAAAAAAAAAAAAAAAAAAAAAAAAAAAAAAAAAAAqOfhAKjn/wCo5/8AqOf/AKjn/wCo5/8A&#10;qOf/AKjn/wCo5/8AqOf/AKjn/wCo5/8AqOf/AKjn/wCo5/8AqOf/AKjn/wCo5/8AqOf/AKjn/wCo&#10;5/8AqOf/AKjn/wCo5/8AqOf/AKjn/wCo5/8AqOf/AKjn/wCo5/8AqOf/AKjn/wCo5/8AqOf/AKjn&#10;/wCo5/8AqOf/AKjn+ACo55YAqOc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IACo564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gAqOcBAAAAAAAAAAAA&#10;AAAAAAAAAAAAAAAAqOeJ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fAKjn7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YAqOe/AKjngwCo50cAqOcOAAAAAAAAAAAAAAAAAAAAAAAAAAAAAAAAAAAAAAAAAAAA&#10;AAAAAAAAAAAAAAAAAAAAAAAAAAAAAAAAAAAAAAAAAAAAAAAAAAAAAAAAAAAAAAAAAAAAAAAAAAAA&#10;AAAAAAAAAKjnY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gAqOdUAKjnx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P&#10;AAAAAAAAAAAAAAAAAAAAAAAAAAAAAAAAAAAAAAAAAAAAAAAAAAAAAAAAAAAAqOerAKjn/wCo5/8A&#10;qOf/AKjn/wCo5/8AqOf/AKjn/wCo5/8AqOf/AKjn/wCo5/8AqOf/AKjn/wCo5/8AqOf/AKjn/wCo&#10;5/8AqOf/AKjn/wCo5/8AqOf/AKjn/wCo5/8AqOf/AKjn/wCo5/8AqOf/AKjn/wCo5/8AqOf/AKjn&#10;/wCo5/8AqOf/AKjn/wCo5/8AqOelAKjn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UwCo5/M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aAAAAAAAAAAAAAAAAAAAAAAAAAAAAqOd6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T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9AKjnzwCo55MAqOcHAAAAAAAAAAAA&#10;AAAAAAAAAAAAAAAAAAAAAAAAAAAAAAAAAAAAAAAAAAAAAAAAAAAAAAAAAAAAAAAAAAAAAAAAAAAA&#10;AAAAAAAAAAAAAAAAAAAAAAAAAKjne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1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3AAqOf4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cAAAAAAAAAAAAAAAAAAAAAAAAAAAAAAAAAAAAAAAAAAAAAAAAAAAAAAAAAAAA&#10;qOd1AKjn/wCo5/8AqOf/AKjn/wCo5/8AqOf/AKjn/wCo5/8AqOf/AKjn/wCo5/8AqOf/AKjn/wCo&#10;5/8AqOf/AKjn/wCo5/8AqOf/AKjn/wCo5/8AqOf/AKjn/wCo5/8AqOf/AKjn/wCo5/8AqOf/AKjn&#10;/wCo5/8AqOf/AKjn/wCo5/8AqOf/AKjn/wCo55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1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c6AAAAAAAAAAAAAAAAAAAAAAAAAAAAqOds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QAAAAAAAAAAAAAAAAAAAAAAAAAAAAAAAAAAAAAAAAAAAAAAAAAAAAAAAAAAAAAAAAAAAAAAAA&#10;AAAAAAAAAAAAAAAAAAAAAAAAAAAAAAAAAAAAAAAAAKjni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2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3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sAKjnu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qOdEAKjn/wCo5/8AqOf/AKjn/wCo5/8AqOf/AKjn/wCo5/8AqOf/AKjn/wCo&#10;5/8AqOf/AKjn/wCo5/8AqOf/AKjn/wCo5/8AqOf/AKjn/wCo5/8AqOf/AKjn/wCo5/8AqOf/AKjn&#10;/wCo5/8AqOf/AKjn/wCo5/8AqOf/AKjn/wCo5/8AqOf/AKjn/gCo5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aAAAAAAAAAAAAAAAAAAAAAAAAAAAAqOdd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EAqOe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gAAAAAAAAAAAAAAAAAAAAAAAAAAAAAAAAAAAAAAAAAAAAAAAAAAAAAAAAAAAAA&#10;AAAAAAAAAAAAAAAAAAAAAAAAAAAAAAAAAAAAAAAAAAAAAAAAAAAAAAAAAKjnm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n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cAqOeLAKjn6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qOcSAKjn/wCo5/8AqOf/AKjn/wCo5/8AqOf/AKjn/wCo&#10;5/8AqOf/AKjn/wCo5/8AqOf/AKjn/wCo5/8AqOf/AKjn/wCo5/8AqOf/AKjn/wCo5/8AqOf/AKjn&#10;/wCo5/8AqOf/AKjn/wCo5/8AqOf/AKjn/wCo5/8AqOf/AKjn/wCo5/8AqOf/AKjn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9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KAKjnz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2wCo5w0AAAAAAAAAAAAAAAAAAAAAAAAAAAAAAAAAAAAAAAAAAAAA&#10;AAAAAAAAAAAAAAAAAAAAAAAAAAAAAAAAAAAAAAAAAAAAAAAAAAAAAAAAAAAAAAAAAAAAAAAAAKjn&#10;r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UAKj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BgCo51gAqOfE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8AKjnBQAAAAAA&#10;AAAAAAAAAAAAAAAAAAAAAAAAAAAAAAAAAAAAAAAAAAAAAAAAAAAAAKjnywCo5/8AqOf/AKjn/wCo&#10;5/8AqOf/AKjn/wCo5/8AqOf/AKjn/wCo5/8AqOf/AKjn/wCo5/8AqOf/AKjn/wCo5/8AqOf/AKjn&#10;/wCo5/8AqOf/AKjn/wCo5/8AqOf/AKjn/wCo5/8AqOf/AKjn/wCo5/8AqOf/AKjn/wCo5/8AqOfk&#10;AKjn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GACo5+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MQAAAAAAAAAAAKjnIgCo59YAqOfXAKjnsgCo&#10;53cAqOcoAAAAAAAAAAAAAAAAAAAAAAAAAAAAAAAAAAAAAAAAAAAAAAAAAAAAAAAAAAAAAAAAAAAA&#10;AAAAAAAAAAAAAKjnv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y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Z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+ACo52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QCo57E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IgAAAAAAAAAAAAAAAAAAAAAAAAAAAAAAAAAAAAAAAAAAAAAAAAAAAAAAAAAAAKjnPQCo&#10;5/8AqOf/AKjn/wCo5/8AqOf/AKjn/wCo5/8AqOf/AKjn/wCo5/8AqOf/AKjn/wCo5/8AqOf/AKjn&#10;/wCo5/8AqOf/AKjn/wCo5/8AqOf/AKjn/wCo5/8AqOf/AKjn/wCo5/8AqOf/AKjn/wCo5/8AqOf/&#10;AKjn/wCo57sAqO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cAqOf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RAAAAAAAAAAAAqOcNAKjn1ACo&#10;5/8AqOf/AKjn/wCo5/8AqOf/AKjnxwCo51AAqOcBAAAAAAAAAAAAAAAAAAAAAAAAAAAAAAAAAAAA&#10;AAAAAAAAAAAAAAAAAAAAAAAAAAAAAKjny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Q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tAKjn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3AKjnv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QwAAAAAAAAAAAAAAAAAAAAAAAAAAAAAAAAAAAAAAAAAAAAAAAAAA&#10;AAAAAAAAAAAAAACo56YAqOf/AKjn/wCo5/8AqOf/AKjn/wCo5/8AqOf/AKjn/wCo5/8AqOf/AKjn&#10;/wCo5/8AqOf/AKjn/wCo5/8AqOf/AKjn/wCo5/8AqOf/AKjn/wCo5/8AqOf/AKjn/wCo5/8AqOf/&#10;AKjn/wCo5/8AqOf/AKjn0ACo5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yAKjn5QCo59wAqOc/AAAAAAAAAAAAAAAAAAAA&#10;AAAAAAAAAAAAAAAAAACo5ywAqOf7AKjn/wCo5/8AqOf/AKjn/wCo5/8AqOf/AKjn/wCo5/8AqOf/&#10;AKjn/wCo5/8AqOf/AKjn/wCo5/8AqOf/AKjn/wCo5/8AqOf/AKjn/wCo5/8AqOf/AKjn/wCo5/8A&#10;qOf/AKjn/wCo5/8AqOf/AKjn/wCo5/8AqOf/AKjn/wCo5/8AqOf/AKjn/wCo5/8AqOf/AKjn/wCo&#10;5/8AqOf/AKjn/wCo5/8AqOfPAAAAAAAAAAAAAAAAAAAAAAAAAAAAqOc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wAKjn8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oAAAAAAAAAAACo&#10;5wIAqOexAKjn/wCo5/8AqOf/AKjn/wCo5/8AqOf/AKjn/wCo5/8AqOfEAKjnLQAAAAAAAAAAAAAA&#10;AAAAAAAAAAAAAAAAAAAAAAAAAAAAAAAAAAAAAAAAAAAAAKjn0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w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K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gCo5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1UAqOfl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ZAAAAAAAAAAAAAAAAAAAAAAAAAAAAAAAAAAA&#10;AAAAAAAAAAAAAAAAAAAAAAAAAAAAAACo5xsAqOf3AKjn/wCo5/8AqOf/AKjn/wCo5/8AqOf/AKjn&#10;/wCo5/8AqOf/AKjn/wCo5/8AqOf/AKjn/wCo5/8AqOf/AKjn/wCo5/8AqOf/AKjn/wCo5/8AqOf/&#10;AKjn/wCo5/8AqOf/AKjn/wCo5/8AqOfOAKjn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DwCo5wI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nAAAAAAAAAAAAAAAAAAAAAAAAAAAAqOcT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gCo5/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nAAA&#10;AAAAAAAAAAAAAACo54UAqOf/AKjn/wCo5/8AqOf/AKjn/wCo5/8AqOf/AKjn/wCo5/8AqOf/AKjn&#10;+gCo53YAqOcBAAAAAAAAAAAAAAAAAAAAAAAAAAAAAAAAAAAAAAAAAAAAAAAAAKjn3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oAqOd2AKjn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SAKjnr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QAAAAAAAAAAAAAAAAAA&#10;AAAAAAAAAAAAAAAAAAAAAAAAAAAAAAAAAAAAAAAAAAAAAAAAAAAAqOeQAKjn/wCo5/8AqOf/AKjn&#10;/wCo5/8AqOf/AKjn/wCo5/8AqOf/AKjn/wCo5/8AqOf/AKjn/wCo5/8AqOf/AKjn/wCo5/8AqOf/&#10;AKjn/wCo5/8AqOf/AKjn/wCo5/8AqOf/AKjn/wCo550AqOc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QAKjn6wCo5/8AqOf/&#10;AKjn/wCo5/8AqOf/AKjn/wCo5/8AqOf/AKjn/wCo5/8AqOf/AKjn/wCo5/8AqOf/AKjn/wCo5/8A&#10;qOf/AKjn/wCo5/8AqOf/AKjn/wCo5/8AqOf/AKjn/wCo5/8AqOf/AKjn/wCo5/8AqOf/AKjn/wCo&#10;5/8AqOf/AKjn/wCo5/8AqOf/AKjn/wCo5/8AqOf/AKjn/wCo5/8AqOf7AAAAAAAAAAAAAAAAAAAA&#10;AAAAAAAAqOcF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0AAqOfx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uAKjnAwAAAAAAAAAAAKjnWACo5/8AqOf/AKjn/wCo5/8AqOf/AKjn/wCo5/8AqOf/AKjn&#10;/wCo5/8AqOf/AKjn/wCo5/8AqOeyAKjnDQAAAAAAAAAAAAAAAAAAAAAAAAAAAAAAAAAAAAAAAAAA&#10;AKjn5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/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2QCo5z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AAqOf9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pgAA&#10;AAAAAAAAAAAAAAAAAAAAAAAAAAAAAAAAAAAAAAAAAAAAAAAAAAAAAAAAAAAAAAAAAAAAqOcZAKjn&#10;+QCo5/8AqOf/AKjn/wCo5/8AqOf/AKjn/wCo5/8AqOf/AKjn/wCo5/8AqOf/AKjn/wCo5/8AqOf/&#10;AKjn/wCo5/8AqOf/AKjn/wCo5/8AqOf/AKjn/wCo5/8AqOfkAKjn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wCo5/8AqOf/AKjn/wCo5/8AqOf/AKjn/wCo5/8AqOf/AKjn/wCo5/8AqOf/AKjn/wCo5/8A&#10;qOf/AKjn/wCo5/8AqOf/AKjn/wCo5/8AqOf/AKjn/wCo5/8AqOf/AKjn/wCo5/8AqOf/AKjn/wCo&#10;5/8AqOf/AKjn/wCo5/8AqOf/AKjn/wCo5/8AqOf/AKjn/wCo5/8AqOf/AKjn/wCo5/8AqOf/AKjn&#10;FQAAAAAAAAAAAAAAAAAAAAAAAAAAAKjn9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3AKjn8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78AqOcHAAAAAAAAAAAAqOczAKjn9gCo5/8AqOf/AKjn/wCo5/8AqOf/AKjn&#10;/wCo5/8AqOf/AKjn/wCo5/8AqOf/AKjn/wCo5/8AqOf/AKjnzwCo5xkAAAAAAAAAAAAAAAAAAAAA&#10;AAAAAAAAAAAAAAAAAKjn8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8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hAKjn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WAKjn+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wAAAAAAAAAAAAAAAAAAAAAAAAAAAAAAAAAAAAAAAAAAAAAAAAAAAAAAAAAAAAAA&#10;AAAAAAAAAAAAAKjnmwCo5/8AqOf/AKjn/wCo5/8AqOf/AKjn/wCo5/8AqOf/AKjn/wCo5/8AqOf/&#10;AKjn/wCo5/8AqOf/AKjn/wCo5/8AqOf/AKjn/wCo5/8AqOfEAKjnYwCo5y8AqOc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94AqOf/AKjn/wCo5/8AqOf/AKjn/wCo5/8AqOf/AKjn/wCo5/8A&#10;qOf/AKjn/wCo5/8AqOf/AKjn/wCo5/8AqOf/AKjn/wCo5/8AqOf/AKjn/wCo5/8AqOf/AKjn/wCo&#10;5/8AqOf/AKjn/wCo5/8AqOf/AKjn/wCo5/8AqOf/AKjn/wCo5/8AqOf/AKjn/wCo5/8AqOf/AKjn&#10;/wCo5/8AqOf/AKjnKQAAAAAAAAAAAAAAAAAAAAAAAAAAAKjn6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NwCo5+0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QCo5w8AAAAAAAAAAACo5xgAqOfjAKjn/wCo5/8AqOf/AKjn&#10;/wCo5/8AqOf/AKjn/wCo5/8AqOf/AKjn/wCo5/8AqOf/AKjn/wCo5/8AqOf/AKjn/wCo59wAqOcc&#10;AAAAAAAAAAAAAAAAAAAAAAAAAAAAAAAAAKjn8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7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+ACo52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VgCo5/0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AAAAAAAAAAAAAAAAAAAAAAAAAAAAAAAAAAAAAAAAAAAAAAA&#10;AAAAAAAAAAAAAAAAAAAAAAAAAAAAAKjnJACo5/wAqOf/AKjn/wCo5/8AqOf/AKjn/wCo5/8AqOf/&#10;AKjn/wCo5/8AqOf/AKjn/wCo5/8AqOf/AKjn/wCo5/8AqOf/AKjn2wCo51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AAqOf/AKjn/wCo5/8AqOf/AKjn/wCo5/8A&#10;qOf/AKjn/wCo5/8AqOf/AKjn/wCo5/8AqOf/AKjn/wCo5/8AqOf/AKjn/wCo5/8AqOf/AKjn/wCo&#10;5/8AqOf/AKjn/wCo5/8AqOf/AKjn/wCo5/8AqOf/AKjn/wCo5/8AqOf/AKjn/wCo5/8AqOf/AKjn&#10;/wCo5/8AqOf/AKjn/wCo5/8AqOf/AKjnQQAAAAAAAAAAAAAAAAAAAAAAAAAAAKjn2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ywAqOf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JAKjnDwAAAAAAAAAAAKjnBwCo58YAqOf/AKjn&#10;/wCo5/8AqOf/AKjn/wCo5/8AqOf/AKjn/wCo5/8AqOf/AKjn/wCo5/8AqOf/AKjn/wCo5/8AqOf/&#10;AKjn/wCo5/8AqOfcAKjnHAAAAAAAAAAAAAAAAAAAAAAAAAAAAKjn8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4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lAKjn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w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wsAAAAAAAAAAAAAAAAAAAAAAAAA&#10;AAAAAAAAAAAAAAAAAAAAAAAAAAAAAAAAAAAAAAAAAAAAAAAAAACo55sAqOf/AKjn/wCo5/8AqOf/&#10;AKjn/wCo5/8AqOf/AKjn/wCo5/8AqOf/AKjn/wCo5/8AqOf/AKjn/wCo5/8AqOehAKjn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fdAKjn/wCo5/8A&#10;qOf/AKjn/wCo5/8AqOf/AKjn/wCo5/8AqOf/AKjn/wCo5/8AqOf/AKjn/wCo5/8AqOf/AKjn/wCo&#10;5/8AqOf/AKjn/wCo5/8AqOf/AKjn/wCo5/8AqOf/AKjn/wCo5/8AqOf/AKjn/wCo5/8AqOf/AKjn&#10;/wCo5/8AqOf/AKjn/wCo5/8AqOf/AKjn/wCo5/8AqOf/AKjnVAAAAAAAAAAAAAAAAAAAAAAAAAAA&#10;AKjny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zAKj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g&#10;AKjn2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MAqOcSAAAAAAAAAAAAAAAAAKjn&#10;nwCo5/8AqOf/AKjn/wCo5/8AqOf/AKjn/wCo5/8AqOf/AKjn/wCo5/8AqOf/AKjn/wCo5/8AqOf/&#10;AKjn/wCo5/8AqOf/AKjn/wCo5/8AqOf/AKjn1ACo5xIAAAAAAAAAAAAAAAAAAAAAAKjn8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x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3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w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w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zwAAAAAAAAA&#10;AAAAAAAAAAAAAAAAAAAAAAAAAAAAAAAAAAAAAAAAAAAAAAAAAAAAAAAAAAAAAAAAAACo5xUAqOfo&#10;AKjn/wCo5/8AqOf/AKjn/wCo5/8AqOf/AKjn/wCo5/8AqOf/AKjn/wCo5/8AqOfKAKjnfQCo51EA&#10;qO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tAKjn/wCo5/8AqOf/AKjn/wCo5/8AqOf/AKjn/wCo5/8AqOf/AKjn/wCo5/8AqOf/AKjn/wCo&#10;5/8AqOf/AKjn/wCo5/8AqOf/AKjn/wCo5/8AqOf/AKjn/wCo5/8AqOf/AKjn/wCo5/8AqOf/AKjn&#10;/wCo5/8AqOf/AKjn/wCo5/8AqOf/AKjn/wCo5/8AqOf/AKjn/wCo5/8AqOf/AKjnYAAAAAAAAAAA&#10;AAAAAAAAAAAAAAAAAKjnv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FACo58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0wCo5xUAAAAAAAAA&#10;AAAAAAAAqOdxAKjn/wCo5/8AqOf/AKjn/wCo5/8AqOf/AKjn/wCo5/8AqOf/AKjn/wCo5/8AqOf/&#10;AKjn/wCo5/8AqOf/AKjn/wCo5/8AqOf/AKjn/wCo5/8AqOf/AKjn/wCo574AqOcFAAAAAAAAAAAA&#10;AAAAAKjn8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z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0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8wCo5y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3YAAAAAAAAAAAAAAAAAAAAAAAAAAAAAAAAAAAAAAAAAAAAAAAAAAAAAAAAAAAAAAAAAAAAA&#10;AAAAAAAAAAAAqOc+AKjn9gCo5/8AqOf/AKjn/wCo5/8AqOf/AKjn/wCo5/8AqOf/AKjn/wCo5/wA&#10;qOc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SAKjn4QCo5/8AqOf/AKjn/wCo5/8AqOf/AKjn/wCo5/8AqOf/AKjn/wCo&#10;5/8AqOf/AKjn/wCo5/8AqOf/AKjn/wCo5/8AqOf/AKjn/wCo5/8AqOf/AKjn/wCo5/8AqOf/AKjn&#10;/wCo5/8AqOf/AKjn/wCo5/8AqOf/AKjn/wCo5/8AqOf/AKjn/wCo5/8AqOf/AKjn/wCo5/8AqOf/&#10;AKjncAAAAAAAAAAAAAAAAAAAAAAAAAAAAKjnr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gAqOerAKjn7ACo50MAqOeEAKjn3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JAKjn&#10;FQAAAAAAAAAAAAAAAACo50cAqOf9AKjn/wCo5/8AqOf/AKjn/wCo5/8AqOf/AKjn/wCo5/8AqOf/&#10;AKjn/wCo5/8AqOf/AKjn/wCo5/8AqOf/AKjn/wCo5/8AqOf/AKjn/wCo5/8AqOf/AKjn/wCo5/8A&#10;qOeYAAAAAAAAAAAAAAAAAKjnHgCo5y4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1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0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gCo54sAqOf/AKjn/wCo5/8AqOf/AKjn/wCo&#10;5/8AqOf/AKjn/wCo5/8AqOf/AKjn/wCo5/8AqOf/AKjn/wCo5/8AqOf/AKjn/wCo5/8AqOf/AKjn&#10;/wCo5/8AqOf/AKjn/wCo5/8AqOf/AKjn/wCo5/8AqOf/AKjn/wCo5/8AqOf/AKjn/wCo5/8AqOf/&#10;AKjn/wCo5/8AqOf/AKjnfQAAAAAAAAAAAAAAAAAAAAAAAAAAAKjnn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BAKjnKAAAAAAA&#10;AAAAAAAAAACo5zQAqOeNAKjn4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kAqOcPAAAAAAAAAAAAAAAAAKjnJgCo5+8AqOf/AKjn/wCo5/8AqOf/AKjn/wCo5/8AqOf/&#10;AKjn/wCo5/8AqOf/AKjn/wCo5/8AqOf/AKjn/wCo5/8AqOf/AKjn/wCo5/8AqOf/AKjn/wCo5/8A&#10;qOf/AKjn/wCo5/8AqOf/AKjnbQAAAAAAAAAAAKjnDwCo5x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w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X&#10;AKj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EAqOfJAKjn/wCo&#10;5/8AqOf/AKjn/wCo5/8AqOf/AKjn/wCo5/8AqOf/AKjn/wCo5/8AqOf/AKjn/wCo5/8AqOf/AKjn&#10;/wCo5/8AqOf/AKjn/wCo5/8AqOf/AKjn/wCo5/8AqOf/AKjn/wCo5/8AqOf/AKjn/wCo5/8AqOf/&#10;AKjn/wCo5/8AqOf/AKjn/wCo5/8AqOf/AKjniQAAAAAAAAAAAAAAAAAAAAAAAAAAAKjnk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xAKjn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gCo5zsAqOeNAKjn4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vgCo5w0AAAAAAAAAAAAAAAAAqOcQAKjn2ACo5/8AqOf/AKjn/wCo5/8AqOf/&#10;AKjn/wCo5/8AqOf/AKjn/wCo5/8AqOf/AKjn/wCo5/8AqOf/AKjn/wCo5/8AqOf/AKjn/wCo5/8A&#10;qOf/AKjn/wCo5/8AqOf/AKjn/wCo5/8AqOf/AKjn+wCo5zcAAAAAAKjn8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5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/AKjn/wCo5/8AqOf/AKjn/wCo5/8AqOf/AKjn/wCo5/8AqOf/AKjn/wCo5/8AqOf/AKjn&#10;/wCo5/8AqOf/AKjn/wCo5/8AqOf/AKjn/wCo5/8AqOf/AKjn/wCo5/8AqOf/AKjn/wCo5/8AqOf/&#10;AKjn/wCo5/8AqOf/AKjn/wCo5/8AqOf/AKjn/wCo5/8AqOf/AKjnlgAAAAAAAAAAAAAAAAAAAAAA&#10;AAAAAKjng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zMAqOeFAKjn1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4AKjnCgAAAAAAAAAAAAAAAACo5wMAqOe2AKjn/wCo5/8AqOf/&#10;AKjn/wCo5/8AqOf/AKjn/wCo5/8AqOf/AKjn/wCo5/8AqOf/AKjn/wCo5/8AqOf/AKjn/wCo5/8A&#10;qOf/AKjn/wCo5/8AqOf/AKjn/wCo5/8AqOf/AKjn/wCo5/8AqOf/AKjn/wCo594AqOcPAKjn5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0gAqOf/AKjn/wCo5/8AqOf/AKjn/wCo5/8A&#10;qOf/AKjn/wCo5/8AqOf/AKjn/wCo5/8AqOf/AKjn/wCo5/8AqOf/AKjn/wCo5/8AqOf/AKjn/wCo&#10;5/8AqOf/AKjn/wCo5/8AqOf/AKjn/wCo5/8AqOf/AKjn/wCo5/8AqOf/AKjn/wCo5/8AqOf/AKjn&#10;/wCo5/8AqOf/AKjn/wCo5/8AqOf/AKjn/wCo5/8AqOf/AKjn/wCo5/8AqOf/AKjn/wCo5/8AqO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swCo5/8AqOf/AKjn/wCo5/8AqOf/AKjn/wCo5/8AqOf/AKjn&#10;/wCo5/8AqOf/AKjn/wCo5/8AqOf/AKjn/wCo5/8AqOf/AKjn/wCo5/8AqOf/AKjn/wCo5/8AqOf/&#10;AKjn/wCo5/8AqOf/AKjn/wCo5/8AqOf/AKjn/wCo5/8AqOf/AKjn/wCo5/8AqOf/AKjnog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yUAqOdwAKjnvQ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gAqOcGAAAAAAAAAAAAAAAAAAAAAACo54wAqOf/&#10;AKjn/wCo5/8AqOf/AKjn/wCo5/8AqOf/AKjn/wCo5/8AqOf/AKjn/wCo5/8AqOf/AKjn/wCo5/8A&#10;qOf/AKjn/wCo5/8AqOf/AKjn/wCo5/8AqOf/AKjn/wCo5/8AqOf/AKjn/wCo5/8AqOf/AKjn/wCo&#10;5/8AqOeqAKjn1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gCo5+gAqOf/AKjn/wCo5/8AqOf/AKjn&#10;/wCo5/8AqOf/AKjn/wCo5/8AqOf/AKjn/wCo5/8AqOf/AKjn/wCo5/8AqOf/AKjn/wCo5/8AqOf/&#10;AKjn/wCo5/8AqOf/AKjn/wCo5/8AqOf/AKjn/wCo5/8AqOf/AKjn/wCo5/8AqOf/AKjn/wCo5/8A&#10;qOf/AKjns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4AqOdUAKjn&#10;mwCo59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lQCo5wMAAAAAAAAAAAAAAAAAAAAA&#10;AKjnXgCo5/8AqOf/AKjn/wCo5/8AqOf/AKjn/wCo5/8AqOf/AKjn/wCo5/8AqOf/AKjn/wCo5/8A&#10;qOf/AKjn/wCo5/8AqOf/AKjn/wCo5/8AqOf/AKjn/wCo5/8AqOf/AKjn/wCo5/8AqOf/AKjn/wCo&#10;5/8AqOf/AKjn/wCo5/8AqOf/AKjn/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4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8ACo5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UAqOf2AKjn&#10;/wCo5/8AqOf/AKjn/wCo5/8AqOf/AKjn/wCo5/8AqOf/AKjn/wCo5/8AqOf/AKjn/wCo5/8AqOf/&#10;AKjn/wCo5/8AqOf/AKjn/wCo5/8AqOf/AKjn/wCo5/8AqOf/AKjn/wCo5/8AqOf/AKjn/wCo5/8A&#10;qOf/AKjn/wCo5/8AqOf/AKjns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jAKjnaQCo56kAqOfm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CAAAAAAAAAAAAAAAA&#10;AAAAAAAAAAAAqOc4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oACo5/8AqOf/&#10;AKjn/wCo5/8AqOf/AKjn/wCo5/8AqOf/AKjn/wCo5/8AqOf/AKjn/wCo5/8AqOf/AKjn/wCo5/8A&#10;qOf/AKjn/wCo5/8AqOf/AKjn/wCo5/8AqOf/AKjn/wCo5/8AqOf/AKjn/wCo5/8AqOf/AKjn/wCo&#10;5/8AqOf/AKjn/wCo5/8AqOf/AKjn/wCo51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DgCo&#10;5xUAqOcgAKjnLACo50EAqOduAKjnmwCo58cAqOfzAKjn/wCo5/8AqOf/AKjnvgCo574AqOcKAAAA&#10;AAAAAAAAAAAAAAAAAAAAAAAAAAAAAAAAAAAAAAAAAAAAAKjnCgCo5yAAqOf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Q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FAKjn+gCo5/8AqOf/AKjn/wCo5/8AqOf/AKjn/wCo5/8AqOf/AKjn/wCo5/8AqOf/&#10;AKjn/wCo5/8AqOf/AKjn/wCo5/8AqOf/AKjn/wCo5/8AqOf/AKjn/wCo5/8AqOf/AKjn/wCo5/8A&#10;qOf/AKjn/wCo5/8AqOf/AKjn/wCo5/8AqOf/AKjnuQ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IQCo51sAqOeU&#10;AKjnwwCo5/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QCo528AAAAA&#10;AAAAAAAAAAAAAAAAAAAAAACo5xsAqOfn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lgCo5/8AqOf/AKjn/wCo5/8AqOf/AKjn/wCo5/8AqOf/AKjn/wCo5/8AqOf/AKjn/wCo5/8A&#10;qOf/AKjn/wCo5/8AqOf/AKjn/wCo5/8AqOf/AKjn/wCo5/8AqOf/AKjn/wCo5/8AqOf/AKjn/wCo&#10;5/8AqOf/AKjn/wCo5/8AqOf/AKjn/wCo5/8AqOf/AKjn/wCo51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BAKjnIACo504AqOdbAKjn&#10;GgCo5woAAAAAAAAAAAAAAAAAAAAAAAAAAAAAAAAAAAAAAAAAAAAAAAAAAAAAAAAAAAAAAAAAqOfA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zAKjn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wCo5wYAAAAAAAAAAAAAAAAAAAAAAAAAAAAAAAAAAAAAAAAAAAAAAAAAAAAAAAAAAAAAAAAA&#10;AAAAAAAAAAAAAAAAAAAAAAAAAACo5zQ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VgCo5/8AqOf/AKjn/wCo5/8AqOf/AKjn/wCo5/8AqOf/&#10;AKjn/wCo5/8AqOf/AKjn/wCo5/8AqOf/AKjn/wCo5/8AqOf/AKjn/wCo5/8AqOf/AKjn/wCo5/8A&#10;qOf/AKjn/wCo5/8AqOf/AKjn/wCo5/8AqOf/AKjn/wCo5/8AqOf/AKjnw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/8AqOf/AKjn/wCo5/8AqOf/AKjn/wCo5/8AqOf/AKjn/wCo5/8A&#10;qOf/AKjn/wCo5/8AqOf/AKjn/wCo5/8AqOf/AKjn/wCo5/8AqOf/AKjn/wCo5/8AqOf/AKjn/wCo&#10;5/8AqOf/AKjn/wCo5/8AqOf/AKjn/wCo5/8AqOf/AKjn/wCo5/8AqOf/AKjn/wCo53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A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gCo52IAqOe+AKjn/wCo5/MAqOevAKjnXQCo5w8AAAAAAAAAAAAAAAAAAAAAAAAAAAAAAAAA&#10;AAAAAAAAAAAAAAAAAAAAAAAAAAAAAAAAAAAAAAAAAACo56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3MAqOf/AKjn/wCo5/8AqOf/&#10;AKjn/wCo5/8AqOf/AKjn/wCo5/8AqOf/AKjn/wCo5/8AqOf/AKjn/wCo5/8AqOf/AKjn/wCo5/8A&#10;qOf/AKjn/wCo5/8AqOf/AKjn/wCo5/8AqOf/AKjn/wCo5/8AqOf/AKjn/wCo5/8AqOf/AKjnw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EAqOcbAKjnPQCo518AqOeAAKjnogCo58QAqOfmAKjn8QCo52cAqOf/AKjn/wCo&#10;5/8AqOf/AKjn/wCo5/8AqOf/AKjn/wCo5/8AqOf/AKjn/wCo5/8AqOf/AKjn/wCo5/8AqOf/AKjn&#10;/wCo5/8AqOf/AKjn/wCo5/8AqOf/AKjn/wCo5/8AqOf/AKjn/wCo5/8AqOf/AKjn/wCo5/8AqOf/&#10;AKjn/wCo5+8AqOc9AAAAAAAAAAAAAAAAAAAAAAAAAAAAqOcBAKjnp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wCo5/8AqOf/AKjn/wCo5/8AqOf/AKjn/wCo5/8A&#10;qOf/AKjn/wCo5/8AqOf/AKjn/wCo5/8AqOf/AKjn/wCo5/8AqOf/AKjn/wCo5/8AqOf/AKjn/wCo&#10;5/8AqOf/AKjn/wCo5/8AqOf/AKjn/wCo5/8AqOf/AKjn/wCo5/8AqOf/AKjn/wCo5/8AqOf/AKjn&#10;/wCo5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MwCo52cAqOePAKjn3gCo5/8AqOf/AKjn/wCo5/8AqOf/AKjn/wCo5/gAqOeqAKjnQwAAAAAA&#10;AAAAAAAAAAAAAAAAAAAAAAAAAAAAAAAAAAAAAAAAAAAAAAAAqOcBAKjnc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y&#10;AKjn/wCo5/8AqOf/AKjn/wCo5/8AqOf/AKjn/wCo5/8AqOf/AKjn/wCo5/8AqOf/AKjn/wCo5/8A&#10;qOf/AKjn/wCo5/8AqOf/AKjn/wCo5/8AqOf/AKjn/wCo5/8AqOf/AKjn/wCo5/8AqOf/AKjn/wCo&#10;5/8AqOf/AKjnw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AgCo&#10;5wMAqOc0AKjncACo560AqOfpAKjn/wCo5/8AqOf/AKjn/wCo5/8AqOf/AKjn/wCo5/8AqOf/AKjn&#10;/wCo5/8AqOf/AKjn/wCo5/8AqOf/AKjn/wCo5/8AqOf/AKjn/wCo5/8AqOf/AKjn/wCo5/8AqOf/&#10;AKjn/wCo5/8AqOf/AKjn4gCo5yoAAAAAAAAAAAAAAAAAAAAAAAAAAAAAAAAAqOd4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f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QAqO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QAqOezAKjn/wCo5/8AqOf/AKjn/wCo5/8AqOf/AKjn/wCo5/8AqOf/AKjn/wCo5/8A&#10;qOf/AKjn/wCo59IAqOdYAKjnAgAAAAAAAAAAAAAAAAAAAAAAqOcCAKjnNgCo54QAqOfb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ACo5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eAKjn+gCo5/8AqOf/AKjn/wCo5/8AqOf/AKjn/wCo5/8AqOf/AKjn/wCo5/8A&#10;qOf/AKjn/wCo5/8AqOf/AKjn/wCo5/8AqOf/AKjn/wCo5/8AqOf/AKjn/wCo5/8AqOf/AKjn/wCo&#10;5/8AqOf/AKjn/wCo5/8AqOf/AKjnzQ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JwCo52QAqOegAKjn3QCo5/8AqOf/AKjn&#10;/wCo5/8AqOf/AKjn/wCo5/8AqOf/AKjn/wCo5/8AqOf/AKjn/wCo5/8AqOf/AKjn/wCo5/8AqOf/&#10;AKjn/wCo5/8AqOf/AKjn/wCo5/8AqOfQAKjnGwAAAAAAAAAAAAAAAAAAAAAAAAAAAAAAAACo500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oACo56AAqO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eQCo5/8A&#10;qOf/AKjn/wCo5/8AqOf/AKjn/wCo5/8AqOf/AKjn/wCo5/8AqOf/AKjn/wCo5/8AqOf/AKjn/wCo&#10;5/8AqOf/AKjn/wCo5/8AqOf/AKjn/wCo5/8AqOf/AKjn/wCo5/8AqOf/AKjn/wCo5/8AqOf/AKjn&#10;/wCo5/8AqOf/AKjn/wCo5/8AqOf/AKjn/wCo5/sAqO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A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AwCo5wYAAAAA&#10;AAAAAAAAAAAAqOcoAKjnuACo5/8AqOf/AKjn/wCo5/8AqOf/AKjn/wCo5/8AqOf/AKjn/wCo5/8A&#10;qOf/AKjn/wCo5/8AqOf/AKjn/wCo5/8AqOf/AKjn2gCo52wAqOckAKjnOwCo54oAqOf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0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QCo5/8AqOf/AKjn/wCo5/8AqOf/AKjn/wCo5/8A&#10;qOf/AKjn/wCo5/8AqOf/AKjn/wCo5/8AqOf/AKjn/wCo5/8AqOf/AKjn/wCo5/8AqOf/AKjn/wCo&#10;5/8AqOf/AKjn/wCo5/8AqOf/AKjn/wCo5/8AqOf/AKjn0AAAAAAAAAAAAAAAAAAAAAAAAAAAAKjn&#10;l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oAqOdXAKjnlACo59AAqOf+AKjn/wCo5/8AqOf/AKjn/wCo5/8AqOf/AKjn/wCo5/8AqOf/&#10;AKjn/wCo5/8AqOf/AKjn/wCo5/8AqOf/AKjn/wCo57YAqOcNAAAAAAAAAAAAAAAAAAAAAAAAAAAA&#10;AAAAAKjnKgCo5/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cACo5/8AqOf/AKjn/wCo5/8AqOf/AKjn/wCo5/8AqOf/AKjn/wCo5/8AqOf/AKjn/wCo&#10;5/8AqOf/AKjn/wCo5/8AqOf/AKjn/wCo5/8AqOf/AKjn/wCo5/8AqOf/AKjn/wCo5/8AqOf/AKjn&#10;/wCo5/8AqOf/AKjn/wCo5/8AqOf/AKjn/wCo5/8AqOf/AKjn/wCo5/8AqOc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f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dh&#10;AKjn5wCo5/gAqOenAKjnaQCo55gAqOf4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YQCo5/8AqOf/AKjn/wCo5/8A&#10;qOf/AKjn/wCo5/8AqOf/AKjn/wCo5/8AqOf/AKjn/wCo5/8AqOf/AKjn/wCo5/8AqOf/AKjn/wCo&#10;5/8AqOf/AKjn/wCo5/8AqOf/AKjn/wCo5/8AqOf/AKjn/wCo5/8AqOf/AKjnxwAAAAAAAAAAAAAA&#10;AAAAAAAAAAAAAKjnu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PAKjnSgCo54cAqOfEAKjn+ACo5/8AqOf/&#10;AKjn/wCo5/8AqOf/AKjn/wCo5/8AqOf/AKjn/wCo5/8AqOf/AKjnlQCo5wMAAAAAAAAAAAAAAAAA&#10;AAAAAAAAAAAAAAAAqOcSAKjn3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wCo5/8AqOf/AKjn/wCo5/8AqOf/AKjn/wCo5/8AqOf/AKjn/wCo&#10;5/8AqOf/AKjn/wCo5/8AqOf/AKjn/wCo5/8AqOf/AKjn/wCo5/8AqOf/AKjn/wCo5/8AqOf/AKjn&#10;/wCo5/8AqOf/AKjn/wCo5/8AqOf/AKjn/wCo5/8AqOf/AKjn/wCo5/8AqOf/AKjn/wCo5/8AqOd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2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8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FQCo5/cA&#10;qOf/AKjn/wCo5/8AqOf/AKjn/wCo5/8AqOf/AKjn/wCo5/8AqOf/AKjn/wCo5/8AqOf/AKjn/wCo&#10;5/8AqOf/AKjn/wCo5/8AqOf/AKjn/wCo5/8AqOf/AKjn/wCo5/8AqOf/AKjn/wCo5/8AqOf/AKjn&#10;uAAAAAAAAAAAAAAAAAAAAAAAAAAAAKjn2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ACo5z0AqOd6AKjntwCo5/EAqOf/AKjn/wCo5/8AqOf/AKjn/wCo5/0AqOdzAAAAAAAAAAAA&#10;AAAAAAAAAAAAAAAAAAAAAAAAAACo5wQAqOe9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5gCo530AqOdPAKjn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YACo5/8AqOf/AKjn/wCo5/8AqOf/AKjn/wCo&#10;5/8AqOf/AKjn/wCo5/8AqOf/AKjn/wCo5/8AqOf/AKjn/wCo5/8AqOf/AKjn/wCo5/8AqOf/AKjn&#10;/wCo5/8AqOf/AKjn/wCo5/8AqOf/AKjn/wCo5/8AqOf/AKjn/wCo5/8AqOf/AKjn/wCo5/8AqOf/&#10;AKjn/wCo5/8AqO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y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gCo5/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4AqO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2AAqOfNAKjnbwCo540AqOf6AKjn/wCo5/8AqOf/AKjn/wCo5/8AqOf/AKjn/wCo&#10;5/8AqOf/AKjn/wCo5/8AqOf/AKjn/wCo5/8AqOf/AKjn/wCo5/8AqOf/AKjn/wCo5/8AqOf/AKjn&#10;/wCo5/8AqOf/AKjnqAAAAAAAAAAAAAAAAAAAAAAAqOcCAKjn+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5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MAqOcwAKjnbQCo56oAqOfoAKjn9gCo51AA&#10;AAAAAAAAAAAAAAAAAAAAAAAAAAAAAAAAAAAAAAAAAACo55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XACo5/8AqOf/AKjn/wCo&#10;5/8AqOf/AKjn/wCo5/8AqOf/AKjn/wCo5/8AqOf/AKjn/wCo5/8AqOf/AKjn/wCo5/8AqOf/AKjn&#10;/wCo5/8AqOf/AKjn/wCo5/8AqOf/AKjn/wCo5/8AqOf/AKjn/wCo5/8AqOf/AKjn/wCo5/8AqOf/&#10;AKjn/wCo5/8AqOf/AKjn/wCo59MAqOc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t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u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8AKjn7QCo5/8AqOf/AKjn/wCo&#10;5/8AqOf/AKjn/wCo5/8AqOf/AKjn/wCo5/8AqOf/AKjn/wCo5/8AqOf/AKjn/wCo5/8AqOf/AKjn&#10;/wCo5/8AqOf/AKjn/wCo5/8AqOf/AKjnmQAAAAAAAAAAAAAAAAAAAAAAqOcc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DQAAAAA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UACo&#10;5/8AqOf/AKjn/wCo5/8AqOf/AKjn/wCo5/8AqOf/AKjn/wCo5/8AqOf/AKjn/wCo5/8AqOf/AKjn&#10;/wCo5/8AqOf/AKjn/wCo5/8AqOf/AKjn/wCo5/8AqOf/AKjn/wCo5/8AqOf/AKjn/wCo5/8AqOf/&#10;AKjn/wCo5/8AqOf/AKjn/wCo5/8AqOf/AKjn/wCo51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A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4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IQCo&#10;55oAqOfoAKjn/wCo5/8AqOf/AKjn/wCo5/8AqOf/AKjn/wCo5/8AqOf/AKjn/wCo5/8AqOf/AKjn&#10;/wCo5/8AqOf/AKjn/wCo5/8AqOf/AKjn/wCo5/8AqOf/AKjniQAAAAAAAAAAAAAAAAAAAAAAqOc+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9AKjn+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7AKjn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u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0AKjnCwAAAAAAAAAAAAAAAAAAAAAAAAAAAAAAAAAAAAAAAAAAAAAAAAAAAAAAAAAA&#10;AAAAAAAAAAAAAAAAAAAAAAAAAAAAAAAAAAAAAAAAAAAAAAAAAAAAAAAAAAAAAAAAAAAAAAAAAAAA&#10;AAAAAAAAAAAAAAAAqOcnAKjnYwCo5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CAKjnkwCo5/8AqOf/AKjn/wCo5/8AqOf/AKjn/wCo5/8AqOf/AKjn&#10;/wCo5/8AqOf/AKjn/wCo5/8AqOf/AKjn/wCo5/8AqOf/AKjn/wCo5/8AqOf/AKjnegAAAAAAAAAA&#10;AAAAAAAAAAAAqOdf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8AqOf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u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5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A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gAAAAAAAAAAAAAAAAAAAAAAAAAAAAAAAAAAAAAAAAAA&#10;AAAAAAAAAAAAAAAAAAAAAAAAAAAAAAAAAAAAAAAAAAAAAAAAAAAAAAAAAAAAAAAAAAAAAAAAAAAA&#10;AAAAAAAAAAAAAAAAqOcaAKjncgCo58wAqOf/AKjn/wCo590AqOdFAAAAAAAAAAAAAAAAAAAAAAAA&#10;AAAAAAAAAAAAAAAAAAAAqOcXAKjnMgCo50gAqOdrAKjngACo54AAqOd1AKjnXgCo5zkAqO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YACo5/8AqOf/AKjn/wCo5/8AqOf/AKjn&#10;/wCo5/8AqOf/AKjn/wCo5/8AqOf/AKjn/wCo5/8AqOf/AKjn/wCo5/8AqOf/AKjn/wCo5/8AqOf/&#10;AKjnagAAAAAAAAAAAAAAAAAAAAAAqOe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iAKjn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u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Y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QAAAAAAAAAAAAAAAAAAAAAAAAAA&#10;AAAAAAAAAAAAAAAAAAAAAAAAAAAAAAAAAAAAAAAAAAAAAAAAAAAAAAAAAAAAAAAAAAAAAAAAAAAA&#10;AAAAAAAAAAAAAAAAqOcPAKjnYwCo570AqOf+AKjn/wCo5/8AqOf/AKjn/wCo5/8AqOf9AKjnVAAA&#10;AAAAAAAAAAAAAAAAAAAAAAAAAAAAAACo5z4AqOf0AKjn/wCo5/8AqOf/AKjn/wCo5/8AqOf/AKjn&#10;/wCo5/8AqOf8AKjnzQCo55IAqOdUAKjn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XACo5/8AqOf/AKjn&#10;/wCo5/8AqOf/AKjn/wCo5/8AqOf/AKjn/wCo5/8AqOf/AKjn/wCo5/8AqOf/AKjn/wCo5/8AqOf/&#10;AKjn/wCo5/8AqOf/AKjnWwAAAAAAAAAAAAAAAAAAAAAAqOei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7AKjn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KACo52gAqOfJ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7w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AAAAAA&#10;AAAAAAAAAAAAAAAAAAAAAAAAAAAAAAAAAAAAAAAAAAAAAAAAAAAAAAAAAAAAAAAAAAAAAAAAAAAA&#10;AAAAAAAAAAAAAAAAqOcIAKjnVACo564AqOf5AKjn/wCo5/8AqOf/AKjn/wCo5/8AqOf/AKjn/wCo&#10;5/8AqOf/AKjn9QCo5ysAAAAAAAAAAAAAAAAAAAAAAKjnJQCo5+0AqOf/AKjn/wCo5/8AqOf/AKjn&#10;/wCo5/8AqOf/AKjn/wCo5/8AqOf/AKjn/wCo5/8AqOf/AKjn/gCo58wAqO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QCo58YAqOf/AKjn/wCo5/8AqOf/AKjn/wCo5/8AqOf/AKjn/wCo5/8AqOf/AKjn/wCo5/8AqOf/&#10;AKjn/wCo5/8AqOf/AKjn/wCo5/8AqOf/AKjnTAAAAAAAAAAAAAAAAAAAAAAAqOfD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DAKj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RwCo59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r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5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wAAAAAAAAAAAAAAAAAAAAAAAAAAAAAAAAAAAAAAAAAAAAAAAAAAAAAAAAAAAAAAAAA&#10;AAAAAAAAAAAAAAAAAAAAAKjnOwCo558AqOfxAKjn/wCo5/8AqOf/AKjn/wCo5/8AqOf/AKjn/wCo&#10;5/8AqOf/AKjn/wCo5/8AqOf/AKjn/wCo594AqOcdAAAAAAAAAAAAqOcfAKjn3ACo5/8AqOf/AKjn&#10;/wCo5/8AqOf/AKjn/wCo5/8AqOf/AKjn/wCo5/8AqOf/AKjn/wCo5/8AqOf/AKjn/wCo5/8AqO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YAqOelAKjn/wCo5/8AqOf/AKjn/wCo5/8AqOf/AKjn/wCo5/8AqOf/&#10;AKjn/wCo5/8AqOf/AKjn/wCo5/8AqOf/AKjn/wCo5/8AqOf/AKjnPAAAAAAAAAAAAAAAAAAAAAAA&#10;qOf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QCo5+QAqOfFAKjnpgCo54gAqOdoAKjnSgCo5ysAqOc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wAqOen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VAKjn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M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lAKjn/wCo5/8AqOf/AKjn/wCo5/8AqOf/&#10;AKjn/wCo5/8AqOf/AKjn/wCo5/8AqOf/AKjn/wCo5/8AqOf/AKjn/wCo5/8AqOf/AKjnLQAAAAAA&#10;AAAAAAAAAACo5w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7gCo588AqOewAKjnkgCo53MAqOdUAKjnNgCo5x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BAKjni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jQCo51AAqOc4AKjnCQAAAAAA&#10;AAAAAAAAAAAAAAAAAAAAAKjnCwCo504AqOelAKjn9Q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aAKjn/wCo5/8AqOf/&#10;AKjn/wCo5/8AqOf/AKjn/wCo5/8AqOf/AKjn/wCo5/8AqOf/AKjn/wCo5/8AqOf/AKjn/wCo5/8A&#10;qOf/AKjnHQAAAAAAAAAAAAAAAACo5y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4AKjn&#10;2QCo57oAqOecAKjnfQCo514AqOdAAKjnIQCo5wUAAAAAAAAAAAAAAAAAqOctAKjnnwCo5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ACo59wAqOe3AKjnqgCo56cAqOfGAKjn+QCo5/8AqOf/AKjn/wCo5/8AqOf/AKjn/wCo&#10;5/8AqOf/AKjn/wCo5/8AqOf/AKjn/wCo5/8AqOf/AKjn/wCo5/8AqOf/AKjn/wCo5/8AqOf/AKjn&#10;/wCo5/8AqOf/AKjn/wCo5/8AqOf/AKjn/wCo5/8AqOf/AKjn/wCo5/8AqOf/AKjn/wCo5/8AqOf/&#10;AKjn/wCo5/8AqOf/AKjn/wCo5/8AqOf/AKjn/wCo5/8AqOf+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sACo5/8AqOf/AKjn/wCo5/8AqOf/AKjn/wCo5/8AqOf/AKjn/wCo5/8AqOf/AKjn/wCo5/8A&#10;qOf/AKjn/wCo5/8AqOf/AKjnDgAAAAAAAAAAAAAAAACo50k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0AqOfkAKjnxQCo56YAqOfr&#10;AKjn/wCo58EAqOeNAKjngACo53UAqOdtAKjnYACo51UAqOdNAKjnQACo5zUAqOctAKjnIACo5xUA&#10;qOcNAAAAAAAAAAAAAAAAAAAAAAAAAAAAAAAAAAAAAAAAAAAAAAAAAAAAAAAAAAAAAAAAAAAAAAAA&#10;AAAAAAAAAAAAAAAAAAAAAAAAAAAAAAAAAAAAAAAAAAAAAAAAAAAAAAAAAAAAAACo5wkAqOcgAKjn&#10;NgCo50sAqOdjAKjneACo54wAqOeAAKjnXwCo5z4AqOceAKjn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IAqOe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y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h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ACo5+0AqOf/AKjn/wCo5/8AqOf/AKjn/wCo5/8AqOf/AKjn/wCo5/8A&#10;qOf/AKjn/wCo5/8AqOf/AKjn/wCo5/8AqOf+AAAAAAAAAAAAAAAAAAAAAACo52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UAqOftAKjn4ACo59UAqOfNAKjnwACo57UAqOetAKjnoACo&#10;55UAqOeNAKjngACo53UAqOdtAKjnYACo51UAqOdZAKjnbwCo54YAqOebAKjnsgCo58gAqOfcAKjn&#10;9QCo5/8AqOf/AKjn/wCo5/8AqOf/AKjn/wCo5/8AqOf/AKjn/wCo5/8AqOf/AKjn+gCo59wAqOe8&#10;AKjnnACo53oAqOd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OAKjn2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3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dr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x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5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wAqOf/AKjn/wCo5/8AqOf/AKjn/wCo5/8A&#10;qOf/AKjn/wCo5/8AqOf/AKjn/wCo5/8AqOf/AKjn/wCo5/8AqOfvAAAAAAAAAAAAAAAAAAAAAACo&#10;54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BAKjnIgCo51QAqOd9AKjnngCo&#10;57AAqOedAKjncwCo5z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NQCo5/s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m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m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0AAqOf/AKjn/wCo5/8A&#10;qOf/AKjn/wCo5/8AqOf/AKjn/wCo5/8AqOf/AKjn/wCo5/8AqOf/AKjn/wCo5/8AqOfgAAAAAAAA&#10;AAAAAAAAAAAAAACo56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MAKjnXQCo56gAqOfqAKjn/wCo&#10;5/8AqOf/AKjn/wCo5/8AqOf/AKjn/wCo5/8AqOfWAKjnYACo5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M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y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g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cA&#10;qOf/AKjn/wCo5/8AqOf/AKjn/wCo5/8AqOf/AKjn/wCo5/8AqOf/AKjn/wCo5/8AqOf/AKjn/wCo&#10;5/8AqOf3AKjnCAAAAAAAAAAAAAAAAACo58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LQCo554AqOf3AKjn/wCo&#10;5/8AqOf/AKjn/wCo5/8AqOf/AKjn/wCo5/8AqOf/AKjn/wCo5/8AqOf/AKjn/wCo59AAqOc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gAqOfc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R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g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YAqO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5EAqOf/AKjn/wCo5/8AqOf/AKjn/wCo5/8AqOf/AKjn/wCo5/8AqOf/AKjn/wCo&#10;5/8AqOf/AKjn/wCo5/8AqOf/AKjnRQAAAAAAAAAAAAAAAACo5/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wAqOcUAAAAAAAAAAAAqOckAKjn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xgAqOekAKjn/gCo&#10;5/8AqOf/AKjn/wCo5/8AqOf/AKjn/wCo5/8AqOf/AKjn/wCo5/8AqOf/AKjn/wCo5/8AqOf/AKjn&#10;/wCo5/8AqOf5AKjn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9AKjnzQCo58wAqO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BACo5+MAqOf/AKjn/wCo5/8AqOf/AKjn/wCo5/8AqOf/AKjn/wCo&#10;5/8AqOf/AKjn/wCo5/8AqOf/AKjn/wCo5/8AqOf/AKjnjAAAAAAAAAAAAKjnE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7AKjnwgCo55cAqOegAKjn8QCo5y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UgCo&#10;5+0AqOf/AKjn/wCo5/8AqOf/AKjn/wCo5/8AqOf/AKjn/wCo5/8AqOf/AKjn/wCo5/8AqOf/AKjn&#10;/wCo5/8AqOf/AKjn/wCo5/8AqOf/AKjn/wCo53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BAKjnx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yg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AAqOej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fwAAAAAA&#10;AAAAAAAAAACo5+AAqOf/AKjn/wCo5/8AqOf/AKjn/wCo5/8AqOf/AKjn/wCo5/8AqOf/AKjn/wCo&#10;5/8AqOf/AKjn/wCo5/8AqOf/AKjn/wCo5/8AqOf/AKjn/wCo5/8AqOf/AKjn/wCo5/8AqOf/AKjn&#10;/wCo5/8AqOf/AKjn/wCo5/8AqOf/AKjn/wCo5/8AqOf/AKjn/wCo5/8AqOd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IAqOe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cAqO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g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+sAqO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1AKjn/wCo5/8AqOf/AKjn/wCo5/8AqOf/AKjn/wCo5/8AqOf/AKjn/wCo5/8AqOf/AKjn&#10;/wCo5/8AqOf/AKjn/wCo5/8AqOf/AKjn/wCo5/8AqOf/AKjn/wCo5/8AqO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O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A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QgCo5+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8ACo5w0AAAAAAAAAAACo59kAqOf/AKjn/wCo5/8AqOf/AKjn/wCo5/8AqOf/AKjn/wCo&#10;5/8AqOf/AKjn/wCo5/8AqOf/AKjn/wCo5/8AqOf/AKjn/wCo5/8AqOf/AKjn/wCo5/8AqOf/AKjn&#10;/wCo5/8AqOf/AKjn/wCo5/8AqOf/AKjn/wCo5/8AqOf/AKjn/wCo5/8AqOf/AKjn/wCo5/8AqO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A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v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k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IAqOf/AKjn/wCo5/8AqOf/AKjn/wCo5/8AqOf/AKjn/wCo5/8AqOf/AKjn&#10;/wCo5/8AqOf/AKjn/wCo5/8AqOf/AKjn/wCo5/8AqOf/AKjn/wCo5/8AqOf/AKjn/wCo5/8AqOf/&#10;AKjn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7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0AKjnBgAAAAAAAAAAAAAAAAAAAAAAAAAAAAAAAAAAAAAAAAAAAAAAAAAAAAAAAAAAAAAA&#10;AAAAAAAAAAAAAAAAAAAAAAAAAAAAAAAAAAAAAAAAAAAAAAAAAAAAAAAAAAAAAAAAAAAAAAAAAAAA&#10;AAAAAAAAAAAAAAAAAAAAAAAAAAAAAAAAAAAAAAAAAAAAAAAAAAAAAAAAAAAAAAAAAAAAAAAAAAAA&#10;AAAAAAAAAAAAAAAAAAAAAAAAAACo5wgAqOeP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MAAAAAAAAAAACo59AAqOf/AKjn/wCo5/8AqOf/AKjn/wCo&#10;5/8AqOf/AKjn/wCo5/8AqOf/AKjn/wCo5/8AqOf/AKjn/wCo5/8AqOf/AKjn/wCo5/8AqOf/AKjn&#10;/wCo5/8AqOf/AKjn/wCo5/8AqOf/AKjn/wCo5/8AqOf/AKjn/wCo5/8AqOf/AKjn/wCo5/8AqOf/&#10;AKjn/wCo5/8AqO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7wCo5y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IAqOfUAKjnCgAAAAAAAAAAAAAAAAAAAAAAAAAA&#10;AAAAAAAAAAAAAAAAAAAAAAAAAAAAAAAAAAAAAAAAAAAAAAAAAAAAAAAAAAAAAAAAAAAAAAAAAAAA&#10;AAAAAAAAAAAAAAAAAAAAAAAAAAAAAAAAAAAAAAAAAAAAAAAAAAAAAAAAAAAAAAAAqOdhAKjn/wCo&#10;5/8AqOf/AKjn/wCo5/8AqOf/AKjn/wCo5/8AqOf/AKjn/wCo5/8AqOf/AKjn/wCo5/8AqOf/AKjn&#10;/wCo5/8AqOf/AKjn/wCo5/8AqOcQAKjnd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3ACo5x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QgCo5/0AqOf/AKjn/wCo5/8AqOf/AKjn/wCo5/8AqOf/AKjn&#10;/wCo5/8AqOf/AKjn/wCo5/8AqOf/AKjn/wCo5/8AqOf/AKjn/wCo5/8AqOf/AKjn/wCo5/8AqOf/&#10;AKjn/wCo5/8AqOf/AKjn9wCo5z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E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pwCo5wMAAAAAAAAAAAAAAAAAAAAAAAAAAAAAAAAAAAAAAAAA&#10;AAAAAAAAAAAAAAAAAAAAAAAAAAAAAAAAAAAAAAAAAAAAAAAAAAAAAAAAAAAAAAAAAAAAAAAAAAAA&#10;AAAAAAAAAAAAAAAAAAAAAAAAAAAAAAAAAAAAAAAAAAAAAAAAAAAAAAAAAAAAAAAAAAAAAAAAAAAA&#10;AAAAAAAAAAAAAAAAAAAAAAAAAAAAAAAAAAAAAKjnMQCo59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cAAAAAAAAAAACo58sAqOf/AKjn/wCo&#10;5/8AqOf/AKjn/wCo5/8AqOf/AKjn/wCo5/8AqOf/AKjn/wCo5/8AqOf/AKjn/wCo5/8AqOf/AKjn&#10;/wCo5/8AqOf/AKjn/wCo5/8AqOf/AKjn/wCo5/8AqOf/AKjn/wCo5/8AqOf/AKjn/wCo5/8AqOf/&#10;AKjn/wCo5/8AqOf/AKjn/wCo5/8AqOe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sAqOc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gAKjnlgAAAAAAAAAA&#10;AAAAAAAAAAAAqOcNAKjnhgCo50MAAAAAAAAAAAAAAAAAAAAAAAAAAAAAAAAAAAAAAAAAAAAAAAAA&#10;AAAAAAAAAAAAAAAAAAAAAAAAAAAAAAAAAAAAAAAAAAAAAAAAAAAAAAAAAAAAAAAAAAAAAAAAAAAA&#10;AAAAqOdPAKjn/wCo5/8AqOf/AKjn/wCo5/8AqOf/AKjn/wCo5/8AqOf/AKjn/wCo5/8AqOf/AKjn&#10;/wCo5/8AqOf/AKjn/wCo5/8AqOf/AKjn/wCo5+AAqOcDAKjnl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9gAqO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JAKjn3wCo5/8AqOf/AKjn/wCo5/8AqOf/AKjn&#10;/wCo5/8AqOf/AKjn/wCo5/8AqOf/AKjn/wCo5/8AqOf/AKjn/wCo5/8AqOf/AKjn/wCo5/8AqOf/&#10;AKjn/wCo5/8AqOf/AKjn/wCo5/8AqOf/AKjn/wCo59oAqOc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K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oAqOcBAAAAAAAAAAAAAAAAAAAA&#10;AAAAAAAAAAAAAAAAAAAAAAAAAAAAAAAAAAAAAAAAAAAAAAAAAAAAAAAAAAAAAAAAAAAAAAAAAAAA&#10;AAAAAAAAAAAAAAAAAAAAAAAAAAAAAAAAAAAAAAAAAAAAAAAAAAAAAAAAAAAAAAAAAAAAAAAAAAAA&#10;AAAAAAAAAAAAAAAAAAAAAAAAAAAAAAAAAAAAAAAAAACo5wEAqOduAKjn+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4AqOcWAAAAAACo&#10;58AAqOf/AKjn/wCo5/8AqOf/AKjn/wCo5/8AqOf/AKjn/wCo5/8AqOf/AKjn/wCo5/8AqOf/AKjn&#10;/wCo5/8AqOf/AKjn/wCo5/8AqOf/AKjn/wCo5/8AqOf/AKjn/wCo5/8AqOf/AKjn/wCo5/8AqOf/&#10;AKjn/wCo5/8AqOf/AKjn/wCo5/8AqOf/AKjn/wCo5/8AqOe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IAqOfh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AAKj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t&#10;AKjn/wCo54YAqOcJAKjnBgCo52YAqOfpAKjn/wCo5+UAqOcTAAAAAAAAAAAAAAAAAAAAAAAAAAAA&#10;AAAAAAAAAAAAAAAAAAAAAAAAAAAAAAAAAAAAAAAAAAAAAAAAAAAAAAAAAAAAAAAAAAAAAAAAAAAA&#10;AAAAAAAAAAAAAAAAAAAAqOcCAKjn1ACo5/8AqOf/AKjn/wCo5/8AqOf/AKjn/wCo5/8AqOf/AKjn&#10;/wCo5/8AqOf/AKjn/wCo5/8AqOf/AKjn/wCo5/8AqOf/AKjn/wCo52wAAAAAAKjnu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TAKjn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1AKjn/wCo5/8AqOf/AKjn&#10;/wCo5/8AqOf/AKjn/wCo5/8AqOf/AKjn/wCo5/8AqOf/AKjn/wCo5/8AqOf/AKjn/wCo5/8AqOf/&#10;AKjn/wCo5/8AqOf/AKjn/wCo5/8AqOf/AKjn/wCo5/8AqOf/AKjn/wCo5/8AqO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YAqOdh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LAAAA&#10;AAAAAAAAAAAAAAAAAAAAAAAAAAAAAAAAAAAAAAAAAAAAAAAAAAAAAAAAAAAAAAAAAAAAAAAAAAAA&#10;AAAAAAAAAAAAAAAAAAAAAAAAAAAAAAAAAAAAAAAAAAAAAAAAAAAAAAAAAAAAAAAAAAAAAAAAAAAA&#10;AAAAAAAAAAAAAAAAAAAAAAAAAAAAAAAAAAAAAAAAAAAAAAAAAAAAAKjnEwCo57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eAAAAAACo57wAqOf/AKjn/wCo5/8AqOf/AKjn/wCo5/8AqOf/AKjn/wCo5/8AqOf/AKjn&#10;/wCo5/8AqOf/AKjn/wCo5/8AqOf/AKjn/wCo5/8AqOf/AKjn/wCo5/8AqOf/AKjn/wCo5/8AqOf/&#10;AKjn/wCo5/8AqOf/AKjn/wCo5/8AqOf/AKjn/wCo5/8AqOf/AKjn/wCo5/8AqOf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dwAAAAAAAAAAAAAAAAAAAAAAAAAAAAAAAAAAAAAAAAAAAAAA&#10;AAAAAAAAAAAAAAAAAAAAAAAAAAAAAAAAAAAAAAAAAAAAAAAAAAAAAAAAAAAAAAAAAACo5x4AqO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gCo54sAqO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MAqOfkAKjn&#10;/wCo5/8AqOf/AKjn/wCo5/8AqOf/AKjn/wCo5/8AqOf/AKjn/wCo5/8AqOf/AKjn/wCo5/8AqOf/&#10;AKjn/wCo5/8AqOf/AKjn/wCo5/8AqOf/AKjn/wCo5/8AqOf/AKjn/wCo5/8AqOf/AKjn/wCo5/8A&#10;qOf/AKjn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U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ewAAAAAAAAAAAAAAAAAAAAAAAAAAAAAAAAAAAAAAAAAAAAAAAAAAAAAAAAAA&#10;AAAAAAAAAAAAAAAAAAAAAAAAAAAAAAAAAAAAAAAAAAAAAAAAAAAAAAAAAAAAAAAAAAAAAAAAAAAA&#10;AAAAAAAAAAAAAAAAAAAAAAAAAAAAAAAAAAAAAAAAAAAAAAAAAAAAAAAAAAAAAAAAqOc5AKjn5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bAAAAAACo57AAqOf/AKjn/wCo5/8AqOf/AKjn/wCo5/8AqOf/AKjn&#10;/wCo5/8AqOf/AKjn/wCo5/8AqOf/AKjn/wCo5/8AqOf/AKjn/wCo5/8AqOf/AKjn/wCo5/8AqOf/&#10;AKjn/wCo5/8AqOf/AKjn/wCo5/8AqOf/AKjn/wCo5/8AqOf/AKjn/wCo5/8AqOf/AKjn/wCo5/8A&#10;qOf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eAKjn/gCo5/8AqOf/AKjn/wCo5/8AqOf/AKjn&#10;/wCo5/8AqOf/AKjn/wCo5/8AqOf/AKjn/wCo5/8AqOf/AKjn/wCo5/8AqOf/AKjn/wCo5/8AqOf/&#10;AKjn/wCo5/8AqOf/AKjn/wCo5/8AqOf/AKjn/wCo5/8AqOf/AKjn/wCo5/8AqOf/AKjn/wCo5/8A&#10;qOf/AKjn/wCo5/8AqOf/AKjn/wCo5/8AqOf/AKjn/wCo5/8AqOf/AKjn/wCo5/4AqOfQAKjnmgCo&#10;53MAqOdXAKjnWwCo52UAqOeDAKjnuACo5/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QCo5yYAAAAAAAAAAAAAAAAAAAAAAAAA&#10;AAAAAAAAAAAAAAAAAAAAAAAAAAAAAAAAAAAAAAAAAAAAAAAAAAAAAAAAAAAAAAAAAAAAAAAAAAAA&#10;AKjnWgCo5/IAqO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5cAqO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OAKjn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0MAqOf/AKjn/wCo5/8AqOf/AKjn/wCo5/8AqOf/AKjn/wCo5/8AqOf/AKjn/wCo5/8AqOf/&#10;AKjn/wCo5/8AqOf/AKjn/wCo5/8AqOf/AKjn/wCo5/8AqOf/AKjn/wCo5/8AqOf/AKjn/wCo5/8A&#10;qOf/AKjn/wCo5/8AqOf/AKjn2QCo5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c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2wAAAAAAAAAAAAAAAAAAAAAAAAAAAAAAAAAAAAA&#10;AAAAAAAAAAAAAAAAAAAAAAAAAAAAAAAAAAAAAAAAAAAAAAAAAAAAAAAAAAAAAAAAAAAAAAAAAAAA&#10;AAAAAAAAAAAAAAAAAAAAAAAAAAAAAAAAAAAAAAAAAAAAAAAAAAAAAAAAAAAAAAAAAAAAAAAAAACo&#10;52sAqOf6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LAAAAAACo564AqOf/AKjn/wCo5/8AqOf/AKjn&#10;/wCo5/8AqOf/AKjn/wCo5/8AqOf/AKjn/wCo5/8AqOf/AKjn/wCo5/8AqOf/AKjn/wCo5/8AqOf/&#10;AKjn/wCo5/8AqOf/AKjn/wCo5/8AqOf/AKjn/wCo5/8AqOf/AKjn/wCo5/8AqOf/AKjn/wCo5/8A&#10;qOf/AKjn/wCo5/8AqOf/AKjn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uACo5/8AqOf/AKjn&#10;/wCo5/8AqOf/AKjn/wCo5/8AqOf/AKjn/wCo5/8AqOf/AKjn/wCo5/8AqOf/AKjn/wCo5/8AqOf/&#10;AKjn/wCo5/8AqOf/AKjn/wCo5/8AqOf/AKjn/wCo5/8AqOf/AKjn/wCo5/8AqOf/AKjn/wCo5/8A&#10;qOf/AKjn/wCo5/8AqOf/AKjn/wCo5/8AqOf/AKjn/wCo5/8AqOf/AKjn/wCo5/8AqOfnAKjndwCo&#10;5xoAAAAAAAAAAAAAAAAAAAAAAAAAAAAAAAAAAAAAAAAAAACo5wwAqOdhAKjn0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kAAAAAAAAA&#10;AAAAAAAAAAAAAAAAAAAAAAAAAAAAAAAAAAAAAAAAAAAAAAAAAAAAAAAAAAAAAAAAAAAAAAAAAAAA&#10;AAAAAAAAAAAAqOcuAKjn+QCo5/8AqOf6AKjn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lAKjn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80AqOf/AKjn/wCo5/8A&#10;qOf/AKjn/wCo5/8AqOf/AKjn/QCo514AAAAAAAAAAAAAAAAAAAAAAAAAAAAAAAAAAAAAAAAAAAAA&#10;AAAAAAAAAAAAAAAAAAAAAAAAAAAAAAAAAAAAAAAAAAAAAAAAAAAAAAAAAAAAAAAAAAAAAAAAAAAA&#10;AAAAAAAAqOcqAKjn6wCo5/8AqOf/AKjn/wCo5/8AqOf/AKjn/wCo5/8AqOf/AKjn/wCo5/8AqOf/&#10;AKjn/wCo5/8AqOf3AKjnEwAAAAAAqOcc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0g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wAqOf/AKjn/wCo5/8AqOf/AKjn/wCo5/8AqOf/AKjn/wCo5/8AqOf/&#10;AKjn/wCo5/8AqOf/AKjn/wCo5/8AqOf/AKjn/wCo5/8AqOf/AKjn/wCo5/8AqOf/AKjn/wCo5/8A&#10;qOf/AKjn/wCo5/8AqOf/AKjn/wCo5/8AqOf/AKjn/wCo5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D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dAAAAAAAAAAAAAAAA&#10;AAAAAAAAAAAAAAAAAAAAAAAAAAAAAAAAAAAAAAAAAAAAAAAAAAAAAAAAAAAAAAAAAAAAAAAAAAAA&#10;AAAAAAAAAAAAAAAAAAAAAAAAAAAAAAAAAAAAAAAAAAAAAAAAAAAAAAAAAAAAAAAAAAAAAAAAAAAA&#10;AAAAqOcEAKjnn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4AAAAAACo56AAqOf/AKjn&#10;/wCo5/8AqOf/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Co5wIAqOfIAKjn/wCo5/8AqOf/AKjn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2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40AqO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gA&#10;qOf/AKjn/wCo5/8AqOf/AKjn/wCo5/8AqOf/AKjn/wCo5/8AqOeAAKjnAgAAAAAAAAAAAAAAAAAA&#10;AAAAAAAAAAAAAAAAAAAAAAAAAAAAAAAAAAAAAAAAAAAAAAAAAAAAAAAAAAAAAAAAAAAAAAAAAAAA&#10;AAAAAAAAAAAAAAAAAAAAAAAAAAAAAKjnOACo5/YAqOf/AKjn/wCo5/8AqOf/AKjn/wCo5/8AqOf/&#10;AKjn/wCo5/8AqOf/AKjn/wCo5/8AqOf/AKjnWAAAAAAAqOc+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8QAqOf/AKjn/wCo5/8AqOf/AKjn/wCo5/8AqOf/&#10;AKjn/wCo5/8AqOf/AKjn/wCo5/8AqOf/AKjn/wCo5/8AqOf/AKjn/wCo5/8AqOf/AKjn/wCo5/8A&#10;qOf/AKjn/wCo5/8AqOf/AKjn/wCo5/8AqOf/AKjn/wCo5/8AqOf/AKjn/wCo5/EAqO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p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9&#10;AKjnWACo5wEAAAAAAAAAAAAAAAAAAAAAAAAAAAAAAAAAAAAAAAAAAAAAAAAAAAAAAAAAAAAAAAAA&#10;AAAAAAAAAAAAAAAAAAAAAAAAAAAAAAAAAAAAAAAAAAAAAAAAAAAAAAAAAAAAAAAAAAAAAAAAAACo&#10;5xYAAAAAAAAAAACo5woAqOe1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FwCo56AAqOf/AKjn/wCo5/8AqOf/AKjn/wCo5/8AqOf/AKjn/wCo5/8AqOf/AKjn/wCo5/8AqOf/&#10;AKjn/wCo5/8AqOf/AKjn/wCo5/8AqOf/AKjn/wCo5/8AqOf/AKjn/wCo5/8AqOf/AKjn/wCo5/8A&#10;qOf/AKjn/wCo5/8AqOf/AKjn/wCo5/8AqOf/AKjn/wCo5/8AqOf/AKjn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5QCo5xYAAAAAAAAAAAAAAAAAAAAAAAAAAAAAAAAAAAAAAAAAAAAAAAAAAAAA&#10;AAAAAAAAAAAAAAAAAAAAAAAAAAAAAAAAAAAAAACo52wAqOf/AKjn/wCo5/8AqOf/AKjn5wCo5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g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9AKjn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QAqOfkAKjn/wCo5/8AqOf/AKjn/wCo5/8AqOf/AKjn/wCo5/8AqOf/AKjnxQCo&#10;5ysAAAAAAAAAAAAAAAAAAAAAAAAAAAAAAAAAAAAAAAAAAAAAAAAAAAAAAAAAAAAAAAAAqOcNAAAA&#10;AAAAAAAAAAAAAAAAAAAAAAAAAAAAAAAAAAAAAAAAAAAAAAAAAACo500AqOf6AKjn/wCo5/8AqOf/&#10;AKjn/wCo5/8AqOf/AKjn/wCo5/8AqOf/AKjn/wCo5/8AqOf/AKjnzwAAAAAAqOd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+oAqOf/AKjn/wCo5/8AqOf/&#10;AKjn/wCo5/8AqOf/AKjn/wCo5/8AqOf/AKjn/wCo5/8AqOf/AKjn/wCo5/8AqOf/AKjn/wCo5/8A&#10;qOf/AKjn/wCo5/8AqOf/AKjn/wCo5/8AqOf/AKjn/wCo5/8AqOf/AKjn/wCo5/8AqOf/AKjn/wCo&#10;5/8AqOe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0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kAqOdzAKjnFAAAAAAAAAAAAAAAAAAAAAAAAAAAAAAAAAAAAAAA&#10;AAAAAAAAAAAAAAAAAAAAAAAAAAAAAAAAAAAAAAAAAAAAAAAAAAAAAAAAAAAAAAAAAAAAAAAAAAAA&#10;AAAAqOcGAKjnagCo5/IAqOeOAKjnQACo56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wCo55AAqOf/AKjn/wCo5/8AqOf/AKjn/wCo5/8AqOf/AKjn/wCo5/8AqOf/&#10;AKjn/wCo5/8AqOf/AKjn/wCo5/8AqOf/AKjn/wCo5/8AqOf/AKjn/wCo5/8AqOf/AKjn/wCo5/8A&#10;qOf/AKjn/wCo5/8AqOf/AKjn/wCo5/8AqOf/AKjn/wCo5/8AqOf/AKjn/wCo5/8AqOf/AKjn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40AqOf/AKjn/wCo5/8AqOf/AKjn/wCo5/8AqOf/&#10;AKjn/wCo5/8AqOf/AKjn/wCo5/8AqOf/AKjn/wCo5/8AqOf/AKjn/wCo5/8AqOf/AKjn/wCo5/8A&#10;qOf/AKjn/wCo5/8AqOf/AKjn/wCo5/8AqOf/AKjn/wCo5/8AqOf/AKjn/wCo5/8AqOf/AKjn/wCo&#10;5/8AqOf/AKjn/wCo598AqOchAAAAAAAAAAAAAAAAAAAAAAAAAAAAAAAAAAAAAAAAAAAAAAAAAAAA&#10;AAAAAAAAAAAAAAAAAAAAAAAAAAAAAAAAAAAAAAAAAAAAAAAAAACo5zQAqOfb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4AKjnNwAAAAAAAAAAAAAAAAAAAAAAAAAAAAAAAAAAAAAAAAAA&#10;AAAAAAAAAAAAAAAAAAAAAAAAAAAAAAAAAAAAAAAAAAAAAAAAAKjnIQCo5/QAqOf/AKjn/wCo5/8A&#10;qOf/AKjn/wCo5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L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4ACo51AAqO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6AKjn/wCo5/8AqOf/AKjn/wCo5/8AqOf/AKjn/wCo&#10;5/8AqOf/AKjn/wCo5/oAqOeQAKjnGQAAAAAAAAAAAAAAAAAAAAAAAAAAAAAAAAAAAAAAAAAAAKjn&#10;GQCo57IAqOfBAAAAAAAAAAAAAAAAAAAAAAAAAAAAAAAAAAAAAAAAAAAAAAAAAAAAAAAAAAAAqOdS&#10;AKjn8gCo5/8AqOf/AKjn/wCo5/8AqOf/AKjn/wCo5/8AqOf/AKjn/wCo5/8AqOf/AKjnt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CQCo5/8AqOf/&#10;AKjn/wCo5/8AqOf/AKjn/wCo5/8AqOf/AKjn/wCo5/8AqOf/AKjn/wCo5/8AqOf/AKjn/wCo5/8A&#10;qOf/AKjn/wCo5/8AqOf/AKjn/wCo5/8AqOf/AKjn/wCo5/8AqOf/AKjn/wCo5/8AqOf/AKjn/wCo&#10;5/8AqOf/AKjn/wCo5/8AqOf3AKjn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QCo56YAqOcuAKjnAQCo50MA&#10;qOctAKjnEQAAAAAAAAAAAAAAAAAAAAAAAAAAAAAAAAAAAAAAAAAAAAAAAAAAAAAAAAAAAAAAAAAA&#10;AAAAqOcHAKjnPwCo54kAqOfm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Co55AAqOf/AKjn/wCo5/8AqOf/AKjn/wCo5/8AqOf/&#10;AKjn/wCo5/8AqOf/AKjn/wCo5/8AqOf/AKjn/wCo5/8AqOf/AKjn/wCo5/8AqOf/AKjn/wCo5/8A&#10;qOf/AKjn/wCo5/8AqOf/AKjn/wCo5/8AqOf/AKjn/wCo5/8AqOf/AKjn/wCo5/8AqOf/AKjn/wCo&#10;5/8AqOf/AKjn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9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IAKjn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WAKjn/QCo5/8AqOf/AKjn/wCo&#10;5/8AqOf/AKjn/wCo5/8AqOf/AKjn/wCo5/8AqOf/AKjn9wCo55AAqOcaAAAAAAAAAAAAAAAAAAAA&#10;AAAAAAAAqOdQAKjn6gCo5/8AqOf/AKjnLwAAAAAAAAAAAAAAAAAAAAAAAAAAAAAAAAAAAAAAAAAA&#10;AAAAAAAAAAAAAAAAAKjnCwCo5z4AqOezAKjn/wCo5/8AqOf/AKjn/wCo5/8AqOf/AKjn/wCo5/8A&#10;qOfwAKjnHAAAAAAAqOei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EgCo5/8AqOf/AKjn/wCo5/8AqOf/AKjn/wCo5/8AqOf/AKjn/wCo5/8AqOf/AKjn/wCo5/8A&#10;qOf/AKjn/wCo5/8AqOf/AKjn/wCo5/8AqOf/AKjn/wCo5/8AqOf/AKjn/wCo5/8AqOf/AKjn/wCo&#10;5/8AqOf/AKjn/wCo5/8AqOf/AKjn/wCo5/8AqOf/AKjn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xAKjnqwCo5/8AqOf/AKjn/wCo5/UAqOfYAKjnuwCo558AqOeDAKjnZwCo52AAqOdgAKjnawCo&#10;53sAqOePAKjnrgCo59IAqOf7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ACo54EAqOf/AKjn/wCo5/8AqOf/&#10;AKjn/wCo5/8AqOf/AKjn/wCo5/8AqOf/AKjn/wCo5/8AqOf/AKjn/wCo5/8AqOf/AKjn/wCo5/8A&#10;qOf/AKjn/wCo5/8AqOf/AKjn/wCo5/8AqOf/AKjn/wCo5/8AqOf/AKjn/wCo5/8AqOf/AKjn/wCo&#10;5/8AqOf/AKjn/wCo5/8AqOf/AKjn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gAqO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wgCo&#10;5/8AqOf/AKjn/wCo5/8AqOf/AKjn/wCo5/8AqOf/AKjn/wCo5/8AqOf/AKjn/wCo5/8AqOf6AKjn&#10;pgCo51sAqOdBAKjnYwCo57kAqOf/AKjn/wCo5/8AqOf/AKjnogAAAAAAAAAAAAAAAAAAAAAAAAAA&#10;AAAAAAAAAAAAAAAAAAAAAAAAAAAAAAAAAAAAAAAAAAAAAAAAAKjnOgCo540AqOenAKjn5wCo5/8A&#10;qOf/AKjn/wCo5/8AqOfQAAAAAAAAAAAAqOfD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IACo5/8AqOf/AKjn/wCo5/8AqOf/AKjn/wCo5/8AqOf/AKjn/wCo5/8A&#10;qOf/AKjn/wCo5/8AqOf/AKjn/wCo5/8AqOf/AKjn/wCo5/8AqOf/AKjn/wCo5/8AqOf/AKjn/wCo&#10;5/8AqOf/AKjn/wCo5/8AqOf/AKjn/wCo5/8AqOf/AKjn/wCo5/8AqOf/AKjn9ACo5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WAKjnsACo5/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UACo54AAqOf/&#10;AKjn/wCo5/8AqOf/AKjn/wCo5/8AqOf/AKjn/wCo5/8AqOf/AKjn/wCo5/8AqOf/AKjn/wCo5/8A&#10;qOf/AKjn/wCo5/8AqOf/AKjn/wCo5/8AqOf/AKjn/wCo5/8AqOf/AKjn/wCo5/8AqOf/AKjn/wCo&#10;5/8AqOf/AKjn/wCo5/8AqOf/AKjn/wCo5/8AqOf/AKjn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y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qAKjn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QCo5/8AqOf/AKjn/wCo5/8AqOf/AKjn/wCo5/8AqOf/AKjn/wCo5/8AqOf/AKjn&#10;/wCo5/8AqOf/AKjn/wCo5/8AqOf/AKjn/wCo5/8AqOf/AKjn/wCo5/8AqOf/AKjn+gCo5xoAAAAA&#10;AAAAAAAAAAAAAAAAAAAAAAAAAAAAAAAAAAAAAAAAAAAAAAAAAAAAAAAAAAAAAAAAAAAAAAAAAAAA&#10;AAAAAKjnJwCo5/MAqOf/AKjn/wCo5/8AqOfQAAAAAAAAAAAAqOfk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FQCo5/YAqOf/AKjn/wCo5/8AqOf/AKjn/wCo5/8A&#10;qOf/AKjn/wCo5/8AqOf/AKjn/wCo5/8AqOf/AKjn/wCo5/8AqOf/AKjn/wCo5/8AqOf/AKjn/wCo&#10;5/8AqOf/AKjn/wCo5/8AqOf/AKjn/wCo5/8AqOf/AKjn/wCo5/8AqOf/AKjn/wCo5/8AqOf/AKjn&#10;/wCo53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lAKjn/wCo5/8A&#10;qOf/AKjn/wCo5/8AqOf/AKjn/wCo5/8AqOf/AKjn/wCo5/8AqOf/AKjn/wCo5/8AqOf/AKjn/wCo&#10;5/8AqOf/AKjn/wCo5/8AqOf/AKjn/wCo5/8AqOf/AKjn/wCo5/8AqOf/AKjn/wCo5/8AqOf/AKjn&#10;/wCo5/8AqOf/AKjn/wCo5/8AqOf/AKjn/wCo5+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ACo53MAqOf/AKjn/wCo5/8AqOf/AKjn/wCo5/8AqOf/AKjn/wCo5/8AqOf/AKjn/wCo5/8A&#10;qOf/AKjn/wCo5/8AqOf/AKjn/wCo5/8AqOf/AKjn/wCo5/8AqOf/AKjn/wCo5/8AqOf/AKjn/wCo&#10;5/8AqOf/AKjn/wCo5/8AqOf/AKjn/wCo5/8AqOf/AKjn/wCo5/8AqOf/AKjn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MAqOf5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4AqOf/AKjn/wCo5/8AqOf/AKjn/wCo5/8AqOf/AKjn&#10;/wCo5/8AqOf/AKjn/wCo5/8AqOf/AKjn/wCo5/8AqOf/AKjn/wCo5/8AqOf/AKjn/wCo5/8AqOf/&#10;AKjn/wCo53wAAAAAAAAAAAAAAAAAAAAAAAAAAAAAAAAAAAAAAAAAAAAAAAAAAAAAAAAAAAAAAAAA&#10;AAAAAAAAAAAAAAAAAAAAAAAAAACo53AAqOf/AKjn/wCo5/8AqOfQAAAAAACo5w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TAKjn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ACo52IAqOf9AKjn/wCo5/8A&#10;qOf/AKjn/wCo5/8AqOf/AKjn/wCo5/8AqOf/AKjn/wCo5/8AqOf/AKjn/wCo5/8AqOf/AKjn/wCo&#10;5/8AqOf/AKjn/wCo5/8AqOf/AKjn/wCo5/8AqOf/AKjn/wCo5/8AqOf/AKjn/wCo5/8AqOf/AKjn&#10;/wCo5/8AqOf/AKjn/wCo5+YAqO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+AKjn/wCo5/8AqOf/AKjn/wCo5/8AqOf/AKjn/wCo5/8AqOf/AKjn/wCo5/8AqOf/AKjn/wCo&#10;5/8AqOf/AKjn/wCo5/8AqOf/AKjn/wCo5/8AqOf/AKjn/wCo5/8AqOf/AKjn/wCo5/8AqOf/AKjn&#10;/wCo5/8AqOf/AKjn/wCo5/8AqOf/AKjn/wCo5/8AqOf/AKjn+QCo52w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QgCo53AAqOf/AKjn/wCo5/8AqOf/AKjn/wCo5/8AqOf/AKjn/wCo5/8A&#10;qOf/AKjn/wCo5/8AqOf/AKjn/wCo5/8AqOf/AKjn/wCo5/8AqOf/AKjn/wCo5/8AqOf/AKjn/wCo&#10;5/8AqOf/AKjn/wCo5/8AqOf/AKjn/wCo5/8AqOf/AKjn/wCo5/8AqOf/AKjn/wCo5/8AqOf/AKjn&#10;3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u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9ACo5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4wAqOf/AKjn/wCo5/8AqOf/AKjn&#10;/wCo5/8AqOf/AKjn/wCo5/8AqOf/AKjn/wCo5/8AqOf/AKjn/wCo5/8AqOf/AKjn/wCo5/8AqOf/&#10;AKjn/wCo5/8AqOf/AKjn/wCo58cAAAAAAAAAAAAAAAAAAAAAAAAAAAAAAAAAAAAAAAAAAAAAAAAA&#10;AAAAAAAAAAAAAAAAAAAAAAAAAAAAAAAAAAAAAAAAAACo5wQAqOfUAKjn/wCo5/8AqOfqAKjnAQCo&#10;5yc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wAqO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BACo5/QA&#10;qOf/AKjn/wCo5/8AqOf/AKjn/wCo5/8AqOf/AKjn/wCo5/8AqOf/AKjn/wCo5/8AqOf/AKjn/wCo&#10;5/8AqOf/AKjn/wCo5/8AqOf/AKjn/wCo5/8AqOf/AKjn/wCo5/8AqOf/AKjn/wCo5/8AqOf/AKjn&#10;/wCo5/8AqOf/AKjn/wCo5/8AqOf/AKjn/wCo5/8AqO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fAKjn/wCo5/8AqOf/AKjn/wCo5/8AqOf/AKjn/wCo5/8AqOf/AKjn/wCo&#10;5/8AqOf/AKjn/wCo5/8AqOf/AKjn/wCo5/8AqOf/AKjn/wCo5/8AqOf/AKjn/wCo5/8AqOf/AKjn&#10;/wCo5/8AqOf/AKjn/wCo5/8AqOf/AKjn/wCo5/8AqOf/AKjn/wCo5/8AqOf/AKjn/wCo59kAqOfB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KQCo52UAqOf/AKjn/wCo5/8AqOf/AKjn/wCo5/8A&#10;qOf/AKjn/wCo5/8AqOf/AKjn/wCo5/8AqOf/AKjn/wCo5/8AqOf/AKjn/wCo5/8AqOf/AKjn/wCo&#10;5/8AqOf/AKjn/wCo5/8AqOf/AKjn/wCo5/8AqOf/AKjn/wCo5/8AqOf/AKjn/wCo5/8AqOf/AKjn&#10;/wCo5/8AqOf/AKjn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g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PAKjn&#10;6QCo5/8AqOf/AKjn/wCo5/8AqOf/AKjn/wCo5/8AqOf/AKjn/wCo5/8AqOf/AKjn/wCo5/8AqOf/&#10;AKjn/wCo5/8AqOf/AKjn/wCo5/8AqOf/AKjn/wCo5/cAAAAAAAAAAAAAAAAAAAAAAAAAAAAAAAAA&#10;AAAAAAAAAAAAAAAAAAAAAAAAAAAAAAAAAAAAAAAAAAAAAAAAAAAAAAAAAAAAAAAAqOdMAKjn/wCo&#10;5/8AqOf/AKjnMgCo50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MAqO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7sAqOf/AKjn/wCo5/8AqOf/AKjn/wCo5/8AqOf/AKjn/wCo5/8AqOf/AKjn/wCo&#10;5/8AqOf/AKjn/wCo5/8AqOf/AKjn/wCo5/8AqOf/AKjn/wCo5/8AqOf/AKjn/wCo5/8AqOf/AKjn&#10;/wCo5/8AqOf/AKjn/wCo5/8AqOf/AKjn/wCo5/8AqOf/AKjn/wCo5/8AqOf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TAKjn/wCo5/8AqOf/AKjn/wCo5/8AqOf/AKjn/wCo&#10;5/8AqOf/AKjn/wCo5/8AqOf/AKjn/wCo5/8AqOf/AKjn/wCo5/8AqOf/AKjn/wCo5/8AqOf/AKjn&#10;/wCo5/8AqOf/AKjn/wCo5/8AqOf/AKjn/wCo5/8AqOf/AKjn/wCo5/8AqOf/AKjn/wCo5/8AqOf/&#10;AKjn/wCo52UAqOcsAKjn/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CgCo52AAqOf/AKjn/wCo5/8A&#10;qOf/AKjn/wCo5/8AqOf/AKjn/wCo5/8AqOf/AKjn/wCo5/8AqOf/AKjn/wCo5/8AqOf/AKjn/wCo&#10;5/8AqOf/AKjn/wCo5/8AqOf/AKjn/wCo5/8AqOf/AKjn/wCo5/8AqOf/AKjn/wCo5/8AqOf/AKjn&#10;/wCo5/8AqOf/AKjn/wCo5/8AqOf/AKjn/wCo5x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IQCo59wAqOf/AKjn/wCo5/8AqOf/AKjn/wCo5/8AqOf/AKjn/wCo5/8AqOf/&#10;AKjn/wCo5/8AqOf/AKjn/wCo5/8AqOf/AKjn/wCo5/8AqOf/AKjn/wCo5/8AqOcGAAAAAAAAAAAA&#10;AAAAAAAAAAAAAAAAAAAAAAAAAAAAAAAAAAAAAAAAAAAAAAAAAAAAAAAAAAAAAAAAAAAAAAAAAAAA&#10;AAAAAAAAAKjnwgCo5/8AqOf/AKjneACo51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30AqOf/AKjn/wCo5/8AqOf/AKjn/wCo5/8AqOf/AKjn/wCo&#10;5/8AqOf/AKjn/wCo5/8AqOf/AKjn/wCo5/8AqOf/AKjn/wCo5/8AqOf/AKjn/wCo5/8AqOf/AKjn&#10;/wCo5/8AqOf/AKjn/wCo5/8AqOf/AKjn/wCo5/8AqOf/AKjn/wCo5/8AqOf/AKjn/wCo5/8AqOf/&#10;AKjn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UAKjn/wCo5/8AqOf/AKjn/wCo&#10;5/8AqOf/AKjn/wCo5/8AqOf/AKjn/wCo5/8AqOf/AKjn/wCo5/8AqOf/AKjn/wCo5/8AqOf/AKjn&#10;/wCo5/8AqOf/AKjn/wCo5/8AqOf/AKjn/wCo5/8AqOf/AKjn/wCo5/8AqOf/AKjn/wCo5/8AqOf/&#10;AKjn/wCo5/8AqOf/AKjn1wCo5wYAAAAAAKjnj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bAAAAAACo52AA&#10;qOf/AKjn/wCo5/8AqOf/AKjn/wCo5/8AqOf/AKjn/wCo5/8AqOf/AKjn/wCo5/8AqOf/AKjn/wCo&#10;5/8AqOf/AKjn/wCo5/8AqOf/AKjn/wCo5/8AqOf/AKjn/wCo5/8AqOf/AKjn/wCo5/8AqOf/AKjn&#10;/wCo5/8AqOf/AKjn/wCo5/8AqOf/AKjn/wCo5/8AqOf/AKjn/wCo5y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N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7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wAqOfcAKjn/wCo5/8AqOf/AKjn/wCo5/8AqOf/&#10;AKjn/wCo5/8AqOf/AKjn/wCo5/8AqOf/AKjn/wCo5/8AqOf/AKjn/wCo5/8AqOf/AKjn/wCo5/cA&#10;qOcDAAAAAAAAAAAAAAAAAAAAAAAAAAAAAAAAAAAAAAAAAAAAAAAAAAAAAAAAAAAAAAAAAAAAAAAA&#10;AAAAAAAAAAAAAAAAAAAAAAAAAKjnNQCo5/4AqOfwAKjnlQCo50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0AAqOf/AKjn/wCo5/8AqOf/AKjn/wCo&#10;5/8AqOf/AKjn/wCo5/8AqOf/AKjn/wCo5/8AqOf/AKjn/wCo5/8AqOf/AKjn/wCo5/8AqOf/AKjn&#10;/wCo5/8AqOf/AKjn/wCo5/8AqOf/AKjn/wCo5/8AqOf/AKjn/wCo5/8AqOf/AKjn/wCo5/8AqOf/&#10;AKjn/wCo5/8AqOf/AKjn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QAqOf/AKjn/wCo&#10;5/8AqOf/AKjn/wCo5/8AqOf/AKjn/wCo5/8AqOf/AKjn/wCo5/8AqOf/AKjn/wCo5/8AqOf/AKjn&#10;/wCo5/8AqOf/AKjn/wCo5/8AqOf/AKjn/wCo5/8AqOf/AKjn/wCo5/8AqOf/AKjn/wCo5/8AqOf/&#10;AKjn/wCo5/8AqOf/AKjn/wCo5/8AqOf9AKjnPgAAAAAAAAAAAKjnDgCo5+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oAAAAAACo51MAqOf/AKjn/wCo5/8AqOf/AKjn/wCo5/8AqOf/AKjn/wCo5/8AqOf/AKjn/wCo&#10;5/8AqOf/AKjn/wCo5/8AqOf/AKjn/wCo5/8AqOf/AKjn/wCo5/8AqOf/AKjn/wCo5/8AqOf/AKjn&#10;/wCo5/8AqOf/AKjn/wCo5/8AqOf/AKjn/wCo5/8AqOf/AKjn/wCo5/8AqOf/AKjn/wCo50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8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2AKjnEQCo59c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mAKjn7QCo5/8AqOf/&#10;AKjn/wCo5/8AqOf/AKjn/wCo5/8AqOf/AKjn/wCo5/8AqOf/AKjn/wCo5/8AqOf/AKjn/wCo5/8A&#10;qOf/AKjn/wCo58YAAAAAAAAAAAAAAAAAAAAAAAAAAAAAAAAAAAAAAAAAAAAAAAAAAAAAAAAAAAAA&#10;AAAAAAAAAAAAAAAAAAAAAAAAAAAAAAAAAAAAAAAAAAAAAACo52YAqOcVAAAAAACo50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kAqOf6AKjn/wCo&#10;5/8AqOf/AKjn/wCo5/8AqOf/AKjn/wCo5/8AqOf/AKjn/wCo5/8AqOf/AKjn/wCo5/8AqOf/AKjn&#10;/wCo5/8AqOf/AKjn/wCo5/8AqOf/AKjn/wCo5/8AqOf/AKjn/wCo5/8AqOf/AKjn/wCo5/8AqOf/&#10;AKjn/wCo5/8AqOf/AKjn/wCo5/8AqOf/AKjn6QCo5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YAqOf/AKjn/wCo5/8AqOf/AKjn/wCo5/8AqOf/AKjn/wCo5/8AqOf/AKjn/wCo5/8AqOf/AKjn&#10;/wCo5/8AqOf/AKjn/wCo5/8AqOf/AKjn/wCo5/8AqOf/AKjn/wCo5/8AqOf/AKjn/wCo5/8AqOf/&#10;AKjn/wCo5/8AqOf/AKjn/wCo5/8AqOf/AKjn/wCo5+MAqOdOAAAAAAAAAAAAAAAAAAAAAACo51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kAAAAAACo51AAqOf/AKjn/wCo5/8AqOf/AKjn/wCo5/8AqOf/AKjn/wCo&#10;5/8AqOf/AKjn/wCo5/8AqOf/AKjn/wCo5/8AqOf/AKjn/wCo5/8AqOf/AKjn/wCo5/8AqOf/AKjn&#10;/wCo5/8AqOf/AKjn/wCo5/8AqOf/AKjn/wCo5/8AqOf/AKjn/wCo5/8AqOf/AKjn/wCo5/8AqOf/&#10;AKjn/wCo52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s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7YAqOcG&#10;AAAAAACo55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d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PACo5/cAqOf/AKjn/wCo5/8AqOf/AKjn/wCo5/8AqOf/AKjn/wCo5/8AqOf/AKjn/wCo5/8A&#10;qOf/AKjn/wCo5/8AqOf/AKjn/wCo52MAAAAAAAAAAAAAAAAAAAAAAAAAAAAAAAAAAAAAAAAAAAAA&#10;AAAAAAAAAAAAAAAAAAAAAAAAAAAAAAAAAAAAAAAAAAAAAAAAAAAAAAAAAAAAAAAAAAAAAAAAAAAA&#10;AACo5z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oAqOd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GAKjn/wCo5/8AqOf/AKjn/wCo5/8AqOf/AKjn/wCo5/8AqOf/AKjn/wCo5/8AqOf/AKjn&#10;/wCo5/8AqOf/AKjn/wCo5/8AqOf/AKjn/wCo5/8AqOf/AKjn/wCo5/8AqOf/AKjn/wCo5/8AqOf/&#10;AKjn/wCo5/8AqOf/AKjn/wCo5/8AqOf/AKjn/wCo5/8AqOf/AKjn/wCo5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ACo5+wAqOf/AKjn/wCo5/8AqOf/AKjn/wCo5/8AqOf/AKjn/wCo5/8AqOf/AKjn&#10;/wCo5/8AqOf/AKjn/wCo5/8AqOf/AKjn/wCo5/8AqOf/AKjn/wCo5/8AqOf/AKjn/wCo5/8AqOf/&#10;AKjn/wCo5/8AqOf/AKjn/wCo5/8AqOf/AKjn/wCo5/8AqOf/AKjn/wCo56AAAAAAAAAAAAAAAAAA&#10;AAAAAAAAAAAAAAAAqOe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eAAAAAACo50kAqOf/AKjn/wCo5/8AqOf/AKjn/wCo&#10;5/8AqOf/AKjn/wCo5/8AqOf/AKjn/wCo5/8AqOf/AKjn/wCo5/8AqOf/AKjn/wCo5/8AqOf/AKjn&#10;/wCo5/8AqOf/AKjn/wCo5/8AqOf/AKjn/wCo5/8AqOf/AKjn/wCo5/8AqOf/AKjn/wCo5/8AqOf/&#10;AKjn/wCo5/8AqOf/AKjn/wCo5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W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b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gCo5w4AAAAAAAAAAACo51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IAqOf2AKjn/wCo5/8AqOf/AKjn/wCo5/8AqOf/AKjn/wCo5/8A&#10;qOf/AKjn/wCo5/8AqOf/AKjn/wCo5/8AqOf/AKjnxgCo5wMAAAAAAAAAAAAAAAAAAAAAAAAAAAAA&#10;AAAAAAAAAAAAAAAAAAAAAAAAAAAAAAAAAAAAAAAAAAAAAAAAAAAAAAAAAAAAAAAAAAAAAAAAAAAA&#10;AAAAAAAAAAAAAAAAAACo5y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IAKjn/wCo5/8AqOf/AKjn/wCo5/8AqOf/AKjn/wCo5/8AqOf/AKjn&#10;/wCo5/8AqOf/AKjn/wCo5/8AqOf/AKjn/wCo5/8AqOf/AKjn/wCo5/8AqOf/AKjn/wCo5/8AqOf/&#10;AKjn/wCo5/8AqOf/AKjn/wCo5/8AqOf/AKjn/wCo5/8AqOf/AKjn/wCo5/8AqOf/AKjn/wCo56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fQCo5/8AqOf/AKjn/wCo5/8AqOf/AKjn/wCo5/8AqOf/AKjn&#10;/wCo5/8AqOf/AKjn/wCo5/8AqOf/AKjn/wCo5/8AqOf/AKjn/wCo5/8AqOf/AKjn/wCo5/8AqOf/&#10;AKjn/wCo5/8AqOf/AKjn/wCo5/8AqOf/AKjn/wCo5/8AqOf/AKjn/wCo5/8AqOf/AKjn/wCo56AA&#10;AAAAAAAAAAAAAAAAAAAAAAAAAAAAAAAAqOcVAKjn6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YAAAAAAAAAAACo5zsAqOf/AKjn/wCo&#10;5/8AqOf/AKjn/wCo5/8AqOf/AKjn/wCo5/8AqOf/AKjn/wCo5/8AqOf/AKjn/wCo5/8AqOf/AKjn&#10;/wCo5/8AqOf/AKjn/wCo5/8AqOf/AKjn/wCo5/8AqOf/AKjn/wCo5/8AqOf/AKjn/wCo5/8AqOf/&#10;AKjn/wCo5/8AqOf/AKjn/wCo5/8AqOf/AKjn/wCo55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mAKjn+wCo5/8AqOf/AKjn&#10;/wCo5/8AqOf/AKjn/wCo5/8AqOf/AKjn/wCo5/8AqOf/AKjn/wCo5/8AqOf/AKjn/wCo5/8AqOf/&#10;AKjn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J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8AKjnOAAAAAAAAAAAAAAAAACo5xAAqOf7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3AKjn8QCo5/8AqOf/AKjn/wCo5/8A&#10;qOf/AKjn/wCo5/8AqOf/AKjn/wCo5/8AqOf/AKjn/wCo5/8AqOfoAKjnGgAAAAAAAAAAAAAAAAAA&#10;AAAAAAAAAAAAAAAAAAAAAAAAAAAAAAAAAAAAAAAAAAAAAAAAAAAAAAAAAAAAAAAAAAAAAAAAAAAA&#10;AAAAAAAAAAAAAAAAAAAAAAAAAAAAAAAAAACo5ws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LAKjn/wCo5/8AqOf/AKjn/wCo5/8AqOf/AKjn&#10;/wCo5/8AqOf/AKjn/wCo5/8AqOf/AKjn/wCo5/8AqOf/AKjn/wCo5/8AqOf/AKjn/wCo5/8AqOf/&#10;AKjn/wCo5/8AqOf/AKjn/wCo5/8AqOf/AKjn/wCo5/8AqOf/AKjn/wCo5/8AqOf/AKjn/wCo5/8A&#10;qOf/AKjn/wCo5/YAqOc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9gCo5/8AqOf/AKjn/wCo5/8AqOf/AKjn&#10;/wCo5/8AqOf/AKjn/wCo5/8AqOf/AKjn/wCo5/8AqOf/AKjn/wCo5/8AqOf/AKjn/wCo5/8AqOf/&#10;AKjn/wCo5/8AqOf/AKjn/wCo5/8AqOf/AKjn/wCo5/8AqOf/AKjn/wCo5/8AqOf/AKjn/wCo5/8A&#10;qOf/AKjn/wCo518AAAAAAAAAAAAAAAAAAAAAAAAAAAAAAAAAAAAAAKjnS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2kAAAAAAAAAAACo&#10;5y0AqOf/AKjn/wCo5/8AqOf/AKjn/wCo5/8AqOf/AKjn/wCo5/8AqOf/AKjn/wCo5/8AqOf/AKjn&#10;/wCo5/8AqOf/AKjn/wCo5/8AqOf/AKjn/wCo5/8AqOf/AKjn/wCo5/8AqOf/AKjn/wCo5/8AqOf/&#10;AKjn/wCo5/8AqOf/AKjn/wCo5/8AqOf/AKjn/wCo5/8AqOf/AKjn/wCo57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wCo5/8AqOf/AKjn/wCo5/8AqOf/AKjn&#10;/wCo5/8AqOf/AKjn/wCo5/8AqOf/AKjn/wCo5/8AqOf/AKjn/wCo5/8AqOf/AKjn/wCo5/8AqOf/&#10;AKjn/wCo5/8AqOf/AKjn/wCo5/8AqOf/AKjn/wCo5/8AqOf/AKjn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IAqOe/AKjn&#10;/wCo5/8AqOf/AKjn/wCo5/8AqOf/AKjn/wCo5/8AqOf/AKjn/wCo5/8AqOf/AKjn/wCo5/8AqOf/&#10;AKjn/wCo5/8AqOf/AKjn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l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QAAAAAAAAAAAAAAAAAAAAAAAAAAAAqOe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TwCo5/8A&#10;qOf/AKjn/wCo5/8AqOf/AKjn/wCo5/8AqOf/AKjn/wCo5/8AqOf/AKjn/wCo5/8AqOdYAAAAAAAA&#10;AAAAAAAAAAAAAAAAAAAAAAAAAAAAAAAAAAAAAAAAAAAAAAAAAAAAAAAAAAAAAAAAAAAAAAAAAAAA&#10;AAAAAAAAAAAAAAAAAAAAAAAAAAAAAAAAAAAAAAAAAAAAAAAAAAAAAAAAqOfv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PAKjn/gCo5/8AqOf/AKjn&#10;/wCo5/8AqOf/AKjn/wCo5/8AqOf/AKjn/wCo5/8AqOf/AKjn/wCo5/8AqOf/AKjn/wCo5/8AqOf/&#10;AKjn/wCo5/8AqOf/AKjn/wCo5/8AqOf/AKjn/wCo5/8AqOf/AKjn/wCo5/8AqOf/AKjn/wCo5/8A&#10;qOf/AKjn/wCo5/8AqOf/AKjn/wCo5/8AqOd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wMAqOfDAKjn/wCo5/8AqOf/AKjn&#10;/wCo5/8AqOf/AKjn/wCo5/8AqOf/AKjn/wCo5/8AqOf/AKjn/wCo5/8AqOf/AKjn/wCo5/8AqOf/&#10;AKjn/wCo5/8AqOf/AKjn/wCo5/8AqOf/AKjn/wCo5/8AqOf/AKjn/wCo5/8AqOf/AKjn/wCo5/8A&#10;qOf/AKjn/wCo5/8AqOf/AKjnpwAAAAAAAAAAAAAAAAAAAAAAAAAAAAAAAAAAAAAAAAAAAAAAAACo&#10;55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8QCo&#10;5w4AAAAAAAAAAACo5x4AqOf/AKjn/wCo5/8AqOf/AKjn/wCo5/8AqOf/AKjn/wCo5/8AqOf/AKjn&#10;/wCo5/8AqOf/AKjn/wCo5/8AqOf/AKjn/wCo5/8AqOf/AKjn/wCo5/8AqOf/AKjn/wCo5/8AqOf/&#10;AKjn/wCo5/8AqOf/AKjn/wCo5/8AqOf/AKjn/wCo5/8AqOf/AKjn/wCo5/8AqOf/AKjn/wCo59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GgCo5/0AqOf/AKjn&#10;/wCo5/8AqOf/AKjn/wCo5/8AqOf/AKjn/wCo5/8AqOf/AKjn/wCo5/8AqOf/AKjn/wCo5/8AqOf/&#10;AKjn/wCo5/8AqOf/AKjn/wCo5/8AqOf/AKjn/wCo5/8AqOf/AKjn/wCo5/8AqOf/AKjn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4MAqOf/AKjn/wCo5/8AqOf/AKjn/wCo5/8AqOf/AKjn/wCo5/8AqOf/AKjn/wCo5/8AqOf/&#10;AKjn/wCo5/8AqOf/AKjn/wCo5/8AqOf/AKjn/wCo5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B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oAqOcPAAAAAAAAAAAAAAAAAAAAAAAAAAAA&#10;qOdo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88AqO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oAqOf/AKjn/wCo5/8AqOf/AKjn/wCo5/8AqOf/AKjn/wCo5/8AqOf/AKjn/wCo&#10;5/8AqOdpAAAAAAAAAAAAAAAAAAAAAAAAAAAAAAAAAAAAAAAAAAAAAAAAAAAAAAAAAAAAAAAAAAAA&#10;AAAAAAAAAAAAAAAAAAAAAAAAAAAAAAAAAAAAAAAAAAAAAAAAAAAAAAAAAAAAAAAAAAAAAAAAqOfV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0ACo5/8AqOf/AKjn/wCo5/8AqOf/AKjn/wCo5/8AqOf/AKjn/wCo5/8AqOf/AKjn/wCo5/8AqOf/&#10;AKjn/wCo5/8AqOf/AKjn/wCo5/8AqOf/AKjn/wCo5/8AqOf/AKjn/wCo5/8AqOf/AKjn/wCo5/8A&#10;qOf/AKjn/wCo5/8AqOf/AKjn/wCo5/8AqOf/AKjn/wCo5/8AqOf6AKjn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4oAqOf/AKjn&#10;/wCo5/8AqOf/AKjn/wCo5/8AqOf/AKjn/wCo5/8AqOf/AKjn/wCo5/8AqOf/AKjn/wCo5/8AqOf/&#10;AKjn/wCo5/8AqOf/AKjn/wCo5/8AqOf/AKjn/wCo5/8AqOf/AKjn/wCo5/8AqOf/AKjn/wCo5/8A&#10;qOf/AKjn/wCo5/8AqOf/AKjn/wCo5/8AqOf/AKjn/wCo53YAAAAAAAAAAAAAAAAAAAAAAAAAAAAA&#10;AAAAAAAAAAAAAACo5wYAqOfK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jAAAAAAAAAAAAAAAAACo5wgAqOf/AKjn/wCo5/8AqOf/AKjn/wCo5/8AqOf/AKjn&#10;/wCo5/8AqOf/AKjn/wCo5/8AqOf/AKjn/wCo5/8AqOf/AKjn/wCo5/8AqOf/AKjn/wCo5/8AqOf/&#10;AKjn/wCo5/8AqOf/AKjn/wCo5/8AqOf/AKjn/wCo5/8AqOf/AKjn/wCo5/8AqOf/AKjn/wCo5/8A&#10;qOf/AKjn/wCo5+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7MAqOf/AKjn/wCo5/8AqOf/AKjn/wCo5/8AqOf/AKjn/wCo5/8AqOf/AKjn/wCo5/8AqOf/&#10;AKjn/wCo5/8AqOf/AKjn/wCo5/8AqOf/AKjn/wCo5/8AqOf/AKjn/wCo5/8AqOf/AKjn/wCo5/8A&#10;qOf/AKjn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LAKjnlQCo5/8AqOf/AKjn/wCo5/8AqOf/AKjn/wCo5/8AqOf/AKjn/wCo5/8AqOf/&#10;AKjn/wCo5/8AqOf/AKjn/wCo5/8AqOf/AKjn/wCo5/8AqOf/AKjn/wCo55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2kAAAAAAAAAAAAAAAAA&#10;AAAAAAAAAAAAAAAAqOcVAKjn+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TAKjn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QAqOfDAKjn/wCo5/8AqOf/AKjn/wCo5/8AqOf/AKjn/wCo&#10;5/8AqOf/AKjn/wCo5/8AqOfcAKjnBAAAAAAAAAAAAAAAAAAAAAAAAAAAAAAAAAAAAAAAAAAAAAAA&#10;AAAAAAAAAAAAAAAAAAAAAAAAAAAAAAAAAAAAAAAAAAAAAAAAAAAAAAAAAAAAAAAAAAAAAAAAAAAA&#10;AAAAAAAAAAAAqOe1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lACo5/8AqOf/AKjn/wCo5/8AqOf/AKjn/wCo5/8AqOf/AKjn/wCo5/8AqOf/&#10;AKjn/wCo5/8AqOf/AKjn/wCo5/8AqOf/AKjn/wCo5/8AqOf/AKjn/wCo5/8AqOf/AKjn/wCo5/8A&#10;qOf/AKjn/wCo5/8AqOf/AKjn/wCo5/8AqOf/AKjn/wCo5/8AqOf/AKjn/wCo5/8AqOf/AKjn7gCo&#10;5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QCo5/8AqOf/AKjn/wCo5/8AqOf/AKjn/wCo5/8AqOf/AKjn/wCo5/8AqOf/AKjn/wCo5/8AqOf/&#10;AKjn/wCo5/8AqOf/AKjn/wCo5/8AqOf/AKjn/wCo5/8AqOf/AKjn/wCo5/8AqOf/AKjn/wCo5/8A&#10;qOf/AKjn/wCo5/8AqOf/AKjn/wCo5/8AqOf/AKjn/wCo5/8AqOf/AKjn/wCo550AAAAAAAAAAAAA&#10;AAAAAAAAAAAAAAAAAAAAAAAAAAAAAAAAAAAAqOcgAKjn7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3AKjnGQAAAAAAAAAAAAAAAAAAAAAAqOfxAKjn/wCo5/8AqOf/AKjn&#10;/wCo5/8AqOf/AKjn/wCo5/8AqOf/AKjn/wCo5/8AqOf/AKjn/wCo5/8AqOf/AKjn/wCo5/8AqOf/&#10;AKjn/wCo5/8AqOf/AKjn/wCo5/8AqOf/AKjn/wCo5/8AqOf/AKjn/wCo5/8AqOf/AKjn/wCo5/8A&#10;qOf/AKjn/wCo5/8AqOf/AKjn/wCo5/8AqO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1AAqOf/AKjn/wCo5/8AqOf/AKjn/wCo5/8AqOf/AKjn/wCo5/8AqOf/&#10;AKjn/wCo5/8AqOf/AKjn/wCo5/8AqOf/AKjn/wCo5/8AqOf/AKjn/wCo5/8AqOf/AKjn/wCo5/8A&#10;qOf/AKjn/wCo5/8AqOf/AKjn/wCo5y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AQCo51kAqOfjAKjn/wCo5/8AqOf/AKjn/wCo5/8AqOf/AKjn/wCo5/8AqOf/&#10;AKjn/wCo5/8AqOf/AKjn/wCo5/8AqOf/AKjn/wCo5/8AqOf/AKjn/wCo5/8AqOf/AKjn/wCo5/UA&#10;qOc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9QCo5/8AqOf/AKjn/wCo5/8AqOf/AKjn/wCo&#10;5/8AqOf/AKjn/wCo5/8AqOf/AKjn/wCo5/8AqOf/AKjn/wCo5/8AqOf/AKjn/wCo5/8AqOf/AKjn&#10;/wCo5/8AqOf/AKjn/wCo5/8AqOf/AKjn/wCo5/8AqOf/AKjn/wCo5/8AqOf/AKjn/wCo5/8AqOf/&#10;AKjn/wCo5/8AqOf/AKjn/wCo5/8AqOf/AKjn/wCo5/8AqOf/AKjn/wCo5/8AqOf/AKjn4gCo5wYA&#10;AAAAAAAAAAAAAAAAAAAAAAAAAAAAAAAAAAAAAKjns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0gCo5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aAKjn7ACo5/8AqOf/AKjn/wCo&#10;5/8AqOf/AKjn/wCo5/8AqOf/AKjn/wCo5/8AqOf/AKjnfQAAAAAAAAAAAAAAAAAAAAAAAAAAAAAA&#10;AAAAAAAAAAAAAAAAAAAAAAAAAAAAAAAAAAAAAAAAAAAAAAAAAAAAAAAAAAAAAAAAAAAAAAAAAAAA&#10;AAAAAAAAAAAAAAAAAAAAAAAAAAAAqOeF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VgCo5/8AqOf/AKjn/wCo5/8AqOf/AKjn/wCo5/8AqOf/&#10;AKjn/wCo5/8AqOf/AKjn/wCo5/8AqOf/AKjn/wCo5/8AqOf/AKjn/wCo5/8AqOf/AKjn/wCo5/8A&#10;qOf/AKjn/wCo5/8AqOf/AKjn/wCo5/8AqOf/AKjn/wCo5/8AqOf/AKjn/wCo5/8AqOf/AKjn/wCo&#10;5/8AqOf/AKjn/wCo5+QAqOc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eAKjn/QCo5/8AqOf/AKjn/wCo5/8AqOf/AKjn/wCo5/8AqOf/AKjn/wCo5/8AqOf/&#10;AKjn/wCo5/8AqOf/AKjn/wCo5/8AqOf/AKjn/wCo5/8AqOf/AKjn/wCo5/8AqOf/AKjn/wCo5/8A&#10;qOf/AKjn/wCo5/8AqOf/AKjn/wCo5/8AqOf/AKjn/wCo5/8AqOf/AKjn/wCo5/8AqOf/AKjn/wCo&#10;54oAAAAAAAAAAAAAAAAAAAAAAAAAAAAAAAAAAAAAAAAAAAAAAAAAAAAAAKjnQgCo5/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IAAAAAAAAAAAAAAAAAAAAAAAAAAAAqOfZAKjn&#10;/wCo5/8AqOf/AKjn/wCo5/8AqOf/AKjn/wCo5/8AqOf/AKjn/wCo5/8AqOf/AKjn/wCo5/8AqOf/&#10;AKjn/wCo5/8AqOf/AKjn/wCo5/8AqOf/AKjn/wCo5/8AqOf/AKjn/wCo5/8AqOf/AKjn/wCo5/8A&#10;qOf/AKjn/wCo5/8AqOf/AKjn/wCo5/8AqOf/AKjn/wCo5/8AqO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QAqOfoAKjn/wCo5/8AqOf/AKjn/wCo5/8AqOf/&#10;AKjn/wCo5/8AqOf/AKjn/wCo5/8AqOf/AKjn/wCo5/8AqOf/AKjn/wCo5/8AqOf/AKjn/wCo5/8A&#10;qOf/AKjn/wCo5/8AqOf/AKjn/wCo5/8AqOf/AKjn/wCo55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QAqOdVAKjnzwCo5/8AqOf/AKjn/wCo5/8AqOf/AKjn/wCo5/8AqOf/&#10;AKjn/wCo5/8AqOf/AKjn/wCo5/8AqOf/AKjn/wCo5/8AqOf/AKjn/wCo5/8AqOf/AKjn/wCo5/8A&#10;qOf/AKjn/wCo5/8AqO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ywCo5/8AqOf/AKjn/wCo&#10;5/8AqOf/AKjn/wCo5/8AqOf/AKjn/wCo5/8AqOf/AKjn/wCo5/8AqOf/AKjn/wCo5/8AqOf/AKjn&#10;/wCo5/8AqOf/AKjn/wCo5/8AqOf/AKjn/wCo5/8AqOf/AKjn/wCo5/8AqOf/AKjn/wCo5/8AqOf/&#10;AKjn/wCo5/8AqOf/AKjn/wCo5/8AqOf/AKjn/wCo5/8AqOf/AKjn/wCo5/8AqOf/AKjn/wCo5/8A&#10;qOf/AKjnaAAAAAAAAAAAAAAAAAAAAAAAAAAAAAAAAAAAAAAAAAAAAKjnT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2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TQCo&#10;5/8AqOf/AKjn/wCo5/8AqOf/AKjn/wCo5/8AqOf/AKjn/wCo5/8AqOf/AKjn+wCo5zIAAAAAAAAA&#10;AAAAAAAAAAAAAAAAAAAAAAAAAAAAAAAAAAAAAAAAAAAAAAAAAAAAAAAAAAAAAAAAAAAAAAAAAAAA&#10;AAAAAAAAAAAAAAAAAAAAAAAAAAAAAAAAAAAAAAAAAAAAqOd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aAKjn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cAqOcPAAAAAAAAAAAAAAAAAAAA&#10;AAAAAAAAqOe+AKjn/wCo5/8AqOf/AKjn/wCo5/8AqOf/AKjn/wCo5/8AqOf/AKjn/wCo5/8AqOf/&#10;AKjn/wCo5/8AqOf/AKjn/wCo5/8AqOf/AKjn/wCo5/8AqOf/AKjn/wCo5/8AqOf/AKjn/wCo5/8A&#10;qOf/AKjn/wCo5/8AqOf/AKjn/wCo5/8AqOf/AKjn/wCo5/8AqOf/AKjn/wCo5/8AqO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IAKjn/wCo5/8AqOf/&#10;AKjn/wCo5/8AqOf/AKjn/wCo5/8AqOf/AKjn/wCo5/8AqOf/AKjn/wCo5/8AqOf/AKjn/wCo5/8A&#10;qOf/AKjn/wCo5/8AqOf/AKjn/wCo5/8AqOf/AKjn/wCo5/8AqOf/AKjn/wCo5/k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zAKjnigCo5+YAqOf/AKjn/wCo5/8AqOf/AKjn/wCo5/8AqOf/&#10;AKjn/wCo5/8AqOf/AKjn/wCo5/8AqOf/AKjn/wCo5/8AqOf/AKjn/wCo5/8AqOf/AKjn/wCo5/8A&#10;qOf/AKjn/wCo5/8AqOf/AKjn/wCo5/8AqOf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5sAqOf/AKjn/wCo5/8AqOf/AKjn/wCo5/8AqOf/AKjn/wCo5/8AqOf/AKjn&#10;/wCo58wAqOcCAAAAAAAAAAAAAAAAAAAAAAAAAAAAAAAAAAAAAAAAAAAAAAAAAAAAAAAAAAAAAAAA&#10;AAAAAAAAAAAAAAAAAAAAAAAAAAAAAAAAAAAAAAAAAAAAAAAAAAAAAAAAAAAAqOci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9sAqOf/&#10;AKjn/wCo5/8AqOf/AKjn/wCo5/8AqOf/AKjn/wCo5/8AqOf/AKjn/wCo5/8AqOf/AKjn/wCo5/8A&#10;qOf/AKjn/wCo5/8AqOf/AKjn/wCo5/8AqOf/AKjn/wCo5/8AqOf/AKjn/wCo5/8AqOf/AKjn/wCo&#10;5/8AqOf/AKjn/wCo5/8AqOf/AKjn/wCo5/8AqOf/AKjn/wCo5/8AqOf/AKjn3ACo5x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1sAAAAAAAAA&#10;AAAAAAAAAAAAAAAAAAAAAAAAqOecAKjn/wCo5/8AqOf/AKjn/wCo5/8AqOf/AKjn/wCo5/8AqOf/&#10;AKjn/wCo5/8AqOf/AKjn/wCo5/8AqOf/AKjn/wCo5/8AqOf/AKjn/wCo5/8AqOf/AKjn/wCo5/8A&#10;qOf/AKjn/wCo5/8AqOf/AKjn/wCo5/8AqOf/AKjn/wCo5/8AqOf/AKjn/wCo5/8AqOf/AKjn/wCo&#10;5/8AqOd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k&#10;AKjn/wCo5/8AqOf/AKjn/wCo5/8AqOf/AKjn/wCo5/8AqOf/AKjn/wCo5/8AqOf/AKjn/wCo5/8A&#10;qOf/AKjn/wCo5/8AqOf/AKjn/wCo5/8AqOf/AKjn/wCo5/8AqOf/AKjn/wCo5/8AqOf/AKjn/wCo&#10;5/8AqOfDAKjn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MAqOc9AKjnjwCo5+IAqOf/AKjn/wCo5/8AqOf/AKjn/wCo5/8AqOf/&#10;AKjn/wCo5/8AqOf/AKjn/wCo5/8AqOf/AKjn/wCo5/8AqOf/AKjn/wCo5/8AqOf/AKjn/wCo5/8A&#10;qOf/AKjn/wCo5/8AqOf/AKjn/wCo5/8AqOf/AKjn/wCo5/8AqOf8AKjn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8AqOflAKjn/wCo5/8AqOf/AKjn/wCo5/8AqOf/AKjn&#10;/wCo5/8AqOf/AKjn/wCo5/8AqOdnAAAAAAAAAAAAAAAAAAAAAAAAAAAAAAAAAAAAAAAAAAAAAAAA&#10;AAAAAAAAAAAAAAAAAAAAAAAAAAAAAAAAAAAAAAAAAAAAAAAAAAAAAAAAAAAAAAAAAAAAAAAAAAAA&#10;AAAAAKjn6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58AqOf/AKjn/wCo5/8AqOf/AKjn/wCo5/8AqOf/AKjn/wCo5/8AqOf/AKjn/wCo5/8A&#10;qOf/AKjn/wCo5/8AqOf/AKjn/wCo5/8AqOf/AKjn/wCo5/8AqOf/AKjn/wCo5/8AqOf/AKjn/wCo&#10;5/8AqOf/AKjn/wCo5/8AqOf/AKjn/wCo5/8AqOf/AKjn/wCo5/8AqOf/AKjn/wCo5/8AqOf/AKjn&#10;/wCo59wAqO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ykAqOfPAKjn/wCo5/8AqOf/AKjn/wCo5/8AqOf/&#10;AKjn/wCo5/8AqOf/AKjn/wCo5/8AqOf/AKjn/wCo5/8AqOf/AKjn/wCo5/8AqOf/AKjn/wCo5/8A&#10;qOf/AKjn/wCo5/8AqOf/AKjn/wCo5/8AqOf/AKjn/wCo5/8AqOf/AKjn/wCo5/8AqOf/AKjn/wCo&#10;5/8AqOf/AKjn/wCo5/8AqOf/AKjn/wCo5/8AqOf/AKjn9ACo5wkAAAAAAAAAAAAAAAAAAAAAAAAA&#10;AAAAAAAAAAAAAAAAAAAAAAAAAAAAAAAAAAAAAAAAqOcDAKjns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tQAAAAAAAAAAAAAAAAAAAAAAAAAAAAAAAAAAAAAAqOd8AKjn/wCo5/8AqOf/AKjn/wCo5/8AqOf/&#10;AKjn/wCo5/8AqOf/AKjn/wCo5/8AqOf/AKjn/wCo5/8AqOf/AKjn/wCo5/8AqOf/AKjn/wCo5/8A&#10;qOf/AKjn/wCo5/8AqOf/AKjn/wCo5/8AqOf/AKjn/wCo5/8AqOf/AKjn/wCo5/8AqOf/AKjn/wCo&#10;5/8AqOf/AKjn/wCo5/8AqOfWAKjnZQCo5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wACo5/8AqOf/AKjn/wCo5/8AqOf/AKjn/wCo5/8AqOf/AKjn/wCo5/8A&#10;qOf/AKjn/wCo5/8AqOf/AKjn/wCo5/8AqOf/AKjn/wCo5/8AqOf/AKjn/wCo5/8AqOf/AKjn/wCo&#10;5/8AqOf/AKjn/wCo5/8AqOf/AKjnmwCo5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DwCo5zEAqOdnAKjnpwCo5+0AqOf/AKjn/wCo5/8AqOf/AKjn/wCo5/8AqOf/&#10;AKjn/wCo5/8AqOf/AKjn/wCo5/8AqOf/AKjn/wCo5/8AqOf/AKjn/wCo5/8AqOf/AKjn/wCo5/8A&#10;qOf/AKjn/wCo5/8AqOf/AKjn/wCo5/8AqOf/AKjn/wCo5/8AqOf/AKjn/wCo5/8AqOf/AKjn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hAKjn/wCo5/8AqOf/AKjn&#10;/wCo5/8AqOf/AKjn/wCo5/8AqOf/AKjn/wCo5/8AqOfsAKjnEgAAAAAAAAAAAAAAAAAAAAAAAAAA&#10;AAAAAAAAAAAAAAAAAAAAAAAAAAAAAAAAAAAAAAAAAAAAAAAAAAAAAAAAAAAAAAAAAAAAAAAAAAAA&#10;AAAAAAAAAAAAAAAAAAAAAKjnp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24AqOf/AKjn/wCo5/8AqOf/AKjn/wCo5/8AqOf/AKjn/wCo5/8A&#10;qOf/AKjn/wCo5/8AqOf/AKjn/wCo5/8AqOf/AKjn/wCo5/8AqOf/AKjn/wCo5/8AqOf/AKjn/wCo&#10;5/8AqOf/AKjn/wCo5/8AqOf/AKjn/wCo5/8AqOf/AKjn/wCo5/8AqOf/AKjn/wCo5/8AqOf/AKjn&#10;/wCo5/8AqOf/AKjn/wCo5/8AqOfmAKjn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EAKjndwCo5/YAqOf/AKjn/wCo5/8AqOf/&#10;AKjn/wCo5/8AqOf/AKjn/wCo5/8AqOf/AKjn/wCo5/8AqOf/AKjn/wCo5/8AqOf/AKjn/wCo5/8A&#10;qOf/AKjn/wCo5/8AqOf/AKjn/wCo5/8AqOf/AKjn/wCo5/8AqOf/AKjn/wCo5/8AqOf/AKjn/wCo&#10;5/8AqOf/AKjn/wCo5/8AqOf/AKjn/wCo5/8AqOf/AKjn/wCo5/8AqOf/AKjnpAAAAAAAAAAAAAAA&#10;AAAAAAAAAAAAAAAAAAAAAAAAAAAAAAAAAAAAAAAAAAAAAAAAAAAAAAAAAAAAAKjnCgCo58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tAKjnGAAAAAAAAAAAAAAAAAAAAAAAAAAAAAAAAACo5ysAqOfAAKjn/wCo5/8AqOf/&#10;AKjn/wCo5/8AqOf/AKjn/wCo5/8AqOf/AKjn/wCo5/8AqOf/AKjn/wCo5/8AqOf/AKjn/wCo5/8A&#10;qOf/AKjn/wCo5/8AqOf/AKjn/wCo5/8AqOf/AKjn/wCo5/8AqOf/AKjn/wCo5/8AqOf/AKjn/wCo&#10;5/8AqOf/AKjn/wCo5/8AqOf/AKjn/wCo5/8AqOf/AKjn/wCo5+wAqOd+AKj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PwCo5/8AqOf/AKjn/wCo5/8AqOf/AKjn&#10;/wCo5/8AqOf/AKjn/wCo5/8AqOf/AKjn/wCo5/8AqOf/AKjn/wCo5/8AqOf/AKjn/wCo5/8AqOf/&#10;AKjn/wCo5/8AqOf/AKjn/wCo5/8AqOf/AKjn/wCo5/8AqOf/AKjn/wCo5/8AqOf/AKjn/wCo5/8A&#10;qOf/AKjn/wCo5/8AqOf/AKjn/wCo5/8AqOf/AKjn/wCo5/8AqOf/AKjn/wCo554AAAAAAAAAAAAA&#10;AAAAAAAAAAAAAAAAAAAAAAAAAAAAAAAAAAAAAAAAAAAAAAAAAAAAqOeQ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Kj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GAKjn&#10;4wCo5/8AqOf/AKjn/wCo5/8AqOf/AKjn/wCo5/8AqOf/AKjn/wCo5/8AqOf/AKjnlgAAAAAAAAAA&#10;AAAAAAAAAAAAAAAAAAAAAAAAAAAAAAAAAAAAAAAAAAAAAAAAAAAAAAAAAAAAAAAAAAAAAAAAAAAA&#10;AAAAAAAAAAAAAAAAAAAAAAAAAAAAAAAAAAAAAKjnX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IAqOf/AKjn/wCo5/8AqOf/AKjn/wCo5/8A&#10;qOf/AKjn/wCo5/8AqOf/AKjn/wCo5/8AqOf/AKjn/wCo5/8AqOf/AKjn/wCo5/8AqOf/AKjn/wCo&#10;5/8AqOf/AKjn/wCo5/8AqOf/AKjn/wCo5/8AqOf/AKjn/wCo5/8AqOf/AKjn/wCo5/8AqOf/AKjn&#10;/wCo5/8AqOf/AKjn/wCo5/8AqOf/AKjn/wCo5/8AqOf/AKjn8wCo50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5gCo5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wCo5/8AqOf/AKjn/wCo5/8AqOf/AKjn/wCo5/8AqOf/AKjn/wCo5/8AqOf/&#10;AKjn/QCo5zEAAAAAAAAAAAAAAAAAAAAAAAAAAAAAAAAAAAAAAAAAAAAAAAAAAAAAAAAAAAAAAAAA&#10;AAAAAAAAAAAAAAAAAAAAAAAAAAAAAAAAAAAAAAAAAAAAAAAAAAAAAKjnEQ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eaAKjn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BAKjn/wCo5/8A&#10;qOf/AKjn/wCo5/8AqOf/AKjn/wCo5/8AqOf/AKjn/wCo5/8AqOf/AKjn/wCo5/8AqOf/AKjn/wCo&#10;5/8AqOf/AKjn/wCo5/8AqOf/AKjn/wCo5/8AqOf/AKjn/wCo5/8AqOf/AKjn/wCo5/8AqOf/AKjn&#10;/wCo5/8AqOf/AKjn/wCo5/8AqOf/AKjn/wCo5/8AqOf/AKjn/wCo5/8AqOf/AKjn/wCo5/0AqOd9&#10;AKjn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cAAAAAAAAAAAAAAAAAAAAAAAAAAACo514AqOft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9gCo5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DACo5+8AqOf/AKjn/wCo5/8AqOf/AKjn/wCo5/8AqOf/&#10;AKjn/wCo5/8AqOf/AKjn/wCo58QAqOcBAAAAAAAAAAAAAAAAAAAAAAAAAAAAAAAAAAAAAAAAAAAA&#10;AAAAAAAAAAAAAAAAAAAAAAAAAAAAAAAAAAAAAAAAAAAAAAAAAAAAAAAAAAAAAAAAAAAAAAAAAACo&#10;57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+AKjn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OAKjn/wCo5/8AqOf/AKjn/wCo5/8AqOf/AKjn/wCo5/8AqOf/AKjn/wCo5/8AqOf/AKjn/wCo&#10;5/8AqOf/AKjn/wCo5/8AqOf/AKjn/wCo5/8AqOf/AKjn/wCo5/8AqOf/AKjn/wCo5/8AqOf/AKjn&#10;/wCo5/8AqOf/AKjn/wCo5/8AqOf/AKjn/wCo5/8AqOf/AKjn/wCo5/8AqOf/AKjn/wCo5/8AqOf/&#10;AKjn/wCo5/8AqOf/AKjnugCo5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0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AAAAAAAAAAAAAAAAAAAAAAAAAAAAAAAAAAAAAAAAAAAAAAAAA&#10;AAAAAAAAAAAAAAAAAAAAAAAAAAAAAAAAAAAAAAAAAAAAAAAAAKjnFQCo59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ACo5wMAAAAAAAAAAAAAAAAAqOcM&#10;AKjnq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QCo54kAqO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y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4AAqOf/AKjn/wCo5/8AqOf/&#10;AKjn/wCo5/8AqOf/AKjn/wCo5/8AqOf/AKjn/wCo5/8AqOddAAAAAAAAAAAAAAAAAAAAAAAAAAAA&#10;AAAAAAAAAAAAAAAAAAAAAAAAAAAAAAAAAAAAAAAAAAAAAAAAAAAAAAAAAAAAAAAAAAAAAAAAAAAA&#10;AAAAAAAAAAAAAACo50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CAKjn1gCo5/8AqOf/AKjn/wCo5/8AqOf/AKjn/wCo5/8AqOf/AKjn/wCo&#10;5/8AqOf/AKjn/wCo5/8AqOf/AKjn/wCo5/8AqOf/AKjn/wCo5/8AqOf/AKjn/wCo5/8AqOf/AKjn&#10;/wCo5/8AqOf/AKjn/wCo5/8AqOf/AKjn/wCo5/8AqOf/AKjn/wCo5/8AqOf/AKjn/wCo5/8AqOf/&#10;AKjn/wCo5/8AqOf/AKjn/wCo5/8AqOf/AKjn/wCo5+sAqO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UAKjnDgAAAAAAAAAA&#10;AAAAAACo5yYAqOfV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7YAqOf/AKjn/wCo5/8AqOf/AKjn/wCo5/8AqOf/&#10;AKjn/wCo5/8AqOf/AKjn/wCo5/8AqOf/AKjn/wCo5/8AqOf/AKjn/wCo5/8AqOf/AKjn/wCo5/8A&#10;qOf/AKjn/wCo5/8AqOf/AKjn/wCo5/8AqOf/AKjn/wCo5/8AqOf/AKjn/wCo5/8AqOf/AKjn/wCo&#10;5/8AqOf/AKjn/wCo5/8AqOf/AKjn/wCo5/8AqOf5AKjnEQAAAAAAAAAAAAAAAAAAAAAAAAAAAAAA&#10;AAAAAAAAAAAAAAAAAAAAAAAAAAAAAAAAAAAAAAAAAAAAAAAAAACo54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5gCo5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kAqOfe&#10;AKjn/wCo5/8AqOf/AKjn/wCo5/8AqOf/AKjn/wCo5/8AqOf/AKjn/wCo5/8AqOfnAKjnDgAAAAAA&#10;AAAAAAAAAAAAAAAAAAAAAAAAAAAAAAAAAAAAAAAAAAAAAAAAAAAAAAAAAAAAAAAAAAAAAAAAAAAA&#10;AAAAAAAAAAAAAAAAAAAAAAAAAAAAAACo5wIAqOfc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QAqOcf&#10;AAAAAAAAAAAAAAAAAKjnNwCo5+s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2wCo5y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3UAqOf/AKjn/wCo5/8AqOf/&#10;AKjn/wCo5/8AqOf/AKjn/wCo5/8AqOf/AKjn/wCo5/8AqOf/AKjn/wCo5/8AqOf/AKjn/wCo5/8A&#10;qOf/AKjn/wCo5/8AqOf/AKjn/wCo5/8AqOf/AKjn/wCo5/8AqOf/AKjn/wCo5/8AqOf/AKjn/wCo&#10;5/8AqOf/AKjn/wCo5/8AqOf/AKjn/wCo5/8AqOf/AKjn/wCo5/8AqOevAAAAAAAAAAAAAAAAAAAA&#10;AAAAAAAAAAAAAAAAAAAAAAAAAAAAAAAAAAAAAAAAAAAAAAAAAAAAAAAAAAAAAAAAAACo5xAAqOfr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KAKjn/wCo5/8AqOf/AKjn/wCo5/8AqOf/AKjn/wCo5/8AqOf/AKjn/wCo5/8A&#10;qOf/AKjnjAAAAAAAAAAAAAAAAAAAAAAAAAAAAAAAAAAAAAAAAAAAAAAAAAAAAAAAAAAAAAAAAAAA&#10;AAAAAAAAAAAAAAAAAAAAAAAAAAAAAAAAAAAAAAAAAAAAAAAAAAAAqOd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1AKjn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6wCo5ykAAAAAAAAAAAAAAAAAqOdDAKjn8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QAqOc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rQCo5/8AqOf/AKjn/wCo5/8AqOf/AKjn/wCo5/8A&#10;qOf/AKjn/wCo5/8AqOf/AKjn+wCo5yoAAAAAAAAAAAAAAAAAAAAAAAAAAAAAAAAAAAAAAAAAAAAA&#10;AAAAAAAAAAAAAAAAAAAAAAAAAAAAAAAAAAAAAAAAAAAAAAAAAAAAAAAAAAAAAAAAAAAAqOcGAKjn&#10;3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xAKjnNQAAAAAAqOcDAKjncQCo59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cAKjn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QCo5/MAqOf/AKjn/wCo5/8A&#10;qOf/AKjn/wCo5/8AqOf/AKjn/wCo5/8AqOf/AKjn/wCo57sAAAAAAAAAAAAAAAAAAAAAAAAAAAAA&#10;AAAAAAAAAAAAAAAAAAAAAAAAAAAAAAAAAAAAAAAAAAAAAAAAAAAAAAAAAAAAAAAAAAAAAAAAAAAA&#10;AAAAAAAAAAAAAKjnU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C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swCo&#10;51QAqOcJAAAAAAAAAAAAAAAAAAAAAAAAAAAAAAAAAAAAAAAAAAAAAAAAAAAAAAAAAAAAAAAAAAAA&#10;AAAAAAAAAAAAAAAAAAAAAAAAAAAAAAAAAAAAAAAAAAAAAAAAAAAAAAAAAAAAAAAAAAAAAAAAAAAA&#10;AAAAAAAAAAAAAAAAAAAAAAAAAAAAAAAAAKjnAgCo5zYAqOd/AKjnz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kAqOcNAAAAAAAAAAAAAAAAAAAAAAAAAAAAAAAAAAAAAAAAAAAAAAAAAAAAAAAAAAAA&#10;AAAAAAAAAAAAAAAAAAAAAAAAAAAAAAAAAAAAAAAAAAAAAAAAAAAAAAAAAAAAAAAAAAAAAAAAAAAA&#10;AAAAqOcB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c1AAAAAACo5w8AqOe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wCo5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+4AqOcFAAAAAAAAAAAAAAAAAAAAAAAAAAAAAAAAAAAAAACo5zcAqOf+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rAKjn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ACo5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/AKjn/wCo5/8AqOf/AKjn/wCo5/8AqOf/AKjn/wCo5/8AqOf/AKjn/wCo5/8AqOdUAAAAAAAA&#10;AAAAAAAAAAAAAAAAAAAAAAAAAAAAAAAAAAAAAAAAAAAAAAAAAAAAAAAAAAAAAAAAAAAAAAAAAAAA&#10;AAAAAAAAAAAAAAAAAAAAAAAAAAAAAAAAAACo57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YAqO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1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2AKjnsQCo528AqOczAKjnBQAAAAAAAAAAAAAAAAAAAAAAAAAAAAAA&#10;AAAAAAAAqOciAKjnZgCo56oAqOdCAAAAAAAAAAAAAAAAAKjndwCo58AAqOfAAKjnwACo574AqOeM&#10;AKjnRwCo5woAAAAAAAAAAAAAAAAAqOcGAKjnOACo53UAqOewAKjn7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8QCo5ysAAAAAAAAAAAAAAAAAAAAAAAAAAAAAAAAAAAAAAAAAAAAAAAAA&#10;AAAAAAAAAAAAAAAAAAAAAAAAAAAAAAAAAAAAAAAAAAAAAAAAAAAAAAAAAAAAAAAAAAAAAAAAAAAA&#10;AAAAAAAAAAAAAAAAAAAAAAAAAAAAAACo51M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wCo5y0AAAAAAKjnCQCo58E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gAqOc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9kAqOf/AKjn/wCo5/8AqOf/AKjn&#10;/wCo5/8AqOf/AKjn/wCo5/8AqOf/AKjn/wCo5/8AqOf/AKjn/wCo5/8AqOf/AKjn/wCo5/8AqOf/&#10;AKjn/wCo5/8AqOf/AKjn/wCo5/8AqOf/AKjn/wCo5/8AqOf/AKjn/wCo5/8AqOf/AKjn/wCo5/8A&#10;qOf/AKjn/wCo5/8AqOf/AKjn/wCo5/8AqOdIAAAAAAAAAAAAAAAAAAAAAAAAAAAAAAAAAAAAAAAA&#10;AAAAqOeb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rAKjn/wCo5/8AqOf/AKjn/wCo5/8A&#10;qOf/AKjn/wCo5/8AqOf/AKjn/wCo5/8AqOf/AKjn/wCo5/8AqOf/AKjn/wCo5/8AqOf/AKjn/wCo&#10;5/8AqOf/AKjn/wCo5/8AqOf/AKjn/wCo5/8AqOf/AKjn/wCo5/8AqOf/AKjn/wCo5/8AqOf/AKjn&#10;/wCo5/8AqOf/AKjn/wCo5/8AqOf/AKjnsgCo5wYAAAAAAAAAAAAAAAAAAAAAAAAAAAAAAAAAAAAA&#10;AAAAAAAAAAAAAAAAAAAAAAAAAAAAAAAAAAAAAAAAAAAAAAAAAAAAAAAAAAAAAAAAAAAAAACo55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OAKjn/wCo5/8AqOf/AKjn/wCo5/8AqOf/AKjn/wCo5/8AqOf/AKjn/wCo&#10;5/8AqOfhAKjnCQAAAAAAAAAAAAAAAAAAAAAAAAAAAAAAAAAAAAAAAAAAAAAAAAAAAAAAAAAAAAAA&#10;AAAAAAAAAAAAAAAAAAAAAAAAAAAAAAAAAAAAAAAAAAAAAAAAAACo5xgAqOf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q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ACo59gAqOe3AKjn&#10;nACo544AqOeAAKjnmQCo594AqOf/AKjn/wCo5/8AqOf2AKjnQgAAAAAAqOdkAKjn/wCo5/8AqOf/&#10;AKjn/wCo5/8AqOf/AKjn/wCo5/kAqOe+AKjnkACo58AAqOf2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9AKjnRwAAAAAAAAAAAAAAAAAAAAAAAAAAAAAAAAAAAAAA&#10;AAAAAAAAAAAAAAAAAAAAAAAAAAAAAAAAAAAAAAAAAAAAAAAAAAAAAAAAAACo5xAAqOdcAKjnqACo&#10;55MAqOdYAKjnHQAAAAAAAAAAAAAAAAAAAAAAAAAAAAAAAAAAAAAAqOcuAKjn4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fAKjnJAAAAAAAAAAAAKjno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7AKjn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wAqOf/AKjn&#10;/wCo5/8AqOf/AKjn/wCo5/8AqOf/AKjn/wCo5/8AqOf/AKjn/wCo5/8AqOf/AKjn/wCo5/8AqOf/&#10;AKjn/wCo5/8AqOf/AKjn/wCo5/8AqOf/AKjn/wCo5/8AqOf/AKjn/wCo5/8AqOf/AKjn/wCo5/8A&#10;qOf/AKjn/wCo5/8AqOf/AKjn/wCo5/8AqOf/AKjn/wCo5/8AqOedAAAAAAAAAAAAAAAAAAAAAAAA&#10;AAAAAAAAAAAAAAAAAAAAqOcTAKjn6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OAKjn/gCo5/8AqOf/AKjn/wCo5/8AqOf/AKjn/wCo&#10;5/8AqOf/AKjn/wCo5/8AqOf/AKjnggAAAAAAAAAAAAAAAAAAAAAAAAAAAAAAAAAAAAAAAAAAAAAA&#10;AAAAAAAAAAAAAAAAAAAAAAAAAAAAAAAAAAAAAAAAAAAAAAAAAAAAAAAAAAAAAAAAAAAAAAAAqOdG&#10;AKjn/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uQCo5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IgCo5/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QCo54YAqOf8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uAAAAAAAAAAAAAAAAAAAAAAAAAAAA&#10;AAAAAAAAAAAAAAAAAAAAAAAAAAAAAAAAAAAAAAAAAAAAAAAAAAAAAAAAAACo5xoAqOdqAKjnuwCo&#10;5/sAqOf/AKjn/wCo5/8AqOf/AKjn/wCo5+MAqOenAKjnZACo5yAAAAAAAAAAAAAAAAAAAAAAAKjn&#10;EwCo57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AAqOcbAAAAAAAAAAAA&#10;qOdl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rQ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gCo5/8AqOf/AKjn/wCo5/8AqOf/AKjn/wCo5/8AqOf/AKjn/wCo5/8AqOf/AKjn/wCo5/8AqOf/&#10;AKjn/wCo5/8AqOf/AKjn/wCo5/8AqOf/AKjn/wCo5/8AqOf/AKjn/wCo5/8AqOf/AKjn/wCo5/8A&#10;qOf/AKjn/wCo5/8AqOf/AKjn/wCo5/8AqOf/AKjn/wCo5/8AqOf/AKjn/wCo5/cAqOfOAKjnAgAA&#10;AAAAAAAAAAAAAAAAAAAAAAAAAAAAAAAAAAAAAAAAAKjnV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2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2ACo5/8AqOf/AKjn/wCo&#10;5/8AqOf/AKjn/wCo5/8AqOf/AKjn/wCo5/8AqOf/AKjntQAAAAAAAAAAAAAAAAAAAAAAAAAAAAAA&#10;AAAAAAAAAAAAAAAAAAAAAAAAAAAAAAAAAAAAAAAAAAAAAAAAAAAAAAAAAAAAAAAAAAAAAAAAAAAA&#10;AAAAAAAAAAAAAAAAAKjnb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lAKjn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4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0AAAAAAAAAAAAAAAAA&#10;AAAAAAAAAAAAAAAAAAAAAAAAAAAAAAAAAAAAAAAAAAAAAAAAAAAAAAAAAACo5ygAqOd4AKjnyQCo&#10;5/8AqOf/AKjn/wCo5/8AqOf/AKjn/wCo5/8AqOf/AKjn/wCo5/8AqOf/AKjn/wCo5/8AqOfdAKjn&#10;mQCo51AAqOcMAAAAAACo5wMAqOeCAKjn/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tgCo5w0A&#10;AAAAAAAAAACo5yQAqOf0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6YAqO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XACo5/8AqOf/AKjn/wCo5/8AqOf/AKjn/wCo5/8AqOf/AKjn/wCo5/8AqOf/&#10;AKjn/wCo5/8AqOf/AKjn/wCo5/8AqOf/AKjn/wCo5/8AqOf/AKjn/wCo5/8AqOf/AKjn/wCo5/8A&#10;qOf/AKjn/wCo5/8AqOf/AKjn/wCo5/8AqOf/AKjn/wCo5/8AqOf/AKjn/wCo5/8AqOf/AKjn/wCo&#10;53AAAAAAAAAAAAAAAAAAAAAAAAAAAAAAAAAAAAAAAAAAAAAAAAAAAAAAAAAAAACo57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MAqO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qACo&#10;5/8AqOf/AKjn/wCo5/8AqOf/AKjn/wCo5/8AqOf/AKjn/wCo5/8AqOfJAKjnCgAAAAAAAAAAAAAA&#10;AAAAAAAAAAAAAAAAAAAAAAAAAAAAAAAAAAAAAAAAAAAAAAAAAAAAAAAAAAAAAAAAAAAAAAAAAAAA&#10;AAAAAAAAAAAAAAAAAAAAAAAAAAAAAAAAAAAAAACo54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UAqO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IAqOft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4wAAAAAA&#10;AAAAAAAAAAAAAAAAAAAAAAAAAAAAAAAAAAAAAAAAAAAAAAAAAAAAAKjnAQCo5zYAqOeHAKjn2ACo&#10;5/8AqOf/AKjn/wCo5/8AqOf/AKjn/wCo5/8AqOf/AKjn/wCo5/8AqOf/AKjn/wCo5/8AqOf/AKjn&#10;/wCo5/8AqOf/AKjn/wCo5/8AqOf5AKjnuQCo520AqOceAKjnQQCo5+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RAKjnAwAAAAAAAAAAAKjnAQCo570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3AKjn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8wAqOf/AKjn/wCo5/8AqOf/AKjn/wCo5/8AqOf/&#10;AKjn/wCo5/8AqOf/AKjn/wCo5/8AqOf/AKjn/wCo5/8AqOf/AKjn/wCo5/8AqOf/AKjn/wCo5/8A&#10;qOf/AKjn/wCo5/8AqOf/AKjn/wCo5/8AqOf/AKjn/wCo5/8AqOf/AKjn/wCo5/8AqOf/AKjn/wCo&#10;5/8AqOf/AKjn5gCo5wkAAAAAAAAAAAAAAAAAAAAAAAAAAAAAAAAAAAAAAAAAAAAAAAAAAAAAAAAA&#10;AACo5xgAqOft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XwCo5/8AqOf/AKjn/wCo5/8AqOf/AKjn/wCo&#10;5/8AqOf/AKjn/wCo5/8AqOf/AKjn/wCo5/8AqOf/AKjn/wCo5/8AqOf/AKjn/wCo5/8AqOf/AKjn&#10;/wCo5/8AqOf/AKjn/wCo5/8AqOf/AKjn/wCo5/8AqOf/AKjn/wCo5/8AqOf/AKjn/wCo5/8AqOe+&#10;AKjnCgAAAAAAAAAAAAAAAAAAAAAAAAAAAAAAAAAAAAAAAAAAAAAAAAAAAAAAAAAAAAAAAAAAAAAA&#10;AAAAAAAAAAAAAAAAAAAAAAAAAAAAAAAAAAAAAAAAAAAAAAAAAAAAAAAAAAAAAAAAAAAAAKjnGw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wCo5/8AqOf/AKjn/wCo5/8AqOf/AKjn/wCo5/8AqOf/AKjn/wCo58kAqOcPAAAA&#10;AAAAAAAAAAAAAAAAAAAAAAAAAAAAAAAAAAAAAAAAAAAAAAAAAAAAAAAAAAAAAAAAAAAAAAAAAAAA&#10;AAAAAAAAAAAAAAAAAAAAAAAAAAAAAAAAAAAAAAAAAAAAAAAAAAAAAAAAAAAAqOeC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+gCo50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d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ACo58AAqOfAAKjnwACo58AAqOfAAKjnwACo58AAqOfAAKjnwACo58AAqOfAAKjn5QCo&#10;5/8AqOf/AKjn/wCo5/8AqOf/AKjn/wCo5/8AqOf/AKjn/wCo5/8AqOf/AKjn/wCo5/8AqOf/AKjn&#10;/wCo5/8AqOf/AKjn/wCo5/8AqOf/AKjn/wCo5/8AqOf/AKjn/wCo5/8AqOf/AKjnyQCo540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ACo52AAAAAAAAAAAAAAAAAAAAAAAKjnX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z8AqOf/AKjn/wCo5/8AqOf/&#10;AKjn/wCo5/8AqOf/AKjn/wCo5/8AqOf/AKjn/wCo5/8AqOf/AKjn/wCo5/8AqOf/AKjn/wCo5/8A&#10;qOf/AKjn/wCo5/8AqOf/AKjn/wCo5/8AqOf/AKjn/wCo5/8AqOf/AKjn/wCo5/8AqOf/AKjn/wCo&#10;5/8AqOf/AKjn/wCo5/8AqOf/AKjnYAAAAAAAAAAAAAAAAAAAAAAAAAAAAAAAAAAAAAAAAAAAAAAA&#10;AAAAAAAAAAAAAAAAAAAAAAAAqOd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OgCo5/8AqOf/AKjn/wCo5/8AqOf/AKjn/wCo5/8AqOf/AKjn&#10;yQCo5w8AAAAAAAAAAAAAAAAAAAAAAAAAAAAAAAAAAAAAAAAAAAAAAAAAAAAAAAAAAAAAAAAAAAAA&#10;AAAAAAAAAAAAAAAAAAAAAAAAAAAAAAAAAAAAAAAAAAAAAAAAAAAAAAAAAAAAAAAAAAAAAAAAAAAA&#10;AAAAAKjnZgCo5/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3AKjn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E&#10;AKjn0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gAKjnNQAAAAAAAAAAAAAAAAAAAAAAqOcJAKjn5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x&#10;AKjn/wCo5/8AqOf/AKjn/wCo5/8AqOf/AKjn/wCo5/8AqOf/AKjn/wCo5/8AqOf/AKjn/wCo5/8A&#10;qOf/AKjn/wCo5/8AqOf/AKjn/wCo5/8AqOf/AKjn/wCo5/8AqOf/AKjn/wCo5/8AqOf/AKjn/wCo&#10;5/8AqOf/AKjn/wCo5/8AqOf/AKjn/wCo5/8AqOfCAKjnAQAAAAAAAAAAAAAAAAAAAAAAAAAAAAAA&#10;AAAAAAAAAAAAAAAAAAAAAAAAAAAAAAAAAAAAAAAAAAAAAKjno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9sAqOf/AKjn/wCo5/8AqOf/AKjn&#10;/wCo5/8AqOfRAKjnDwAAAAAAAAAAAAAAAAAAAAAAAAAAAAAAAAAAAAAAAAAAAAAAAAAAAAAAAAAA&#10;AAAAAAAAAAAAAAAAAAAAAAAAAAAAAAAAAAAAAAAAAAAAAAAAAAAAAAAAAAAAAAAAAAAAAAAAAAAA&#10;AAAAAAAAAAAAAAAAAAAAAAAAAACo5zgAqOff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EAqO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Q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gCo55IAqOcMAAAAAAAAAAAAAAAAAAAAAAAAAAAAqOd8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sAqO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nAKjn/ACo5/8AqOf/AKjn/wCo5/8AqOf/AKjn/wCo5/8AqOf/AKjn/wCo5/8A&#10;qOf/AKjn/wCo5/8AqOf/AKjn/wCo5/8AqOf/AKjn/wCo5/8AqOf/AKjn/wCo5/8AqOf/AKjn/wCo&#10;5/8AqOf/AKjn/wCo5/8AqOf/AKjn/wCo5/8AqOf/AKjn/wCo5/MAqOckAAAAAAAAAAAAAAAAAAAA&#10;AAAAAAAAAAAAAAAAAAAAAAAAAAAAAAAAAAAAAAAAAAAAAAAAAAAAAAAAAAAAAKjnDgCo59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3wAqOf/AKjn&#10;/wCo5/8AqOf/AKjn/wCo59MAqOcVAAAAAAAAAAAAAAAAAAAAAAAAAAAAAAAAAAAAAAAAAAAAAAAA&#10;AAAAAAAAAAAAAAAAAAAAAAAAAAAAAAAAAAAAAAAAAAAAAAAAAAAAAAAAAAAAAAAAAAAAAAAAAAAA&#10;AAAAAAAAAAAAAAAAAAAAAAAAAAAAAAAAAAAAAAAAAAAAAAAAqOcOAKjnmACo5/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4gCo5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6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KjnOgAAAAAAAAAAAAAAAAAAAAAAAAAAAAAAAACo&#10;5xcAqOfz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ACo5/8AqOf/AKjn/wCo5/8AqOf/AKjn/wCo5/8A&#10;qOf/AKjn/wCo5/8AqOf/AKjn/wCo5/8AqOf/AKjn/wCo5/8AqOf/AKjn/wCo5/8AqOf/AKjn/wCo&#10;5/8AqOf/AKjn/wCo5/8AqOf/AKjn/wCo5/8AqOf/AKjn/wCo5/8AqOf/AKjn/wCo51cAAAAAAAAA&#10;AAAAAAAAAAAAAAAAAAAAAAAAAAAAAAAAAAAAAAAAAAAAAAAAAAAAAAAAAAAAAAAAAAAAAAAAAAAA&#10;AAAAAACo5zsAqOf8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AAqOf/AKjn/wCo5/8AqOf/AKjn0wCo5xUAAAAAAAAAAAAAAAAAAAAAAAAAAAAAAAAAAAAA&#10;AAAAAAAAAAAAAAAAAAAAAAAAAAAAAAAAAAAAAAAAAAAAAAAAAAAAAAAAAAAAAAAAAAAAAAAAAAAA&#10;AAAAAAAAAAAAAAAAAAAAAAAAAAAAAAAAAAAAAAAAAAAAAAAAAAAAAAAAAAAAAAAAAAAAAAAAAACo&#10;5zYAqOf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AAqOf3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QCo53gAqOcGAAAAAAAAAAAAAAAAAAAAAAAA&#10;AAAAAAAAAAAAAACo55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FQCo5/EAqOf/AKjn/wCo5/8A&#10;qOf/AKjn/wCo5/8AqOf/AKjn/wCo5/8AqOf/AKjn/wCo5/8AqOf/AKjn/wCo5/8AqOf/AKjn/wCo&#10;5/8AqOf/AKjn/wCo5/8AqOf/AKjn/wCo5/8AqOf/AKjn/wCo5/8AqOf/AKjn/wCo5/8AqOf/AKjn&#10;fgAAAAAAAAAAAAAAAAAAAAAAAAAAAAAAAAAAAAAAAAAAAAAAAAAAAAAAAAAAAAAAAAAAAAAAAAAA&#10;AAAAAAAAAAAAAAAAAAAAAAAAAAAAqOd4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Co&#10;5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EAKjn/wCo5/8AqOfYAKjnFQAAAAAAAAAAAAAAAAAAAAAAAAAA&#10;AAAAAAAAAAAAAAAAAAAAAAAAAAAAAAAAAAAAAAAAAAAAAAAAAAAAAAAAAAAAAAAAAAAAAAAAAAAA&#10;AAAAAAAAAAAAAAAAAAAAAAAAAAAAAAAAAAAAAAAAAAAAAAAAAAAAAAAAAAAAAAAAAAAAAAAAAAAA&#10;AAAAAAAAAAAAAAAAAAAAAAAAAKjnRQCo57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wAqO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tAKjnHQAAAAAAAAAAAAAAAAAA&#10;AAAAAAAAAAAAAAAAAAAAAAAAAKjnHgCo5/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g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3gA&#10;qOf/AKjn/wCo5/8AqOf/AKjn/wCo5/8AqOf/AKjn/wCo5/8AqOf/AKjn/wCo5/8AqOf/AKjn/wCo&#10;5/8AqOf/AKjn/wCo5/8AqOf/AKjn/wCo5/8AqOf/AKjn/wCo5/8AqOf/AKjn/wCo5/8AqOf/AKjn&#10;/wCo5/8AqOeIAAAAAAAAAAAAAAAAAAAAAAAAAAAAAAAAAAAAAAAAAAAAAAAAAAAAAAAAAAAAAAAA&#10;AAAAAAAAAAAAAAAAAAAAAAAAAAAAAAAAAAAAAAAAAAAAqOcBAKjnt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4AKjn/wCo59wAqOccAAAAAAAAAAAAAAAA&#10;AAAAAAAAAAAAAAAAAAAAAAAAAAAAAAAAAAAAAAAAAAAAAAAAAAAAAAAAAAAAAAAAAAAAAAAAAAAA&#10;AAAAAAAAAAAAAAAAAAAAAAAAAAAAAAAAAAAAAAAAAAAAAAAAAAAAAAAAAAAAAAAAAAAAAAAAAAAA&#10;AAAAAAAAAAAAAAAAAAAAAAAAAAAAAAAAAAAAAAAAAAAAAAAAAAAAqOcqAKjnjgCo5+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gCo57kAqOfpAKjn/wCo5/8AqOf/AKjn/wCo5/8AqOf/AKjn/wCo&#10;5/8AqOf/AKjn/wCo5/8AqOf/AKjn/wCo5/8AqOf/AKjn/wCo5/8AqOf/AKjn/wCo5/8AqOf/AKjn&#10;/wCo5/8AqOf/AKjn/wCo5/8AqOf/AKjn/wCo5/8AqOf/AKjn/wCo5/8AqOf/AKjn/wCo5/8AqOf/&#10;AKjn/wCo5/8AqOf/AKjn/wCo5/8AqOfnAKjnR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KAKjn4wCo5/8AqOfcAKjngACo5+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ywCo5z8AAAAAAAAAAAAA&#10;AAAAAAAAAAAAAAAAAAAAAAAAAAAAAAAAAAAAAAAAAKjnm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1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kAqOexAKjn/gCo5/8AqOf/AKjn/wCo5/8AqOf/AKjn/wCo5/8AqOf/AKjn/wCo&#10;5/8AqOf/AKjn/wCo5/8AqOf/AKjn/wCo5/8AqOf/AKjn/wCo5/8AqOf/AKjn/wCo5/8AqOf/AKjn&#10;/wCo5/8AqOf/AKjn/QCo53MAAAAAAAAAAAAAAAAAAAAAAAAAAAAAAAAAAAAAAAAAAAAAAAAAAAAA&#10;AAAAAAAAAAAAAAAAAAAAAAAAAAAAAAAAAAAAAAAAAAAAAAAAAAAAAAAAAAAAAAAAAKjnEwCo5+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4AKjn3ACo5xwAAAAA&#10;AAAAAAAAAAAAAAAAAAAAAAAAAAAAAAAAAAAAAAAAAAAAAAAAAAAAAAAAAAAAAAAAAAAAAAAAAAAA&#10;AAAAAAAAAAAAAAAAAAAAAAAAAAAAAAAAAAAAAAAAAAAAAAAAAAAAAAAAAAAAAAAAAAAAAAAAAAAA&#10;AAAAAAAAAAAAAAAAAAAAAAAAAAAAAAAAAAAAAAAAAAAAAAAAAAAAAAAAAAAAAAAAAAAAAAAAAAAA&#10;AACo5wIAqOc6AKjnfwCo58QAqOf8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0AqOcMAKjngwCo5/UAqOf/AKjn/wCo&#10;5/8AqOf/AKjn/wCo5/8AqOf/AKjn/wCo5/8AqOf/AKjn/wCo5/8AqOf/AKjn/wCo5/8AqOf/AKjn&#10;/wCo5/8AqOf/AKjn/wCo5/8AqOf/AKjn/wCo5/8AqOf/AKjn/wCo5/8AqOf/AKjn/wCo5/8AqOf/&#10;AKjn/wCo5/8AqOf/AKjn/wCo5/8AqOf/AKjn/wCo57QAqOc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PwCo54AAqOccAAAAAACo54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oAqOdZAKjnAQAA&#10;AAAAAAAAAAAAAAAAAAAAAAAAAAAAAAAAAAAAAAAAAAAAAAAAAAAAqOce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wAqO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5oAqOf3AKjn/wCo5/8AqOf/AKjn/wCo&#10;5/8AqOf/AKjn/wCo5/8AqOf/AKjn/wCo5/8AqOf/AKjn/wCo5/8AqOf/AKjn/wCo5/8AqOf/AKjn&#10;/wCo5/8AqOf/AKjn/wCo5/8AqOflAKjnQwAAAAAAAAAAAAAAAAAAAAAAAAAAAAAAAAAAAAAAAAAA&#10;AAAAAAAAAAAAAAAAAAAAAAAAAAAAAAAAAAAAAAAAAAAAAAAAAAAAAAAAAAAAAAAAAAAAAAAAAAAA&#10;AAAAAAAAAACo5zgAqOf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0wCo5xUAAAAAAAAAAAAAAAAAAAAAAAAAAAAAAAAAAAAAAAAAAAAAAAAAAAAAAAAAAAAA&#10;AAAAAAAAAAAAAAAAAAAAAAAAAAAAAAAAAAAAAAAAAAAAAAAAAAAAAAAAAAAAAAAAAAAAAAAAAAAA&#10;AAAAAAAAAAAAAAAAAAAAAAAAAAAAAAAAAAAAAAAAAAAAAAAAAAAAAAAAAAAAAAAAAAAAAAAAAAAA&#10;AKjnNQCo5/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N&#10;AKjnH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+QCo53AA&#10;qOd6AKjn9gCo5/8AqOf/AKjn/wCo5/8AqOf/AKjn/wCo5/8AqOf/AKjn/wCo5/8AqOfVAKjnWACo&#10;5wIAAAAAAAAAAAAAAAAAAAAAAAAAAAAAAAAAAAAAAAAAAAAAAAAAAAAAAAAAAAAAAAAAqOe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WAKjnggCo&#10;5+wAqOf/AKjn/wCo5/8AqOf/AKjn/wCo5/8AqOf/AKjn/wCo5/8AqOf/AKjn/wCo5/8AqOf/AKjn&#10;/wCo5/8AqOf/AKjn/wCo5/8AqOf/AKjn+gCo544AqOcPAAAAAAAAAAAAAAAAAAAAAAAAAAAAAAAA&#10;AAAAAAAAAAAAAAAAAAAAAAAAAAAAAAAAAAAAAAAAAAAAAAAAAAAAAAAAAAAAAAAAAAAAAAAAAAAA&#10;AAAAAAAAAAAAAAAAAAAAAAAAAAAAAAAAqOdm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AAAAAAAAAAAAAAAAAAAAAAAAAAAAAAAAAAAAAAAAAA&#10;AAAAAAAAAAAAAAAAAAAAAAAAAAAAAAAAAAAAAAAAAAAAAAAAAAAAAAAAAAAAAAAAAAAAAAAAAAAA&#10;AAAAAAAAAAAAAAAAAAAAAAAAAAAAAAAAAAAAAKjnCACo5xAAqOcRAKjnIACo5yAAqOcrAKjnMACo&#10;5zQAqOdAAKjnQACo500AqOdQAKjnVwCo52AAqOdgAKjnYQCo5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l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AAAAAAAKjnQgCo5/YAqOf/AKjn/wCo5/8AqOf/AKjn/wCo5/8AqOf8AKjnrwCo&#10;50QAqOcBAAAAAAAAAAAAAAAAAAAAAAAAAAAAAAAAAAAAAAAAAAAAAAAAAAAAAAAAAAAAAAAAAAAA&#10;AACo5xkAqOf3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cAKjn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kAqOdpAKjn2gCo5/8AqOf/AKjn/wCo5/8AqOf/AKjn/wCo5/8AqOf/AKjn&#10;/wCo5/8AqOf/AKjn/wCo5/8AqOf/AKjn/wCo5+oAqOeKAKjnHQAAAAAAAAAAAAAAAAAAAAAAAAAA&#10;AAAAAAAAAAAAAAAAAAAAAAAAAAAAAAAAAAAAAAAAAAAAAAAAAAAAAAAAAAAAAAAAAAAAAAAAAAAA&#10;AAAAAAAAAAAAAAAAAAAAAAAAAAAAAAAAAAAAAAAAAAAAAAAAAAAAAKjnl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k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0gCo50cAqOdQAKjnUQCo52AAqOdg&#10;AKjnagCo53AAqOd0AKjngACo54AAqOeNAKjnkACo55YAqOegAKjnoACo57AAqOewAKjnuQCo58AA&#10;qOfCAKjn0ACo59AAqOfcAKjn4ACo5+UAqOfwAKjn8ACo5/8AqOf/AKjn/wCo5/8AqOf/AKjn/wCo&#10;5/8AqOf/AKjn/wCo5/8AqOf/AKjn/wCo5/8AqOf/AKjn/wCo5/8AqOf/AKjn/wCo5/4AqOfFAKjn&#10;agCo5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+AKjnygCo5/8AqOf/AKjn&#10;/wCo5/8AqOf/AKjn/wCo5/8AqOfwAKjnNwCo5/YAqOf/AKjn/wCo59YAqOdYAKjnAgAAAAAAAAAA&#10;AKjnDQCo500AqOeSAKjnqwCo538AqOdRAKjnJACo5wIAAAAAAAAAAAAAAAAAqOduAKjn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XAKjn6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5sAAAAAAAAAAACo50IAqOf2AKjn/wCo5/8AqOfyAKjnuACo&#10;52gAqOcWAAAAAAAAAAAAAAAAAAAAAAAAAAAAAAAAAAAAAAAAAAAAAAAAAAAAAAAAAAAAAAAAAAAA&#10;AAAAAAAAAAAAAAAAAACo54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gCo51AAqOfEAKjn/wCo5/8AqOf/AKjn&#10;/wCo5/8AqOf/AKjn/wCo5/8AqOf/AKjn9ACo58cAqOeLAKjnRACo5wUAAAAAAAAAAAAAAAAAAAAA&#10;AAAAAAAAAAAAAAAAAAAAAAAAAAAAAAAAAAAAAAAAAAAAAAAAAAAAAAAAAAAAAAAAAAAAAAAAAAAA&#10;AAAAAAAAAAAAAAAAAAAAAAAAAAAAAAAAAAAAAAAAAAAAAAAAAAAAAAAAAAAAAAAAAAAAAKjnBgCo&#10;58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3ACo5xwAAAAAAAAAAAAAAAAAAAAAAAAAAAAA&#10;AAAAAAAAAAAAAAAAAAAAAAAAAAAAAAAAAAAAAAAAAAAAAAAAAAAAAAAAAAAAAAAAAAAAAAAAAAAA&#10;AAAAAAAAAAAAAAAAAAAAAAAAAAAAAAAAAAAAAAAAAAAAAAAAAAAAAAAAAAAAAAAAAAAAAAAAAAAA&#10;AAAAAAAAAAAAAAAAAAAAAAAAAAAAAAAAAAAAAAAAAAAAAAAAAAAAAAAAAAAAqOcGAKjnw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gAqOehAKjn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QCo51cAqOfdAKjn/wCo5/8AqOf/AKjn/wCo5/8AqOfwAAAAAACo51EAqOfTAKjnWACo5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QwCo5/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4AqOdSAAAAAAAAAAAAqOctAKjnQgCo&#10;5ycAqOcCAAAAAAAAAAAAAAAAAAAAAAAAAAAAAAAAAAAAAAAAAAAAAAAAAAAAAAAAAAAAAAAAAAAA&#10;AAAAAAAAAAAAAAAAAAAAAAAAAAAAAKjnCwCo5+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ACo5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NwCo56sAqOf9AKjn/wCo57MAqOdQAKjnRwCo5zYAqOcbAKjnAQAAAAAAAAAAAAAAAAAAAAAAAAAA&#10;AAAAAAAAAAAAAAAAAAAAAAAAAAAAAAAAAAAAAAAAAAAAAAAAAAAAAAAAAAAAAAAAAAAAAAAAAAAA&#10;AAAAAAAAAAAAAAAAAAAAAAAAAAAAAAAAAAAAAAAAAAAAAAAAAAAAAAAAAAAAAAAAAAAAAAAAAAAA&#10;AAAAAAAAAAAAAACo5xcAqOf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M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EAqO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GAKjnbwCo5+wAqOf/AKjn0wCo530AqO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s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RAKjn9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+AKjnsQCo&#10;51cAAAAAAAAAAAAAAAAAAAAAAAAAAAAAAAAAAAAAAAAAAAAAAAAAAAAAAAAAAAAAAAAAAAAAAAAA&#10;AAAAAAAAAAAAAAAAAAAAAAAAAAAAAAAAAAAAAAAAAAAAAKjna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hAKjndQCo5wYAAAAAAAAAAAAAAAAAAAAAAAAAAAAAAAAAAAAA&#10;AAAAAAAAAAAAAAAAAAAAAAAAAAAAAAAAAAAAAAAAAAAAAAAAAAAAAAAAAAAAAAAAAAAAAAAAAAAA&#10;AAAAAAAAAAAAAAAAAAAAAAAAAAAAAAAAAAAAAAAAAAAAAAAAAAAAAAAAAAAAAAAAAAAAAAAAAAAA&#10;AAAAAAAAAAAAAAAAAAAAAAAAAAAAAAAAAAAAqOcuAKjn8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FQCo5/cAqOf/AKjn/wCo5/8AqOf/AKjn/wCo5/8A&#10;qOf/AKjn/wCo5/8AqOf/AKjn/wCo5/8AqOf/AKjn/wCo5/8AqOf/AKjn/wCo5+Q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sAqOfy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8&#10;AKjnlA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AAqO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bAKjn+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0AKjnaQCo50oAqOeZAKjn5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3wCo53UAAAAAAAAAAAAAAAAAAAAAAAAAAAAAAAAAAAAAAAAAAAAAAAAAAAAAAAAA&#10;AAAAAAAAAAAAAAAAAAAAAAAAAAAAAAAAAAAAAAAAAAAAAAAAAAAAAAAAqOcCAKjn2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YAqO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SwCo5/0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ACo5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6EAqOf/AKjn/wCo5/8A&#10;qOf/AKjn/wCo5/8AqOf/AKjn/wCo5/8AqOf/AKjn/wCo5/8AqOf/AKjn/wCo5/8AqOf/AKjn0gCo&#10;5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JAKjn/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4AqO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RgCo5+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kAqOcPAKjnAgCo5zIA&#10;qOd2AKjnuwCo5/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fQAKjnlwCo51gAqOccAAAAAAAAAAAAAAAAAAAAAAAAAAAAAAAAAAAAAAAAAAAAAAAAAAAA&#10;AAAAAAAAAAAAAAAAAAAAAAAAAAAAAAAAAAAAAAAAAAAAAAAAAAAAAAAAAAAAAAAAAAAAAAAAqOdO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2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AA&#10;qOf/AKjn/wCo5/8AqOf/AKjn/wCo5/8AqOf/AKjn/wCo5/8AqOf/AKjn/wCo5/8AqOf/AKjn/wCo&#10;5/8AqOepAKjn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a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MAqOfP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gAKjnOQAAAAAAAAAAAAAAAACo5wgAqOdDAKjnhQCo574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1gCo&#10;56UAqOdvAKjnOwCo5wkAAAAAAAAAAAAAAAAAAAAAAAAAAAAAAAAAAAAAAAAAAAAAAAAAAAAAAAAA&#10;AAAAAAAAAAAAAAAAAAAAAAAAAAAAAAAAAAAAAAAAAAAAAAAAAAAAAAAAAAAAAAAAAAAAAAAAAAAA&#10;AAAAAAAAAAAAqOfA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Q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cAqOf/AKjn/wCo5/8AqOf/AKjn/wCo5/8AqOf/AKjn/wCo5/8AqOf/AKjn/wCo&#10;5/8AqOf/AKjn/QCo53UAqO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QCo51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HAKjniwCo5/4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CAKjnq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kAqOf7AKjn/wCo5/8AqOf/AKjn/wCo5/8AqOf/AKjn/wCo&#10;5/8AqOf/AKjn/wCo5/8AqOftAKjn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EAqOe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oAqOc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s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UAKjnsgCo57AA&#10;qOemAKjnoACo55UAqOeQAKjnhACo54AAqOdzAKjncACo52IAqOdgAKjnUQCo51AAqOdAAKjnPwCo&#10;5zAAqOcuAKjnIACo5x0AqOcQAKjnCwAAAAAAAAAAAAAAAAAAAAAAAAAAAAAAAAAAAAAAAAAAAAAA&#10;AAAAAAAAAAAAAAAAAAAAAAAAAAAAAAAAAAAAAAAAAAAAAAAAAAAAAAAAAAAAAKjnBwCo58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5sAqOf/AKjn/wCo5/8AqOf/AKjn/wCo&#10;5/8AqOf/AKjn/wCo5/8AqOf/AKjn/wCo588AqO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BACo52oAqOf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dAKjn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HACo56kAqOeHAKjnWwCo5y4AqO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GAKjndgCo5/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ACo5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cAKjn/wCo5/8AqOf/AKjn/wCo5/8AqOf/AKjn/wCo5/8AqOf/AKjn/wCo5/8AqOf/AKjn/wCo&#10;5/8AqOf/AKjn/wCo5/8AqOf/AKjn/wCo5/8AqOf/AKjn/wCo5/8AqOf6AKjn8ACo5+kAqOfgAKjn&#10;2ACo59AAqOfHAKjnwACo57YAqOewAKjnpQCo56AAqOeUAKjnkACo54MAqOeAAKjncgCo53AAqOdh&#10;AKjnYACo52AAqOf2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gAqOf/AKjn/wCo&#10;5/8AqOf/AKjn/wCo5/8AqOf/AKjn/wCo5/8AqOf/AKjnlQCo5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1AKjn0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IAKjn&#10;FQCo5yEAqOcwAKjnPACo50AAqOdAAKjnQACo50AAqOdAAKjnQACo50AAqOdAAKjnQACo50AAqOdA&#10;AKjnQACo50AAqOdGAKjn3ACo5/8AqOf/AKjn/wCo5/8AqOf7AKjn1QCo56gAqOd7AKjnTwCo5yIA&#10;qOcBAAAAAAAAAAAAAAAAAAAAAAAAAAAAqOcEAKjn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UAqOeUAKjn/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QAqOdRAAAAAAAAAAAAAAAAAAAAAAAAAAAAAAAAAAAAAAAAAAAAAAAAAAAA&#10;AAAAAAAAAAAAAAAAAAAAAAAAAAAAAAAAAAAAAAAAAAAAAAAAAAAAAAAAAAAAAAAAAAAAAAAAqOcJ&#10;AKjnGACo5ygAqOc3AKjnQACo50AAqOdKAKjnUACo51AAqOdQAKjnQACo5zMAqOcmAKjnGQCo5w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34AqOf/AKjn/wCo5/8AqOf/AKjn/wCo5/8AqOf/AKjn/wCo5+4AqO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QCo53kAqOf8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7wCo&#10;5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KgCo51EAqOdwAKjnjgCo56wAqOfIAKjn&#10;3ACo5/QAqOf/AKjn/wCo5/8AqOf/AKjn/wCo5/8AqOf/AKjn/wCo5/8AqOf/AKjn/wCo5/8AqOf/&#10;AKjn/wCo5/8AqOf/AKjn/wCo5/8AqOf/AKjn/wCo5/8AqOf/AKjn/wCo5/8AqOf/AKjn/wCo5/8A&#10;qOf/AKjn/wCo5/8AqOf0AKjnyACo55wAqOdwAKjnQgCo5xYAqOcQAKjn/wCo580AqOd8AKjn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7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fACo5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0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IAqO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D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tAKjnqACo&#10;5/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6cAqO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n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6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mAKjnaQCo56UAqOfe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YAqOeXAKjnRwCo5wUAAAAAAAAA&#10;AACo5xwAqO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gAqOegAKjn/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Kjn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l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0AqOdVAKjnngCo5+I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EAqOelAKjnVACo51wAqOf6AKjnpwCo5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HgCo54gAqOft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3wCo5y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QAqOf5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4AqOcwAKjnMACo5zAAqOcwAKjnMACo5zAAqOcwAKjnMACo&#10;5zAAqOcwAKjnMACo5zAAqOcwAKjnMACo5zAAqOc6AKjndACo57QAqOfw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oAqOfKAKjn&#10;qgCo54gAqOdoAKjnSACo5yYAqOcHAKjnp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0AqOcGAAAA&#10;AAAAAAAAAAAAAAAAAAAAAAAAAAAAAAAAAAAAAAAAAAAAAAAAAAAAAAAAAAAAAAAAAAAAAAAAAAAA&#10;AAAAAAAAAAAAAAAAAAAAAAAAAAAAAAAAAAAAAAAAAAAAAAAAAAAAAAAAAAAAAAAAAAAAAAAAAAAA&#10;AAAAAAAAAAAAAAAAAAAAAAAAAAAAAAAAAAAAAAAAAAAAAAAAAAAAAAAAAAAAAAAAAAAAAAAAAAAA&#10;AAAAAAAAAAAAAACo5xIAqOdnAKjntwCo5/k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QAKjnZACo5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JAKjn&#10;YwCo59E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sAqO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3E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0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UAAAAAAAAAAAAAAAAAAAAAAAAAAAAAAAAAAAAAAAAAAAAAAAAAAAAAAAAAAAAAAAA&#10;AAAAAAAAAAAAAAAAAAAAAAAAAAAAAAAAAAAAAAAAAAAAAAAAAAAAAAAAAAAAAAAAAAAAAAAAAAAA&#10;AAAAAAAAAAAAAAAAAAAAAAAAAAAAAAAAAAAAAAAAAAAAAAAAAAAAAAAAAAAAAAAAAAAAAAAAAAAA&#10;AAAAAAAAAAAAAACo5wgAqOdbAKjntACo5/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oAqOd/AKjn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9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2&#10;AKjn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9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gCo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2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aAKjn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8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gAAAAAAAAAAAAAAAAAAAAAAAAAAAAAAAAAAAAAAAAAAAAAAAA&#10;AAAAAAAAAAAAAAAAAAAAAAAAAAAAAAAAAAAAAAAAAAAAAAAAAAAAAAAAAAAAAAAAAAAAAAAAAAAA&#10;AAAAAAAAAAAAAAAAAAAAAAAAAAAAAAAAAAAAAAAAAAAAAAAAAAAAAAAAAAAAAAAAAAAAAAAAAAAA&#10;AAAAAAAAAAAAAAAAAAAAqOcvAKjnkwCo5+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9wCo55kAqOc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AAqOfx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ACo51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N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4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3k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EgCo&#10;5/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gAAAAAAAAAAAAAAAAAAAAAAAAAAAAAAAA&#10;AAAAAAAAAAAAAAAAAAAAAAAAAAAAAAAAAAAAAAAAAAAAAAAAAAAAAAAAAAAAAAAAAAAAAAAAAAAA&#10;AAAAAAAAAAAAAAAAAAAAAAAAAAAAAAAAAAAAAAAAAAAAAAAAAAAAAAAAAAAAAAAAAAAAAAAAAAAA&#10;AAAAAAAAAAAAAAAAAAAAqOcEAKjnUwCo58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9AKjnqACo5y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JACo5+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0AqO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m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+wAqO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W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gAAAAAAAAAAAAAAAA&#10;AAAAAAAAAAAAAAAAAAAAAAAAAAAAAAAAAAAAAAAAAAAAAAAAAAAAAAAAAAAAAAAAAAAAAAAAAAAA&#10;AAAAAAAAAAAAAAAAAAAAAAAAAAAAAAAAAAAAAAAAAAAAAAAAAAAAAAAAAAAAAAAAAAAAAAAAAAAA&#10;AAAAAAAAAAAAAAAAAAAAAAAAAKjnCQCo524AqOf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4AqOewAKjn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VAKjn3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9AKjn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KAKjn8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g&#10;AAAAAAAAAAAAAAAAAAAAAAAAAAAAAAAAAAAAAAAAAAAAAAAAAAAAAAAAAAAAAAAAAAAAAAAAAAAA&#10;AAAAAAAAAAAAAAAAAAAAAAAAAAAAAAAAAAAAAAAAAAAAAAAAAAAAAAAAAAAAAAAAAAAAAAAAAAAA&#10;AAAAAAAAAAAAAAAAAAAAAAAAAAAAAACo5wwAqOd4AKjn6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oAqO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oAqOfK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d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7w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DAKjn7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gAAAAAAAAAAAAAAAAAAAAAAAAAAAAAAAAAAAAAAAAAAAAAAAAAAAAAAAAAAAA&#10;AAAAAAAAAAAAAAAAAAAAAAAAAAAAAAAAAAAAAAAAAAAAAAAAAAAAAAAAAAAAAAAAAAAAAAAAAAAA&#10;AAAAAAAAAAAAAAAAAAAAAAAAAAAAAAAAAAAAqOcGAKjncACo5+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ngCo&#10;5x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wCo57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9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gAAAAAAAAAAAAAAAAAAAAAAAAAAAAAAAAAAAAAAAAAAAA&#10;AAAAAAAAAAAAAAAAAAAAAAAAAAAAAAAAAAAAAAAAAAAAAAAAAAAAAAAAAAAAAAAAAAAAAAAAAAAA&#10;AAAAAAAAAAAAAAAAAAAAAAAAAAAAAAAAAAAAAAAAAKjnAQCo51sAqOf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cAqOeCAKjn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j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6AKjnT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+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K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ZAAAAAAAAAAAAAAAAAAAAAAAAAAAA&#10;AAAAAAAAAAAAAAAAAAAAAAAAAAAAAAAAAAAAAAAAAAAAAAAAAAAAAAAAAAAAAAAAAAAAAAAAAAAA&#10;AAAAAAAAAAAAAAAAAAAAAAAAAAAAAAAAAAAAAAAAAAAAAAAAAAAAqOc2AKjny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5QCo514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m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9gCo&#10;5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wCo5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/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JAAAAAAAAAAAA&#10;AAAAAAAAAAAAAAAAAAAAAAAAAAAAAAAAAAAAAAAAAAAAAAAAAAAAAAAAAAAAAAAAAAAAAAAAAAAA&#10;AAAAAAAAAAAAAAAAAAAAAAAAAAAAAAAAAAAAAAAAAAAAAAAAAAAAAAAAAKjnEgCo55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BAKjn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8AqOf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AAqOc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9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E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QA&#10;AAAAAAAAAAAAAAAAAAAAAAAAAAAAAAAAAAAAAAAAAAAAAAAAAAAAAAAAAAAAAAAAAAAAAAAAAAAA&#10;AAAAAAAAAAAAAAAAAAAAAAAAAAAAAAAAAAAAAAAAAAAAAAAAAAAAAAAAAAAAAAAAAAAAqOdcAKjn&#10;6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+QCo54AAqO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QCo5+k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eAKjn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O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6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2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gAAAAAAAAAAAAAAAAAAAAAAAAAAAAAAAAAAAAAAAAAAAAAAAAAAAAAAAAAAAAA&#10;AAAAAAAAAAAAAAAAAAAAAAAAAAAAAAAAAAAAAAAAAAAAAAAAAAAAAAAAAAAAAAAAAAAAAAAAAAAA&#10;AACo510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TAKjn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JAKjnz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xACo5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l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7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1QAAAAAAAAAAAAAAAAAAAAAAAAAAAAAAAAAAAAAAAAAAAAA&#10;AAAAAAAAAAAAAAAAAAAAAAAAAAAAAAAAAAAAAAAAAAAAAAAAAAAAAAAAAAAAAAAAAAAAAAAAAAAA&#10;AAAAAAAAAAAAAKjnGw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QCo53cAqO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H&#10;AKjn7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Q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QCo5/k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Co5wYAAAAAAAAAAAAAAAAAAAAAAAAAAAAA&#10;AAAAAAAAAAAAAAAAAAAAAAAAAAAAAAAAAAAAAAAAAAAAAAAAAAAAAAAAAAAAAAAAAAAAAAAAAAAA&#10;AAAAAAAAAAAAAAAAAAAAAAAAqOcBAKjnu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7AKjn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2E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T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xAKj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V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V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WgAAAAAAAAAAAAAAAAAA&#10;AAAAAAAAAAAAAAAAAAAAAAAAAAAAAAAAAAAAAAAAAAAAAAAAAAAAAAAAAAAAAAAAAAAAAAAAAAAA&#10;AAAAAAAAAAAAAAAAAAAAAAAAAAAAAAAAAAAAAAAAqOdm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4gCo5z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Lg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3AKjn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Z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s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LAKjn3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pAAAAAAAA&#10;AAAAAAAAAAAAAAAAAAAAAAAAAAAAAAAAAAAAAAAAAAAAAAAAAAAAAAAAAAAAAAAAAAAAAAAAAAAA&#10;AAAAAAAAAAAAAAAAAAAAAAAAAAAAAAAAAAAAAAAAAAAAAAAAAACo5yEAqOf0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kAqO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LAKjn2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2wCo5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MAqOf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e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6s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H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kAqOcLAAAAAAAAAAAAAAAAAAAAAAAAAAAAAAAAAAAAAAAAAAAAAAAAAAAAAAAAAAAAAAAAAAAA&#10;AAAAAAAAAAAAAAAAAAAAAAAAAAAAAAAAAAAAAAAAAAAAAAAAAAAAAAAAAAAAAKjnAgCo58E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d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5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2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y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j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kAAAAAAAAAAAAAAAAAAAAAAAAAAAAAAAAAAAAAAAAAAAAAAAAAAAAAAAAAAAAA&#10;AAAAAAAAAAAAAAAAAAAAAAAAAAAAAAAAAAAAAAAAAAAAAAAAAAAAAAAAAAAAAAAAAAAAAAAAAAAA&#10;AAAAAAAAAAAAAAAAAAAAAAAAAAAAAAAAAAAAAAAAAAAAAAAAAAAAAAAAAAAAAAAAAAAAAAAAAAAA&#10;AAAAAAAAAAAAAAAAAAAAAAAAAAAAAAAAAAAAAACo5xIAqOf0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QCo5w8AAAAAAAAAAAAAAAAAAAAAAAAAAAAAAAAAAAAAAAAAAAAAAAAAAAAAAAAA&#10;AAAAAAAAAAAAAAAAAAAAAAAAAAAAAAAAAAAAAAAAAAAAAAAAAAAAAAAAAAAAAAAAAAAAAAAAAAAA&#10;AKjnc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1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8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n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4AqOeLAKjnBQAAAAAAAAAAAAAAAAAAAAAAAAAAAAAAAAAAAAAAAAAAAAAA&#10;AAAAAAAAAAAAAAAAAAAAAAAAAAAAAAAAAAAAAAAAAAAAAAAAAAAAAAAAAAAAAAAAAAAAAAAAAAAA&#10;AAAAAAAAAAAAqOco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Gw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iAKjn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H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kA&#10;qO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r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ACo5z0AAAAAAAAAAAAAAAAAAAAAAAAAAAAAAAAAAAAAAAAA&#10;AAAAAAAAAAAAAAAAAAAAAAAAAAAAAAAAAAAAAAAAAAAAAAAAAAAAAAAAAAAAAAAAAAAAAAAAAAAA&#10;AAAAAAAAAAAAAAAAAAAAAACo5wQAqOfJ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BAKjnv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e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v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sAqOdgAKjnBAAAAAAAAAAAAAAAAAAAAAAAAAAAAAAA&#10;AAAAAAAAAAAAAAAAAAAAAAAAAAAAAAAAAAAAAAAAAAAAAAAAAAAAAAAAAAAAAAAAAAAAAAAAAAAA&#10;AAAAAAAAAAAAAAAAAAAAAAAAAAAAAAAAAAAAAACo53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r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ACo5y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0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y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0AqOe2AKjnTwCo5wIAAAAAAAAAAAAAAAAAAAAAAAAA&#10;AAAAAAAAAAAAAAAAAAAAAAAAAAAAAAAAAAAAAAAAAAAAAAAAAAAAAAAAAAAAAAAAAAAAAAAAAAAA&#10;AAAAAAAAAAAAAAAAAAAAAAAAAAAAAAAAAAAAAAAAAAAAAAAAAKjnMACo5/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IAqOc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yE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p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7AKjn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2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0AqO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IAKjn9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cAqOezAKjnZgCo5xkAAAAAAAAAAAAAAAAAAAAAAAAA&#10;AAAAAAAAAAAAAAAAAAAAAAAAAAAAAAAAAAAAAAAAAAAAAAAAAAAAAAAAAAAAAAAAAAAAAAAAAAAA&#10;AAAAAAAAAAAAAAAAAAAAAAAAAAAAAAAAAAAAAAAAAAAAAAAAAAAAAAAAAAAAqOcHAKjn0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DAKj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D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5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X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d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8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A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zgAqOf8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7ACo5w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6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z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B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CACo59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Z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4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Q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U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MAqO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zg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z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gCo5+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EAqO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f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/AKjn/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sAqOfpAKjn2ACo58YAqOfAAKjnuACo57AAqOewAKjn&#10;sACo57gAqOfGAKjn3QCo5/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ACo58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P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w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wAqOf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8gCo58UAqOeXAKjnbgCo508AqOcwAKjnEgAAAAAAAAAAAAAAAAAAAAAAAAAAAAAA&#10;AAAAAAAAAAAAAAAAAAAAAAAAAAAAAAAAAACo5wEAqOcgAKjnSgCo54IAqOe9AKjn+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Y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k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UAKjn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7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GAKjniwCo&#10;5+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hAKjnogCo52QAqOclAKjnAQAAAAAAAAAAAAAAAAAAAAAAAAAAAAAAAAAAAAAAAAAAAAAA&#10;AAAAAAAAAAAAAAAAAAAAAAAAAAAAAAAAAAAAAAAAAAAAAAAAAAAAAAAAAAAAAAAAAAAAAAAAAAAA&#10;AKjnDACo51IAqOesAKjn+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QAKjn7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DAKjn5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J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IAqOex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XAKjngwCo5zIAAAAAAAAAAAAAAAAAAAAAAAAAAAAAAAAAAAAAAAAAAAAAAAAAAAAAAAAA&#10;AAAAAAAAAAAAAAAAAAAAAAAAAAAAAAAAAAAAAAAAAAAAAAAAAAAAAAAAAAAAAAAAAAAAAAAAAAAA&#10;AAAAAAAAAAAAAAAAAAAAAAAAAAAAAAAAAKjnFACo53oAqOfp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H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D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wCo5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4AKjnowCo5zsAAAAAAAAAAAAAAAAAAAAAAAAAAAAAAAAAAAAAAAAAAAAAAAAAAAAAAAAA&#10;AAAAAAAAAAAAAAAAAAAAAAAAAAAAAAAAAAAAAAAAAAAAAAAAAAAAAAAAAAAAAAAAAAAAAAAAAAAA&#10;AAAAAAAAAAAAAAAAAAAAAAAAAAAAAAAAAAAAAAAAAAAAAAAAAAAAAAAAAAAAqOcJAKjndACo5+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0AKj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x0AqOf3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7AKjn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sAqOc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k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9wCo55AAqOcZAAAAAAAAAAAAAAAAAAAAAAAAAAAAAAAAAAAAAAAAAAAAAAAAAAAA&#10;AAAAAAAAAAAAAAAAAAAAAAAAAAAAAAAAAAAAAAAAAAAAAAAAAAAAAAAAAAAAAAAAAAAAAAAAAAAA&#10;AAAAAAAAAAAAAAAAAAAAAAAAAAAAAAAAAAAAAAAAAAAAAAAAAAAAAAAAAAAAAAAAAAAAAAAAAAAA&#10;AAAAAAAAAACo5xIAqOed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1QCo5y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6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MAqOf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C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sAqOfu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+AKjn/wCo5/8AqOf/AKjn/wCo5/8AqOf/AKjn/wCo5/8AqOf/AKjn/wCo5/8AqOf/AKjn&#10;/wCo5/8AqOf/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m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eAKjnGQAAAAAAAAAAAAAAAAAAAAAAAAAAAAAAAAAAAAAAAAAAAAAA&#10;AAAAAAAAAAAAAAAAAAAAAAAAAAAAAAAAAAAAAAAAAAAAAAAAAAAAAAAAAAAAAAAAAAAAAAAAAAAA&#10;AAAAAAAAAAAAAAAAAAAAAAAAAAAAAAAAAAAAAAAAAAAAAAAAAAAAAAAAAAAAAAAAAAAAAAAAAAAA&#10;AAAAAAAAAAAAAAAAAAAAAAAAAAAAAAAAAAAAAKjnQgCo5+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kAqO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wCo5/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0M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0AqOcQAAAAAACo59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2AKjn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iAKjn/wCo5/8AqOf/AKjn/wCo5/8AqOf/AKjn/wCo5/8AqOf/AKjn&#10;/wCo5/8AqOf/AKjn/wCo5/8AqOf/AKjn/wCo5/8AqOf/AKjn/wCo5/8AqOf/AKjn/wCo5/8AqOf/&#10;AKjn/wCo5/8AqOf/AKjn/wCo5/8AqOf/AKjn/wCo5/8AqOf/AKjn/wCo5/8AqOf/AKjn/wCo5/8A&#10;qOf/AKjn/wCo5/8AqOf/AKjn/wCo5/8AqOf/AKjn/wCo5/8AqOf/AKjn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Y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wCo5z4AAAAAAAAAAAAAAAAAAAAAAAAAAAAAAAAAAAAAAAAA&#10;AAAAAAAAAAAAAAAAAAAAAAAAAAAAAAAAAAAAAAAAAAAAAAAAAAAAAAAAAAAAAAAAAAAAAAAAAAAA&#10;AAAAAAAAAAAAAAAAAAAAAAAAAAAAAAAAAAAAAAAAAAAAAAAAAAAAAAAAAAAAAAAAAAAAAAAAAAAA&#10;AAAAAAAAAAAAAAAAAAAAAAAAAAAAAAAAAAAAAAAAAAAAAAAAAAAAAAAAAACo5xQAqOe3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t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5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YAAAAAAAAAAACo53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vwCo5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gCo59w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a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6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gAKjn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DAKjni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QCo5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wCo5+o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8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e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S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wIAqOfeAKjn/wCo5/8AqOf/AKjn/wCo5/8AqOf/AKjn/wCo5/8AqOf/AKjn/wCo5/8AqOf/&#10;AKjn/wCo5/8AqOf/AKjn/wCo5/8AqOf/AKjn/wCo5/8AqOf/AKjn/wCo5/8AqOf/AKjn/wCo5/8A&#10;qOf/AKjn/wCo5/8AqOf/AKjn/wCo5/8AqOf/AKjn/wCo5/8AqOf/AKjn/wCo5/8AqOf/AKjn/wCo&#10;5/8AqOf/AKjn/wCo5/8AqOf/AKjn/wCo5/8AqOf/AKjn/QCo52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2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w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kAAAAAAAAAAAAAAAAA&#10;qOfH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IAqO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s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v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IAqOf/AKjn/wCo5/8AqOf/AKjn/wCo5/8AqOf/AKjn/wCo5/8AqOf/&#10;AKjn/wCo5/8AqOf/AKjn/wCo5/8AqOf/AKjn/wCo5/8AqOf/AKjn/wCo5/8AqOf/AKjn/wCo5/8A&#10;qOf/AKjn/wCo5/8AqOf/AKjn/wCo5/8AqOf/AKjn/wCo5/8AqOf/AKjn/wCo5/8AqOf/AKjn/wCo&#10;5/8AqOf/AKjn/wCo5/8AqOf/AKjn/wCo5/8AqOf/AKjn/wCo5/8AqOf4AKjn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fAKjn/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y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14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7wCo5wMA&#10;AAAAAAAAAAAAAAAAqOd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/AKjn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1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gAKjn/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bAKjn/wCo5/8AqOf/AKjn/wCo5/8AqOf/AKjn/wCo5/8AqOf/AKjn/wCo5/8AqOf/&#10;AKjn/wCo5/8AqOf/AKjn/wCo5/8AqOf/AKjn/wCo5/8AqOf/AKjn/wCo5/8AqOf/AKjn/wCo5/8A&#10;qOf/AKjn/wCo5/8AqOf/AKjn/wCo5/8AqOf/AKjn/wCo5/8AqOf/AKjn/wCo5/8AqOf/AKjn/wCo&#10;5/8AqOf/AKjn/wCo5/8AqOf/AKjn/wCo5/8AqOf/AKjn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5gAqOf/AKjn/wCo5/8AqOf/AKjn/wCo5/8AqOf/&#10;AKjn/wCo5/8AqOf/AKjn/wCo5/8AqOf/AKjn/wCo5/8AqOf/AKjn/wCo5/8AqOf/AKjn/wCo5/8A&#10;qOf/AKjn/wCo5/8AqOf/AKjn/wCo5/8AqOf/AKjn/wCo5/8AqOf/AKjn/wCo5/8AqOf/AKjn/wCo&#10;5/8AqOf/AKjn/wCo5/8AqOf/AKjn/wCo5/8AqOf/AKjn/wCo5/8AqOf/AKjn/wCo5/oAqO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Z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7AKjn2QCo58IAqOe2AKjnqgCo56AA&#10;qOegAKjnoACo56AAqOegAKjnoACo56AAqOegAKjnoACo56AAqOegAKjnqQCo57AAqOe0AKjnwACo&#10;59AAqOfeAKjn9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6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qwAAAAAAAAAAAAAAAAAAAAAAqOcW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A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G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AwCo5+oAqOf/AKjn/wCo5/8AqOf/&#10;AKjn/wCo5/8AqOf/AKjn/wCo5/8AqOf/AKjn/wCo5/8AqOf/AKjn/wCo5/8AqOf/AKjn/wCo5/8A&#10;qOf/AKjn/wCo5/8AqOf/AKjn/wCo5/8AqOf/AKjn/wCo5/8AqOf/AKjn/wCo5/8AqOf/AKjn/wCo&#10;5/8AqOf/AKjn/wCo5/8AqOf/AKjn/wCo5/8AqOf/AKjn/wCo5/8AqOf/AKjn/wCo5/8AqOf/AKjn&#10;/wCo51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3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x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JgCo5/4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4AqOeYAKjnVQCo5ygAqOcFAAAAAAAAAAAA&#10;AAAAAAAAAAAAAAAAAAAAAAAAAAAAAAAAAAAAAAAAAAAAAAAAAAAAAAAAAAAAAAAAAAAAAAAAAAAA&#10;AAAAAAAAAAAAAAAAAAAAAAAAAAAAAACo5woAqOcmAKjnRgCo52YAqOeOAKjnuACo5+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50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C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ZAAAAAAAAAAAAAAAAAAAAAAAAAAAAKjnu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9ACo5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P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MA&#10;qOfm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n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QACo5/8AqOf/&#10;AKjn/wCo5/8AqOf/AKjn/wCo5/8AqOf/AKjn/wCo5/8AqOf/AKjn/wCo5/8AqOf/AKjn/wCo5/8A&#10;qOf/AKjn/wCo5/8AqOf/AKjn/wCo5/8AqOf/AKjn/wCo5/8AqOf/AKjn/wCo5/8AqOf/AKjn/wCo&#10;5/8AqOf/AKjn/wCo5/8AqOf/AKjn/wCo5/8AqOf/AKjn/wCo5/8AqOf/AKjn/wCo5/8AqOf/AKjn&#10;/wCo5/8AqOf/AKjn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d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m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EAqOeAAKjnJgAAAAAAAAAAAAAAAAAAAAAA&#10;AAAAAAAAAAAAAAAAAAAAAAAAAAAAAAAAAAAAAAAAAAAAAAAAAAAAAAAAAAAAAAAAAAAAAAAAAAAA&#10;AAAAAAAAAAAAAAAAAAAAAAAAAAAAAAAAAAAAAAAAAAAAAAAAAAAAAAAAAAAAAAAAAAAAAAAAAAAA&#10;AAAAAAAAqOcaAKjnUQCo544AqOf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HgAAAAAAAAAAAAAAAAAAAAAAAAAAAKjnY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MAqO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fY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w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iQCo5/8AqOf/AKjn/wCo5/8AqOf/AKjn/wCo5/8AqOf/AKjn/wCo5/8AqOf/AKjn/wCo5/8A&#10;qOf/AKjn/wCo5/8AqOf/AKjn/wCo5/8AqOf/AKjn/wCo5/8AqOf/AKjn/wCo5/8AqOf/AKjn/wCo&#10;5/8AqOf/AKjn/wCo5/8AqOf/AKjn/wCo5/8AqOf/AKjn/wCo5/8AqOf/AKjn/wCo5/8AqOf/AKjn&#10;/wCo5/8AqOf/AKjn/wCo5/8AqOfFAKj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GAKjnx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5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SAKjn9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PAKjnVACo5wQAAAAAAAAAAAAAAAAA&#10;AAAAAAAAAAAAAAAAAAAAAAAAAAAAAAAAAAAAAAAAAAAAAAAAAAAAAAAAAAAAAAAAAAAAAAAAAAAA&#10;AAAAAAAAAAAAAAAAAAAAAAAAAAAAAAAAAAAAAAAAAAAAAAAAAAAAAAAAAAAAAAAAAAAAAAAAAAAA&#10;AAAAAAAAAAAAAAAAAAAAAAAAAAAAAAAAAAAAAAAAAAAAAKjnGQCo52gAqOe9AKjn/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oAAAAAAAAAAAAAAAAAAAAAAAAAAAAAAAAAAAAAAAAAAAAAAAAAAAAAAAAAAAAAAAAAAAAAAAAA&#10;AAAAAAAAAAAAAAAAAAAAAAAAAAAAAAAAAAAAAAAAAAAAAAAAAAAAAAAAAAAAAAAAAAAAAAAAAAAA&#10;AAAAAAAAAAAAAAAAAAAAAAAAAAAAAAAAAAAAAAAAAAAAAAAAAAAAAAAAAAAAAAAAAAAAAAAAAAAA&#10;AAAAAAAAAAAAAAAAAAAAAAAAAACo5wIAqOfm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WAAAAAAAAAAAAAAAAAAAAAAAA&#10;AAAAAAAAAKjnDwCo5/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QCo5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0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0gCo5/8AqOf/AKjn/wCo5/8AqOf/AKjn/wCo5/8AqOf/AKjn/wCo5/8A&#10;qOf/AKjn/wCo5/8AqOf/AKjn/wCo5/8AqOf/AKjn/wCo5/8AqOf/AKjn/wCo5/8AqOf/AKjn/wCo&#10;5/8AqOf/AKjn/wCo5/8AqOf/AKjn/wCo5/8AqOf/AKjn/wCo5/8AqOf/AKjn/wCo5/8AqOf/AKjn&#10;/wCo5/8AqOf/AKjn/wCo5/8AqOf/AKjn/wCo5/UAqO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HACo5+0AqOf/AKjn/wCo5/8AqOf/AKjn/wCo5/8AqOf/AKjn/wCo5/8AqOf/AKjn/wCo5/8A&#10;qOf/AKjn/wCo5/8AqOf/AKjn/wCo5/8AqOf/AKjn/wCo5/8AqOf/AKjn/wCo5/8AqOf/AKjn/wCo&#10;5/8AqOf/AKjn/wCo5/8AqOf/AKjn/wCo5/8AqOf/AKjn/wCo5/8AqOf/AKjn/wCo5/8AqOf/AKjn&#10;/wCo5/8AqOf/AKjn/wCo5/8AqOf/AKjn/wCo59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2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4wCo51sAqOcBAAAAAAAAAAAA&#10;AAAAAAAAAAAAAAAAAAAAAAAAAAAAAAAAAAAAAAAAAAAAAAAAAAAAAAAAAAAAAAAAAAAAAAAAAAAA&#10;AAAAAAAAAAAAAAAAAAAAAAAAAAAAAAAAAAAAAAAAAAAAAAAAAAAAAAAAAAAAAAAAAAAAAAAAAAAA&#10;AAAAAAAAAAAAAAAAAAAAAAAAAAAAAAAAAAAAAAAAAAAAAAAAAAAAAAAAAAAAAAAAAAAAAAAAAAAA&#10;AKjnHQCo530AqOfk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8cAAAAAAAAAAAAAAAAAAAAAAAAAAAAAAAAAAAAAAAAAAAAAAAAAAAAAAAAA&#10;AAAAAAAAAAAAAAAAAAAAAAAAAAAAAAAAAAAAAAAAAAAAAAAAAAAAAAAAAAAAAAAAAAAAAAAAAAAA&#10;AAAAAAAAAAAAAAAAAAAAAAAAAAAAAAAAAAAAAAAAAAAAAAAAAAAAAAAAAAAAAAAAAAAAAAAAAAAA&#10;AAAAAAAAAAAAAAAAAAAAAAAAAAAAAAAAAAAAAAAAAACo5z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Co56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4AKjn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w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0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FwCo5/s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oAqOccAKjn/wCo5/8AqOf/AKjn/wCo5/8AqOf/AKjn/wCo5/8AqOf/AKjn/wCo5/8A&#10;qOf/AKjn/wCo5/8AqOf/AKjn/wCo5/8AqOf/AKjn/wCo5/8AqOf/AKjn/wCo5/8AqOf/AKjn/wCo&#10;5/8AqOf/AKjn/wCo5/8AqOf/AKjn/wCo5/8AqOf/AKjn/wCo5/8AqOf/AKjn/wCo5/8AqOf/AKjn&#10;/wCo5/8AqOf/AKjn/wCo5/8AqOf/AKjn/wCo5/8AqOf/AKjn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WAKjn/wCo5/8AqOf/AKjn/wCo5/8AqOf/AKjn/wCo5/8A&#10;qOf/AKjn/wCo5/8AqOf/AKjn/wCo5/8AqOf/AKjn/wCo5/8AqOf/AKjn/wCo5/8AqOf/AKjn/wCo&#10;5/8AqOf/AKjn/wCo5/8AqOf/AKjn/wCo5/8AqOf/AKjn/wCo5/8AqOf/AKjn/wCo5/8AqOf/AKjn&#10;/wCo5/8AqOf/AKjn/wCo5/8AqOf/AKjn/wCo5/8AqOf/AKjn/wCo53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4AqOf/AKjn/wCo5/8AqOf/AKjn/wCo5/8AqOf/AKjn/wCo5/8A&#10;qOf/AKjn/wCo5/8AqOf/AKjn/wCo5/8AqOf/AKjn/wCo5/8AqOf/AKjn/wCo5/8AqOf/AKjn/wCo&#10;5/8AqOf/AKjn/wCo5/8AqOf/AKjn/wCo5/8AqOf/AKjn/wCo5/8AqOf/AKjn/wCo5/8AqOf/AKjn&#10;/wCo5/8AqOf/AKjn/wCo5/8AqOf/AKjn/wCo5/8AqOf/AKjn/wCo5/4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IAqOf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SAKjn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GAKjnXwCo59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PAKjnCgAAAAAAAAAAAAAAAAAAAAAAAAAAAAAA&#10;AAAAAAAAAAAAAAAAAAAAAAAAAAAAAAAAAAAAAAAAAAAAAAAAAAAAAAAAAAAAAAAAAAAAAAAAAAAA&#10;AAAAAAAAAAAAAAAAAAAAAAAAAAAAAAAAAAAAAAAAAAAAAAAAAAAAAAAAAAAAAAAAAAAAAAAAAAAA&#10;AAAAAAAAAAAAAAAAAAAAAAAAAAAAAAAAAAAAAAAAAAAAAAAAAAAAAAAAAACo54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KAAAAAAAAAAAAAAAAAAAAAAAAAAAAAAAAAAAAAACo51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0gCo5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4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AAqOcJAKjn/wCo5/8AqOf/AKjn/wCo5/8AqOf/AKjn/wCo5/8A&#10;qOf/AKjn/wCo5/8AqOf/AKjn/wCo5/8AqOf/AKjn/wCo5/8AqOf/AKjn/wCo5/8AqOf/AKjn/wCo&#10;5/8AqOf/AKjn/wCo5/8AqOf/AKjn/wCo5/8AqOf/AKjn/wCo5/8AqOf/AKjn/wCo5/8AqOf/AKjn&#10;/wCo5/8AqOf/AKjn/wCo5/8AqOf/AKjn/wCo5/8AqOf/AKjn/wCo5/8AqOf/AKjn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UAKjn/wCo5/8AqOf/AKjn/wCo5/8A&#10;qOf/AKjn/wCo5/8AqOf/AKjn/wCo5/8AqOf/AKjn/wCo5/8AqOf/AKjn/wCo5/8AqOf/AKjn/wCo&#10;5/8AqOf/AKjn/wCo5/8AqOf/AKjn/wCo5/8AqOf/AKjn/wCo5/8AqOf/AKjn/wCo5/8AqOf/AKjn&#10;/wCo5/8AqOf/AKjn/wCo5/8AqOf/AKjn/wCo5/8AqOf/AKjn/wCo5/8AqOf/AKjn4wCo5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gAKjn/wCo5/8AqOf/AKjn/wCo5/8A&#10;qOf/AKjn/wCo5/8AqOf/AKjn/wCo5/8AqOf/AKjn/wCo5/8AqOf/AKjn/wCo5/8AqOf/AKjn/wCo&#10;5/8AqOf/AKjn/wCo5/8AqOf/AKjn/wCo5/8AqOf/AKjn/wCo5/8AqOf/AKjn/wCo5/8AqOf/AKjn&#10;/wCo5/8AqOf/AKjn/wCo5/8AqOf/AKjn/wCo5/8AqOf/AKjn/wCo5/8AqOf/AKjn/wCo5/8AqOd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6ACo50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doAKjn6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cAAAAAAAAAAAAAAA&#10;AAAAAAAAAAAAAAAAAAAAAAAAAAAAAAAAAAAAAAAAAAAAAAAAAAAAAAAAAAAAAAAAAAAAAAAAAAAA&#10;AAAAAAAAAAAAAAAAAAAAAAAAAAAAAAAAAAAAAAAAAAAAAAAAAAAAAAAAAAAAAAAAAAAAAAAAAAAA&#10;AAAAAAAAAAAAAAAAAAAAAAAAAAAAAAAAAAAAAAAAAAAAAAAAAAAAAAAAAAAAAAAAAAAAAAAAAACo&#10;5+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gAqOcKAAAAAAAAAAAAAAAAAAAAAAAAAAAAAAAAAAAAAACo5wkAqOfx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U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z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MAAAAAAKjn9gCo5/8AqOf/AKjn/wCo5/8A&#10;qOf/AKjn/wCo5/8AqOf/AKjn/wCo5/8AqOf/AKjn/wCo5/8AqOf/AKjn/wCo5/8AqOf/AKjn/wCo&#10;5/8AqOf/AKjn/wCo5/8AqOf/AKjn/wCo5/8AqOf/AKjn/wCo5/8AqOf/AKjn/wCo5/8AqOf/AKjn&#10;/wCo5/8AqOf/AKjn/wCo5/8AqOf/AKjn/wCo5/8AqOf/AKjn/wCo5/8AqOf/AKjn/wCo5/8AqOf/&#10;AKjn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kAKjnQACo50AAqOepAKjn/wCo5/8A&#10;qOf/AKjn/wCo5/8AqOf/AKjn/wCo5/8AqOf/AKjn/wCo5/8AqOf/AKjn/wCo5/8AqOf/AKjn/wCo&#10;5/8AqOf/AKjn/wCo5/8AqOf/AKjn/wCo5/8AqOf/AKjn/wCo5/8AqOf/AKjn/wCo5/8AqOf/AKjn&#10;/wCo5/8AqOf/AKjn/wCo5/8AqOf/AKjn/wCo5/8AqOf/AKjn/wCo5/8AqOf/AKjn/wCo5/8AqOf/&#10;AKj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OAKjn4wCo5/8A&#10;qOf/AKjn/wCo5/8AqOf/AKjn/wCo5/8AqOf/AKjn/wCo5/8AqOf/AKjn/wCo5/8AqOf/AKjn/wCo&#10;5/8AqOf/AKjn/wCo5/8AqOf/AKjn/wCo5/8AqOf/AKjn/wCo5/8AqOf/AKjn/wCo5/8AqOf/AKjn&#10;/wCo5/8AqOf/AKjn/wCo5/8AqOf/AKjn/wCo5/8AqOf/AKjn/wCo5/8AqOf/AKjn/wCo5/8AqOf/&#10;AKjn/wCo5/8AqO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70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KAKjn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EwCo56E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wAAAAAAAAAAAAAAAAAAAAAAAAAAAAAAAAAAAAAAAAAAAAAAAAAAAAAAAAAAAAAAAAAAAAAAAAAA&#10;AAAAAAAAAAAAAAAAAAAAAAAAAAAAAAAAAAAAAAAAAAAAAAAAAAAAAAAAAAAAAAAAAAAAAAAAAAAA&#10;AAAAAAAAAAAAAAAAAAAAAAAAAAAAAAAAAAAAAAAAAAAAAAAAAAAAAAAAAAAAAAAAAAAAAAAAAAAA&#10;AAAAAAAAAKjnM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7wAAAAAAAAAAAAAAAAAAAAAAAAAAAAAAAAAAAAAAAAA&#10;AAAAAAAAqOe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YAqO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0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kAKjn/wCo5/8A&#10;qOf/AKjn/wCo5/8AqOf/AKjn/wCo5/8AqOf/AKjn/wCo5/8AqOf/AKjn/wCo5/8AqOf/AKjn/wCo&#10;5/8AqOf/AKjn/wCo5/8AqOf/AKjn/wCo5/8AqOf/AKjn/wCo5/8AqOf/AKjn/wCo5/8AqOf/AKjn&#10;/wCo5/8AqOf/AKjn/wCo5/8AqOf/AKjn/wCo5/8AqOf/AKjn/wCo5/8AqOf/AKjn/wCo5/8AqOf/&#10;AKjn/wCo5/8AqOfuAKjn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VwCo5/8AqOf/AKjn/wCo5/8AqOf/AKjn/wCo5/8AqOf/AKjn/wCo5/8AqOf/AKjn/wCo&#10;5/8AqOf/AKjn/wCo5/8AqOf/AKjn/wCo5/8AqOf/AKjn/wCo5/8AqOf/AKjn/wCo5/8AqOf/AKjn&#10;/wCo5/8AqOf/AKjn/wCo5/8AqOf/AKjn/wCo5/8AqOf/AKjn/wCo5/8AqOf/AKjn/wCo5/8AqOf/&#10;AKjn/wCo5/8AqOf/AKjn/wCo5/8AqO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EAqO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VAKjn8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QAAAAAAAAAAAAAAAAAAAAAAAAAAAAAAAAAAAAAAAAAAAAAAAAAAAAAAAAAA&#10;AAAAAAAAAAAAAAAAAAAAAAAAAAAAAAAAAAAAAAAAAAAAAAAAAAAAAAAAAAAAAAAAAAAAAAAAAAAA&#10;AAAAAAAAAAAAAAAAAAAAAAAAAAAAAAAAAAAAAAAAAAAAAAAAAAAAAAAAAAAAAAAAAAAAAAAAAAAA&#10;AAAAAAAAAAAAAAAAAAAAAAAAAKjni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UAAAAAAAAAAAAAAAAAAAAAAAAA&#10;AAAAAAAAAAAAAAAAAAAAAAAAqOdH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m&#10;AKjn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J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AA&#10;AAAAAKjnxgCo5/8AqOf/AKjn/wCo5/8AqOf/AKjn/wCo5/8AqOf/AKjn/wCo5/8AqOf/AKjn/wCo&#10;5/8AqOf/AKjn/wCo5/8AqOf/AKjn/wCo5/8AqOf/AKjn/wCo5/8AqOf/AKjn/wCo5/8AqOf/AKjn&#10;/wCo5/8AqOf/AKjn/wCo5/8AqOf/AKjn/wCo5/8AqOf/AKjn/wCo5/8AqOf/AKjn/wCo5/8AqOf/&#10;AKjn/wCo5/8AqOf/AKjn/wCo5/8AqOf/AKjn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fEAKjn/wCo5/8AqOf/AKjn/wCo5/8AqOf/AKjn/wCo5/8AqOf/AKjn/wCo5/8AqOf/AKjn/wCo&#10;5/8AqOf/AKjn/wCo5/8AqOf/AKjn/wCo5/8AqOf/AKjn/wCo5/8AqOf/AKjn/wCo5/8AqOf/AKjn&#10;/wCo5/8AqOf/AKjn/wCo5/8AqOf/AKjn/wCo5/8AqOf/AKjn/wCo5/8AqOf/AKjn/wCo5/8AqOf/&#10;AKjn/wCo5/8AqOf/AKjn/wCo5/8AqOe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QCo58IAqOf/AKjn/wCo5/8AqOf/AKjn/wCo5/8AqOf/AKjn/wCo&#10;5/8AqOf/AKjn/wCo5/8AqOf/AKjn/wCo5/8AqOf/AKjn/wCo5/8AqOf/AKjn/wCo5/8AqOf/AKjn&#10;/wCo5/8AqOf/AKjn/wCo5/8AqOf/AKjn/wCo5/8AqOf/AKjn/wCo5/8AqOf/AKjn/wCo5/8AqOf/&#10;AKjn/wCo5/8AqOf/AKjn/wCo5/8AqOf/AKjn/wCo5/8AqOf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g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QCo5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JwCo59w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xMAAAAAAAAAAAAAAAAAAAAAAAAAAAAAAAAAAAAA&#10;AAAAAAAAAAAAAAAAAAAAAAAAAAAAAAAAAAAAAAAAAAAAAAAAAAAAAAAAAAAAAAAAAAAAAAAAAAAA&#10;AAAAAAAAAAAAAAAAAAAAAAAAAAAAAAAAAAAAAAAAAAAAAAAAAAAAAAAAAAAAAAAAAAAAAAAAAAAA&#10;AAAAAAAAAAAAAAAAAAAAAAAAAAAAAAAAAAAAAAAAAKjn2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y4AAAAAAAAA&#10;AAAAAAAAAAAAAAAAAAAAAAAAAAAAAAAAAAAAAAAAqOcDAKjn4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sgCo5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IAqOfk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8YAAAAAAKjnqQCo5/8AqOf/AKjn/wCo5/8AqOf/AKjn/wCo5/8AqOf/AKjn/wCo&#10;5/8AqOf/AKjn/wCo5/8AqOf/AKjn/wCo5/8AqOf/AKjn/wCo5/8AqOf/AKjn/wCo5/8AqOf/AKjn&#10;/wCo5/8AqOf/AKjn/wCo5/8AqOf/AKjn/wCo5/8AqOf/AKjn/wCo5/8AqOf/AKjn/wCo5/8AqOf/&#10;AKjn/wCo5/8AqOf/AKjn/wCo5/8AqOf/AKjn/wCo5/8AqOf/AKjn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fmAKjn/wCo5/8AqOf/AKjn/wCo5/8AqOf/AKjn/wCo5/8AqOf/AKjn/wCo&#10;5/8AqOf/AKjn/wCo5/8AqOf/AKjn/wCo5/8AqOf/AKjn/wCo5/8AqOf/AKjn/wCo5/8AqOf/AKjn&#10;/wCo5/8AqOf/AKjn/wCo5/8AqOf/AKjn/wCo5/8AqOf/AKjn/wCo5/8AqOf/AKjn/wCo5/8AqOf/&#10;AKjn/wCo5/8AqOf/AKjn/wCo5/8AqOf/AKjn/wCo5/8AqO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EAqOf9AKjn/wCo5/8AqOf/AKjn/wCo&#10;5/8AqOf/AKjn/wCo5/8AqOf/AKjn/wCo5/8AqOf/AKjn/wCo5/8AqOf/AKjn/wCo5/8AqOf/AKjn&#10;/wCo5/8AqOf/AKjn/wCo5/8AqOf/AKjn/wCo5/8AqOf/AKjn/wCo5/8AqOf/AKjn/wCo5/8AqOf/&#10;AKjn/wCo5/8AqOf/AKjn/wCo5/8AqOf/AKjn/wCo5/8AqOf/AKjn/wCo5/8AqOe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CAKjn4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lAKjn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xQAqOfJ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wAAAAAAAAAAAAAAAAAAAAA&#10;AAAAAAAAAAAAAAAAAAAAAAAAAAAAAAAAAAAAAAAAAAAAAAAAAAAAAAAAAAAAAAAAAAAAAAAAAAAA&#10;AAAAAAAAAAAAAAAAAAAAAAAAAAAAAAAAAAAAAAAAAAAAAAAAAAAAAAAAAAAAAAAAAAAAAAAAAAAA&#10;AAAAAAAAAAAAAAAAAAAAAAAAAAAAAAAAAAAAAAAAAAAAAAAAAAAAqOct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5gCo5wEAAAAAAAAAAAAAAAAAAAAA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8AAAAAAKjnkACo5/8AqOf/AKjn/wCo5/8AqOf/AKjn/wCo&#10;5/8AqOf/AKjn/wCo5/8AqOf/AKjn/wCo5/8AqOf/AKjn/wCo5/8AqOf/AKjn/wCo5/8AqOf/AKjn&#10;/wCo5/8AqOf/AKjn/wCo5/8AqOf/AKjn/wCo5/8AqOf/AKjn/wCo5/8AqOf/AKjn/wCo5/8AqOf/&#10;AKjn/wCo5/8AqOf/AKjn/wCo5/8AqOf/AKjn/wCo5/8AqOf/AKjn/wCo5/8AqOf/AKjn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cAqOf/AKjn/wCo5/8AqOf/AKjn/wCo5/8AqOf/AKjn/wCo&#10;5/8AqOf/AKjn/wCo5/8AqOf/AKjn/wCo5/8AqOf/AKjn/wCo5/8AqOf/AKjn/wCo5/8AqOf/AKjn&#10;/wCo5/8AqOf/AKjn/wCo5/8AqOf/AKjn/wCo5/8AqOf/AKjn/wCo5/8AqOf/AKjn/wCo5/8AqOf/&#10;AKjn/wCo5/8AqOf/AKjn/wCo5/8AqOf/AKjn/wCo5/8AqOf/AKjn/wCo59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RAKjn/wCo&#10;5/8AqOf/AKjn/wCo5/8AqOf/AKjn/wCo5/8AqOf/AKjn/wCo5/8AqOf/AKjn/wCo5/8AqOf/AKjn&#10;/wCo5/8AqOf/AKjn/wCo5/8AqOf/AKjn/wCo5/8AqOf/AKjn/wCo5/8AqOf/AKjn/wCo5/8AqOf/&#10;AKjn/wCo5/8AqOf/AKjn/wCo5/8AqOf/AKjn/wCo5/8AqOf/AKjn/wCo5/8AqOf/AKjn/wCo5/8A&#10;qO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cAqO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PAKjnz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IAAAAA&#10;AAAAAAAAAAAAAAAAAAAAAAAAAAAAAAAAAAAAAAAAAAAAAAAAAAAAAAAAAAAAAAAAAAAAAAAAAAAA&#10;AAAAAAAAAAAAAAAAAAAAAAAAAAAAAAAAAAAAAAAAAAAAAAAAAAAAAAAAAAAAAAAAAAAAAAAAAAAA&#10;AAAAAAAAAAAAAAAAAAAAAAAAAAAAAAAAAAAAAAAAAAAAAAAAAAAAAAAAAAAAAAAAAAAAqOeB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oQAAAAAAAAAAAAAAAAAAAAAAAAAAAAAAAAAAAAAAAAAAAAAAAAAAAAAAAAAA&#10;AKjnIQCo5/4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sAqOc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g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AAAAAAAKjndACo5/8AqOf/AKjn/wCo&#10;5/8AqOf/AKjn/wCo5/8AqOf/AKjn/wCo5/8AqOf/AKjn/wCo5/8AqOf/AKjn/wCo5/8AqOf/AKjn&#10;/wCo5/8AqOf/AKjn/wCo5/8AqOf/AKjn/wCo5/8AqOf/AKjn/wCo5/8AqOf/AKjn/wCo5/8AqOf/&#10;AKjn/wCo5/8AqOf/AKjn/wCo5/8AqOf/AKjn/wCo5/8AqOf/AKjn/wCo5/8AqOf/AKjn/wCo5/8A&#10;qOf/AKjn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ygAqOf/AKjn/wCo5/8AqOf/AKjn/wCo&#10;5/8AqOf/AKjn/wCo5/8AqOf/AKjn/wCo5/8AqOf/AKjn/wCo5/8AqOf/AKjn/wCo5/8AqOf/AKjn&#10;/wCo5/8AqOf/AKjn/wCo5/8AqOf/AKjn/wCo5/8AqOf/AKjn/wCo5/8AqOf/AKjn/wCo5/8AqOf/&#10;AKjn/wCo5/8AqOf/AKjn/wCo5/8AqOf/AKjn/wCo5/8AqOf/AKjn/wCo5/8AqOf/AKjn/wCo54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OAKjn5gCo5/8AqOf/AKjn/wCo5/8AqOf/AKjn/wCo5/8AqOf/AKjn/wCo5/8AqOf/AKjn&#10;/wCo5/8AqOf/AKjn/wCo5/8AqOf/AKjn/wCo5/8AqOf/AKjn/wCo5/8AqOf/AKjn/wCo5/8AqOf/&#10;AKjn/wCo5/8AqOf/AKjn/wCo5/8AqOf/AKjn/wCo5/8AqOf/AKjn/wCo5/8AqOf/AKjn/wCo5/8A&#10;qOf/AKjn/wCo5/8AqOd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wCo5w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QCo5+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AAAAAA&#10;AAAAAAAAAAAAAAAAAAAAAAAAAAAAAAAAAAAAAAAAAAAAAAAAAAAAAAAAAAAAAAAAAAAAAAAAAAAA&#10;AAAAAAAAAAAAAAAAAAAAAAAAAAAAAAAAAAAAAAAAAAAAAAAAAAAAAAAAAAAAAAAAAAAAAAAAAAAA&#10;AAAAAAAAqOf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gAAAAAAAAAAAAAAAAAAAAAAAAAAAAAAAAAAAAAAAAAA&#10;AAAAAAAAAAAAAAAAAAAAAACo57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kAKjnFAAAAAAAAAAAAAAAAAAAAAAAAAAAAAAAAAAAAAAAAAAAAAAAAAAAAAAAAAAAAAAAAAAA&#10;AAAAAAAAAAAAAAAAAAAAAAAAAAAAAAAAAAAAAAAAAAAAAAAAAAAAAAAAAAAAAAAAAAAAAAAAAAAA&#10;AAAAAAAAAAAAAAAAAAAAAAAAAAAAAAAAAAAAAAAAAAAAAAAAAAAAAAAAAAAAAAAAAAAAAAAAAAAA&#10;AAAAAAAAAAAAAAAAAAAAAAAAAAAAAAAAAAAAAACo50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wCo5+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kAAAAAAKjnUgCo&#10;5/8AqOf/AKjn/wCo5/8AqOf/AKjn/wCo5/8AqOf/AKjn/wCo5/8AqOf/AKjn/wCo5/8AqOf/AKjn&#10;/wCo5/8AqOf/AKjn/wCo5/8AqOf/AKjn/wCo5/8AqOf/AKjn/wCo5/8AqOf/AKjn/wCo5/8AqOf/&#10;AKjn/wCo5/8AqOf/AKjn/wCo5/8AqOf/AKjn/wCo5/8AqOf/AKjn/wCo5/8AqOf/AKjn/wCo5/8A&#10;qOf/AKjn/wCo5/8AqOf/AKjnq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oAqOf/AKjn/wCo&#10;5/8AqOf/AKjn/wCo5/8AqOf/AKjn/wCo5/8AqOf/AKjn/wCo5/8AqOf/AKjn/wCo5/8AqOf/AKjn&#10;/wCo5/8AqOf/AKjn/wCo5/8AqOf/AKjn/wCo5/8AqOf/AKjn/wCo5/8AqOf/AKjn/wCo5/8AqOf/&#10;AKjn/wCo5/8AqOf/AKjn/wCo5/8AqOf/AKjn/wCo5/8AqOf/AKjn/wCo5/8AqOf/AKjn/wCo5/8A&#10;qOf/AKjn/wCo50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UACo5/8AqOf/AKjn/wCo5/8AqOf/AKjn/wCo5/8AqOf/AKjn&#10;/wCo5/8AqOf/AKjn/wCo5/8AqOf/AKjn/wCo5/8AqOf/AKjn/wCo5/8AqOf/AKjn/wCo5/8AqOf/&#10;AKjn/wCo5/8AqOf/AKjn/wCo5/8AqOf/AKjn/wCo5/8AqOf/AKjn/wCo5/8AqOf/AKjn/wCo5/8A&#10;qOf/AKjn/wCo5/8AqOf/AKjn/wCo5/8AqOc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sAqOfz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tAKjn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EAqOf4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Co5yM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+AKjnFQAAAAAAAAAAAAAAAAAAAAAAAAAA&#10;AAAAAAAAAAAAAAAAAAAAAAAAAAAAAAAAAAAAAACo51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ugCo5wMAAAAAAAAAAAAAAAAAAAAAAAAAAAAAAAAAAAAAAAAAAAAA&#10;AAAAAAAAAAAAAAAAAAAAAAAAAAAAAAAAAAAAAAAAAAAAAAAAAAAAAAAAAAAAAAAAAAAAAAAAAAAA&#10;AAAAAAAAAAAAAAAAAAAAAAAAAAAAAAAAAAAAAAAAAAAAAAAAAAAAAAAAAAAAAAAAAAAAAAAAAAAA&#10;AAAAAAAAAAAAAAAAAAAAAAAAAAAAAAAAAAAAAAAAAAAAAAAAAAAAAACo51U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R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6AAAAAAAKjnLwCo5/8AqOf/AKjn/wCo5/8AqOf/AKjn/wCo5/8AqOf/AKjn/wCo5/8AqOf/AKjn&#10;/wCo5/8AqOf/AKjn/wCo5/8AqOf/AKjn/wCo5/8AqOf/AKjn/wCo5/8AqOf/AKjn/wCo5/8AqOf/&#10;AKjn/wCo5/8AqOf/AKjn/wCo5/8AqOf/AKjn/wCo5/8AqOf/AKjn/wCo5/8AqOf/AKjn/wCo5/8A&#10;qOf/AKjn/wCo5/8AqOf/AKjn/wCo5/8AqOf/AKjn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2oAqOf/AKjn/wCo5/8AqOf/AKjn/wCo5/8AqOf/AKjn/wCo5/8AqOf/AKjn/wCo5/8AqOf/AKjn&#10;/wCo5/8AqOf/AKjn/wCo5/8AqOf/AKjn/wCo5/8AqOf/AKjn/wCo5/8AqOf/AKjn/wCo5/8AqOf/&#10;AKjn/wCo5/8AqOf/AKjn/wCo5/8AqOf/AKjn/wCo5/8AqOf/AKjn/wCo5/8AqOf/AKjn/wCo5/8A&#10;qOf/AKjn/wCo5/8AqOf/AKjn9gCo5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6cAqOf/AKjn/wCo5/8AqOf/AKjn&#10;/wCo5/8AqOf/AKjn/wCo5/8AqOf/AKjn/wCo5/8AqOf/AKjn/wCo5/8AqOf/AKjn/wCo5/8AqOf/&#10;AKjn/wCo5/8AqOf/AKjn/wCo5/8AqOf/AKjn/wCo5/8AqOf/AKjn/wCo5/8AqOf/AKjn/wCo5/8A&#10;qOf/AKjn/wCo5/8AqOf/AKjn/wCo5/8AqOf/AKjn/wCo5+sAqOc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1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k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AAAAAAAAAAAAAAAAAAAAAAAAAAAAAAAAAA&#10;AAAAAAAAAAAAAAAAAAAAAAAAAAAAAAAAAAAAAAAAAAAAAAAAAAAAAAAAAAAAAAAAAAAAAAAAAAAA&#10;AAAAAAAAAAAAAAAAAAAAAAAAAAAAAAAAAAAAAAAAAAAAAAAAAAAAAAAAAAAAAAAAAAAAAAAAAAAA&#10;AAAAAAAAAAAAAAAAAAAAAAAAAAAAAAAAAACo53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NAAAAAAAAAAAAAAAA&#10;AAAAAAAAAAAAAAAAAAAAAAAAAAAAAAAAAAAAAAAAAAAAAAAAAAAAAACo5wcAqOfs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0AAAAAAAAAAAAAAAAAAAAAAAAAAAAA&#10;AAAAAAAAAAAAAAAAAAAAAAAAAAAAAAAAAAAAAAAAAAAAAAAAAAAAAAAAAAAAAAAAAAAAAAAAAAAA&#10;AAAAAAAAAAAAAAAAAAAAAAAAAAAAAAAAAAAAAAAAAAAAAAAAAAAAAAAAAAAAAAAAAAAAAAAAAAAA&#10;AAAAAAAAAAAAAAAAAAAAAAAAAAAAAAAAAAAAAAAAAAAAAAAAAAAAAAAAAAAAAAAAAAAAAACo52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n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IAAAAAAKjnDQCo5/8AqOf/AKjn/wCo5/8AqOf/AKjn/wCo5/8AqOf/AKjn&#10;/wCo5/8AqOf/AKjn/wCo5/8AqOf/AKjn/wCo5/8AqOf/AKjn/wCo5/8AqOf/AKjn/wCo5/8AqOf/&#10;AKjn/wCo5/8AqOf/AKjn/wCo5/8AqOf/AKjn/wCo5/8AqOf/AKjn/wCo5/8AqOf/AKjn/wCo5/8A&#10;qOf/AKjn/wCo5/8AqOf/AKjn/wCo5/8AqOf/AKjn/wCo5/8AqOf/AKjn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wAqOf/AKjn/wCo5/8AqOf/AKjn/wCo5/8AqOf/AKjn/wCo5/8AqOf/AKjn&#10;/wCo5/8AqOf/AKjn/wCo5/8AqOf/AKjn/wCo5/8AqOf/AKjn/wCo5/8AqOf/AKjn/wCo5/8AqOf/&#10;AKjn/wCo5/8AqOf/AKjn/wCo5/8AqOf/AKjn/wCo5/8AqOf/AKjn/wCo5/8AqOf/AKjn/wCo5/8A&#10;qOf/AKjn/wCo5/8AqOf/AKjn/wCo5/8AqOf/AKjn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UAqOfnAKjn&#10;/wCo5/8AqOf/AKjn/wCo5/8AqOf/AKjn/wCo5/8AqOf/AKjn/wCo5/8AqOf/AKjn/wCo5/8AqOf/&#10;AKjn/wCo5/8AqOf/AKjn/wCo5/8AqOf/AKjn/wCo5/8AqOf/AKjn/wCo5/8AqOf/AKjn/wCo5/8A&#10;qOf/AKjn/wCo5/8AqOf/AKjn/wCo5/8AqOf/AKjn/wCo5/8AqOf/AKjn/wCo55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6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p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sAAAAAAAAAAAAAAAAA&#10;AAAAAAAAAAAAAAAAAAAAAAAAAAAAAAAAAAAAAAAAAAAAAAAAAAAAAAAAAAAAAAAAAAAAAAAAAAAA&#10;AAAAAAAAAAAAAAAAAAAAAAAAAAAAAAAAAAAAAAAAAAAAAAAAAAAAAAAAAAAAAAAAAAAAAAAAAAAA&#10;AAAAAAAAAAAAAAAAAAAAAAAAAAAAAAAAAAAAAAAAAAAAAAAAAACo58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F&#10;AAAAAAAAAAAAAAAAAAAAAAAAAAAAAAAAAAAAAAAAAAAAAAAAAAAAAAAAAAAAAAAAAAAAAAAAAAAA&#10;qOeQ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kAAAAAAAA&#10;AAAAAAAAAAAAAAAAAAAAAAAAAAAAAAAAAAAAAAAAAAAAAAAAAAAAAAAAAAAAAAAAAAAAAAAAAAAA&#10;AAAAAAAAAAAAAAAAAAAAAAAAAAAAAAAAAAAAAAAAAAAAAAAAAAAAAAAAAAAAAAAAAAAAAAAAAAAA&#10;AAAAAAAAAAAAAAAAAAAAAAAAAAAAAAAAAAAAAAAAAAAAAAAAAAAAAAAAAAAAAAAAAAAAAAAAAAAA&#10;AAAAAAAAAACo52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1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7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4sAAAAAAAAAAACo5+oAqOf/AKjn/wCo5/8AqOf/AKjn&#10;/wCo5/8AqOf/AKjn/wCo5/8AqOf/AKjn/wCo5/8AqOf/AKjn/wCo5/8AqOf/AKjn/wCo5/8AqOf/&#10;AKjn/wCo5/8AqOf/AKjn/wCo5/8AqOf/AKjn/wCo5/8AqOf/AKjn/wCo5/8AqOf/AKjn/wCo5/8A&#10;qOf/AKjn/wCo5/8AqOf/AKjn/wCo5/8AqOf/AKjn/wCo5/8AqOf/AKjn/wCo5/8AqOf/AKjn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60AqOf/AKjn/wCo5/8AqOf/AKjn/wCo5/8AqOf/AKjn&#10;/wCo5/8AqOf/AKjn/wCo5/8AqOf/AKjn/wCo5/8AqOf/AKjn/wCo5/8AqOf/AKjn/wCo5/8AqOf/&#10;AKjn/wCo5/8AqOf/AKjn/wCo5/8AqOf/AKjn/wCo5/8AqOf/AKjn/wCo5/8AqOf/AKjn/wCo5/8A&#10;qOf/AKjn/wCo5/8AqOf/AKjn/wCo5/8AqOf/AKjn/wCo5/8AqOf/AKjn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JAKjn/wCo5/8AqOf/AKjn/wCo5/8AqOf/AKjn/wCo5/8AqOf/AKjn/wCo5/8AqOf/&#10;AKjn/wCo5/8AqOf/AKjn/wCo5/8AqOf/AKjn/wCo5/8AqOf/AKjn/wCo5/8AqOf/AKjn/wCo5/8A&#10;qOf/AKjn/wCo5/8AqOf/AKjn/wCo5/8AqOf/AKjn/wCo5/8AqOf/AKjn/wCo5/8AqOf/AKjn/ACo&#10;5y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wCo5/I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gCo5w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DACo59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0AA&#10;AAAAAAAAAAAAAAAAAAAAAAAAAAAAAAAAAAAAAAAAAAAAAAAAAAAAAAAAAAAAAAAAAAAAAAAAAAAA&#10;AAAAAAAAAAAAAAAAAAAAAAAAAAAAAAAAAAAAAAAAAAAAAAAAAAAAAAAAAAAAAAAAAAAAAAAAAAAA&#10;AAAAAAAAAAAAAAAAAAAAAAAAAAAAAAAAAAAAAAAAAAAAAAAAAAAAAAAAAAAAAKjnFgCo5/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/AAAAAAAAAAAAAAAAAAAAAAAAAAAAAAAAAAAAAAAAAAAAAAAAAAAAAAAAAAAA&#10;AAAAAAAAAAAAAAAAqOc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6AKjnQAAAAAAAAAAAAAAAAAAAAAAAAAAAAAAAAAAAAAAAAAAAAAAAAAAAAAAAAAAAAAAA&#10;AAAAAAAAAAAAAAAAAAAAAAAAAAAAAAAAAAAAAAAAAAAAAAAAAAAAAAAAAAAAAAAAAAAAAAAAAAAA&#10;AAAAAAAAAAAAAAAAAAAAAAAAAAAAAAAAAAAAAAAAAAAAAAAAAAAAAAAAAAAAAAAAAAAAAAAAAAAA&#10;AAAAAAAAAAAAAAAAAAAAAAAAAACo53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gCo5w8AAAAAAAAAAAAAAAAAAAAAAAAAAAAAAAAAAAAAAAAAAAAAAAAA&#10;AAAAAAAAAAAAAAAAAAAAAAAAAAAAAAAAAAAAAAAAAAAAAAAAAAAAAAAAAAAAAAAAAAAAAAAAAAAA&#10;AAAAAAAAAAAAAAAAAAAAAAAAAAAAAAAAAAAAAAAAAAAAAAAAAAAAAAAAAAAAAAAAAAAAAAAAAAAA&#10;AAAAAAAAAAAAAAAAAAAAAAAAAAAAAAAAAAAAAAAAAAAAAAAAAAAAAAAAqOd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4AAAAAAAAAAAACo58AAqOf/AKjn&#10;/wCo5/8AqOf/AKjn/wCo5/8AqOf/AKjn/wCo5/8AqOf/AKjn/wCo5/8AqOf/AKjn/wCo5/8AqOf/&#10;AKjn/wCo5/8AqOf/AKjn/wCo5/8AqOf/AKjn/wCo5/8AqOf/AKjn/wCo5/8AqOf/AKjn/wCo5/8A&#10;qOf/AKjn/wCo5/8AqOf/AKjn/wCo5/8AqOf/AKjn/wCo5/8AqOf/AKjn/wCo5/8AqOf/AKjn/wCo&#10;5/8AqOf/AKjn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84AqOf/AKjn/wCo5/8AqOf/AKjn&#10;/wCo5/8AqOf/AKjn/wCo5/8AqOf/AKjn/wCo5/8AqOf/AKjn/wCo5/8AqOf/AKjn/wCo5/8AqOf/&#10;AKjn/wCo5/8AqOf/AKjn/wCo5/8AqOf/AKjn/wCo5/8AqOf/AKjn/wCo5/8AqOf/AKjn/wCo5/8A&#10;qOf/AKjn/wCo5/8AqOf/AKjn/wCo5/8AqOf/AKjn/wCo5/8AqOf/AKjn/wCo5/8AqOf/AKjn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jwCo5/8AqOf/AKjn/wCo5/8AqOf/AKjn/wCo5/8AqOf/&#10;AKjn/wCo5/8AqOf/AKjn/wCo5/8AqOf/AKjn/wCo5/8AqOf/AKjn/wCo5/8AqOf/AKjn/wCo5/8A&#10;qOf/AKjn/wCo5/8AqOf/AKjn/wCo5/8AqOf/AKjn/wCo5/8AqOf/AKjn/wCo5/8AqOf/AKjn/wCo&#10;5/8AqOf/AKjn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8AKjn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0AqOf3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IAAAAAAAAAAAAAAAAAAAAAAAAAAAAAAAAAAAAAAAAAAAAAAAAAAAAAAAAAAAAA&#10;AAAAAAAAAAAAAAAAAAAAAAAAAAAAAAAAAAAAAAAAAAAAAAAAAAAAAAAAAAAAAAAAAAAAAAAAAAAA&#10;AAAAAAAAAAAAAAAAAAAAAAAAAAAAAAAAAAAAAAAAAAAAAAAAAAAAAAAAAAAAAAAAAAAAAAAAAAAA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MAqOcFAAAAAAAAAAAAAAAAAAAAAAAAAAAAAAAAAAAAAAAAAAAA&#10;AAAAAAAAAAAAAAAAAAAAAAAAAAAAAAAAAAAAAKjny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7QCo5y0AAAAAAAAAAAAAAAAAAAAAAAAAAAAAAAAAAAAAAAAA&#10;AAAAAAAAAAAAAAAAAAAAAAAAAAAAAAAAAAAAAAAAAAAAAAAAAAAAAAAAAAAAAAAAAAAAAAAAAAAA&#10;AAAAAAAAAAAAAAAAAAAAAAAAAAAAAAAAAAAAAAAAAAAAAAAAAAAAAAAAAAAAAAAAAAAAAAAAAAAA&#10;AAAAAAAAAAAAAAAAAAAAAAAAAAAAAAAAAAAAAAAAAACo54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cAAAAAAAAAAAAAAAAAAAAAAAAAAAAAAAAA&#10;AAAAAAAAAAAAAAAAAAAAAAAAAAAAAAAAAAAAAAAAAAAAAAAAAAAAAAAAAAAAAAAAAAAAAAAAAAAA&#10;AAAAAAAAAAAAAAAAAAAAAAAAAAAAAAAAAAAAAAAAAAAAAAAAAAAAAAAAAAAAAAAAAAAAAAAAAAAA&#10;AAAAAAAAAAAAAAAAAAAAAAAAAAAAAAAAAAAAAAAAAAAAAAAAAAAAAAAAAAAAAAAAAAAAAAAAqOej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UAAAAAAAAA&#10;AACo55MAqOf/AKjn/wCo5/8AqOf/AKjn/wCo5/8AqOf/AKjn/wCo5/8AqOf/AKjn/wCo5/8AqOf/&#10;AKjn/wCo5/8AqOf/AKjn/wCo5/8AqOf/AKjn/wCo5/8AqOf/AKjn/wCo5/8AqOf/AKjn/wCo5/8A&#10;qOf/AKjn/wCo5/8AqOf/AKjn/wCo5/8AqOf/AKjn/wCo5/8AqOf/AKjn/wCo5/8AqOf/AKjn/wCo&#10;5/8AqOf/AKjn/wCo5/8AqOf/AKjn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+8AqOf/AKjn&#10;/wCo5/8AqOf/AKjn/wCo5/8AqOf/AKjn/wCo5/8AqOf/AKjn/wCo5/8AqOf/AKjn/wCo5/8AqOf/&#10;AKjn/wCo5/8AqOf/AKjn/wCo5/8AqOf/AKjn/wCo5/8AqOf/AKjn/wCo5/8AqOf/AKjn/wCo5/8A&#10;qOf/AKjn/wCo5/8AqOf/AKjn/wCo5/8AqOf/AKjn/wCo5/8AqOf/AKjn/wCo5/8AqOf/AKjn/wCo&#10;5/8AqOf/AKjn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gCo58gAqOf/AKjn/wCo5/8AqOf/&#10;AKjn/wCo5/8AqOf/AKjn/wCo5/8AqOf/AKjn/wCo5/8AqOf/AKjn/wCo5/8AqOf/AKjn/wCo5/8A&#10;qOf/AKjn/wCo5/8AqOf/AKjn/wCo5/8AqOf/AKjn/wCo5/8AqOf/AKjn/wCo5/8AqOf/AKjn/wCo&#10;5/8AqOf/AKjn/wCo5/8AqOfzAKjn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k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xkAAAAAAAAAAAAAAAAAAAAAAAAAAAAAAAAAAAAAAAAAAAAA&#10;AAAAAAAAAAAAAAAAAAAAAAAAAAAAAAAAAAAAAAAAAAAAAAAAAAAAAAAAAAAAAAAAAAAAAAAAAAAA&#10;AAAAAAAAAAAAAAAAAAAAAAAAAAAAAAAAAAAAAAAAAAAAAAAAAAAAAAAAAAAAAAAAAAAAAAAAAAAA&#10;AAAAAAAAAAAAAAAAAKjnt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IAAAAAAAAAAAAAAAAAAAAAAAAAAAAAAAAA&#10;AAAAAAAAAAAAAAA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UAqOckAAAAAAAAAAAAAAAAAAAA&#10;AAAAAAAAAAAAAAAAAAAAAAAAAAAAAAAAAAAAAAAAAAAAAAAAAAAAAAAAAAAAAAAAAAAAAAAAAAAA&#10;AAAAAAAAAAAAAAAAAAAAAAAAAAAAAAAAAAAAAAAAAAAAAAAAAAAAAAAAAAAAAAAAAAAAAAAAAAAA&#10;AAAAAAAAAAAAAAAAAAAAAAAAAAAAAAAAAAAAAAAAAAAAAAAAAAAAAAAAAACo55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AAAAAAAAAAAAAAAAAA&#10;AAAAAAAAAAAAAAAAAAAAAAAAAAAAAAAAAAAAAAAAAAAAAAAAAAAAAAAAAAAAAAAAAAAAAAAAAAAA&#10;AAAAAAAAAAAAAAAAAAAAAAAAAAAAAAAAAAAAAAAAAAAAAAAAAAAAAAAAAAAAAAAAAAAAAAAAAAAA&#10;AAAAAAAAAAAAAAAAAAAAAAAAAAAAAAAAAAAAAAAAAAAAAAAAAAAAAAAAAAAAAAAAAAAAAAAAAAAA&#10;AAAAAACo5wcAqOfx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4AAAAAAAAAAACo52gAqOf/AKjn/wCo5/8AqOf/AKjn/wCo5/8AqOf/AKjn/wCo5/8AqOf/&#10;AKjn/wCo5/8AqOf/AKjn/wCo5/8AqOf/AKjn/wCo5/8AqOf/AKjn/wCo5/8AqOf/AKjn/wCo5/8A&#10;qOf/AKjn/wCo5/8AqOf/AKjn/wCo5/8AqOf/AKjn/wCo5/8AqOf/AKjn/wCo5/8AqOf/AKjn/wCo&#10;5/8AqOf/AKjn/wCo5/8AqOf/AKjn/wCo5/8AqOf/AKjn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+QAqOf/AKjn/wCo5/8AqOf/AKjn/wCo5/8AqOf/AKjn/wCo5/8AqOf/AKjn/wCo5/8AqOf/&#10;AKjn/wCo5/8AqOf/AKjn/wCo5/8AqOf/AKjn/wCo5/8AqOf/AKjn/wCo5/8AqOf/AKjn/wCo5/8A&#10;qOf/AKjn/wCo5/8AqOf/AKjn/wCo5/8AqOf/AKjn/wCo5/8AqOf/AKjn/wCo5/8AqOf/AKjn/wCo&#10;5/8AqOf/AKjn/wCo5/8AqOf/AKjn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0AqOfp&#10;AKjn/wCo5/8AqOf/AKjn/wCo5/8AqOf/AKjn/wCo5/8AqOf/AKjn/wCo5/8AqOf/AKjn/wCo5/8A&#10;qOf/AKjn/wCo5/8AqOf/AKjn/wCo5/8AqOf/AKjn/wCo5/8AqOf/AKjn/wCo5/8AqOf/AKjn/wCo&#10;5/8AqOf/AKjn/wCo5/8AqOf/AKjn/wCo5/8AqOd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CAKjn6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kAqO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o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+ACo5wMAAAAAAAAAAAAAAAAAAAAAAAAAAAAA&#10;AAAAAAAAAAAAAAAAAAAAAAAAAAAAAAAAAAAAAAAAAAAAAAAAAAAAAAAAAAAAAAAAAAAAAAAAAAAA&#10;AAAAAAAAAAAAAAAAAAAAAAAAAAAAAAAAAAAAAAAAAAAAAAAAAAAAAAAAAAAAAAAAAAAAAAAAAAAA&#10;AAAAAAAAAAAAAAAAAAAAAAAAAAAAqOcOAKjn+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2sAAAAAAAAAAAAAAAAA&#10;AAAAAAAAAAAAAAAAAAAAAAAAAAAAAAAAAAAAAAAAAAAAAAAAAAAAAAAAAAAAAAAAAAAAAKjnDQCo&#10;5/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lAKjn&#10;LwAAAAAAAAAAAAAAAAAAAAAAAAAAAAAAAAAAAAAAAAAAAAAAAAAAAAAAAAAAAAAAAAAAAAAAAAAA&#10;AAAAAAAAAAAAAAAAAAAAAAAAAAAAAAAAAAAAAAAAAAAAAAAAAAAAAAAAAAAAAAAAAAAAAAAAAAAA&#10;AAAAAAAAAAAAAAAAAAAAAAAAAAAAAAAAAAAAAAAAAAAAAAAAAAAAAAAAAAAAAAAAAAAAAAAAAACo&#10;55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kA&#10;AAAAAAAAAAAAAAAAAAAAAAAAAAAAAAAAAAAAAAAAAAAAAAAAAAAAAAAAAAAAAAAAAAAAAAAAAAAA&#10;AAAAAAAAAAAAAAAAAAAAAAAAAAAAAAAAAAAAAAAAAAAAAAAAAAAAAAAAAAAAAAAAAAAAAAAAAAAA&#10;AAAAAAAAAAAAAAAAAAAAAAAAAAAAAAAAAAAAAAAAAAAAAAAAAAAAAAAAAAAAAAAAAAAAAAAAAAAA&#10;AAAAAAAAAAAAAAAAAAAAAACo51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AAAAAAAAAAAACo5zsAqOf/AKjn/wCo5/8AqOf/AKjn/wCo5/8AqOf/&#10;AKjn/wCo5/8AqOf/AKjn/wCo5/8AqOf/AKjn/wCo5/8AqOf/AKjn/wCo5/8AqOf/AKjn/wCo5/8A&#10;qOf/AKjn/wCo5/8AqOf/AKjn/wCo5/8AqOf/AKjn/wCo5/8AqOf/AKjn/wCo5/8AqOf/AKjn/wCo&#10;5/8AqOf/AKjn/wCo5/8AqOf/AKjn/wCo5/8AqOf/AKjn/wCo5/8AqOf/AKjn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60AqOf/AKjn/wCo5/8AqOf/AKjn/wCo5/8AqOf/AKjn/wCo5/8AqOf/&#10;AKjn/wCo5/8AqOf/AKjn/wCo5/8AqOf/AKjn/wCo5/8AqOf/AKjn/wCo5/8AqOf/AKjn/wCo5/8A&#10;qOf/AKjn/wCo5/8AqOf/AKjn/wCo5/8AqOf/AKjn/wCo5/8AqOf/AKjn/wCo5/8AqOf/AKjn/wCo&#10;5/8AqOf/AKjn/wCo5/8AqOf/AKjn/wCo5/8AqOf/AKjn/wCo5y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6AKjn+QCo5/8AqOf/AKjn/wCo5/8AqOf/AKjn/wCo5/8AqOf/AKjn/wCo5/8A&#10;qOf/AKjn/wCo5/8AqOf/AKjn/wCo5/8AqOf/AKjn/wCo5/8AqOf/AKjn/wCo5/8AqOf/AKjn/wCo&#10;5/8AqOf/AKjn/wCo5/8AqOf/AKjn/wCo5/8AqOf/AKjn/wCo56w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6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gCo59I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qOdY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MA&#10;AAAAAAAAAAAAAAAAAAAAAAAAAAAAAAAAAAAAAAAAAAAAAAAAAAAAAAAAAAAAAAAAAAAAAAAAAAAA&#10;AAAAAAAAAAAAAACo55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wCo51YAAAAAAAAAAAAAAAAAAAAAAAAAAAAAAAAAAAAAAAAAAAAAAAAAAAAA&#10;AAAAAAAAAAAAAAAAAAAAAAAAAAAAAAAAAAAAAAAAAAAAAAAAAAAAAAAAAAAAAAAAAAAAAAAAAAAA&#10;AAAAAAAAAAAAAAAAAAAAAAAAAAAAAAAAAAAAAAAAAAAAAAAAAAAAAAAAAAAAAAAAAAAAAAAAAAAA&#10;AAAAAAAAAAAAAACo56U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AAqOcCAAAAAAAAAAAAAAAAAAAAAAAAAAAAAAAAAAAAAAAAAAAAAAAAAAAAAAAA&#10;AAAAAAAAAAAAAAAAAAAAAAAAAAAAAAAAAAAAAAAAAAAAAAAAAAAAAAAAAAAAAAAAAAAAAAAAAAAA&#10;AAAAAAAAAAAAAAAAAAAAAAAAAAAAAAAAAAAAAAAAAAAAAAAAAAAAAAAAAAAAAAAAAAAAAAAAAAAA&#10;AAAAAAAAAAAAAAAAAAAAAAAAAAAAAAAAAAAAAACo56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1cAAAAAAAAAAACo5wsAqOf8AKjn/wCo5/8AqOf/&#10;AKjn/wCo5/8AqOf/AKjn/wCo5/8AqOf/AKjn/wCo5/8AqOf/AKjn/wCo5/8AqOf/AKjn/wCo5/8A&#10;qOf/AKjn/wCo5/8AqOf/AKjn/wCo5/8AqOf/AKjn/wCo5/8AqOf/AKjn/wCo5/8AqOf/AKjn/wCo&#10;5/8AqOf/AKjn/wCo5/8AqOf/AKjn/wCo5/8AqOf/AKjn/wCo5/8AqOf/AKjn/wCo5/8AqOf/AKjn&#10;4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3gAqOf/AKjn/wCo5/8AqOf/AKjn/wCo5/8AqOf/&#10;AKjn/wCo5/8AqOf/AKjn/wCo5/8AqOf/AKjn/wCo5/8AqOf/AKjn/wCo5/8AqOf/AKjn/wCo5/8A&#10;qOf/AKjn/wCo5/8AqOf/AKjn/wCo5/8AqOf/AKjn/wCo5/8AqOf/AKjn/wCo5/8AqOf/AKjn/wCo&#10;5/8AqOf/AKjn/wCo5/8AqOf/AKjn/wCo5/8AqOf/AKjn/wCo5/8AqOf/AKjn/wCo5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WACo5/8AqOf/AKjn/wCo5/8AqOf/AKjn/wCo5/8A&#10;qOf/AKjn/wCo5/8AqOf/AKjn/wCo5/8AqOf/AKjn/wCo5/8AqOf/AKjn/wCo5/8AqOf/AKjn/wCo&#10;5/8AqOf/AKjn/wCo5/8AqOf/AKjn/wCo5/8AqOf/AKjn/wCo5/8AqOf/AKjn0QCo5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+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zwCo5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UA&#10;qOfx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oAAA&#10;AAAAAAAAAAAAAAAAAAAAAAAAAAAAAAAAAAAAAAAAAAAAAAAAAAAAAAAAAAAAAAAAAAAAAAAAAAAA&#10;AAAAAAAAAAAAAAAAAAAAAAAAAAAAAAAAAAAAAAAAAAAAAAAAAAAAAAAAAAAAAAAAAAAAAAAAAAAA&#10;AAAAAAAAAAAAAAAAAAAAAAAAAAAAAAAAAAAAAAAAAAAAAAAAAAAAAAAAAAAAqOeo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3gAAAAAAAAAAAAAAAAAAAAAAAAAAAAAAAAAAAAAAAAAAAAAAAAAAAAAAAAAAAAAAAAAA&#10;AAAAAAAAAAAAAAAAAAAAAAAAAAAAAACo50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+AKjnRAAAAAAAAAAAAAAAAAAAAAAAAAAA&#10;AAAAAAAAAAAAAAAAAAAAAAAAAAAAAAAAAAAAAAAAAAAAAAAAAAAAAAAAAAAAAAAAAAAAAAAAAAAA&#10;AAAAAAAAAAAAAAAAAAAAAAAAAAAAAAAAAAAAAAAAAAAAAAAAAAAAAAAAAAAAAAAAAAAAAAAAAAAA&#10;AAAAAAAAAAAAAAAAAAAAAAAAAAAAAACo57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qAAAAAAAAAAAAAAAAAAAAAAAAAAAAAAAAAAAAAAAA&#10;AAAAAAAAAAAAAAAAAAAAAAAAAAAAAAAAAAAAAAAAAAAAAAAAAAAAAAAAAAAAAAAAAAAAAAAAAAAA&#10;AAAAAAAAAAAAAAAAAAAAAAAAAAAAAAAAAAAAAAAAAAAAAAAAAAAAAAAAAAAAAAAAAAAAAAAAAAAA&#10;AAAAAAAAAAAAAAAAAAAAAAAAAAAAAAAAAAAAAAAAAAAAAAAAAKjnCQCo5/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1AAAAAAAAAAAAAAAAAAqOfS&#10;AKjn/wCo5/8AqOf/AKjn/wCo5/8AqOf/AKjn/wCo5/8AqOf/AKjn/wCo5/8AqOf/AKjn/wCo5/8A&#10;qOf/AKjn/wCo5/8AqOf/AKjn/wCo5/8AqOf/AKjn/wCo5/8AqOf/AKjn/wCo5/8AqOf/AKjn/wCo&#10;5/8AqOf/AKjn/wCo5/8AqOf/AKjn/wCo5/8AqOf/AKjn/wCo5/8AqOf/AKjn/wCo5/8AqOf/AKjn&#10;/wCo5/8AqOf/AKjn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IAqOf/AKjn/wCo5/8AqOf/&#10;AKjn/wCo5/8AqOf/AKjn/wCo5/8AqOf/AKjn/wCo5/8AqOf/AKjn/wCo5/8AqOf/AKjn/wCo5/8A&#10;qOf/AKjn/wCo5/8AqOf/AKjn/wCo5/8AqOf/AKjn/wCo5/8AqOf/AKjn/wCo5/8AqOf/AKjn/wCo&#10;5/8AqOf/AKjn/wCo5/8AqOf/AKjn/wCo5/8AqOf/AKjn/wCo5/8AqOf/AKjn/wCo5/8AqOf/AKjn&#10;/wCo5+EAqO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20AqOf/AKjn/wCo5/8A&#10;qOf/AKjn/wCo5/8AqOf/AKjn/wCo5/8AqOf/AKjn/wCo5/8AqOf/AKjn/wCo5/8AqOf/AKjn/wCo&#10;5/8AqOf/AKjn/wCo5/8AqOf/AKjn/wCo5/8AqOf/AKjn/wCo5/8AqOf/AKjn/wCo5/8AqOfiAKjn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ZgAAAAAAAAAAAAAAAAAAAAAAAAAAAAAAAAAAAAAAAAAAAAAAAAAAAAAAAAAAAAAA&#10;AAAAAAAAAAAAAAAAAAAAAAAAAAAAAAAAAAAAAAAAAAAAAAAAAAAAAAAAAAAAAAAAAAAAAAAAAAAA&#10;AAAAAAAAAAAAAAAAAAAAAAAAAAAAAAAAAAAAAAAAAAAAAAAAAAAAAAAAAAAAAAAAAAAAAACo5wcA&#10;qOfy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lgAAAAAAAAAAAAAAAAAAAAAAAAAAAAAAAAAAAAAAAAAAAAAAAAAA&#10;AAAAAAAAAAAAAAAAAAAAAAAAAAAAAAAAAAAAAAAAAKjnCg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hgAAAAAAAAAA&#10;AAAAAAAAAAAAAAAAAAAAAAAAAAAAAAAAAAAAAAAAAAAAAAAAAAAAAAAAAAAAAAAAAAAAAAAAAAAA&#10;AAAAAAAAAAAAAAAAAAAAAAAAAAAAAAAAAAAAAAAAAAAAAAAAAAAAAAAAAAAAAAAAAAAAAAAAAAAA&#10;AAAAAAAAAAAAAAAAAAAAAAAAAAAAAAAAAAAAAAAAAAAAAA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mAAAAAAAAAAAAAAAAAAAAAAAA&#10;AAAAAAAAAAAAAAAAAAAAAAAAAAAAAAAAAAAAAAAAAAAAAAAAAAAAAAAAAAAAAAAAAAAAAAAAAAAA&#10;AAAAAAAAAAAAAAAAAAAAAAAAAAAAAAAAAAAAAAAAAAAAAAAAAAAAAAAAAAAAAAAAAAAAAAAAAAAA&#10;AAAAAAAAAAAAAAAAAAAAAAAAAAAAAAAAAAAAAAAAAAAAAAAAAAAAAAAAAAAAAAAAAKjnU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EAAAAA&#10;AAAAAAAAAAAAqOedAKjn/wCo5/8AqOf/AKjn/wCo5/8AqOf/AKjn/wCo5/8AqOf/AKjn/wCo5/8A&#10;qOf/AKjn/wCo5/8AqOf/AKjn/wCo5/8AqOf/AKjn/wCo5/8AqOf/AKjn/wCo5/8AqOf/AKjn/wCo&#10;5/8AqOf/AKjn/wCo5/8AqOf/AKjn/wCo5/8AqOf/AKjn/wCo5/8AqOf/AKjn/wCo5/8AqOf/AKjn&#10;/wCo5/8AqOf/AKjn/wCo5/8AqOf/AKjn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0AqOf+&#10;AKjn/wCo5/8AqOf/AKjn/wCo5/8AqOf/AKjn/wCo5/8AqOf/AKjn/wCo5/8AqOf/AKjn/wCo5/8A&#10;qOf/AKjn/wCo5/8AqOf/AKjn/wCo5/8AqOf/AKjn/wCo5/8AqOf/AKjn/wCo5/8AqOf/AKjn/wCo&#10;5/8AqOf/AKjn/wCo5/8AqOf/AKjn/wCo5/8AqOf/AKjn/wCo5/8AqOf/AKjn/wCo5/8AqOf/AKjn&#10;/wCo5/8AqOf/AKjn/wCo5/8AqOd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1AKjn/wCo5/8AqOf/AKjn/wCo5/8AqOf/AKjn/wCo5/8AqOf/AKjn/wCo5/8AqOf/AKjn/wCo&#10;5/8AqOf/AKjn/wCo5/8AqOf/AKjn/wCo5/8AqOf/AKjn/wCo5/8AqOf/AKjn/wCo5/8AqOf/AKjn&#10;/wCo5+MAqO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oAqOf6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i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IwAAAAAAAAAAAAAAAAAAAAAAAAAAAAAAAAAAAAAAAAAAAAAA&#10;AAAAAAAAAAAAAAAAAAAAAAAAAAAAAAAAAAAAAAAAAAAAAAAAAAAAAAAAAAAAAAAAAAAAAAAAAAAA&#10;AAAAAAAAAAAAAAAAAAAAAAAAAAAAAAAAAAAAAAAAAAAAAAAAAAAAAAAAAAAAAAAAAAAAAAAAAAAA&#10;AAAAAAAAAACo50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TwAAAAAAAAAAAAAAAAAAAAAAAAAAAAAAAAAA&#10;AAAAAAAAAAAAAAAAAAAAAAAAAAAAAAAAAAAAAAAAAAAAAAAAAAAAqOcPAKjnx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+&#10;AKjnCgAAAAAAAAAAAAAAAAAAAAAAAAAAAAAAAAAAAAAAAAAAAAAAAAAAAAAAAAAAAAAAAAAAAAAA&#10;AAAAAAAAAAAAAAAAAAAAAAAAAAAAAAAAAAAAAAAAAAAAAAAAAAAAAAAAAAAAAAAAAAAAAAAAAAAA&#10;AAAAAAAAAAAAAAAAAAAAAAAAAAAAAAAAAAAAAAAAAAAAAAAAAAAAAAAAAAAAAACo58U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eAAAAAAAA&#10;AAAAAAAAAAAAAAAAAAAAAAAAAAAAAAAAAAAAAAAAAAAAAAAAAAAAAAAAAAAAAAAAAAAAAAAAAAAA&#10;AAAAAAAAAAAAAAAAAAAAAAAAAAAAAAAAAAAAAAAAAAAAAAAAAAAAAAAAAAAAAAAAAAAAAAAAAAAA&#10;AAAAAAAAAAAAAAAAAAAAAAAAAAAAAAAAAAAAAAAAAAAAAAAAAAAAAAAAAAAAAAAAAAAAAAAAAAAA&#10;AAAAAKjno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oAAAAAAAAAAAAAAAAAqOdgAKjn/wCo5/8AqOf/AKjn/wCo5/8AqOf/AKjn/wCo5/8A&#10;qOf/AKjn/wCo5/8AqOf/AKjn/wCo5/8AqOf/AKjn/wCo5/8AqOf/AKjn/wCo5/8AqOf/AKjn/wCo&#10;5/8AqOf/AKjn/wCo5/8AqOf/AKjn/wCo5/8AqOf/AKjn/wCo5/8AqOf/AKjn/wCo5/8AqOf/AKjn&#10;/wCo5/8AqOf/AKjn/wCo5/8AqOf/AKjn/wCo5/8AqOf/AKj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WAKjn/wCo5/8AqOf/AKjn/wCo5/8AqOf/AKjn/wCo5/8AqOf/AKjn/wCo5/8A&#10;qOf/AKjn/wCo5/8AqOf/AKjn/wCo5/8AqOf/AKjn/wCo5/8AqOf/AKjn/wCo5/8AqOf/AKjn/wCo&#10;5/8AqOf/AKjn/wCo5/8AqOf/AKjn/wCo5/8AqOf/AKjn/wCo5/8AqOf/AKjn/wCo5/8AqOf/AKjn&#10;/wCo5/8AqOf/AKjn/wCo5/8AqOf/AKjn/wCo5/8AqOfjAKjn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ZgCo5/0AqOf/AKjn/wCo5/8AqOf/AKjn/wCo5/8AqOf/AKjn/wCo&#10;5/8AqOf/AKjn/wCo5/8AqOf/AKjn/wCo5/8AqOf/AKjn/wCo5/8AqOf/AKjn/wCo5/8AqOf/AKjn&#10;/wCo5/8AqOf/AKjn1ACo5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BACo58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VAAAAAAAAAAAAAAAAAAAAAAAAAAAAAAAAAAAA&#10;AAAAAAAAAAAAAAAAAAAAAAAAAAAAAAAAAAAAAAAAAAAAAAAAAAAAAAAAAAAAAAAAAAAAAAAAAAAA&#10;AAAAAAAAAAAAAAAAAAAAAAAAAAAAAAAAAAAAAAAAAAAAAAAAAAAAAAAAAAAAAAAAAAAAAAAAAAAA&#10;AAAAAAAAAAAAAAAAAAAAAAAAAACo55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XAAAAAAAAAAAAAAAAAAAAAAAAAAAAAAAAAAAAAAAAAAAAAAAAAAAAAAAAAAAAAAAAAAAA&#10;AAAAAAAAAAAAAAAAAAAAAAAAAAAAAAAAAAAAAAAAAAAAAAAAAAAAAAAAAAAAAAAAAAAAAAAAAAAA&#10;AAAAAAAAAAAAAAAAAAAAAAAAAAAAAAAAAAAAAAAAAAAAAAAAAAAAAAAAAAAAAAAAAAAAAAAAAAAA&#10;AAAAAAAAAAAAAAAAqOcFAKjn7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zAAAAAAAAAAAAAAAAAAqOcgAKjn/wCo5/8AqOf/AKjn/wCo5/8A&#10;qOf/AKjn/wCo5/8AqOf/AKjn/wCo5/8AqOf/AKjn/wCo5/8AqOf/AKjn/wCo5/8AqOf/AKjn/wCo&#10;5/8AqOf/AKjn/wCo5/8AqOf/AKjn/wCo5/8AqOf/AKjn/wCo5/8AqOf/AKjn/wCo5/8AqOf/AKjn&#10;/wCo5/8AqOf/AKjn/wCo5/8AqOf/AKjn/wCo5/8AqOf/AKjn/wCo5/8AqOf/AKj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hAKjn/wCo5/8AqOf/AKjn/wCo5/8AqOf/AKjn/wCo5/8A&#10;qOf/AKjn/wCo5/8AqOf/AKjn/wCo5/8AqOf/AKjn/wCo5/8AqOf/AKjn/wCo5/8AqOf/AKjn/wCo&#10;5/8AqOf/AKjn/wCo5/8AqOf/AKjn/wCo5/8AqOf/AKjn/wCo5/8AqOf/AKjn/wCo5/8AqOf/AKjn&#10;/wCo5/8AqOf/AKjn/wCo5/8AqOf/AKjn/wCo5/8AqOf/AKjn/wCo5/8AqOf/AKjn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0wAqOfzAKjn/wCo5/8AqOf/AKjn/wCo&#10;5/8AqOf/AKjn/wCo5/8AqOf/AKjn/wCo5/8AqOf/AKjn/wCo5/8AqOf/AKjn/wCo5/8AqOf/AKjn&#10;/wCo5/8AqOf/AKjn/wCo5/8AqOe4AKjn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xcAqOfj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/AAAAAAAAAAAAAAAAAAAA&#10;AAAAAAAAAAAAAAAAAAAAAAAAAAAAAAAAAAAAAAAAAAAAAAAAAAAAAAAAAAAAAAAAAAAAAAAAAAAA&#10;AAAAAAAAAAAAAAAAAAAAAAAAAAAAAAAAAAAAAAAAAAAAAAAAAAAAAAAAAAAAAAAAAAAAAAAAAAAA&#10;AAAAAAAAAAAAAAAAAAAAAAAAAAAAAAAAAAAAAKjnAgCo5+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QAAAAAAAAAAAAAAAAAAAAAAAAAAAAAAAAAAAAAAAAAAAAAA&#10;AAAAAAAAAAAAAAAAAAAAAAAAAAAAAAAAAAAAAAAAAAAAAAAAAAAAAAAAAAAAAAAAAAAAAAAAAAAA&#10;AAAAAAAAAAAAAAAAAAAAAAAAAAAAAAAAAAAAAAAAAAAAAAAAAAAAAAAAAAAAAAAAAAAAAAAAAAAA&#10;AAAAAAAAAAAAAAAAAAAAAAAAAAAAAAAAqOdE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yMAAAAAAAAAAAAAAAAAAAAAAKjn4QCo5/8A&#10;qOf/AKjn/wCo5/8AqOf/AKjn/wCo5/8AqOf/AKjn/wCo5/8AqOf/AKjn/wCo5/8AqOf/AKjn/wCo&#10;5/8AqOf/AKjn/wCo5/8AqOf/AKjn/wCo5/8AqOf/AKjn/wCo5/8AqOf/AKjn/wCo5/8AqOf/AKjn&#10;/wCo5/8AqOf/AKjn/wCo5/8AqOf/AKjn/wCo5/8AqOf/AKjn/wCo5/8AqOf/AKjn/wCo5/8AqOf/&#10;AKjn/w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B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1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lAKjnzwCo&#10;5/8AqOf/AKjn/wCo5/8AqOf/AKjn/wCo5/8AqOf/AKjn/wCo5/8AqOf/AKjn/wCo5/8AqOf/AKjn&#10;/wCo5/8AqOf/AKjn/wCo5/8AqOf/AKjn/wCo54cAqO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8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1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1AKjn+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4AqOceAAAA&#10;AAAAAAAAAAAAAAAAAAAAAAAAAAAAAAAAAAAAAAAAAAAAAAAAAAAAAAAAAAAAAAAAAAAAAAAAAAAA&#10;AAAAAAAAAAAAAAAAAAAAAAAAAAAAAAAAAAAAAAAAAAAAAAAAAAAAAAAAAAAAAAAAAAAAAAAAAAAA&#10;AAAAAAAAAAAAAAAAAAAAAAAAAAAAAAAAAAAAAAAAAAAAAAAAAAAAAKjnO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SQAAAAAAAAAAAAAAAAAAAAAAAAAAAAAA&#10;AAAAAAAAAAAAAAAAAAAAAAAAAAAAAAAAAAAAAAAAAAAAAAAAAAAAAAAAAAAAAAAAAAAAAAAAAAAA&#10;AAAAAAAAAAAAAAAAAAAAAAAAAAAAAAAAAAAAAAAAAAAAAAAAAAAAAAAAAAAAAAAAAAAAAAAAAAAA&#10;AAAAAAAAAAAAAAAAAAAAAAAAAAAAAAAAAAAAAAAAAAAAAAAAqOeW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x0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/AKjn/wCo5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7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QAqO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QCo53oAqOf1AKjn/wCo5/8AqOf/AKjn/wCo5/8AqOf/AKjn/wCo5/8AqOf/AKjn&#10;/wCo5/8AqOf/AKjn/wCo5/8AqOf/AKjn/wCo5/8AqOfoAKjn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CgCo5/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QCo5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Y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8AAAAAAAAAAAAAAAAAAAAAAAAAAAAAAAAAAAAAAAAAAAAAAAAAAAAAAAAAAAAAAAAAAAAA&#10;AAAAAAAAAAAAAAAAAAAAAAAAAAAAAAAAAAAAAAAAAAAAAAAAAAAAAAAAAAAAAAAAAAAAAAAAAAAA&#10;AAAAAAAAAAAAAAAAAAAAAAAAAAAAAAAAAAAAAAAAAAAAAAAAAAAAAAAAAAAAAAAAAAAAAKjnh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Co5/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AAAAAAAAAAAAAAA&#10;AAAAAAAAAAAAAAAAAAAAAAAAAAAAAAAAAAAAAAAAAAAAAAAAAAAAAAAAAAAAAAAAAAAAAAAAAAAA&#10;AAAAAAAAAAAAAAAAAAAAAAAAAAAAAAAAAAAAAAAAAAAAAAAAAAAAAAAAAAAAAAAAAAAAAAAAAAAA&#10;AAAAAAAAAAAAAAAAAAAAAAAAAAAAAAAAAAAAAAAAAAAAAAAAAAAAAAAAAACo5wEAqOfm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x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/AKjn/wCo5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u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rAKjn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ZAKjnjQCo5/AAqOf/AKjn/wCo5/8AqOf/AKjn&#10;/wCo5/8AqOf/AKjn/wCo5/8AqOf/AKjn/wCo5/8AqOf/AKjn/wCo56oAqO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M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Co5/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AAAAAAAAAAAAAAAAAAAAAAAAAAAAAAAAAAAAAAAAAAAAAAAAAAAAAAAAAAAAAAAAAAAAAAAAAAA&#10;AAAAAAAAAAAAAAAAAAAAAAAAAAAAAAAAAAAAAAAAAAAAAAAAAAAAAAAAAAAAAAAAAAAAAAAAAAAA&#10;AAAAAAAAAAAAAAAAAAAAAAAAAAAAAAAAAAAAAAAAAAAAAAAAAAAAAAAAAAAAAAAAAAAAAAAAAACo&#10;5z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wY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8QCo5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kAqOdQAKjn&#10;kwCo58IAqOfYAKjn4ACo5+AAqOfgAKjn4ACo5+AAqOfgAKjn4ACo5+AAqOfSAKjnT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3AKjn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wUAqOfA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gCo5wIAAAAAAAAAAAAAAAAAAAAAAAAAAAAAAAAAAAAAAAAAAAAAAAAAAAAA&#10;AAAAAAAAAAAAAAAAAAAAAAAAAAAAAAAAAAAAAAAAAAAAAAAAAAAAAAAAAAAAAAAAAAAAAAAAAAAA&#10;AAAAAAAAAAAAAAAAAAAAAAAAAAAAAAAAAAAAAAAAAAAAAAAAAAAAAAAAAAAAAAAAAAAAAAAAAAAA&#10;AAAAAAAAAAAAAACo54k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3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oAqO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q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TAKjn3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yoAAAAAAAAAAAAAAAAAAAAAAAAAAAAAAAAAAAAA&#10;AAAAAAAAAAAAAAAAAAAAAAAAAAAAAAAAAAAAAAAAAAAAAAAAAAAAAAAAAAAAAAAAAAAAAAAAAAAA&#10;AAAAAAAAAAAAAAAAAAAAAAAAAAAAAAAAAAAAAAAAAAAAAAAAAAAAAAAAAAAAAAAAAAAAAAAAAAAA&#10;AAAAAAAAAAAAAAAAAAAAAAAAAAAAAACo59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8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pgCo5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3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KACo5/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2E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6AAAAAAAAAAAAAAAAAAA&#10;AAAAAAAAAKjnwACo5/8AqOf/AKjn/wCo5/8AqOf/AKjn/wCo5/8AqOf/AKjn/wCo5/8AqOf/AKjn&#10;/wCo5/8AqOf/AKjn/wCo5/8AqOf/AKjn/wCo5/8AqOf/AKjn/wCo5/8AqOf/AKjn/wCo5/8AqOf/&#10;AKjn/wCo5/8AqOf/AKjn/wCo5/8AqOf/AKjn/wCo5/8AqOf/AKjn/wCo5/8AqOf/AKjn/wCo5/8A&#10;qOf/AKjn/wCo5/8AqOf/AKjn/wCo5z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5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QAqO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U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8AqO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0YAqOf9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5kAAAAA&#10;AAAAAAAAAAAAAAAAAAAAAAAAAAAAAAAAAAAAAAAAAAAAAAAAAAAAAAAAAAAAAAAAAAAAAAAAAAAA&#10;AAAAAAAAAAAAAAAAAAAAAAAAAAAAAAAAAAAAAAAAAAAAAAAAAAAAAAAAAAAAAAAAAAAAAAAAAAAA&#10;AAAAAAAAAAAAAAAAAAAAAAAAAAAAAAAAAAAAAAAAAAAAAAAAAAAAAAAAAKjnf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4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t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uwCo5y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F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q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cAqOft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KjnJ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AAAAAAAAAAAAAAAAAAAAAAAAAAAAAAAAAAAAAAAAAAAAAAAAAAAAAAAAAAAAAAAAAA&#10;AAAAAAAAAAAAAAAAAAAAAAAAAAAAAAAAAAAAAAAAAAAAAAAAAAAAAAAAAAAAAAAAAAAAAAAAAAAA&#10;AAAAAAAAAAAAAAAAAAAAAAAAAAAAAAAAAAAAAAAAAAAAAAAAAAAAAAAAAAAAAAAAAAAAAAAAAKjn&#10;z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0g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/AKjn/wCo5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f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sAqOeYAKjn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dv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PQCo5/EAqOf/AKjn/wCo5/8AqOf/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wAqOcLAAAAAAAAAAAAAAAAAAAAAAAAAAAAAAAAAAAAAAAAAAAA&#10;AAAAAAAAAAAAAAAAAAAAAAAAAAAAAAAAAAAAAAAAAAAAAAAAAAAAAAAAAAAAAAAAAAAAAAAAAAAA&#10;AAAAAAAAAAAAAAAAAAAAAAAAAAAAAAAAAAAAAAAAAAAAAAAAAAAAAAAAAAAAAAAAAAAAAAAAAAAA&#10;AAAAAAAAqOc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+gCo55oAqOc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Y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AQCo56I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CAKjn9gCo5/8AqOf/AKjn/wCo5/8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KjnP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zACo59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w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/AKjn/wCo574AqOegAKjnoACo56AAqOegAKjnoACo56AAqOegAKjnoACo56AAqOegAKjn&#10;oACo56AAqOegAKjnoACo56AAqOegAKjnoACo56AAqOegAKjnoACo56AAqOegAKjnoACo56AAqOeg&#10;AKjnoACo56AAqOegAKjnoACo56AAqOegAKjnoACo56AAqOegAKjnoACo5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wCo5+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sACo50gAqO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B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YA&#10;qOe6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4AqOf6AKjn/wCo5/8AqOf/AKjn/wCo5/8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KjnQ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Co50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2AAAAAAAAAAAA&#10;AAAAAAAAAAAAAAAAAAAAAAAAAAAAAAAAAAAAAAAAAAAAAAAAAAAAAAAAAAAAAAAAAAAAAAAAAAAA&#10;AAAAAAAAAAAAAAAAAAAAAAAAAAAAAAAAAAAAAAAAAAAAAAAAAAAAAAAAAAAAAAAAAAAAAAAAAAAA&#10;AAAAAAAAAAAAAAAAAAAAAAAAAAAAAAAAAAAAAAAAqOe9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UACo5x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tAAAAAAAAAAAAAAA&#10;AAAAAAAAAAAAAKjnw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AA&#10;AAAAAAAAAAAAAAAAAAAAAAAAAAAAAAAAAAAAAAAAAAAAAAAAAAAAAAAAAAAAAAAAAAAAAAAAAAAA&#10;AAAAAAAAAAAAAAAAAAAAAAAAAAAAAAAAAAAAAAAAAAAAAACo5w4AqOcjAKjnLwCo5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Q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dAKjndwCo5x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r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WQCo5/oAqOf/AKjn/wCo5/8AqOf/AKjn/wCo5/8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KjnU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Co5xQ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rgAAAAAAAAAAAAAAAAAAAAAAAAAAAKjnw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AAAAAAAAAAAAAAAAAAAAAAAAAAAAAAAAAAAAAAAAAAAAAAAAAAqOcHAKjnGQCo&#10;5ysAqOc+AKjnUwCo52UAqOd4AKjnigCo550AqOewAKjnxACo59YAqOfpAKjn+wCo5/8AqOf/AKjn&#10;/wCo5/0AqOfUAKjnnQCo52cAqOcxAKjn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o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4AqOfD&#10;AKjnaACo5x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I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gAKjn/QCo5/8AqOf/AKjn/wCo5/8AqOf/&#10;AKjn/wCo5/8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KjnV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qOfe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kAAAAAAAAAAAAAAAAAAAAAAAAAAAAAAAAAAAAAAAAAAAAAAAAAAAAAAAA&#10;AAAAAAAAAAAAAAAAAAAAAAAAAAAAAAAAAAAAAAAAAAAAAAAAAAAAAAAAAAAAAAAAAAAAAAAAAAAA&#10;AAAAAAAAAAAAAAAAAAAAAAAAAAAAAAAAAAAAAAAAAAAAAAAAAAAAAAAAAAAAAAAAAACo51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1AAAAAACo5x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o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wAqOe+AKjncwCo5y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VAKjntQCo5+4AqOewAKjnIwCo52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KjnY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qOer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lwAAAAAAAAAAAAAAAAAAAAAAAAAAAKjnw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rAKjntgCo54AAqOdaAKjngACo560AqOfaAKjn/QCo5/8AqOf/AKjn/wCo5/8A&#10;qOf/AKjn/wCo5/8AqOf/AKjn/wCo5/8AqOf/AKjn/wCo5/8AqOf/AKjn/wCo5/8AqOf3AKjn0QCo&#10;56MAqOd0AKjnPACo5wcAAAAAAAAAAAAAAAAAAAAAAAAAAAAAAAAAAAAAAAAAAAAAAAAAAAAAAAAA&#10;AAAAAAAAAAAAAAAAAAAAAAAAAAAAAAAAAAAAAAAAAAAAAAAAAAAAAAAAqOeN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eAKjnkwCo51AA&#10;qO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/AKjn/wCo5/8AqOf/AKjn9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Kjnb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qOd4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kAAAAAAAAAAAAAAAAAAAAAAAAAAA&#10;AKjn5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gAqOe9AKjnbgCo5x4AAAAAAAAAAAAAAAAAAAAAAAAA&#10;AAAAAAAAAAAAAAAAAAAAAAAAAAAAAAAAAAAAAAAAAAAAAAAAAAAAAAAAAAAAAAAAAAAAAAAAqOch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+AKjn0ACo55EAqOdUAKjn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3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IAqO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MAKjnAwAAAAAAAAAAAAAAAAAAAAAAAAAA&#10;AAAAAAAAAAAAAAAAAAAAAAAAAAAAAAAAAAAAAAAAAAAAAAAAAAAAAAAAAAAAAAAAAAAAAAAAAAAA&#10;AAAAAAAAAAAAAAAAAAAAAAAAAAAAAAAAAAAAAAAAAAAAAAAAAAAAAAAAAAAAAAAAAAAAAAAAAAAA&#10;AAAAAAAAAAAAAAAAAAAAAAAAAAAAAAAAAAAAAAAAAKjnc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qOdF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gAAAAAAAAAAA&#10;AAAAAAAAAAAAqOcS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4AqOe6AKjn&#10;TgCo5wEAAAAAAAAAAAAAAAAAAAAAAAAAAAAAAAAAAAAAAAAAAAAAAAAAAAAAAAAAAAAAAAAAAAAA&#10;AAAAAAAAAAAAAAAAAKjns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IAqOerAKjneACo&#10;50IAqO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5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EAqOcsAAAAAAAAAAAAAAAAAAAAAAAAAAAAAAAAAAAAAAAAAAAA&#10;AAAAAAAAAAAAAAAAAAAAAAAAAAAAAAAAAAAAAAAAAAAAAAAAAAAAAAAAAAAAAAAAAAAAAAAAAAAA&#10;AAAAAAAAAAAAAAAAAAAAAAAAAAAAAAAAAAAAAAAAAAAAAAAAAAAAAAAAAAAAAAAAAAAAAAAAAAAA&#10;AAAAAAAAAAAAAAAAAAAAAAAAAAAAAAAAAAAAAAAAAAAAAAAAAAAAAAAAAAAAAKjnCgCo57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cgAAAAAAAAAA&#10;AAAAAAAAAAAAAAAAAAAAAAAAAAA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qOcQ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AAAAAAAAAAAAAAAAAAAAAAAAAAAAAAAAAAAAAAAAAAAAAAAAAAAAAAAAAAAAAAA&#10;AAAAAAAAAAAAAAAAAAAAAAAAAAAAAAAAAAAAAAAAAAAAAAAAAAAAAAAAAAAAAAAAAAAAAAAAAAAA&#10;AAAAAAAAAAAAAAAAAAAAAAAAAAAAAAAAAAAAAAAAAAAAAAAAAKjni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4AAAAAAAAAAACo55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egAAAAAAAAAAAAAAAAAAAAAAqOd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88AqOdIAAAAAAAAAAAAAAAAAAAAAAAAAAAAAAAAAAAAAAAAAAAAAAAA&#10;AAAAAAAAAAAAAAAAAAAAAAAAAAAAAAAAAKjnO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+AKjn3QCo57AAqOeDAKjnVwCo5ysAqO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7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2s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cACo5wEAAAAAAAAAAAAAAAAA&#10;AAAAAAAAAAAAAAAAAAAAAAAAAAAAAAAAAAAAAAAAAAAAAAAAAAAAAAAAAAAAAAAAAAAAAAAAAAAA&#10;AAAAAAAAAAAAAAAAAAAAAAAAAAAAAAAAAAAAAAAAAAAAAAAAAAAAAAAAAAAAAAAAAAAAAAAAAAAA&#10;AAAAAAAAAAAAAAAAAAAAAAAAAAAAAAAAAAAAAAAAAAAAAAAAAAAAAAAAAAAAAAAAAAAAAAAAqOcX&#10;AKjny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9gCo5yIAAAAAAAAAAAAAAAAAAAAAAAAAAAAAAAAAAAAAAAAAAAAAAAAAAAAAAAAAAAAAAAAA&#10;AAAAAAAAAAAAAAAAAAAAAAAAAAAAAAAAAAAAAAAAAAAAAAAAAAAAAAAAAAAAAAAAAAAAAAAAAAAA&#10;AAAAAAAAAAAAAAAAAAAAAAAAAAAAAAAAAAAAAAAAAAAAAAAAAAAAAAAAAAAAAAAAAAAAAAAAAKjn&#10;h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Kjn2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QCo5wMAAAAAAAAAAAAAAAAAAAAAAAAAAAAAAAAAAAAAAAAA&#10;AAAAAAAAAAAAAAAAAAAAAAAAAAAAAAAAAAAAAAAAAAAAAAAAAAAAAAAAAAAAAAAAAAAAAAAAAAAA&#10;AAAAAAAAAAAAAAAAAAAAAAAAAAAAAAAAAAAAAAAAAAAAAAAAAAAAAAAAAAAAAAAAAKjn2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zAAAAAAAKjnV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cAAAAAAAAAAAAAAAAAAAAAAAqOd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oACo5wsAAAAAAAAAAAAAAAAAAAAA&#10;AAAAAAAAAAAAAAAAAAAAAAAAAAAAAAAAAAAAAAAAAAAAAAAAAAAAAACo57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6AKjn&#10;1QCo57EAqOeLAKjnZQCo50EAqOcdAKjn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9E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0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QCo5zkAqOdn&#10;AKjnkACo57IAqOfVAKjn7wCo5/8AqOf/AKjn/wCo5/8AqOf/AKjn/wCo5/8AqOf/AKjn/wCo5/8A&#10;qOf/AKjn/wCo5/8AqOf/AKjn/wCo5/8AqOf/AKjn/wCo5/8AqOf/AKjn/wCo5/8AqOf/AKjn2wCo&#10;56gAqOd1AKjnQgCo5w8AqOePAKjnIQAAAAAAAAAAAAAAAAAAAAAAAAAAAAAAAAAAAAAAAAAAAAAA&#10;AAAAAAAAqOdQ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7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gA&#10;qOcDAAAAAAAAAAAAAAAAAAAAAAAAAAAAAAAAAAAAAAAAAAAAAAAAAAAAAAAAAAAAAAAAAAAAAAAA&#10;AAAAAAAAAAAAAAAAAAAAAAAAAAAAAAAAAAAAAAAAAAAAAAAAAAAAAAAAAAAAAAAAAAAAAAAAAAAA&#10;AAAAAAAAAAAAAAAAAAAAAAAAAAAAAAAAAAAAAAAAAAAAAAAAAAAAAAAAAAAAAAAAAAAAAAAAAAAA&#10;AAAAAACo5yoAqOf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wAqOcBAAAAAAAAAAAAAAAAAAAAAAAAAAAAAAAAAAAAAAAAAAAA&#10;AAAAAAAAAAAAAAAAAAAAAAAAAAAAAAAAAAAAAAAAAAAAAAAAAAAAAAAAAAAAAAAAAAAAAAAAAAAA&#10;AAAAAAAAAAAAAAAAAAAAAAAAAAAAAAAAAAAAAAAAAAAAAAAAAAAAAAAAAAAAAAAAAAAAAAAAAAAA&#10;AAAAAAA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Kjn&#10;o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AAAAAAAAAAAqOeZ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4AqOcX&#10;AAAAAAAAAAAAAAAAAAAAAAAAAAAAAAAAAAAAAAAAAAAAAAAAAAAAAAAAAAAAAAAAAAAAAACo5zY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9ACo57wAqOeAAKjnRACo5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DACo5/k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3AKjnFQAAAAAAAAAAAAAAAAAAAAAAAAAAAAAAAAAAAAAAAAAAAAAAAAAA&#10;AAAAAAAAAAAAAAAAAAAAAAAAAAAAAAAAAAAAAAAAAAAAAAAAAAAAAAAAAAAAAAAAAAAAAAAAAAAA&#10;AAAAAAAAAAAAAAAAAAAAAAAAAAAAAAAAAAAAAAAAAAAAAAAAAAAAAAAAAAAAAAAAAAAAAAAAAAAA&#10;AAAAAAAAAAAAAAAAAKjnRQCo5/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jAAAAAAAAAAAAAAAAAAAAAAAAAAAA&#10;AAAAAAAAAAAAAAAAAAAAAAAAAAAAAAAAAAAAAAAAAAAAAAAAAAAAAAAAAAAAAAAAAAAAAAAAAAAA&#10;AAAAAAAAAAAAAAAAAAAAAAAAAAAAAAAAAAAAAAAAAAAAAAAAAAAAAAAAAAAAAAAAAAAAAAAAAAAA&#10;AAAAAAAAAAAAAAAAAAAAAAAAAAAAAKjnn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Kjna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XAAAAAAAAAAAAAAAAAAAAAAA&#10;qOfF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PAKjnDAAAAAAAAAAAAAAAAAAAAAAAAAAAAAAAAAAAAAAAAAAAAAAAAAAAAAAA&#10;AAAAAAAAAAAAAAAAqOel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wAqOfLAKjnjwCo51QAqO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NAKjnXQCo57gAqOf6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KAKjnSwAAAAAAAAAAAAAAAAAAAAAAAAAAAAAAAAAAAAAAAAAAAAAAAAAAAAAAAAAAAAAA&#10;AAAAAAAAAAAAAAAAAAAAAAAAAAAAAAAAAAAAAAAAAAAAAAAAAAAAAAAAAAAAAAAAAAAAAAAAAAAA&#10;AAAAAAAAAAAAAAAAAAAAAAAAAAAAAAAAAAAAAAAAAAAAAAAAAAAAAAAAAAAAAAAAAAAAAAAAAAAA&#10;AAAAAAAAAAAAAAAAAAAAAAAAAAAAAAAAAAAAAKjnU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7QCo52kAqOcGAAAAAAAAAAAAAAAAAAAAAAAA&#10;AAAAAAAAAAAAAAAAAAAAAAAAAAAAAAAAAAAAAAAAAAAAAAAAAAAAAAAAAAAAAAAAAAAAAAAAAAAA&#10;AAAAAAAAAAAAAAAAAAAAAAAAAAAAAAAAAAAAAAAAAAAAAAAAAAAAAAAAAAAAAAAAAAAAAAAAAAAA&#10;AAAAAAAAAAAAAAAAAAAAAAAAAAAAqOdbAKjn+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5AKjnXwCo5wEA&#10;AAAAAKjnCACo52AAqOdcAAAAAAAAAAAAAAAAAAAAAAAAAAAAAAAAAAAAAAAAAAAAAAAAAAAAAAAA&#10;AAAAAAAAAAAAAAAAAAAAAAAAAAAAAAAAAAAAAAAAAAAAAAAAAAAAAAAAAAAAAAAAAAAAAAAAAAAA&#10;AAAAAAAAAAAAAAAAAAAAAAAAAAAAAAAAAAAAAAAAAAAAAKjno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KjnN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UAAAAAAA&#10;AAAAAAAAAAAAAAAAqOf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nAAAAAAAAAAAAAAAAAAAAAAAAAAAAAAAAAAAAAAA&#10;AAAAAAAAAAAAAAAAAAAAAAAAAAAAAAAAqOcbAKjn9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wCo558AqOdjAKjn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A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KQCo55U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QAqOc9AAAAAAAAAAAAAAAAAAAAAAAAAAAAAAAAAAAA&#10;AAAAAAAAAAAAAAAAAAAAAAAAAAAAAAAAAAAAAAAAAAAAAAAAAAAAAAAAAAAAAAAAAAAAAAAAAAAA&#10;AAAAAAAAAAAAAAAAAAAAAAAAAAAAAAAAAAAAAAAAAAAAAAAAAAAAAAAAAAAAAAAAAAAAAAAAAAAA&#10;AAAAAAAAAAAAAAAAAAAAAAAAAAAAAAAAAAAAAAAAAAAAAAAAAAAAAKjnn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lAKjnjwCo&#10;500AqOcrAAAAAAAAAAAAAAAAAAAAAAAAAAAAAAAAAAAAAAAAAAAAAAAAAAAAAAAAAAAAAAAAAAAA&#10;AAAAAAAAAAAAAAAAAAAAAAAAAAAAAAAAAAAAAAAAAAAAAAAAAAAAAAAAAAAAAAAAAAAAAAAAAAAA&#10;AAAAAAAAAAAAAAAAAAAAAAAAAAAAAAAAAAAAAAAAAAAAqOdl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QAqOfEAKjn8gCo5/8AqOf/AKjncAAAAAAAAAAAAAAAAAAAAAAAAAAAAAAAAAAA&#10;AAAAAAAAAAAAAAAAAAAAAAAAAAAAAAAAAAAAAAAAAAAAAAAAAAAAAAAAAAAAAAAAAAAAAAAAAAAA&#10;AAAAAAAAAAAAAAAAAAAAAAAAAAAAAAAAAAAAAAAAAAAAAAAAAAAAAAAAAAAAAKjns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KjnB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gAAAAAAAAAAAAAAAACo5x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MAAAAAAAAAAAAAAAAA&#10;AAAAAAAAAAAAAAAAAAAAAAAAAAAAAAAAAAAAAAAAAAAAAAAAAAAAAKjne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oAqOevAKjncwCo5zcAqO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5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cAqOeo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owCo5xYAAAAAAAAA&#10;AAAAAAAAAAAAAAAAAAAAAAAAAAAAAAAAAAAAAAAAAAAAAAAAAAAAAAAAAAAAAAAAAAAAAAAAAAAA&#10;AAAAAAAAAAAAAAAAAAAAAAAAAAAAAAAAAAAAAAAAAAAAAAAAAAAAAAAAAAAAAAAAAAAAAAAAAAAA&#10;AAAAAAAAAAAAAAAAAAAAAAAAAAAAAAAAAAAAAAAAAAAAAAAAAAAAAAAAAAAAAAAAqOcCAKjn6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KAAAAAAAAAAAAAAAAAAAAAAAAAAAAAAAAAAAAAAAAAAAAAAAAAAAA&#10;AAAAAAAAAAAAAAAAAAAAAAAAAAAAAAAAAAAAAAAAAAAAAAAAAAAAAAAAAAAAAAAAAAAAAAAAAAAA&#10;AAAAAAAAAAAAAAAAAAAAAAAAAAAAAAAAAAAAAAAAAAAAAAAAAAAAAAAAAAAAqOcLAKjn7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+gCo5y0AAAAAAAAAAAAA&#10;AAAAAAAAAAAAAAAAAAAAAAAAAAAAAAAAAAAAAAAAAAAAAAAAAAAAAAAAAAAAAAAAAAAAAAAAAAAA&#10;AAAAAAAAAAAAAAAAAAAAAAAAAAAAAAAAAAAAAAAAAAAAAAAAAAAAAAAAAAAAAAAAAAAAAAAAAAAA&#10;AKjnu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AAAAAAAAAAAAAAAAACo58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0AqOcLAAAAAAAAAAAAAAAAAAAAAAAAAAAAAAAA&#10;AAAAAAAAAAAAAAAAAAAAAAAAAAAAAAAAAAAAAAAAAAAAAAAAAAAAAAAAAAAAAAAAAAAAAAAAAAAA&#10;AAAAAAAAAAAAAAAAAAAAAAAAAAAAAAAAAAAAAAAAAAAAAAAAAAAAAAAAAACo51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r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wAAAAAAAAAAAAAAAACo5y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4A&#10;AAAAAAAAAAAAAAAAAAAAAAAAAAAAAAAAAAAAAAAAAAAAAAAAAAAAAAAAAAAAAAAAAAAAAKjnBQCo&#10;59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2AKjnvgCo54IAqOdGAKjn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P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Q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M&#10;AKjnjACo5/o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8AqOddAAAAAAAAAAAAAAAAAAAAAAAAAAAAAAAAAAAAAAAAAAAAAAAAAAAAAAAAAAAAAAAA&#10;AAAAAAAAAAAAAAAAAAAAAAAAAAAAAAAAAAAAAAAAAAAAAAAAAAAAAAAAAAAAAAAAAAAAAAAAAAAA&#10;AAAAAAAAAAAAAAAAAAAAAAAAAAAAAAAAAAAAAAAAAAAAAAAAAAAAAAAAAAAAAAAAAAAAAAAAAAAA&#10;AAAAqOc5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dAAAAAAAAAAAAAAAAAAAAAAAAAAAAAAAAAAAA&#10;AAAAAAAAAAAAAAAAAAAAAAAAAAAAAAAAAAAAAAAAAAAAAAAAAAAAAAAAAAAAAAAAAAAAAAAAAAAA&#10;AAAAAAAAAAAAAAAAAAAAAAAAAAAAAAAAAAAAAAAAAAAAAAAAAAAAAAAAAAAAAAAAAAAAAAAAAAAA&#10;AAAAAKjnj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YAqOcCAAAAAAAAAAAAAAAAAAAAAAAAAAAAAAAAAAAAAAAAAAAAAAAAAAAAAAAAAAAAAAAAAAAA&#10;AAAAAAAAAAAAAAAAAAAAAAAAAAAAAAAAAAAAAAAAAAAAAAAAA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eAAAAAAAAAAA&#10;AAAAAACo54s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Co5x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gAAAAAAAAAAAAAAAAAAAAAAAAAAAAAAAAAAAAAAAAAAAAAAAAAAAAAAAAAAAAA&#10;AAAAAAAAAAAAAACo5zQAqOf8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84AqOeSAKjnVgCo5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T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g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wAqOfd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Co5xAAAAAAAAAAAAAAAAAAAAAAAAAAAAAAAAAAAAAA&#10;AAAAAAAAAAAAAAAAAAAAAAAAAAAAAAAAAAAAAAAAAAAAAAAAAAAAAAAAAAAAAAAAAAAAAAAAAAAA&#10;AAAAAAAAAAAAAAAAAAAAAAAAAAAAAAAAAAAAAAAAAAAAAAAAAAAAAAAAAAAAAAAAAAAAAAAAAAAA&#10;AAAAAAAAAAAAAAAAAAAAqOe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wAAAAAAAAAAAAAAAAAAAA&#10;AAAAAAAAAAAAAAAAAAAAAAAAAAAAAAAAAAAAAAAAAAAAAAAAAAAAAAAAAAAAAAAAAAAAAAAAAAAA&#10;AAAAAAAAAAAAAAAAAAAAAAAAAAAAAAAAAAAAAAAAAAAAAAAAAAAAAAAAAAAAAAAAAAAAAAAAAAAA&#10;AAAAAAAAAAAAAAAAAAAAAKjnJ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nAAAAAAAAAAAAAAAAAAAAAAAAAAAAAAAAAAAAAAAAAAAAAAAAAAAA&#10;AAAAAAAAAAAAAAAAAAAAAAAAAAAAAAAAAAAAAAAAAAAAAAAAAAAAAAAAAAAAAAAAAAAAAAAAAAAA&#10;AAAAAAAAAAAAAAAAAAAAAAAAAAAAAAAAAKjnz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AAAAAAAAAAAAAAAAACo50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KAAAAAAAAAAAAAAAAAAA&#10;AAAAqOf4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aAAAAAAAAAAAAAAAAAAAAAAAAAAAAAAAAAAAAAAAA&#10;AAAAAAAAAAAAAAAAAAAAAAAAAAAAAAAAAAAAqOeE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dAKjnoQCo52UAqOcp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Y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pQAAAAAA&#10;AAAAAAAAAAAAAAAAAAAAAAAAAAAAAAAAAAAAAAAAAAAAAAAAAAAAAAAAAAAAAAAAAAAAAAAAAAAA&#10;AAAAAAAAAAAAAAAAAAAAAAAAAAAAAAAAAAAAAAAAAAAAAAAAAAAAAAAAAAAAAAAAAAAAAAAAAAAA&#10;AAAAAAAAAAAAAAAAAAAAAAAAAAAAAAAAAAAAAAAAAAAAAAAAAAAAAAAAAAAAAAAAAAAAAAAAAAAA&#10;AAAAAAAAAAAAAAAAAKjncACo5/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9sAqOcoAAAAAAAAAAAAAAAA&#10;AAAAAAAAAAAAAAAAAAAAAAAAAAAAAAAAAAAAAAAAAAAAAAAAAAAAAAAAAAAAAAAAAAAAAAAAAAAA&#10;AAAAAAAAAAAAAAAAAAAAAAAAAAAAAAAAAAAAAAAAAAAAAAAAAAAAAAAAAAAAAAAAAAAAAAAAAAAA&#10;AAAAAAAAAAAAAAAAAAAAAAAAAAAAAAAAAAAAqOfT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CAAAA&#10;AAAAAAAAAAAAAAAAAAAAAAAAAAAAAAAAAAAAAAAAAAAAAAAAAAAAAAAAAAAAAAAAAAAAAAAAAAAA&#10;AAAAAAAAAAAAAAAAAAAAAAAAAAAAAAAAAAAAAAAAAAAAAAAAAAAAAAAAAAAAAAAAAAAAAAAAAAAA&#10;AAAAAAAAAAAAAAAAAAAAAAAAAAAAAAAAAAAAAAAAAACo57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nAKjnDAAAAAAAAAAAAAAAAAAAAAAAAAAAAAAA&#10;AAAAAAAAAAAAAAAAAAAAAAAAAAAAAAAAAAAAAAAAAAAAAAAAAAAAAAAAAAAAAAAAAAAAAAAAAAAA&#10;AAAAAAAAAAAAAAAAAAAAAAAAAAAAAAAAAAAAAAAAAAAAAAAAAKjn0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9ACo5wQAAAAAAAAAAACo5x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KjnQACo5/8AqOf/AKjn/wCo5/8AqOf/AKjn/wCo5/8AqOf/AKjn&#10;/wCo5/8AqOf/AKjn/wCo5/8AqOf/AKjn/wCo5/8AqOf/AKjn/wCo5/8AqOf/AKjn/wCo5/8AqOf/&#10;AKjn/wCo5/8AqOf/AKjn/wCo5/8AqOf/AKjn/wCo5/8AqOf/AKjn/wCo5/8AqOf/AKjn/wCo5/8A&#10;qOf/AKjn/wCo5/8AqOf/AKjn/wCo5/8AqOf/AKjn/wCo5/8AqOf/AKjn/wCo58I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AAA&#10;AAAAAAAAAAAAAAAAAAAAqOfe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xAAAAAAAAAAAAAAAAAAAAAAAA&#10;AAAAAAAAAAAAAAAAAAAAAAAAAAAAAAAAAAAAAAAAAAAAAAAAAAAAqOcEAKjnx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7ACo57EAqOd1AKjnOACo5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c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jQAAAAAAAAAAAAAAAAAAAAAAAAAAAAAAAAAAAAAAAAAAAAAAAAAAAAAAAAAAAAAAAAAA&#10;AAAAAAAAAAAAAAAAAAAAAAAAAAAAAAAAAAAAAAAAAAAAAAAAAAAAAAAAAAAAAAAAAAAAAAAAAAAA&#10;AAAAAAAAAAAAAAAAAAAAAAAAAAAAAAAAAAAAAAAAAAAAAAAAAAAAAAAAAAAAAAAAAAAAAAAAAAAA&#10;AAAAAAAAAAAAAAAAAAAAAACo5wEAqOeV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KjnSAAAAAAAAAAAAAAAAAAAAAAAAAAAAAAAAAAAAAAAAAAAAAAAAAAAAAAAAAAAAAAAAAAAAAAA&#10;AAAAAAAAAAAAAAAAAAAAAAAAAAAAAAAAAAAAAAAAAAAAAAAAAAAAAAAAAAAAAAAAAAAAAAAAAAAA&#10;AAAAAAAAAAAAAAAAAAAAAAAAAAAAAAAAAAAAAAAAAAAAAACo5y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SAAAAAAAAAAAAAAAAAAAAAAAAAAAAAAAAAAAAAAAAAAAAAAAAAAAAAAAAAAAAAAAA&#10;AAAAAAAAAAAAAAAAAAAAAAAAAAAAAAAAAAAAAAAAAAAAAAAAAAAAAAAAAAAAAAAAAAAAAAAAAAAA&#10;AAAAAAAAAAAAAAAAAAAAAAAAAAAAAAAAAAAAAAAAAAAAAAAAAAAAAAAAAACo50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fAAAAAAAAAAAAAAA&#10;AAAAAAAAAAAAAAAAAAAAAAAAAAAAAAAAAAAAAAAAAAAAAAAAAAAAAAAAAAAAAAAAAAAAAAAAAAAA&#10;AAAAAAAAAAAAAAAAAAAAAAAAAAAAAAAAAAAAAAAAAAAAAAAAAAAAAAAAAAA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zgAAAAAAAAAAAAAAAAAqOf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eAAAAAAAAAAAAAAAAAAAAAAAAAAAAAAAAAAAAAAAAAAAA&#10;AAAAAAAAAAAAAAAAAAAAAAAAAAAAAAAAAAAAAAAAAAAAAAAAAAAAAAAAAAAAAAAAAAAAAAAAAAAA&#10;AAAAAAAAAAAAAAAAAAAAAAAAAAAAAAAAAAAAAAAAAKjni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3U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EgAAAAAAAAAAAAAAAAAAAAAAqOf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0AAAAAAAA&#10;AAAAAAAAAAAAAAAAAAAAAAAAAAAAAAAAAAAAAAAAAAAAAAAAAAAAAAAAAAAAAAAAAAAAAAAAAKjn&#10;IgCo5/E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YAqOfAAKjnhQCo50gAqO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eAAAAAAAAAAAAAAAAAAAAAAAAAAAAAAAAAAAAAAAAAAAAAAAAAAA&#10;AAAAAAAAAAAAAAAAAAAAAAAAAAAAAAAAAAAAAAAAAAAAAAAAAAAAAAAAAAAAAAAAAAAAAAAAAAAA&#10;AAAAAAAAAAAAAAAAAAAAAAAAAAAAAAAAAAAAAAAAAAAAAAAAAAAAAAAAAAAAAAAAAAAAAAAAAAAA&#10;AAAAAAAAAAAAAAAAAAAAAAAAAAAAAAAAAKjnAQCo55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+gCo504AAAAAAAAAAAAAAAAAAAAAAAAAAAAAAAAAAAAAAAAAAAAAAAAA&#10;AAAAAAAAAAAAAAAAAAAAAAAAAAAAAAAAAAAAAAAAAAAAAAAAAAAAAAAAAAAAAAAAAAAAAAAAAAAA&#10;AAAAAAAAAAAAAAAAAAAAAAAAAAAAAAAAAAAAAAAAAAAAAAAAAAAAAAAAAAAAAACo53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sAAAAAAAAAAAAAAAAAAAAAAAAAAAAAAAAAAAAAAAAAAAAAAAAAAAAA&#10;AAAAAAAAAAAAAAAAAAAAAAAAAAAAAAAAAAAAAAAAAAAAAAAAAAAAAAAAAAAAAAAAAAAAAAAAAAAA&#10;AAAAAAAAAAAAAAAAAAAAAAAAAAAAAAAAAAAAAAAAAAAAAAAAAAAAAAAAAAAAAAAAAAAAAAAAAACo&#10;5wIAqOff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8ACo5xMAAAAAAAAAAAAAAAAAAAAAAAAAAAAAAAAAAAAAAAAAAAAAAAAAAAAAAAAAAAAAAAAAAAAA&#10;AAAAAAAAAAAAAAAAAAAAAAAAAAAAAAAAAAAAAAAAAAAAAAAAAAAAAAAAAAAAAAAAAAAAAAAAAAAA&#10;AAAAAKjn5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gAAAAAAAAAA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FAAAAAAAAAAAAAAAAAAAAAAA&#10;AAAAAAAAAAAAAAAAAAAAAAAAAAAAAAAAAAAAAAAAAAAAAAAAAAAAAAAAAAAAAAAAAAAAAAAAAAAA&#10;AAAAAAAAAAAAAAAAAAAAAAAAAAAAAAAAAAAAAAAAAAAAAAAAAAAAAAAAAKjn0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yc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CwAAAAAAAAAAAAAAAAAAAAAAqOeq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uAAAAAAAAAAAAAAAAAAAAAAAAAAAAAAAAAAAAAAAAAAAAAAAAAAAAAAAAAAAAAAAAAAAA&#10;AAAAAAAAAAAAAAAAAACo51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0ACo55QAqOdYAKjn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h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YgAAAAAAAAAAAAAAAAAAAAAAAAAAAAAAAAAA&#10;AAAAAAAAAAAAAAAAAAAAAAAAAAAAAAAAAAAAAAAAAAAAAAAAAAAAAAAAAAAAAAAAAAAAAAAAAAAA&#10;AAAAAAAAAAAAAAAAAAAAAAAAAAAAAAAAAAAAAAAAAAAAAAAAAAAAAAAAAAAAAAAAAAAAAAAAAAAA&#10;AAAAAAAAAAAAAAAAAAAAAAAAAAAAAAAAAAAAAAAAAAAAAAAAAKjni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dXAAAAAAAAAAAAAAAAAAAAAAAAAAAA&#10;AAAAAAAAAAAAAAAAAAAAAAAAAAAAAAAAAAAAAAAAAAAAAAAAAAAAAAAAAAAAAAAAAAAAAAAAAAAA&#10;AAAAAAAAAAAAAAAAAAAAAAAAAAAAAAAAAAAAAAAAAAAAAAAAAAAAAAAAAAAAAAAAAAAAAAAAAAAA&#10;AACo59g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cAAAAAAAAAAAAAAAAAAAAAAAAAAAAAAAAAAAAA&#10;AAAAAAAAAAAAAAAAAAAAAAAAAAAAAAAAAAAAAAAAAAAAAAAAAAAAAAAAAAAAAAAAAAAAAAAAAAAA&#10;AAAAAAAAAAAAAAAAAAAAAAAAAAAAAAAAAAAAAAAAAAAAAAAAAAAAAAAAAAAAAAAAAAAAAAAAAAAA&#10;AAAAAAAAAAAAAAAAAAAAqOd3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MAAAAAAAAAAAAAAAAAAAAAAAAAAAAAAAAAAAAAAAAAAAAAAAAAAAAA&#10;AAAAAAAAAAAAAAAAAAAAAAAAAAAAAAAAAAAAAAAAAAAAAAAAAAAAAAAAAAAAAAAAAAAAAAAAAAAA&#10;AAAAAAAAAAAAAAAAAAAAAKjn8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gA&#10;AAAAAAAAAAAAAAAAqOdc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SQAAAAAA&#10;AAAAAAAAAAAAAAAAAAAAAAAAAAAAAAAAAAAAAAAAAAAAAAAAAAAAAAAAAAAAAAAAAAAAAAAAAAAA&#10;AAAAAAAAAAAAAAAAAAAAAAAAAAAAAAAAAAAAAAAAAAAAAAAAAAAAAAAAAAAAAAAAAAAAqOce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2g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AAAAAAAAAAAAAAAAAAAAAAAAAAAqOe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gAAAAAAAAAAAAAAAAAAAAAAAAAAAAAAAAAAAAAAAAAAAAAAAAAAAA&#10;AAAAAAAAAAAAAAAAAAAAAAAAAAAAAAAAAAAAAAAAqOeH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k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SgAAAAAAAAAAAAAAAAAA&#10;AAAAAAAAAAAAAAAAAAAAAAAAAAAAAAAAAAAAAAAAAAAAAAAAAAAAAAAAAAAAAAAAAAAAAAAAAAAA&#10;AAAAAAAAAAAAAAAAAAAAAAAAAAAAAAAAAAAAAAAAAAAAAAAAAAAAAAAAAAAAAAAAAAAAAAAAAAAA&#10;AAAAAAAAAAAAAAAAAAAAAAAAAAAAAAAAAAAAAAAAAAAAAAAAAAAAAAAAAAAAqOd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6AKjnPwAAAAAA&#10;AAAAAAAAAAAAAAAAAAAAAAAAAAAAAAAAAAAAAAAAAAAAAAAAAAAAAAAAAAAAAAAAAAAAAAAAAAAA&#10;AAAAAAAAAAAAAAAAAAAAAAAAAAAAAAAAAAAAAAAAAAAAAAAAAAAAAAAAAAAAAAAAAAAAAAAAAAAA&#10;AAAAAAAAAAAAAKjnO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3IAAAAAAAAAAAAAAAAAAAAA&#10;AAAAAAAAAAAAAAAAAAAAAAAAAAAAAAAAAAAAAAAAAAAAAAAAAAAAAAAAAAAAAAAAAAAAAAAAAAAA&#10;AAAAAAAAAAAAAAAAAAAAAAAAAAAAAAAAAAAAAAAAAAAAAAAAAAAAAAAAAAAAAAAAAAAAAAAAAAAA&#10;AAAAAAAAAAAAAAAAAAAAAAAAAAAAAAAAAAAAqOcUAKjn+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qOcMAAAAAAAAAAAAAAAAAAAAAAAAAAAAAAAA&#10;AAAAAAAAAAAAAAAAAAAAAAAAAAAAAAAAAAAAAAAAAAAAAAAAAAAAAAAAAAAAAAAAAAAAAAAAAAAA&#10;AAAAAAAAAAAAAAAAAAAAAAAAAAAAAAAAAAAAAKjn9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QAqOcEAAAAAAAAAAAAqOcb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0AAAAAAAAAAAAAAAAAAAA&#10;AAAAAAAAqOd4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YAAAAAAAAAAAAAAAAAAAAAAAAAAAAAAAAAAAA&#10;AAAAAAAAAAAAAAAAAAAAAAAAAAAAAAAAAAAAAAAAAAAAAAAAAAAAAAAAqOcDAKjnu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zAKjn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NgAA&#10;AAAAAAAAAAAAAAAAAAAAAAAAAAAAAAAAAAAAAAAAAAAAAAAAAAAAAAAAAAAAAAAAAAAAAAAAAAAA&#10;AAAAAAAAAAAAAAAAAAAAAAAAAAAAAAAAAAAAAAAAAAAAAAAAAAAAAAAAAAAAAAAAAAAAAAAAAAAA&#10;AAAAAAAAAAAAAAAAAAAAAAAAAAAAAAAAAAAAAAAAAAAAAAAAAAAAAAAAAAAAAAAAAAAAAACo5xcA&#10;qOfz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8ACo5ycAAAAAAAAAAAAAAAAAAAAAAAAAAAAAAAAAAAAAAAAAAAAAAAAAAAAAAAAAAAAA&#10;AAAAAAAAAAAAAAAAAAAAAAAAAAAAAAAAAAAAAAAAAAAAAAAAAAAAAAAAAAAAAAAAAAAAAAAAAAAA&#10;AAAAAAAAAAAAAAAAAAAAAAAAAAAAAKjnn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gAAAAA&#10;AAAAAAAAAAAAAAAAAAAAAAAAAAAAAAAAAAAAAAAAAAAAAAAAAAAAAAAAAAAAAAAAAAAAAAAAAAAA&#10;AAAAAAAAAAAAAAAAAAAAAAAAAAAAAAAAAAAAAAAAAAAAAAAAAAAAAAAAAAAAAAAAAAAAAAAAAAAA&#10;AAAAAAAAAAAAAAAAAAAAAAAAAAAAAAAAAAAAAAAAAAAAAAAAAAAAAAAAAKjno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2AAAAAAAAAAAAAAAA&#10;AAAAAAAAAAAAAAAAAAAAAAAAAAAAAAAAAAAAAAAAAAAAAAAAAAAAAAAAAAAAAAAAAAAAAAAAAAAA&#10;AAAAAAAAAAAAAAAAAAAAAAAAAAAAAAAAAAAAAAAAAAAAAAAAAAAA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4AAAAAAAAAAAAAAAAAKjn2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uAAAA&#10;AAAAAAAAAAAAAAAAAAAAAAAAqOde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0AqOcFAAAAAAAAAAAAAAAAAAAA&#10;AAAAAAAAAAAAAAAAAAAAAAAAAAAAAAAAAAAAAAAAAAAAAAAAAAAAAAAAAAAAAAAAAAAAAAAAAAAA&#10;AKjnEQCo59c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m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HQAAAAAAAAAAAAAAAAAAAAAAAAAAAAAAAAAAAAAAAAAAAAAAAAAAAAAAAAAAAAAA&#10;AAAAAAAAAAAAAAAAAAAAAAAAAAAAAAAAAAAAAAAAAAAAAAAAAAAAAAAAAAAAAAAAAAAAAAAAAAAA&#10;AAAAAAAAAAAAAAAAAAAAAAAAAAAAAAAAAAAAAAAAAAAAAAAAAAAAAAAAAAAAAAAAAAAAAAAAAAAA&#10;AAAAAAAAAACo54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MAqOcJAAAAAAAAAAAAAAAAAAAAAAAAAAAAAAAAAAAAAAAA&#10;AAAAAAAAAAAAAAAAAAAAAAAAAAAAAAAAAAAAAAAAAAAAAAAAAAAAAAAAAAAAAAAAAAAAAAAAAAAA&#10;AAAAAAAAAAAAAAAAAAAAAAAAAAAAAAAAAAAAAAAAqOcLAKjn8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9QCo5wQAAAAAAAAAAAAAAAAAAAAAAAAAAAAAAAAAAAAAAAAAAAAAAAAAAAAAAAAAAAAAAAAA&#10;AAAAAAAAAAAAAAAAAAAAAAAAAAAAAAAAAAAAAAAAAAAAAAAAAAAAAAAAAAAAAAAAAAAAAAAAAAAA&#10;AAAAAAAAAAAAAAAAAAAAAAAAAAAAAAAAAAAAAAAAAAAAAAAAAAAAAAAAAAAAAAAAAAAAAAAAAKjn&#10;N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n&#10;AKjnCAAAAAAAAAAAAAAAAAAAAAAAAAAAAAAAAAAAAAAAAAAAAAAAAAAAAAAAAAAAAAAAAAAAAAAA&#10;AAAAAAAAAAAAAAAAAAAAAAAAAAAAAAAAAAAAAAAAAAAAAAAAAAAAAAAAAAAAAAAAqOc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4AAAAAAAAAAAAAAAAAKjnl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gAAAAAAAAAAAAAAAAAAAAAAAAAAAAqOd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AAAAAAAAAA&#10;AAAAAAAAAAAAAAAAAAAAAAAAAAAAAAAAAAAAAAAAAAAAAAAAAAAAAAAAAAAAAAAAAAAAAAAAAAAA&#10;AAAAAAAAAAAAAAAAAAAAAACo5yAAqOfp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wAAAAAAAAAAAAAAAAAqOcSAKjnJA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o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CAAAAAAAAAAAAAAAAAAAAAAAAAAAAAAAAAAAAAAAAAAAAAAA&#10;AAAAAAAAAAAAAAAAAAAAAAAAAAAAAAAAAAAAAAAAAAAAAAAAAAAAAAAAAAAAAAAAAAAAAAAAAAAA&#10;AAAAAAAAAAAAAAAAAAAAAAAAAAAAAAAAAAAAAAAAAAAAAAAAAAAAAAAAAAAAAAAAAAAAAAAAAAAA&#10;AAAAAAAAAAAAAAAAAAAAAKjnDgCo5/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bAAAAAAAAAAAAAAAAAAAAAAAA&#10;AAAAAAAAAAAAAAAAAAAAAAAAAAAAAAAAAAAAAAAAAAAAAAAAAAAAAAAAAAAAAAAAAAAAAAAAAAAA&#10;AAAAAAAAAAAAAAAAAAAAAAAAAAAAAAAAAAAAAAAAAAAAAAAAAAAAAAAAqOdf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vAAAAAAAAAAAAAAAAAAAAAAAAAAAAAAAAAAAAAAAAAAAAAAAAAAAAAAA&#10;AAAAAAAAAAAAAAAAAAAAAAAAAAAAAAAAAAAAAAAAAAAAAAAAAAAAAAAAAAAAAAAAAAAAAAAAAAAA&#10;AAAAAAAAAAAAAAAAAAAAAAAAAAAAAAAAAAAAAAAAAAAAAAAAAAAAAAAAAAAAAAAAAAAAAAAAAAAA&#10;AAAAAAAAAAAAAAAAAACo58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YwAAAAAAAAAAAAAAAAAAAAAAAAAAAAAAAAAAAAAAAAAAAAAAAAAAAAAA&#10;AAAAAAAAAAAAAAAAAAAAAAAAAAAAAAAAAAAAAAAAAAAAAAAAAAAAAAAAAAAAAAAAAAAAAAAAAAAA&#10;AAAAqOcQ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4AAAAAAAA&#10;AAAAAAAAAKjnU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x8AAAAAAAAAAAAA&#10;AAAAAAAAAAAAAAAAAAAAAAAAAAAAAAAAAAAAAAAAAAAAAAAAAAAAAAAAAAAAAAAAAAAAAAAAAAAA&#10;AAAAAAAAAAAAAAAAAAAAAAAAAAAAAAAAAAAAAAAAAAAAAAAAAACo50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i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XAAAAAAAAAAAAAAAAAAAAAAAAAAAAqOc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74AAAAAAAAAAAAAAAAAAAAAAAAAAAAAAAAAAAAAAAAAAAAAAAAAAAAAAAAAAAAAAAAAAAAA&#10;AAAAAAAAAAAAAAAAAAAAAAAAAAAAAAAAAAAAAAAAAAAAqOc1AKjn9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zACo5wkAAAAAAAAAAACo5wwAqOfSAKjn/wCo5/8AqOfiAKjnpgCo&#10;51MAqO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yAAAAAAAAAAAAAAAAAAAAAAAAAAAAAAAAAAAA&#10;AAAAAAAAAAAAAAAAAAAAAAAAAAAAAAAAAAAAAAAAAAAAAAAAAAAAAAAAAAAAAAAAAAAAAAAAAAAA&#10;AAAAAAAAAAAAAAAAAAAAAAAAAAAAAAAAAAAAAAAAAAAAAAAAAAAAAAAAAAAAAAAAAAAAAAAAAAAA&#10;AAAAAAAAAAAAAAAAAAAAAAAAAAAAAAAAAAAAAKjnd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QwAA&#10;AAAAAAAAAAAAAAAAAAAAAAAAAAAAAAAAAAAAAAAAAAAAAAAAAAAAAAAAAAAAAAAAAAAAAAAAAAAA&#10;AAAAAAAAAAAAAAAAAAAAAAAAAAAAAAAAAAAAAAAAAAAAAAAAAAAAAAAAAAAAAAAAAAAAAAAAqOfC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fQAAAAAAAAAAAAAAAAAAAAAAAAAAAAAAAAAAAAAA&#10;AAAAAAAAAAAAAAAAAAAAAAAAAAAAAAAAAAAAAAAAAAAAAAAAAAAAAAAAAAAAAAAAAAAAAAAAAAAA&#10;AAAAAAAAAAAAAAAAAAAAAAAAAAAAAAAAAAAAAAAAAAAAAAAAAAAAAAAAAAAAAAAAAAAAAAAAAAAA&#10;AAAAAAAAAAAAAAAAAAAAAAAAAAAAAAAAAACo51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gAAAAAAAAAAAAAAAAAAAAAAAAAAAAAAAAAAAAAA&#10;AAAAAAAAAAAAAAAAAAAAAAAAAAAAAAAAAAAAAAAAAAAAAAAAAAAAAAAAAAAAAAAAAAAAAAAAAAAA&#10;AAAAAAAAAAAAAAAAAAAAqOc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0AKjnBAAAAAAAAAAAAKjnDQCo5/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1UAAAAAAAAAAAAAAAAAAAAAAAAAAAAAAAAAAAAAAAAAAAAAAAAAAAAAAAAAAAAAAAAAAAAAAAAA&#10;AAAAAAAAAAAAAAAAAAAAAAAAAAAAAAAAAAAAAAAAAAAAAAAAAAAAAAAAAAAAAAAAAACo54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V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QAAAAAAAAAAAAAAAAAAAAAAAAAAAAqOc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5gAAAAAAAAAAAAAAAAAAAAAAAAAAAAAAAAAAAAAAAAAAAAAAAAAAAAA&#10;AAAAAAAAAAAAAAAAAAAAAAAAAAAAAAAAAAAAAAAAAAAAAAAAAAAAAAAAAAAAAAAAAKjnSACo5/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kAKjnGQAAAAAAAAAAAKjnAQCo57AAqOf/AKjn/wCo&#10;5/8AqOf/AKjn/wCo5/8AqOfrAKjnfwCo5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qOcHAKjn5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2gCo5wgAAAAAAAAAAAAAAAAAAAAAAAAAAAAAAAAAAAAAAAAAAAAAAAAAAAAAAAAA&#10;AAAAAAAAAAAAAAAAAAAAAAAAAAAAAAAAAAAAAAAAAAAAAAAAAAAAAAAAAAAAAAAAAAAAAAAAAAAA&#10;AAAAAACo5yU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OgAAAAAAAAAAAAAAAAAAAAAA&#10;AAAAAAAAAAAAAAAAAAAAAAAAAAAAAAAAAAAAAAAAAAAAAAAAAAAAAAAAAAAAAAAAAAAAAAAAAAAA&#10;AAAAqOcFAKjnBAAAAAAAAAAAAAAAAAAAAAAAAAAAAAAAAAAAAAAAAAAAAAAAAAAAAAAAAAAAAAAA&#10;AAAAAAAAAAAAAAAAAAAAAAAAAAAAAAAAAAAAAAAAAAAAAAAAAACo5wgAqOf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IAAAAAAAAAAAAAAAAA&#10;AAAAAAAAAAAAAAAAAAAAAAAAAAAAAAAAAAAAAAAAAAAAAAAAAAAAAAAAAAAAAAAAAAAAAAAAAAAA&#10;AAAAAAAAAAAAAAAAAAAAAAAAAAAAAAAAAAAAqOc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OAAAAAAAAAAAAAAAAACo57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AAAAAAAAAAAAAAAAA&#10;AAAAAAAAAAAAAAAA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2AAAAAAAAAAAAAAAAAAAAAAAAAAAAAAAAAAAAAA&#10;AAAAAAAAAAAAAAAAAAAAAAAAAAAAAAAAAAAAAAAAAAAAAAAAAAAAAAAAAAAAAAAAAAAAAAAAAAAA&#10;AAAAAAAAAACo51UAqOf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YAqOcyAAAAAAAAAAAAAAAAAKjnggCo&#10;5/8AqOf/AKjn/wCo5/8AqOf/AKjn/wCo5/8AqOf/AKjn/wCo5+oAqOdkAKjn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X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qOdm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3AAAAAAAAAAAAAAAAAAAAAAAAAAAAAAAAAAAAAAAAAA&#10;AAAAAAAAAAAAAAAAAAAAAAAAAAAAAAAAAAAAAAAAAAAAAAAAAAAAAAAAAAAAAAAAAAAAAAAAAAAA&#10;AAAAAAAAAAAAAAAAAAAAAACo54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vAKjnAwAAAAAA&#10;AAAAAAAAAAAAAAAAAAAAAAAAAAAAAAAAAAAAAAAAAAAAAAAAAAAAAAAAAAAAAAAAAAAAAAAAAAAA&#10;AAAAAAAAAAAAAACo5xcAqOfEAKjnzQCo5zIAAAAAAAAAAAAAAAAAAAAAAAAAAAAAAAAAAAAAAAAA&#10;AAAAAAAAAAAAAAAAAAAAAAAAAAAAAAAAAAAAAAAAAAAAAAAAAAAAAAAAAAAAAAAAAAAAAAAAqOeI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IA&#10;AAAAAAAAAAAAAAAAAAAAAAAAAAAAAAAAAAAAAAAAAAAAAAAAAAAAAAAAAAAAAAAAAAAAAAAAAAAA&#10;AAAAAAAAAAAAAAAAAAAAAAAAAAAAAAAAAAAAAAAAAAAAAAAAAAAAqOcs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bAAAAAAAAAAAAAAAAACo52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6&#10;AAAAAAAAAAAAAAAAAAAAAAAAAAAAAAAAAKjn3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xwAAAAAAAAAAAAAAAAAAAAA&#10;AAAAAAAAAAAAAAAAAAAAAAAAAAAAAAAAAAAAAAAAAAAAAAAAAAAAAAAAAAAAAAAAAAAAAAAAAAAA&#10;AAAAAAAAAAAAAAAAAAAAAAAAAAAAAAAAqOd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QCo508AAAAAAAAAAAAA&#10;AAAAqOdVAKjn/wCo5/8AqOf/AKjn/wCo5/8AqOf/AKjn/wCo5/8AqOf/AKjn/wCo5/8AqOf/AKjn&#10;uQCo5x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Co&#10;5wIAqOf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sAqOcMAAAAAAAAAAAAAAAAAAAA&#10;AAAAAAAAAAAAAAAAAAAAAAAAAAAAAAAAAAAAAAAAAAAAAAAAAAAAAAAAAAAAAAAAAAAAAAAAAAAA&#10;AAAAAAAAAAAAAAAAAAAAAAAAAAAAAAAAAKjnAwCo5+U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tAAAAAAAAAAAAAAAAAAAAAAAAAAAAAAAAAAAAAAAAAAAAAAAAAAAAAAAAAAAAAAAAAAAAAAAA&#10;AAAAAAAAAAAAAAAAAAAAAAAAAKjnNQCo5+MAqOf/AKjn/wCo5/wAqOeKAKjnCgAAAAAAAAAAAAAA&#10;AAAAAAAAAAAAAAAAAAAAAAAAAAAAAAAAAAAAAAAAAAAAAAAAAAAAAAAAAAAAAAAAAAAAAAAAAAAA&#10;AAAAAAAAAAAAqOcgAKjn/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4AqOcjAAAAAAAAAAAAAAAAAAAAAAAAAAAAAAAAAAAAAAAAAAAAAAAAAAAAAAAA&#10;AAAAAAAAAAAAAAAAAAAAAAAAAAAAAAAAAAAAAAAAAAAAAAAAAAAAAAAAAAAAAAAAAAAAqOcw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wCo5/AAqOfwAKjnaQAAAAAAAAAAAAAA&#10;AACo5xs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wAAAAAAAAAAAAAAAAAAAAAAAAAAAAAAAAAKjnx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yQAAAAAAAAAA&#10;AAAAAAAAAAAAAAAAAAAAAAAAAAAAAAAAAAAAAAAAAAAAAAAAAAAAAAAAAAAAAAAAAAAAAAAAAAAA&#10;AAAAAAAAAAAAAAAAAAAAAAAAAAAAAAAAAAAAAAAAAAAAAAAAAAAAAKjna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gAA&#10;AAAAAAAAAAAAAACo5zEAqOf2AKjn/wCo5/8AqOf/AKjn/wCo5/8AqOf/AKjn/wCo5/8AqOf/AKjn&#10;/wCo5/8AqOf/AKjn/wCo5+sAqOc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9M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jAAAAAAAAAAAAAAAAAAAAAAAAAAAAAAAAAAAAAAAAAAAAAAAA&#10;AAAAAAAAAAAAAAAAAAAAAAAAAAAAAAAAAAAAAAAAAAAAAAAAAAAAAAAAAAAAAAAAAAAAAAAAAAAA&#10;AAAAAAAAAAAAAAAAAAAAAAAAAAAAAAAAAAAAAAAAAAAAAAAAAAAAAAAAAAAAAAAAAAAAAAAAAAAA&#10;AAAAAAAAAAAAAACo51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yAAAA&#10;AAAAAAAAAAAAAAAAAAAAAAAAAAAAAAAAAAAAAAAAAAAAAAAAAAAAAAAAAAAAAAAAAAAAAAAAAAAA&#10;AAAAAAAAAAAAAAAAAAAAAAAAAAAAAAAAAAAAAAAAAAAAAAAAAKjnS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iAAAAAAAAAAAAAAAAAAAAAAAAAAAAAAAAAAAAAAAAAAAAAAAAAAAAAAAA&#10;AAAAAAAAAAAAAAAAAAAAAAAAAAAAAAAAAAAAqOddAKjn+ACo5/8AqOf/AKjn/wCo5/8AqOf/AKjn&#10;3QCo50QAAAAAAAAAAAAAAAAAAAAAAAAAAAAAAAAAAAAAAAAAAAAAAAAAAAAAAAAAAAAAAAAAAAAA&#10;AAAAAAAAAAAAAAAAAAAAAAAAAAAAAAAAAKjns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MAAAAAAAAAAAAAAAAAAAAAAAAAAAAAAAAAAAAAAAA&#10;AAAAAAAAAAAAAAAAAAAAAAAAAAAAAAAAAAAAAAAAAAAAAAAAAAAAAAAAAAAAAAAAAAAAAAAAAAAA&#10;AAAAAAAAqOc+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qOe6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rAAAA&#10;AAAAAAAAAAAAAAAAAAAAAAAAAAAAAAAAAAAAAAAAAAAAAAAAAAAAAAAAAAAAAAAAAAAAAAAAAAAA&#10;AAAAAAAAAAAAAAAAAAAAAAAAAAAAAAAAAAAAAAAAAAAAAAAAAKjnt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x8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jAAAAAAAAAAAAAAAAAAAAAAAAAAAAAAAAAKjnq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wAAAAAAAAAAAAAAAAAAAAAAAAAAAAAAAAAAAAAAAAAAAAAAAAAAAAAAAAAAAAAAAAAAAAAA&#10;AAAAAAAAAAAAAAAAAAAAAAAAAAAAAAAAAAAAAAAAAAAAAAAAAAAAAAAAAAAAAAAAAAAAAAAAAACo&#10;52k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2AAAAAAAAAAAAAAAAAKjnFwCo5+EAqOf/AKjn/wCo5/8AqOf/AKjn/wCo5/8AqOf/AKjn&#10;/wCo5/8AqOf/AKjn/wCo5/8AqOf/AKjn/wCo5/8AqOf6AKjn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wAAAAAAAAAAAAAAAAAAAAAAAAAAAAAAAA&#10;AAAAAAAAAAAAAAAAAAAAAAAAAAAAAAAAAAAAAAAAAAAAAAAAAAAAAAAAAAAAAAAAAAAAAAAAAAAA&#10;AAAAAAAAAAAAAAAAAAAAAAAAAAAAAAAAAAAAAAAAAAAAAAAAAAAAAAAAAAAAAAAAAAAAAAAAAAAA&#10;AAAAAAAAAAAAAAAAAAAAAAAAAAAAAACo58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cAKjnAgAAAAAAAAAAAAAAAAAAAAAAAAAAAAAAAAAAAAAAAAAAAAAAAAAAAAAAAAAA&#10;AAAAAAAAAAAAAAAAAAAAAAAAAAAAAAAAAAAAAAAAAAAAAAAAAAAAAAAAAAAAAAAAAKjnr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cWAAAAAAAAAAAAAAAAAAAAAAAAAAAAAAAAAAAAAAAA&#10;AAAAAAAAAAAAAAAAAAAAAAAAAAAAAAAAAAAAAAAAAKjnBACo55AAqOf/AKjn/wCo5/8AqOf/AKjn&#10;/wCo5/8AqOf/AKjn/wCo5/8AqOehAKjnEwAAAAAAAAAAAAAAAAAAAAAAAAAAAAAAAAAAAAAAAAAA&#10;AAAAAAAAAAAAAAAAAAAAAAAAAAAAAAAAAAAAAAAAAAAAAAAAAKjnR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sAKjnC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qOdT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cAAAAAAAAAAAAAAAAAAAAAAAAAAAA&#10;AAAAAKjnk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BAAAAAAAAAAAAAAAAAAAAAAAAAAAAAAAAAAAAAAAAAAAAAAAAAAAAAAA&#10;AAAAAAAAAAAAAAAAAAAAAAAAAAAAAAAAAAAAAAAAAAAAAAAAAAAAAAAAAAAAAAAAAAAAAAAAAAAA&#10;AAAAAAAAAAAAAAAAAAAAqOdeAKjn/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0AAAAAAAAAAAAAAAAAqOcGAKjnxACo5/8AqOf/AKjn/wCo5/8AqOf/AKjn&#10;/wCo5/8AqOf/AKjn/wCo5/8AqOf/AKjn/wCo5/8AqOf/AKjn/wCo5/8AqOf/AKjn/wCo53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0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0AAAAAAAAAAAAAAAA&#10;AAAAAAAAAAAAAAAAAAAAAAAAAAAAAAAAAAAAAAAAAAAAAAAAAAAAAAAAAAAAAAAAAAAAAAAAAAAA&#10;AAAAAAAAAAAAAAAAAAAAAAAAAAAAAAAAAAAAAAAAAAAAAAAAAAAAAAAAAAAAAAAAAAAAAAAAAAAA&#10;AAAAAAAAAAAAAAAAAAAAAAAAAAAAAAAAAAAAAAAAAKjnR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RwAAAAAAAAAAAAAAAAAAAAAAAAAAAAAAAAAAAAAAAAAA&#10;AAAAAAAAAAAAAAAAAAAAAAAAAAAAAAAAAAAAAAAAAAAAAAAAAAAAAAAAAAAAAAAAAAAAAAAAAAAA&#10;qOcUAKjn+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MAAAAAAAAAAAAAAAAAAAAAAAAAAAAA&#10;AAAAAAAAAAAAAAAAAAAAAAAAAAAAAAAAAAAAAAAAAAAAAAAAAAAAqOcTAKjnvQCo5/8AqOf/AKjn&#10;/wCo5/8AqOf/AKjn/wCo5/8AqOf/AKjn/wCo5/8AqOf/AKjn6wCo51sAAAAAAAAAAAAAAAAAAAAA&#10;AAAAAAAAAAAAAAAAAAAAAAAAAAAAAAAAAAAAAAAAAAAAAAAAAAAAAAAAAAAAAAAAAKjnAQCo59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XQAA&#10;AAAAAAAAAAAAAAAAAAAAAAAAAAAAAAAAAAAAAAAAAAAAAAAAAAAAAAAAAAAAAAAAAAAAAAAAAAAA&#10;AAAAAAAAAAAAAAAAAAAAAAAAAAAAAAAAAAAAAAAAqOdP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qOcBAKjny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QAAAAAAAAAAAA&#10;AAAAAAAAAAAAAAAAAAAAAKjne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0AqOdAAAAAAAAAAAAAAAAAAAAAAAAAAAAAAAAAAAAAAAAAAAAA&#10;AAAAAAAAAAAAAAAAAAAAAAAAAAAAAAAAAAAAAAAAAAAAAAAAAAAAAAAAAAAAAAAAAAAAAAAAAAAA&#10;AAAAAAAAAAAAAAAAAAAAAAAAAAAAAAAAAAAAAAAAAKjnVQCo5/o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wCo5wEAAAAAAAAAAAAAAAAAqOecAKjn/wCo5/8AqOf/AKjn&#10;/wCo5/8AqOf/AKjn/wCo5/8AqOf/AKjn/wCo5/8AqOf/AKjn/wCo5/8AqOf/AKjn/wCo5/8AqOf/&#10;AKjn/wCo5/8AqOe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z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AAAAAAAAAAAAAAAAAAAAAAAAAAAAAAAAAAAAAAAAAAAAAAAAAAAAAAAAAAAAAAAAAAAAAAAAAAA&#10;AAAAAAAAAAAAAAAAAAAAAAAAAAAAAAAAAAAAAAAAAAAAAAAAAAAAAAAAAAAAAAAAAAAAAAAAAAAA&#10;AAAAAAAAAAAAAAAAAAAAAAAAAAAAAAAAAAAAAAAAAAAAAAAAAAAAAAAAAKjnv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nwAAAAAAAAAAAAAAAAAAAAAAAAAA&#10;AAAAAAAAAAAAAAAAAAAAAAAAAAAAAAAAAAAAAAAAAAAAAAAAAAAAAAAAAAAAAAAAAAAAAAAAAAAA&#10;AAAAAAAAAAAAAAAAqOd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MAAAAAAAAAAAAA&#10;AAAAAAAAAAAAAAAAAAAAAAAAAAAAAAAAAAAAAAAAAAAAAAAAAAAAAAAAAAAAAACo5y8AqOfgAKjn&#10;/wCo5/8AqOf/AKjn/wCo5/8AqOf/AKjn/wCo5/8AqOf/AKjn/wCo5/8AqOf/AKjn/wCo5/8AqOe4&#10;AKjnIAAAAAAAAAAAAAAAAAAAAAAAAAAAAAAAAAAAAAAAAAAAAAAAAAAAAAAAAAAAAAAAAAAAAAAA&#10;AAAAAAAAAACo53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gAAAAAAAAAAAAAAAAAAAAAAAAAAAAAAAAAAAAAAAAAAAAAAAAAAAAAAAAAAAAAA&#10;AAAAAAAAAAAAAAAAAAAAAAAAAAAAAAAAAAAAAAAAAAAAAAAAAAAAAAAAqOd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GAAAAAAAAAAAAAAAAAAAAAAAAAAAAAAAAAKjnX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2cAAAAAAAAAAAAAAAAAAAAAAAAAAAAAAAAA&#10;AAAAAAAAAAAAAAAAAAAAAAAAAAAAAAAAAAAAAAAAAAAAAAAAAAAAAAAAAAAAAAAAAAAAAAAAAAAA&#10;AAAAAAAAAAAAAAAAAAAAAAAAAAAAAAAAAAAAAAAAAAAAAAAAAAAAAAAAAAAAAACo50UAqOf2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XAKjnAQAAAAAAAAAAAAAAAACo524AqOf/AKjn&#10;/wCo5/8AqOf/AKjn/wCo5/8AqOf/AKjn/wCo5/8AqOf/AKjn/wCo5/8AqOf/AKjn/wCo5/8AqOf/&#10;AKjn/wCo5/8AqOf/AKjn/wCo5/8AqOf/AKjn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CQAAAAAAAAAAAAAAAAAAAAAAAAAAAAAAAAAAAAAAAAAAAAAAAAAAAAAA&#10;AAAAAAAAAAAAAAAAAAAAAAAAAAAAAAAAAAAAAAAAAAAAAAAAAAAAAAAAAAAAAAAAAAAAAAAAAAAA&#10;AAAAAAAAAAAAAAAAAAAAAAAAAAAAAAAAAAAAAAAAAAAAAAAAAAAAAAAAAAAAAAAAAAAAqOc2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7gCo5wUAAAAA&#10;AAAAAAAAAAAAAAAAAAAAAAAAAAAAAAAAAAAAAAAAAAAAAAAAAAAAAAAAAAAAAAAAAAAAAAAAAAAA&#10;AAAAAAAAAAAAAAAAAAAAAAAAAAAAAAAAqOfS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gCo&#10;5xwAAAAAAAAAAAAAAAAAAAAAAAAAAAAAAAAAAAAAAAAAAAAAAAAAAAAAAAAAAAAAAAAAAAAAAKjn&#10;VwCo5/UAqOf/AKjn/wCo5/8AqOf/AKjn/wCo5/8AqOf/AKjn/wCo5/8AqOf/AKjn/wCo5/8AqOf/&#10;AKjn/wCo5/8AqOf/AKjn9QCo53IAqOcDAAAAAAAAAAAAAAAAAAAAAAAAAAAAAAAAAAAAAAAAAAAA&#10;AAAAAAAAAAAAAAAAAAAAAAAAAACo5w8AqOf1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y8AAAAAAAAAAAAAAAAAAAAAAAAAAAAAAAAAAAAAAAAA&#10;AAAAAAAAAAAAAAAAAAAAAAAAAAAAAAAAAAAAAAAAAAAAAAAAAAAAAAAAAAAAAAAAAAAAAAAAqOdg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/AAAAAAAAAAAAAAAAAAAAAAAAAAAAAAAAAKjnR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hAKjnSQAAAAAAAAAAAAAAAAAAAAAA&#10;AAAAAAAAAAAAAAAAAAAAAAAAAAAAAAAAAAAAAAAAAAAAAAAAAAAAAAAAAAAAAAAAAAAAAAAAAAAA&#10;AAAAAAAAAAAAAAAAAAAAAAAAAAAAAAAAAAAAAAAAAAAAAAAAAAAAAAAAAAAAAAAAAAAAAAAAAAAA&#10;AAAAAAAAqOc3AKjn7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4AqOcBAAAAAAAAAAAAAAAAAKjn&#10;RACo5/0AqOf/AKjn/wCo5/8AqOf/AKjn/wCo5/8AqOf/AKjn/wCo5/8AqOf/AKjn/wCo5/8AqOf/&#10;AKjn/wCo5/8AqOf/AKjn/wCo5/8AqOf/AKjn/wCo5/8AqOf/AKjn/wCo52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FgAAAAAAAAAAAAAAAAAAAAAAAAAAAAAAAAAAAAAA&#10;AAAAAAAAAAAAAAAAAAAAAAAAAAAAAAAAAAAAAAAAAAAAAAAAAAAAAAAAAAAAAAAAAAAAAAAAAAAA&#10;AAAAAAAAAAAAAAAAAAAAAAAAAAAAAAAAAAAAAAAAAAAAAAAAAAAAAAAAAAAAAAAAAAAAAAAAAAAA&#10;AAAAAAAAqOeu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AAAAAA&#10;AAAAAAAAAAAAAAAAAAAAAAAAAAAAAAAAAAAAAAAAAACo5z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AAAAAAAAAAAAAAAAAAAAAAAAAAAAAAAAAAAAAAAAAAAAAAAAAAAAAAAAAAAAAAA&#10;AACo5wMAqOeIAKjn/wCo5/8AqOf/AKjn/wCo5/8AqOf/AKjn/wCo5/8AqOf/AKjn/wCo5/8AqOf/&#10;AKjn/wCo5/8AqOf/AKjn/wCo5/8AqOf/AKjn/wCo5/8AqOfMAKjnLwAAAAAAAAAAAAAAAAAAAAAA&#10;AAAAAAAAAAAAAAAAAAAAAAAAAAAAAAAAAAAAAAAAAAAAAAAAqOeZ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UAAAAAAAAAAAAAAAAAAAAAAAAA&#10;AAAAAAAAAAAAAAAAAAAAAAAAAAAAAAAAAAAAAAAAAAAAAAAAAAAAAAAAAAAAAAAAAAAAAAAAAAAA&#10;AAAAAAAAAAAAqOdj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Co55Y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NQAAAAAAAAAAAAAAAAAAAAAAAAAAAAAAAAAAAAAAAAAAAAAAAAAAAAAAAAAAAAAAAAAAAAAA&#10;AAAAAAAAAAAAAAAAAAAAAAAAAAAAAAAAAAAAAAAAAACo5y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wAAAAAAAAAAAAAAAAAAAAAAAAAAAAAAAAAKjnL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9IAqOe0AKjnkwCo51IAqOcGAAAAAAAAAAAA&#10;AAAAAAAAAAAAAAAAAAAAAAAAAAAAAAAAAAAAAAAAAAAAAAAAAAAAAAAAAAAAAAAAAAAAAAAAAAAA&#10;AAAAAAAAAAAAAAAAAAAAAAAAAAAAAAAAAAAAAAAAAAAAAAAAAAAAAAAAAAAAAAAAAAAAAAAAAAAA&#10;AAAAAAAAAAAAAAAAAAAAAAAAAAAAAKjnJgCo59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pQCo5wMAAAAAAAAA&#10;AAAAAAAAqOckAKjn7gCo5/8AqOf/AKjn/wCo5/8AqOf/AKjn/wCo5/8AqOf/AKjn/wCo5/8AqOf/&#10;AKjn/wCo5/8AqOf/AKjn/wCo5/8AqOf/AKjn/wCo5/8AqOf/AKjn/wCo5/8AqOf/AKjn/wCo5/0A&#10;qOd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JgAAAAAAAAAAAAAAAAAAAAAA&#10;AAAAAAAAAAAAAAAAAAAAAAAAAAAAAAAAAAAAAAAAAAAAAAAAAAAAAAAAAAAAAAAAAAAAAAAAAAAA&#10;AAAAAAAAAAAAAAAAAAAAAAAAAAAAAAAAAAAAAAAAAAAAAAAAAAAAAAAAAAAAAAAAAAAAAAAAAAAA&#10;AAAAAAAAAAAAAAAAAACo5yg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AAAAAAAAAAAAAAAAAAAAAAAAAAAAAAAAAAAAAAAAAAAAAAAAAA&#10;AAAAAAAAAAAAAAAAAAAAAAAAAAAAAAAAAAAAAAAAAAAAAAAAAAAAAAAAAACo55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ZgAAAAAAAAAAAAAAAAAAAAAAAAAAAAAAAAAAAAAAAAAAAAAA&#10;AAAAAAAAAAAAAKjnEQCo57cAqOf/AKjn/wCo5/8AqOf/AKjn/wCo5/8AqOf/AKjn/wCo5/8AqOf/&#10;AKjn/wCo5/8AqOf/AKjn/wCo5/8AqOf/AKjn/wCo5/8AqOf/AKjn/wCo5/8AqOf/AKjn/ACo54gA&#10;qOcJAAAAAAAAAAAAAAAAAAAAAAAAAAAAAAAAAAAAAAAAAAAAAAAAAAAAAAAAAAAAqOcu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AAqOcJAAAA&#10;AAAAAAAAAAAAAAAAAAAAAAAAAAAAAAAAAAAAAAAAAAAAAAAAAAAAAAAAAAAAAAAAAAAAAAAAAAAA&#10;AAAAAAAAAAAAAAAAAAAAAAAAAAAAqOd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MAAAAAAAAAAAAAAAAAAAAAAAAAAAAAAAAAAAAAAAAAAAAAAAAACo51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aAAAAAAAAAAAAAAAAAAAAAAAAAAAAAAAAAAAAAAAAAAAAAAAAAAAAAAA&#10;AAAAAAAAAAAAAAAAAAAAAAAAAAAAAAAAAAAAAAAAAAAAAAAAAAAAAAAAAACo52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M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oAAAAAAAAAAAAAAAAAAAAAAAA&#10;AAAAAAAAAKjnF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+AKjn0ACo55AAqOdQAKjnEgAAAAAAAAAAAAAAAAAAAAAA&#10;AAAAAAAAAAAAAAAAAAAAAAAAAAAAAAAAAAAAAAAAAAAAAAAAAAAAAAAAAAAAAAAAAAAAAAAAAAAA&#10;AAAAAAAAAAAAAAAAAAAAAAAAAAAAAAAAAAAAAAAAAAAAAAAAAAAAAAAAAAAAAAAAAAAAAAAAAAAA&#10;AAAAAAAAAAAAAAAAAAAAAAAAAAAAAAAAAAAAAAAAAAAAAAAAAACo5xUAqOfGAKjn+wCo51QAqOd4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XAKjn&#10;AwAAAAAAAAAAAAAAAACo5w4AqOfXAKjn/wCo5/8AqOf/AKjn/wCo5/8AqOf/AKjn/wCo5/8AqOf/&#10;AKjn/wCo5/8AqOf/AKjn/wCo5/8AqOf/AKjn/wCo5/8AqOf/AKjn/wCo5/8AqOf/AKjn/wCo5/8A&#10;qOf/AKjn/wCo5/8AqOfyAKjn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z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gAAAAAA&#10;AAAAAAAAAAAAAAAAAAAAAAAAAAAAAAAAAAAAAAAAAAAAAAAAAAAAAAAAAAAAAAAAAAAAAAAAAAAA&#10;AAAAAAAAAAAAAAAAAAAAAAAAAAAAAAAAAAAAAAAAAAAAAAAAAAAAAAAAAAAAAAAAAAAAAAAAAAAA&#10;AAAAAAAAAAAAAAAAAAAAAAAAAAAAAAAAAACo55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0AAAAAAAAAAAAAAAAAAAAAAAAAAAAAAAAA&#10;AAAAAAAAAAAAAAAAAAAAAAAAAAAAAAAAAAAAAAAAAAAAAAAAAAAAAAAAAAAAAAAAAAAAAKjnBwCo&#10;5+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1AKjnDgAAAAAAAAAAAAAAAAAAAAAAAAAAAAAA&#10;AAAAAAAAAAAAAAAAAAAAAAAAqOcqAKjn2gCo5/8AqOf/AKjn/wCo5/8AqOf/AKjn/wCo5/8AqOf/&#10;AKjn/wCo5/8AqOf/AKjn/wCo5/8AqOf/AKjn/wCo5/8AqOf/AKjn/wCo5/8AqOf/AKjn/wCo5/8A&#10;qOf/AKjn/wCo5/8AqOfcAKjnQwAAAAAAAAAAAAAAAAAAAAAAAAAAAAAAAAAAAAAAAAAAAAAAAAAA&#10;AAAAAAAAAKjnw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dAAAAAAAAAAAAAAAAAAAAAAAAAAAAAAAAAAAAAAAAAAAAAAAAAAAAAAAAAAAAAAAA&#10;AAAAAAAAAAAAAAAAAAAAAAAAAAAAAAAAAAAAAAAAAAAAqOd1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Co5y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YAqOcBAAAAAAAAAAAAAAAAAKjnAwCo57QAqOf/AKjn/wCo5/8AqOf/AKjn/wCo5/8AqOf/&#10;AKjn/wCo5/8AqOf/AKjn/wCo5/8AqOf/AKjn/wCo5/8AqOf/AKjn/wCo5/8AqOf/AKjn/wCo5/8A&#10;qOf/AKjn/wCo5/8AqOf/AKjn/wCo5/8AqOf/AKjn3ACo5x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wAAAAAAAAAAAAAAAAAAAAAAAAAAAAAAAAAAAAAAAAAAAAAAAAAAAAAAAAAAAAAAAAAA&#10;AAAAAAAAAAAAAAAAAAAAAAAAAAAAAAAAAAAAAAAAAAAAAAAAAAAAAAAAAAAAAAAAAAAAAAAAAAAA&#10;AAAAAAAAAAAAAAAAAAAAAAAAAAAAAAAAAAAAAAAAAAAAAKjnHACo5/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AAAAAAAAAAAAAAAAAA&#10;AAAAAAAAAAAAAAAAAAAAAAAAAAAAAAAAAAAAAAAAAAAAAAAAAAAAAAAAAAAAAAAAAAAAAAAAAAAA&#10;AAAAAAAAAKjnU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dAAAAAAAAAAAAAAAAAAAA&#10;AAAAAAAAAAAAAAAAAAAAAAAAAAAAAAAAAACo51AAqOfzAKjn/wCo5/8AqOf/AKjn/wCo5/8AqOf/&#10;AKjn/wCo5/8AqOf/AKjn/wCo5/8AqOf/AKjn/wCo5/8AqOf/AKjn/wCo5/8AqOf/AKjn/wCo5/8A&#10;qOf/AKjn/wCo5/8AqOf/AKjn/wCo5/8AqOf/AKjn/wCo558AqOcTAAAAAAAAAAAAAAAAAAAAA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/AAAAAAAAAAAAAAAAAAAAAAAAAAAAAAAAAAAAAAAAAAAAAAAA&#10;AAAAAAAAAAAAAAAAAAAAAAAAAAAAAAAAAAAAAAAAAAAAAAAAAAAAAAAAAAAAqOeA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SAAAAAAAAAAAAAAAAAAAAAAAAAAAAAAAAAAAAAACo5+A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KjnBgCo5xAAqOcQAKjnFACo5yAA&#10;qOcgAKjnIQCo5zAAqOcwAKjnMACo5z4AqOdAAKjnQACo50wAqOdQAKjnUACo51kAqOdgAKjnYACo&#10;52YAqOdwAKjncACo53QAqOeAAKjngACo54EAqOeQAKjnkACo55AAqOeeAKjnoACo56AAqOegAKjn&#10;oACo56AAqOegAKjnoACo56AAqOegAKjnoACo56AAqOegAKjnoACo56AAqOegAKjnoACo56AAqOeg&#10;AKjnoACo55UAqOdxAKjnSwCo5yUAqO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0AqOeDAKjn1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iAAAAAAAAAAAAAAAAAAAAAAAAAAAAKjniACo5/8AqOf/AKjn/wCo5/8AqOf/&#10;AKjn/wCo5/8AqOf/AKjn/wCo5/8AqOf/AKjn/wCo5/8AqOf/AKjn/wCo5/8AqOf/AKjn/wCo5/8A&#10;qOf/AKjn/wCo5/8AqOf/AKjn/wCo5/8AqOf/AKjn/wCo5/8AqOf/AKjn/wCo57MAqO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z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XQAAAAAAAAAAAAAAAAAAAAAAAAAAAAAAAAAAAAAAAAAAAAAAAAAA&#10;AAAAAAAAAAAAAAAAAAAAAAAAAAAAAAAAAAAAAAAAAAAAAAAAAAAAAAAAAAAAAAAAAAAAAAAAAAAA&#10;AAAAAAAAAAAAAAAAAAAAAAAAAAAAAAAAAAAAAAAAAAAAAAAAAAAAAAAAAAAAAKjnj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bAAAAAAAAAAAAAAAAAAAAAAAAAAAAAAAAAAAAAAAAAAAAAAAAAAAAAAAAAAAAAAAAAAAAAAAA&#10;AAAAAAAAAAAAAAAAAAAAAAAAAKjnq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2AAAA&#10;AAAAAAAAAAAAAAAAAAAAAAAAAAAAAAAAAAAAAAAAqOcBAKjngACo5/8AqOf/AKjn/wCo5/8AqOf/&#10;AKjn/wCo5/8AqOf/AKjn/wCo5/8AqOf/AKjn/wCo5/8AqOf/AKjn/wCo5/8AqOf/AKjn/wCo5/8A&#10;qOf/AKjn/wCo5/8AqOf/AKjn/wCo5/8AqOf/AKjn/wCo5/8AqOf/AKjn/wCo5/8AqOfqAKjnWQAA&#10;AAAAAAAAAAAAAAAAAAAAAAAAAAAAAAAAAAAAAAAAAKjnBQCo5+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JAAAAAAAAAAAAAAAAAAAAAAAAAAA&#10;AAAAAAAAAAAAAAAAAAAAAAAAAAAAAAAAAAAAAAAAAAAAAAAAAAAAAAAAAAAAAAAAAAAAAAAAAAAA&#10;qOeG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LAAAAAAAAAAAAAAAAAAAAAAAAAAAAAAAAAAAAAACo58c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ygAqOd7AKjnz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EAAAAAAAAAAAAAAAAAAAAAAAAAAAAqOdbAKjn/wCo5/8AqOf/&#10;AKjn/wCo5/8AqOf/AKjn/wCo5/8AqOf/AKjn/wCo5/8AqOf/AKjn/wCo5/8AqOf/AKjn/wCo5/8A&#10;qOf/AKjn/wCo5/8AqOf/AKjn/wCo5/8AqOf/AKjn/wCo5/8AqOf/AKjn/wCo5/8AqOf/AKjn/wCo&#10;5/8AqOd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z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dgAAAAAAAAAAAAAAAAAAAAAAAAAAAAAAAAAA&#10;AAAAAAAAAAAAAAAAAAAAAAAAAAAAAAAAAAAAAAAAAAAAAAAAAAAAAAAAAAAAAAAAAAAAAAAAAAAA&#10;AAAAAAAAAAAAAAAAAAAAAAAAAAAAAAAAAAAAAAAAAAAAAAAAAAAAAAAAAAAAAAAAAAAAAAAAqOcS&#10;AKjn9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EAAAAAAAAAAAAAAAAAAAAAAAAAAAAAAAAAAAAAAAAAAAAAAAAAAAAAAAA&#10;AAAAAAAAAAAAAAAAAAAAAAAAAAAAAAAAAAAAqOcPAKjn+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cAAAAAAAAAAAAAAAAAAAAAAAAAAAAAAAAAAAAAAAAAAACo5w0AqOexAKjn/wCo5/8AqOf/&#10;AKjn/wCo5/8AqOf/AKjn/wCo5/8AqOf/AKjn/wCo5/8AqOf/AKjn/wCo5/8AqOf/AKjn/wCo5/8A&#10;qOf/AKjn/wCo5/8AqOf/AKjn/wCo5/8AqOf/AKjn/wCo5/8AqOf/AKjn/wCo5/8AqOf/AKjn/wCo&#10;5/8AqOf/AKjn/wCo57cAqOceAAAAAAAAAAAAAAAAAAAAAAAAAAAAAAAAAAAAAACo54E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hgAAAAAAAAAA&#10;AAAAAAAAAAAAAAAAAAAAAAAAAAAAAAAAAAAAAAAAAAAAAAAAAAAAAAAAAAAAAAAAAAAAAAAAAAAA&#10;AAAAAAAAAAAAAAAAqOe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qOeD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AAAAAAAAAAAAAAAAAAAAAAAAAAAAAAAAAAAAA&#10;AACo56w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yAAqOdxAKjnvQ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EAAAAAAAAAAAAAAAAAAAAAAAAAAACo5zUAqOf3&#10;AKjn/wCo5/8AqOf/AKjn/wCo5/8AqOf/AKjn/wCo5/8AqOf/AKjn/wCo5/8AqOf/AKjn/wCo5/8A&#10;qOf/AKjn/wCo5/8AqOf/AKjn/wCo5/8AqOf/AKjn/wCo5/8AqOf/AKjn/wCo5/8AqOf/AKjn/wCo&#10;5/8AqOf/AKjn/wCo5/8AqOf7AKj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A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jQAAAAAAAAAAAAAAAAAA&#10;AAAAAAAAAAAAAAAAAAAAAAAAAAAAAAAAAAAAAAAAAAAAAAAAAAAAAAAAAAAAAAAAAAAAAAAAAAAA&#10;AAAAAAAAAAAAAAAAAAAAAAAAAAAAAAAAAAAAAAAAAAAAAAAAAAAAAAAAAAAAAAAAAAAAAAAAAAAA&#10;AAAAAAAAAAAAqOclAKjn/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iAAAAAAAAAAAAAAAAAAAAAAAAAAAAAAAAAAAAAAAA&#10;AAAAAAAAAAAAAAAAAAAAAAAAAAAAAAAAAAAAAAAAAAAAAAAAAAAAqOd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5gCo5wMAAAAAAAAAAAAAAAAAAAAAAAAAAAAAAAAAAAAAAAAAAAAAAAAAAAAAAAAAAAAAAAAA&#10;AAAAAAAAAAAAAAAAAAAAAAAAAAAAAAAAqOeY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qOdK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wAAAAAAAAAAAAAAAAAAAAAAAAAAAAAAAAAAAAAAAAAAAAA&#10;AAAAAAAAAAAAAAAAAAAAAAAAAAAAAAAAAAAAAAAAAAAAAAAAAAAAAAAAAKjn0gCo5/8AqOf/AKjn&#10;/wCo5/8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0AAAAAAAAAAAAAAAAAAAA&#10;AAAAAAAAAAAAAAAAAACo55Q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4AqOdVAKjnoQCo5+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9AKjnXwAAAAAAAAAAAAAAAAAAAAAAAAAA&#10;AKjnGQCo5+YAqOf/AKjn/wCo5/8AqOf/AKjn/wCo5/8AqOf/AKjn/wCo5/8AqOf/AKjn/wCo5/8A&#10;qOf/AKjn/wCo5/8AqOf/AKjn/wCo5/8AqOf/AKjn/wCo5/8AqOf/AKjn/wCo5/8AqOf/AKjn/wCo&#10;5/8AqOf/AKjn/wCo5/8AqOf/AKjn/wCo5/8AqOf/AKjn3QCo5w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z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qAAA&#10;AAAAAAAAAAAAAAAAAAAAAAAAAAAAAAAAAAAAAAAAAAAAAAAAAAAAAAAAAAAAAAAAAAAAAAAAAAAA&#10;AAAAAAAAAAAAAAAAAAAAAAAAAAAAAAAAAAAAAAAAAAAAAAAAAAAAAAAAAAAAAAAAAAAAAAAAAAAA&#10;AAAAAAAAAAAAAAAAAAAAAAAAAAAAAAAAAKjnm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5AAAAAAAAAAAAAAAAAAAAAAAA&#10;AAAAAAAAAAAAAAAAAAAAAAAAAAAAAAAAAAAAAAAAAAAAAAAAAAAAAAAAAAAAAAAAAAAAqOe+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zEAAAAAAAAAAAAAAAAAAAAAAAAAAAAAAAAAqOdJ&#10;AKjn8ACo5/8AqOf/AKjn/wCo5/8AqOf/AKjn/wCo5/8AqOf/AKjn/wCo5/8AqOf/AKjn/wCo5/8A&#10;qOf/AKjn/wCo5/8AqOf/AKjn/wCo5/8AqOf/AKjn/wCo5/8AqOf/AKjn/wCo5/8AqOf/AKjn/wCo&#10;5/8AqOf/AKjn/wCo5/8AqOf/AKjn/wCo5/8AqOf/AKjn/wCo5/8AqOf/AKjn/wCo58oAqOcuAAAA&#10;AAAAAAAAAAAAAAAAAAAAAAAAqOe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oAAAAAAAAAAAAAAAAAAAAAAAAAAAAAAAAAAAAAAAAAAAAAAAAA&#10;AAAAAAAAAAAAAAAAAAAAAAAAAAAAAAAAAAAAAAAAAAAAAAAAqOe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qOcU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IAAAAAAAAAAAAAAAAAAAAAAAAAAAAA&#10;AAAAAAAAAAAAAAAAAAAAAAAAAAAAAAAAAAAAAAAAAAAAAAAAAAAAAAAAAAAAAAAAAAAAqOca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g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uAAAA&#10;AAAAAAAAAAAAAAAAAAAAAAAAAAAAAAAAAACo53k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IAqOc1AKjnegCo574AqOf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cAqOdPAAAAAAAAAAAAAAAA&#10;AAAAAAAAAAAAqOcIAKjnyQCo5/8AqOf/AKjn/wCo5/8AqOf/AKjn/wCo5/8AqOf/AKjn/wCo5/8A&#10;qOf/AKjn/wCo5/8AqOf/AKjn/wCo5/8AqOf/AKjn/wCo5/8AqOf/AKjn/wCo5/8AqOf/AKjn/wCo&#10;5/8AqOf/AKjn/wCo5/8AqOf/AKjn/wCo5/8AqOf/AKjn/wCo5/8AqOf/AKjn/wCo5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E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AAA&#10;AAAAAAAAAAAAAAAAAAAAAAAAAAAAAAAAAAAAAAAAAAAAAAAAAAAAAAAAAAAAAAAAAAAAAAAAAAAA&#10;AAAAAAAAAAAAAAAAAAAAAAAAAAAAAAAAAAAAAAAAAAAAAAAAAKjnGwCo5/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PAAAAAAAA&#10;AAAAAAAAAAAAAAAAAAAAAAAAAAAAAAAAAAAAAAAAAAAAAAAAAAAAAAAAAAAAAAAAAAAAAAAAAAAA&#10;AACo5xsAqOf+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sAqOcnAAAAAAAAAAAAAAAA&#10;AKjnAQCo53kAqOf9AKjn/wCo5/8AqOf/AKjn/wCo5/8AqOf/AKjn/wCo5/8AqOf/AKjn/wCo5/8A&#10;qOf/AKjn/wCo5/8AqOf/AKjn/wCo5/8AqOf/AKjn/wCo5/8AqOf/AKjn/wCo5/8AqOf/AKjn/wCo&#10;5/8AqOf/AKjn/wCo5/8AqOf/AKjn/wCo5/8AqOf/AKjn/wCo5/8AqOf/AKjn/wCo5/8AqOf/AKjn&#10;/wCo5/8AqOf7AKjnhwCo5wgAAAAAAAAAAAAAAAAAqOc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gAAAAAAAAAAAAAAAAAAAAAAAAAAAAAAAAA&#10;AAAAAAAAAAAAAAAAAAAAAAAAAAAAAAAAAAAAAAAAAAAAAAAAAAAAAAAAAAAAAAAAqOeq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gAAAAAAAAAAAAAAAAAAAAAAAAAAAAAAAAAAAAAACo52A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KAKjn&#10;RgCo54cAqOfC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8QCo50AAAAAA&#10;AAAAAAAAAAAAAAAAAAAAAAAAAAAAqOejAKjn/wCo5/8AqOf/AKjn/wCo5/8AqOf/AKjn/wCo5/8A&#10;qOf/AKjn/wCo5/8AqOf/AKjn/wCo5/8AqOf/AKjn/wCo5/8AqOf/AKjn/wCo5/8AqOf/AKjn/wCo&#10;5/8AqOf/AKjn/wCo5/8AqOf/AKjn/wCo5/8AqOf/AKjn/wCo5/8AqOf/AKjn/wCo5/8AqOf/AKjn&#10;/wCo5/8AqO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AAAAAAAAAAAAAAAAAAAAAAAAAAAAAAAAAAAAAAAAAAAAAAA&#10;AAAAAAAAAAAAAAAAAAAAAAAAAAAAAAAAAAAAAAAAAAAAAAAAAAAAAAAAAAAAAAAAAAAAAAAAAAAA&#10;AAAAAAAAAAAAAAAAAAAAAAAAAAAAAAAAAAAAAAAAAAAAAAAAAAAAAAAAAAAAAAAAAAAAAACo54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fAAAAAAAAAAAAAAAAAAAAAAAAAAAAAAAAAAAAAAAAAAAAAAAAAAAAAAAAAAAAAAAAAAAA&#10;AAAAAAAAAAAAAAAAAACo53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g&#10;AAAAAAAAAAAAqOcLAKjnqQCo5/8AqOf/AKjn/wCo5/8AqOf/AKjn/wCo5/8AqOf/AKjn/wCo5/8A&#10;qOf/AKjn/wCo5/8AqOf/AKjn/wCo5/8AqOf/AKjn/wCo5/8AqOf/AKjn/wCo5/8AqOf/AKjn/wCo&#10;5/8AqOf/AKjn/wCo5/8AqOf/AKjn/wCo5/8AqOf/AKjn/wCo5/8AqOf/AKjn/wCo5/8AqOf/AKjn&#10;/wCo5/8AqOf/AKjn/wCo5/8AqOf/AKjn/wCo59sAqOdCAAAAAAAAAAAAAAAAAKjn1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gAqOcQAAAAAAAAAAAA&#10;AAAAAAAAAAAAAAAAAAAAAAAAAAAAAAAAAAAAAAAAAAAAAAAAAAAAAAAAAAAAAAAAAAAAAAAAAAAA&#10;AAAAqOew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AAAAAAAAAAAA&#10;AAAAAAAAAAAAAAAAAAAAAAAAAAAAAAAAAAAAAAAAAKjnp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XAAAAAAAAAAAAAAAAAAAAAAAAAAAAAAAAAAAAAACo51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gCo5zgAqOdzAKjnpQCo59QAqOf8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o&#10;AKjnMgAAAAAAAAAAAAAAAAAAAAAAAAAAAAAAAACo53UAqOf/AKjn/wCo5/8AqOf/AKjn/wCo5/8A&#10;qOf/AKjn/wCo5/8AqOf/AKjn/wCo5/8AqOf/AKjn/wCo5/8AqOf/AKjn/wCo5/8AqOf/AKjn/wCo&#10;5/8AqOf/AKjn/wCo5/8AqOf/AKjn/wCo5/8AqOf/AKjn/wCo5/8AqOf/AKjn/wCo5/8AqOf/AKjn&#10;/wCo5/8AqOf/AKjn/wCo5/8AqOflAKjn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woAAAAAAAAAAAAAAAAAAAAAAAAA&#10;AAAAAAAAAAAAAAAAAAAAAAAAAAAAAAAAAAAAAAAAAAAAAAAAAAAAAAAAAAAAAAAAAAAAAAAAAAAA&#10;AAAAAAAAAAAAAAAAAAAAAAAAAAAAAAAAAAAAAAAAAAAAAAAAAAAAAAAAAAAAAAAAAAAAAAAAAAAA&#10;AAAAAAAAAACo5xEAqOf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gAAAAAAAAAAAAAAAAAAAAAAAAAAAAAAAAAAAAAAAAAAAAAAAAAAAA&#10;AAAAAAAAAAAAAAAAAAAAAAAAAAAAAAAAAACo58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mAAAAAAAAAAAAAAAAAAAAAAAAAAAAAAAAAAAAAAAAAAAAAAAAAAAAAAAAAAAAAAAAAAAAAAAA&#10;AAAAAAAAAAAAAAAAAAAAqOe7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Kjnb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QAAAAAAAAAAAAAAAAAAAAAAAAAAAAAAAA&#10;AAAAAACo53s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z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uAAAAAAAAAAAAAAAAAAAAAAAAAAAAAAAAAAAA&#10;AAAAAAAAAAAAAAAAAAAAAAAAAAAAAAAAAAAAAAAAAAAAAKjnK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2QAAAAAAKjnQwCo5+0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kAqOewAKjn4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qOfA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Kjn&#10;N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yAAAAAAAAAAAAAAAAAAAAAAAAAAAAAAAAAAAA&#10;AAAAAAAAAAAAAAAAAAAAAAAAAAAAAAAAAAAAAAAAAAAAAAAAAACo5z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D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AAAAAAAAAAAAAAAAAAAA&#10;AAAAAAAAAAAAAAAAAAAAAACo55k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gAAAAAAAAAAAAAAAAAAAAAAAAAAAAAAAAAAAAAAAAAAAAAAAAAAAAAAAAAAAAAAAAAAAAA&#10;AAAAAAAAAAAAAAAAAAAAAAAAAAAAAAAAAAAAAAAAAAAAAAAAAAAAAAAAAAAAAAAAAAAAAAAAAAAA&#10;AAAAAAAAAAAAAAAAAAAAAAAAAAAAAAAAAAAAAAAAAACo51sAqOf9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wAAAAAAAAAAAAAAAAAAAA&#10;AAAAAAAAAAAAAAAAAAAAAAAAAAAAAAAAAAAAAAAAAAAAAAAAAAAAAAAAAAAAAKjnh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wQCo5wEAqOdwAKjn/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JQAAAAAAAAAAAAAAAAAAAAAAAAAAAAAAAAAA&#10;AAAAAAAAAAAAAAAAAAAAAAAAAAAAAAAAAAAAAAAAAAAAAAAAAAAAqOfN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kAAAAA&#10;AAAAAAAAAAAAAAAAAAAAAAAAAAAAAAAAAAAAAACo57c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AAAAAAAAAAAAAAAAAAAAAAAAAAAAAAAAAAAAAAAAAAAAAAAAAAAAAA&#10;AAAAAAAAAAAAAAAAAAAAAAAAAAAAAAAAAAAAAAAAAAAAAAAAAAAAAAAAAAAAAAAAAAAAAAAAAAAA&#10;AAAAAAAAAAAAAAAAAAAAAAAAAAAAAAAAAAAAAAAAAAAAAAAAAAAAAAAAAACo5+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kAAAA&#10;AAAAAAAAAAAAAAAAAAAAAAAAAAAAAAAAAAAAAAAAAAAAAAAAAAAAAAAAAAAAAAAAAAAAAAAAqOcB&#10;AKjn3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+AKjnSQCo56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gAAAAAAAAAAAAAAAAAA&#10;AAAAAAAAAAAAAAAAAAAAAAAAAAAAAAAAAAAAAAAAAAAAAAAAAAAAAAAAAAAAAAAAAAAAqOf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AAAAAAAAAAAAAAAAAAAAAAAAAAAAAAAAAAAAAAAAAAAACo59M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f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7EAAAAAAAAAAAAAAAAAAAAAAAAAAAAAAAAAAAAA&#10;AAAAAAAAAAAAAAAAAAAAAAAAAAAAAAAAAAAAAAAAAAAAAAAAAAAAAAAAAAAAAAAAAAAAAAAAAAAA&#10;AAAAAAAAAAAAAAAAAAAAAAAAAAAAAAAAAAAAAAAAAAAAAAAAAAAAAAAAAAAAAAAAAAAAAAAAAACo&#10;59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gAAAAAAAAAAAAAAAAAAAAAAAAAAAAAAAAAAAAAAAAAAAAAAAAAAAAAAAAAAAAAAAA&#10;AAAAAAAAAAAAqOc4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9gCo&#10;5yIAAAAAAAAAAAAAAAAAAAAAAAAAAAAAAAAAAAAAAAAAAAAAAAAAAAAAAAAAAAAAAAAAAAAAAAAA&#10;AAAAAAAAqOff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AAAAAAAAAAAAAAAAAAAAAAAAAACo54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MAAAAAAAAAAAAAAAAAAAAAAAAAAAAAAAAAAAAAAAAAAACo5/E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M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IAAAAAAAAAAAAAAAAAAAAA&#10;AAAAAAAAAAAAAAAAAAAAAAAAAAAAAAAAAAAAAAAAAAAAAAAAAAAAAAAAAAAAAAAAAAAAAAAAAAAA&#10;AAAAAAAAAAAAAAAAAAAAAAAAAAAAAAAAAAAAAAAAAAAAAAAAAAAAAAAAAAAAAAAAAAAAAAAAAAAA&#10;AAAAAAAAAAAAAACo52E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gAAAAAAAAAAAAAAAAAAAAAAAAAAAAAAAAAAAAAAAAAAAAAAAA&#10;AAAAAAAAAAAAAAAAAAAAAAAAAAAAqOeT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7sAAAAAAAAAAAAAAAAAAAAAAAAAAAAAAAAAAAAAAAAAAAAAAAAAAAAAAAAA&#10;AAAAAAAAAAAAAAAAAAAAAAAAqOfh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AAAAAAAAAAAAAAAAAAAAAAAAAACo50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wAAAAAAAAAAAAAAAAAAAAAAAAAAAAAAAAA&#10;AAAAAKjnDQ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T&#10;AAAAAAAAAAAAAAAAAAAAAAAAAAAAAAAAAAAAAAAAAAAAAAAAAAAAAAAAAAAAAAAAAAAAAAAAAAAA&#10;AAAAAAAAAAAAAAAAAAAAAAAAAAAAAAAAAAAAAAAAAAAAAAAAAAAAAAAAAAAAAAAAAAAAAAAAAAAA&#10;AAAAAAAAAAAAAAAAAAAAAAAAAAAAAACo5wYAqOfi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gAAAAAAAAAAAAAAAAAAAAAAAAAAAAAAAA&#10;AAAAAAAAAAAAAAAAAAAAAAAAAAAAAAAAAAAAAACo5wMAqOfn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eAAAAAAAAAAAAAAAAAAAAAAAAAAAAAAAAAAAA&#10;AAAAAAAAAAAAAAAAAAAAAAAAAAAAAAAAAAAAAAAAqOfw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AAAAAAAAAAAAAAAAAAAA&#10;AAAAAACo5xM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AAAAAAAAAAAAAAAAAA&#10;AAAAAAAAAAAAAAAAAAAAAKjnKw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MAKjnRgCo54MAqOfA&#10;AKjn9gCo5/8AqOf/AKjn/wCo5/8AqOf/AKjn/wCo5/8AqOf/AKjn/wCo5/8AqOf/AKjn6wCo5zkA&#10;AAAAAAAAAAAAAAAAAAAAAAAAAAAAAAAAAAAAAAAAAACo5zoAqOf6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0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n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LAAAAAAAAAAAAAAAAAAAAAAAAAAAAAAAAAAAAAAAAAAAAAAAAAAAAAAAAAAAA&#10;AAAAAAAAAAAAAAAAAAAAAAAAAAAAAAAAAAAAAAAAAAAAAAAAAAAAAAAAAAAAAAAAAAAAAAAAAAAA&#10;AAAAAAAAAAAAAAAAAAAAAAAAAAAAAAAAAAAAAAAAAAAAAAAAAAAAqOd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gAAAAAAAAAAAAAAAA&#10;AAAAAAAAAAAAAAAAAAAAAAAAAAAAAAAAAAAAAAAAAAAAAAAAAAAAAACo50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rAKjnFAAAAAAAAAAAAAAA&#10;AAAAAAAAAAAAAAAAAAAAAAAAAAAAAAAAAAAAAAAAAAAAAAAAAAAAAAAAqOfy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AAAAAAAAAAAAAAAAAAAAAAAAAA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UA&#10;AAAAAAAAAAAAAAAAAAAAAAAAAAAAAAAAAAAAAKjnSA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zkAqOd3AKjntACo5+4AqOf/AKjn/wCo5/8AqOf/AKjn/wCo5/8A&#10;qOfYAKjnIgAAAAAAAAAAAAAAAAAAAAAAAAAAAAAAAAAAAAAAAAAAAKjnHQCo5+g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QAqO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M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HAAAAAAAAAAAAAAAAAAAAAAAAAAAAAAAAAAAAAAAAAAAA&#10;AAAAAAAAAAAAAAAAAAAAAAAAAAAAAAAAAAAAAAAAAAAAAAAAAAAAAAAAAAAAAAAAAAAAAAAAAAAA&#10;AAAAAAAAAAAAAAAAAAAAAAAAAAAAAAAAAAAAAAAAAAAAAAAAAAAAAAAAAAAAAAAAAAAAqOcJAKjn&#10;5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g&#10;AAAAAAAAAAAAAAAAAAAAAAAAAAAAAAAAAAAAAAAAAAAAAAAAAAAAAAAAAAAAAAAAAAAAAACo55w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gAAAAAAAAAAAAAAAAAAAAAAAAAAAAAAAAAAAAAAAAAAAAAAAAAAAAAAAAAAAAAAAAAAAA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qOe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8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IAqOctAKjnagCo56gA&#10;qOfkAKjn/wCo578AqOcRAAAAAAAAAAAAAAAAAAAAAAAAAAAAAAAAAAAAAAAAAAAAqOcKAKjnz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CAAAAAAAAAAAAAAAAAAAAAAAAAAAA&#10;AAAAAAAAAAAAAAAAAAAAAAAAAAAAAAAAAAAAAAAAAAAAAAAAAAAAAAAAAAAAAAAAAAAAAAAAAAAA&#10;AAAAAAAAAAAAAAAAAAAAAAAAAAAAAAAAAAAAAAAAAAAAAAAAAAAAAAAAAAAAAAAAAAAAAAAAAAAA&#10;AAAAAAAAAAAAAKjnc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gAAAAAAAAAAAAAAAAAAAAAAAAAAAAAAAAAAAAAAAAAAAAAAAAAAAAAAAAAAAA&#10;AAAAAKjnBgCo5+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0UAAAAAAAAAAAAAAAAAAAAAAAAAAAAAAAAAAAAAAAAAAAAAAAAAAAAA&#10;AAAAAACo5w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AAAAAAAAAAAAAAAAAAAAAAqOd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AAAAAAAAAAAAAAAAAAAAAAAAAAAAAAAAAAAAAAAKjngwCo&#10;5/8AqOf/AKjn/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IQCo5wYAAAAAAAAAAAAAAAAAAAAAAAAAAAAAAAAAAAAAAAAAAACo&#10;5wEAqOeo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pAKjn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M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6AKjnCwAAAAAA&#10;AAAAAAAAAAAAAAAAAAAAAAAAAAAAAAAAAAAAAAAAAAAAAAAAAAAAAAAAAAAAAAAAAAAAAAAAAAAA&#10;AAAAAAAAAAAAAAAAAAAAAAAAAAAAAAAAAAAAAAAAAAAAAAAAAAAAAAAAAAAAAAAAAAAAAAAAAAAA&#10;AAAAAAAAAAAAAAAAAAAAAAAAAAAAAKjnDACo5+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aAAAAAAAAAAAAAAAAAAAAAAAAAAAAAAAAAAAAAAAAAAAA&#10;AAAAAAAAAAAAAAAAAAAAAKjnT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4AqOcKAAAAAAAAAAAAAAAAAAAAAAAAAAAAAAAA&#10;AAAAAAAAAAAAAAAAAAAAAACo5x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9&#10;AKjnJAAAAAAAAAAAAAAAAAAAAAAAAAAAAAAAAAAAAAAAAAAAAAAAAAAAAAAAAAAAAAAAAAAAAAAA&#10;qOc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gAAAAAAAAAAAAAAAAAAAAAAAAAAAAAAAAA&#10;AAAAAAAAAAAAAAAAAAAAAAAAAAAAAAAAqOe2AKjn/wCo5/8AqOf/AKjn/wCo5/8AqOf/AKjn/wCo&#10;5/8AqOf/AKjn/wCo5/8AqOf/AKjn/wCo5/8AqOf/AKjn/wCo5/8AqOf/AKjn/wCo5/8AqOf/AKjn&#10;/wCo5/8AqOf/AKjn/wCo5/8AqOf/AKjn/wCo5/8AqOf/AKjn/wCo5/8AqOf/AKjn/wCo5/8AqOf/&#10;AKjn/wCo5/8AqOf/AKjn/wCo5/8AqOf/AKjn/wCo5/8AqOf/AKjn/wCo5/8AqOeI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gAAAAAAAAAAAAAAAAAAAAAAAAAAAAA&#10;AAAAAAAAAKjnnwCo5/8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SwAAAAAAAAAAAAAAAAAAAAAAAAAAAAAAAAAAAAAAAAAAAAAAAAAAAAAAAAAAAAAAAAAA&#10;AAAAAAAAAAAAAAAAAAAAAAAAAAAAAAAAAAAAAAAAAAAAAAAAAAAAAAAAAAAAAAAAAAAAAAAAAAAA&#10;AAAAAAAAAAAAAAAAAAAAAAAAAAAAAAAAAAAAAAAAAAAAAAAAAACo53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Kjnp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GAAAAAAAAAAAAAAAA&#10;AAAAAAAAAAAAAAAAAAAAAAAAAAAAAAAAAAAAAACo5x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AAAAAAAAAAAAAA&#10;AAAAAAAAAAAAAAAAAAAAAAAAAKjnuwCo5/8AqOf/AKjn/wCo5/8AqOf/AKjn/wCo5/8AqOf/AKjn&#10;/wCo5/8AqOf/AKjn/wCo5/8AqOf/AKjn/wCo5/8AqOf/AKjn/wCo5/8AqOf/AKjn/wCo5/8AqOf/&#10;AKjn/wCo5/8AqOf/AKjn/wCo5/8AqOf/AKjn/wCo5/8AqOf/AKjn/wCo5/8AqOf/AKjn/wCo5/8A&#10;qOf/AKjn/wCo5/8AqOf/AKjn/wCo5/8AqOf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T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K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kQAAAAAAAAAAAAAAAAAAAAAAAAAAAAAAAAAAAAAAAAAAAAAAAAAA&#10;AAAAAAAAAAAAAAAAAAAAAAAAAAAAAAAAAAAAAAAAAAAAAAAAAAAAAAAAAAAAAAAAAAAAAAAAAAAA&#10;AAAAAAAAAAAAAAAAAAAAAAAAAAAAAAAAAAAAAAAAAAAAAAAAAAAAAAAAAAAAAAAAAACo5xAAqOfw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PAAAAAAAAAAAA&#10;AAAAAAAAAAAAAAAAAAAAAAAAAAAAAAAAAAAAAAAAAAAAAAAAqOcJ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q&#10;AKjnAwAAAAAAAAAAAAAAAAAAAAAAAAAAAAAAAAAAAAA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EAAAAAAAAAAA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5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6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AAAAAAAAAAAAAAAAAAAAAAAAAAAAAAAAAA&#10;AAAAAAAAAAAAAAAAAAAAAAAAAAAAAAAAAAAAAAAAAAAAAAAAAAAAAAAAAAAAAAAAAAAAAAAAAAAA&#10;AAAAAAAAAAAAAAAAAAAAAAAAAAAAAAAAAAAAAAAAAAAAAAAAAAAAAAAAAAAAAAAAAAAAAAAAAAAA&#10;AAAAAAAAAAAAqOeC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AAAAAAAAAAAAAAAAAAAAAAAAAAAAAAAAAAAAAAAAAAAAAAAAAAAAAAAAAAAAAqOdY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QwAAAAAAAAAAAAAAAAAAAAAAAAAAAAAAAAAAAAAAAAAAAAAAAACo5y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aAKjnDQAAAAAAAAAAAAAAAAAAAAAA&#10;AAAAAAAAAAAAAAAAAAAAAAAAAAAAAAAAAAAAAAAAAAAAAAAAAAAAAKjnc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sAAAAAAAAAAAAAAAAAAAAAAAAAAAAAAAAAAAAAAKjnwACo5/8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gCo56oAqOfZ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v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zMAAAAAAAAAAAAA&#10;AAAAAAAAAAAAAAAAAAAAAAAAAAAAAAAAAAAAAAAAAAAAAAAAAAAAAAAAAAAAAAAAAAAAAAAAAAAA&#10;AAAAAAAAAAAAAAAAAAAAAAAAAAAAAAAAAAAAAAAAAAAAAAAAAAAAAAAAAAAAAAAAAAAAAAAAAAAA&#10;AAAAAAAAAAAAAAAAAAAAAAAAAAAAqOcUAKjn9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AAAAAAAAAAAAAAAAAAAAAAAAAAAAAAAAAAAAAAAAAAAAAAAAAAAAAAAAA&#10;AAAAqOet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Co5y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AAAAAAAAAAAAAAAAAAAAAKjnN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4AAAAAAAAAAA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IwCo54kAqOf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gAAAAAAAAAAAAAAAAAAAAAAAAAAAAAAAAAAAAAAAAAAAAAAAAAAAAAAAAAAAAAAAAAAAAAAAAA&#10;AAAAAAAAAAAAAAAAAAAAAAAAAAAAAAAAAAAAAAAAAAAAAAAAAAAAAAAAAAAAAAAAAAAAAAAAAAAA&#10;AAAAAAAAAAAAAAAAAAAAAAAAAAAAAAAAAAAAAAAAAAAAAAAAAKjnh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1AAAAAAAAAAAAAAAAAAAAAAAAAAAAAAAAAAAAAAAA&#10;AAAAAAAAAAAAAACo5wwAqOf3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6QCo5wIAAAAAAAAAAAAAAAAA&#10;AAAAAAAAAAAAAAAAAAAAAAAAAACo5z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QAAAAAAAAAAAAAAAAAAAAAAAAA&#10;AAAAAAAAAAAAAKjnwACo5/8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XAKjnq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Y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+QAqOcCAAAAAAAAAAAAAAAAAAAAAAAAAAAAAAAAAAAAAAAAAAAAAAAAAAAA&#10;AAAAAAAAAAAAAAAAAAAAAAAAAAAAAAAAAAAAAAAAAAAAAAAAAAAAAAAAAAAAAAAAAAAAAAAAAAAA&#10;AAAAAAAAAAAAAAAAAAAAAAAAAAAAAAAAAAAAAAAAAAAAAAAAAAAAAAAAAAAAAAAAAKjnBgCo57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wAAAAAAAAAAAAAAAAAAAAAAAA&#10;AAAAAAAAAAAAAAAAAAAAAAAAAAAAAACo51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0A&#10;AAAAAAAAAAAAAAAAAAAAAAAAAAAAAAAAAAAAAAAAAACo5zw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0AAAAAAAAA&#10;AAAAAAAAAAAAAAAAAAAAAAAAAAAAAKjnwACo5/8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MAqOf6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N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EAAAAAAAAAAAAAAAAAAAAAAAAAAAAAAAAAAAA&#10;AAAAAAAAAAAAAAAAAAAAAAAAAAAAAAAAAAAAAAAAAAAAAAAAAAAAAAAAAAAAAAAAAAAAAAAAAAAA&#10;AAAAAAAAAAAAAAAAAAAAAAAAAAAAAAAAAAAAAAAAAAAAAAAAAAAAAAAAAAAAAAAAAAAAAAAAAAAA&#10;AAAAAAAAAACo5w0AqOfF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qAAAAAAAA&#10;AAAAAAAAAAAAAAAAAAAAAAAAAAAAAAAAAAAAAAAAAAAAAACo560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MAAAAAAAAAAAAAAAAAAAAAAAAAAAAAAAAAAAAAAAAAAACo50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AAAAAAAAAAAAAAAAAA&#10;AAAAAAAAAAAAAAAAAAAAAAAAAAAAAAAAAAAAAAAAAAAAAACo53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AAAAAAAAAAA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EAKjn9gCo5/8AqOf/AKjn/wCo5/8AqOf/AKjn/wCo5/8AqOf/AKjn/wCo5/8A&#10;qOf/AKjn/wCo5/8AqOf/AKjn/wCo5/8AqOf/AKjn/wCo5/8AqOf/AKjn/wCo5/8AqOf/AKjn/wCo&#10;5/8AqOf/AKjn/wCo5/8AqOf/AKjn/wCo5/8AqOf/AKjn/wCo5/8AqOf/AKjn/wCo5/8AqOf/AKjn&#10;/wCo5/8AqOf/AKjn/wCo5/8AqOf/AKjn/wCo5/8AqOf/AKjn/wCo57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CwCo5/4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qOcKAKjnu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gAAAAAAAAAAAAAAAAAAAAAAAAAAAAAAAAAAAAAAAAAAAAAAAAAKjnDACo5/c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+YAqOcCAAAAAAAAAAAAAAAAAAAAAAAAAAAAAAAAAAAAAACo&#10;50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AAAAAAAAAAAA&#10;AAAAAAAAAAAAAAAAAAAAAAAAAAAAAAAAAAAAAAAAAAAAAAAAAAAAAAAAAAAAAACo5z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cAAAAAAAAAAAAAAAAAAAAAAAAAAAAAAAAAAAAAAKjnwA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gCo5/kAqOf/AKjn/wCo5/8AqOf/AKjn/wCo5/8A&#10;qOf/AKjn/wCo5/8AqOf/AKjn/wCo5/8AqOf/AKjn/wCo5/8AqOf/AKjn/wCo5/8AqOf/AKjn/wCo&#10;5/8AqOf/AKjn/wCo5/8AqOf/AKjn/wCo5/8AqOf/AKjn/wCo5/8AqOf/AKjn/wCo5/8AqOf/AKjn&#10;/wCo5/8AqOf/AKjn/wCo5/8AqOf/AKjn/wCo5/8AqOf/AKjn/wCo5/8AqOf/AKjn/wCo5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9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8AKjn&#10;GwAAAAAAAAAAAAAAAAAAAAAAAAAAAAAAAAAAAAAAAAAAAAAAAAAAAAAAAAAAAAAAAAAAAAAAAAAA&#10;AAAAAAAAAAAAAAAAAAAAAAAAAAAAAAAAAAAAAAAAAAAAAAAAAAAAAAAAAAAAAAAAAAAAAAAAAAAA&#10;AAAAAAAAAAAAAAAAAAAAAAAAAAAAAAAAAAAAAAAAAAAAAAAAAAAAAKjnBQCo55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ZAAAAAAAAAAAAAAAAAAAAA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9AAAAAAAAAAAAAAAAAAAAAAAA&#10;AAAAAAAAAAAAAACo51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1AAAAAAAAAAAAAAAAAAAAAAAAAAAAAAAAAAAAAA&#10;AKjnwA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1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50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hgAAAAAAAAAAAAAAAAAAAAAAAAAAAAAAAAAAAAAAAAAAAAAAAAAAAAAAAAAA&#10;AAAAAAAAAAAAAAAAAAAAAAAAAAAAAAAAAAAAAAAAAAAAAAAAAAAAAAAAAAAAAAAAAAAAAAAAAAAA&#10;AAAAAAAAAAAAAAAAAAAAAAAAAAAAAAAAAAAAAAAAAAAAAAAAAAAAAAAAAAAAAAAAAAAAAAAAAAAA&#10;AAAAqOdfAKjn9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OAAAAAAAAAAAAAAAAAAAAAAAAAAAAAAAAAAAA&#10;AAAAAAAAAAAAAKjnr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SAAAAAAAA&#10;AAAAAAAAAAAAAAAAAAAAAAAAAAAAAACo51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0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IAKjn/wCo5/8AqOf/AKjn/wCo5/8AqOf/AKjn/wCo5/8AqOf/AKjn/wCo5/8AqOf/AKjn/wCo&#10;5/8AqOf/AKjn/wCo5/8AqOf/AKjn/wCo5/8AqOf/AKjn/wCo5/8AqOf/AKjn/wCo5/8AqOf/AKjn&#10;/wCo5/8AqOf/AKjn/wCo5/8AqOf/AKjn/wCo5/8AqOf/AKjn/wCo5/8AqOf/AKjn/wCo5/8AqOf/&#10;AKjn/wCo5/8AqOf/AKjn/wCo5/8AqO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2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8ACo5xAAAAAAAAAAAAAAAAAAAAAAAAAAAAAAAAAAAAAA&#10;AAAAAAAAAAAAAAAAAAAAAAAAAAAAAAAAAAAAAAAAAAAAAAAAAAAAAAAAAAAAAAAAAAAAAAAAAAAA&#10;AAAAAAAAAAAAAAAAAAAAAAAAAAAAAAAAAAAAAAAAAAAAAAAAAAAAAAAAAAAAAAAAAAAAAAAAAAAA&#10;AAAAAAAAAAAAAAAAAAAAAAAAAKjnIgCo57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AAAAAAAAAAAAAAAAAAAAA&#10;AAAAAAAAAAAAAAAAAAAAAAAAqOcMAKjn9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iAKjnAQAAAAAAAAAAAAAAAAAAAAAAAAAAAAAAAACo52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AAAAAAAAAAAAAAAAAAAAAAAAAAAqOdw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eAAAAAAAAAAAAAAAAAAAAAAAAAAAAAAAAAAAAAAAqOewAKjn/wCo5/8AqOf/AKjn/wCo5/8AqOf/&#10;AKjn/wCo5/8AqOf/AKjn/wCo5/8AqOf/AKjn/wCo5/8AqOf/AKjn/wCo5/8AqOf/AKjn/wCo5/8A&#10;qOf/AKjn/wCo5/8AqOf/AKjn/wCo5/8AqOf/AKjn/wCo5/8AqOf/AKjn/wCo5/8AqOf/AKjn/wCo&#10;5/8AqOf/AKjn/wCo5/8AqOf/AKjn/wCo5/8AqOf/AKjn/wCo5/8AqOf/AKjn/wCo5/8AqOcu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k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GAKjnIQCo5xoAqO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DAKjnxACo5/8AqOf/AKjn/wCo5/8AqOf/AKjn/wCo5/8AqOf/AKjn/wCo&#10;5/8AqOf/AKjn/wCo5/8AqOf/AKjn/wCo5/8AqOf/AKjn/wCo5/8AqOf/AKjn/wCo5/8AqOf/AKjn&#10;/wCo5/8AqOf/AKjn/wCo5/8AqOf/AKjn/wCo5/8AqOf/AKjn/wCo5/8AqOf/AKjn/wCo5/8AqOf/&#10;AKjn/wCo5/8AqOf/AKjn/wCo5/8AqOf/AKjn/wCo5/8AqOd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38AAAAAAAAAAAAAAAAAAAAA&#10;AAAAAAAAAAAAAAAAAAAAAAAAAAAAAAAAAAAAAAAAAAAAAAAAAAAAAAAAAAAAAAAAAAAAAAAAAAAA&#10;AAAAAAAAAAAAAAAAAAAAAAAAAAAAAAAAAAAAAAAAAAAAAAAAAAAAAAAAAAAAAAAAAAAAAAAAAAAA&#10;AAAAAAAAAAAAAAAAAAAAAAAAAAAAAAAAAAAAAAAAAAAAAAAAAAAAqOdVAKjn3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zAAAA&#10;AAAAAAAAAAAAAAAAAAAAAAAAAAAAAAAAAAAAAAAAqOd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OAAAAAAAAAAAAAAAAAAAAAAAAAAAAAAAAACo52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AAAAAAAAAAAAAAAAAAA&#10;AAAAAAAAAAAAAAAAAAAAAAAAAAAAAAAAAAAAAAAAAAAAAAAAAAAAAAAAqOc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1EAqOeHAKjnuACo5+MAqOf+AKjn/wCo&#10;5/8AqOf7AKjnzACo54cAqO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IQCo5/MAqOf/AKjn/wCo5/8AqOf/AKjn/wCo&#10;5/8AqOf/AKjn/wCo5/8AqOf/AKjn/wCo5/8AqOf/AKjn/wCo5/8AqOf/AKjn/wCo5/8AqOf/AKjn&#10;/wCo5/8AqOf/AKjn/wCo5/8AqOf/AKjn/wCo5/8AqOf/AKjn/wCo5/8AqOf/AKjn/wCo5/8AqOf/&#10;AKjn/wCo5/8AqOf/AKjn/wCo5/8AqOf/AKjn/wCo5/8AqOf/AKjn/wCo5/8AqOe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AAqOcU&#10;AAAAAAAAAAAAAAAAAAAAAAAAAAAAAAAAAAAAAAAAAAAAAAAAAAAAAAAAAAAAAAAAAAAAAAAAAAAA&#10;AAAAAAAAAAAAAAAAAAAAAAAAAAAAAAAAAAAAAAAAAAAAAAAAAAAAAAAAAAAAAAAAAAAAAAAAAAAA&#10;AAAAAAAAAAAAAAAAAAAAAAAAAAAAAAAAAAAAAAAAAAAAAAAAAAAAAAAAAAAAAAAAAAAAAAAAAKjn&#10;BACo52MAqOfX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oAAAAAAAAAAAAAAAAAAAAAAAAAAAAAAAAAAAAAAAAAAAAqOe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jQAAAAAAAAAAAAAAAAAAAAAAAAAAAAAA&#10;AACo53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yM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HQCo53QAqOfKAKjn/gCo5/8AqOf/AKjn/wCo&#10;5/8AqOf/AKjn/wCo5/8AqOf/AKjn/wCo5/8AqOf/AKjnsgCo5y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/AKjn/wCo5/8AqOf/&#10;AKjn/wCo5/8AqOf/AKjn/wCo5/8AqOf/AKjn/wCo5/8AqOf/AKjn/wCo5/8AqOf/AKjn/wCo5/8A&#10;qOf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w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TAAAAAAAAAAAAAAAAAAAAAAAAAAAAAAAAAAAAAAAAAAAAAAAAAAAAAAAAAAAA&#10;AAAAAAAAAAAAAAAAAAAAAAAAAAAAAAAAAAAAAAAAAAAAAAAAAAAAAAAAAAAAAAAAAAAAAAAAAAAA&#10;AAAAAAAAAAAAAAAAAAAAAAAAAAAAAAAAAAAAAAAAAAAAAAAAAAAAAAAAAAAAAAAAAAAAAAAAAAAA&#10;AAAAAAAAAAAAAAAAAAAAAAAAqOcBAKjnSACo56wAqOf6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dAAAAAAAAAAAAAAAAAAAAAAAAAAAAAAAAAAAAAACo5wkAqOf2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4gCo5wEAAAAAAAAA&#10;AAAAAAAAAAAAAAAAAACo53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xw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oAqOevAKjn/QCo5/8AqOf/AKjn/wCo&#10;5/8AqOf/AKjn/wCo5/8AqOf/AKjn/wCo5/8AqOf/AKjn/wCo5/8AqOf/AKjn/wCo5/wAqOeBAKj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MAqOfNAKjn/wCo5/8AqOf/AKjn/wCo5/8AqOf/AKjn/wCo5/8AqOf/AKjn/wCo5/8AqOf/AKjn&#10;/wCo5/8AqOf/AKjn/wCo5/8AqOf/AKjn/wCo5/8AqOf/AKjn/wCo5/8AqOf/AKjn/wCo5/8AqOf/&#10;AKjn/wCo5/8AqOf/AKjn/wCo5/8AqOf/AKjn/wCo5/8AqOf/AKjn/wCo5/8AqOf/AKjn/wCo5/8A&#10;qOf/AKjn/wCo5/8AqO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7AKjnLQAAAAAAAAAAAAAAAAAAAAAAAAAAAAAAAAAAAAAA&#10;AAAAAAAAAAAAAAAAAAAAAAAAAAAAAAAAAAAAAAAAAAAAAAAAAAAAAAAAAAAAAAAAAAAAAAAAAAAA&#10;AAAAAAAAAAAAAAAAAAAAAAAAAAAAAAAAAAAAAAAAAAAAAAAAAAAAAAAAAAAAAAAAAAAAAAAAAAAA&#10;AAAAAAAAAAAAAAAAAAAAAAAAAAAAAAAAAAAAAAAAAAAAAAAAAAAAAAAAqOcSAKjnXgCo57E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QAAAAAAAAAAAAAAAAAAAAAAAAAAAAAAAA&#10;AAAAAACo51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gAAAAAAAAAAAAAAAAAAAAAAAAAAACo54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xAAAAAAAAAAAAAAAAAA&#10;AAAAAAAAAAAAAAAAAAAAAKjnvA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hAKjnsgCo5/8AqOf/AKjn/wCo&#10;5/8AqOf/AKjn/wCo5/8AqOf/AKjn/wCo5/8AqOf/AKjn/wCo5/8AqOf/AKjn/wCo5/8AqOf/AKjn&#10;/wCo5/8AqOf/AKjnwQCo5x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7AKjn/wCo5/8AqOf/AKjn/wCo5/8AqOf/AKjn/wCo5/8AqOf/AKjn&#10;/wCo5/8AqOf/AKjn/wCo5/8AqOf/AKjn/wCo5/8AqOf/AKjn/wCo5/8AqOf/AKjn/wCo5/8AqOf/&#10;AKjn/wCo5/8AqOf/AKjn/wCo5/8AqOf/AKjn/wCo5/8AqOf/AKjn/wCo5/8AqOf/AKjn/wCo5/8A&#10;qOf/AKjn/wCo5/8AqOf/AKjn/wCo5/8AqOf/AKjn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k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xgCo5wI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EAKjnOwCo53gAqOevAKjn5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CAAAAAAAAAAAAAAAA&#10;AAAAAAAAAAAAAAAAAAAAAACo56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oAAAAAAAAAAAAAAAAAAAAAAAAAAACo54I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AAAAAAAAAAAAAAAAAAAAAAAAAAAAAAAAAAAAAAAAAAAAAAAAKjnJ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gAAAAAAAAAAAAAAAAAAAAAAKjnDQCo5/wAqOf/AKjn/wCo5/8AqOf/AKjn/wCo5/8A&#10;qOf/AKjn/wCo5/8AqOf/AKjn/wCo5/8AqOf/AKjn/wCo5/8AqOf/AKjn/wCo5/8AqOf/AKjn/wCo&#10;5/8AqOf/AKjn/wCo5/8AqOf/AKjn/wCo5/8AqOf/AKjn/wCo5/8AqOf/AKjn/wCo5/8AqOf/AKjn&#10;/wCo5/8AqOf/AKjn/wCo5/8AqOf/AKjn/wCo5/8AqOf/AKjn/wCo5/8AqOf/AKjnow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wUA&#10;AAAAAAAAAAAAAAAAAAAAAAAAAAAAAAAAAAAAAKjnjg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YAqOf0AKjn/wCo&#10;5/8AqOf/AKjn/wCo5/8AqOf/AKjn/wCo5/8AqOf/AKjn/wCo5/8AqOf/AKjn/wCo5/8AqOf/AKjn&#10;/wCo5/8AqOf/AKjn/wCo5/8AqOf/AKjn/wCo59s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qgCo5/8AqOf/AKjn/wCo5/8AqOf/AKjn&#10;/wCo5/8AqOf/AKjn/wCo5/8AqOf/AKjn/wCo5/8AqOf/AKjn/wCo5/8AqOf/AKjn/wCo5/8AqOf/&#10;AKjn/wCo5/8AqOf/AKjn/wCo5/8AqOf/AKjn/wCo5/8AqOf/AKjn/wCo5/8AqOf/AKjn/wCo5/8A&#10;qOf/AKjn/wCo5/8AqOf/AKjn/wCo5/8AqOf/AKjn/wCo5/8AqOf/AKjn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2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3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AAqOc7AKjnXgCo534A&#10;qOedAKjntgCo58oAqOffAKjn7gCo5/o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UAAAAA&#10;AAAAAAAAAAAAAAAAAAAAAAAAAAAAAAAAAKjnBQCo5/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0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DAKjnlgCo&#10;5/8AqOf/AKjn/wCo5/8AqOf/AKjn/wCo5/8AqOf/AKjn/wCo5/8AqOf/AKjn/wCo5/8AqOf/AKjn&#10;/wCo5/8AqOf/AKjn/wCo5/8AqOf/AKjn/wCo5/8AqOf/AKjn/wCo5/8AqOfcAKjn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wCo5/wAqOf/AKjn&#10;/wCo5/8AqOf/AKjn/wCo5/8AqOf/AKjn/wCo5/8AqOf/AKjn/wCo5/8AqOf/AKjn/wCo5/8AqOf/&#10;AKjn/wCo5/8AqOf/AKjn/wCo5/8AqOf/AKjn/wCo5/8AqOf/AKjn/wCo5/8AqOf/AKjn/wCo5/8A&#10;qOf/AKjn/wCo5/8AqOf/AKjn/wCo5/8AqOf/AKjn/wCo5/8AqOf/AKjn/wCo5/8AqOf/AKj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kAqO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wCo5xAAqOcQAKjnEACo&#10;5xAAqOcQAKjnEACo5xAAqOcQAKjnEACo5xAAqOcQAKjnEACo5xAAqOcQAKjnEACo5xAAqOcQAKjn&#10;EACo5xAAqOeI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MAAAAAAAAAAAAAAAAAAAAA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zAAAAAAAAAAAAAAAA&#10;AAAAAACo55A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8AAAAAAAAAAAAAAAAAAAAAAAAAAAAAAAAAAAAAAAAAAAAKjnIwCo&#10;5/8AqOf/AKjn/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EAqOefAKjn/wCo5/8AqOf/AKjn/wCo5/8AqOf/AKjn/wCo5/8AqOf/AKjn/wCo5/8AqOf/AKjn&#10;/wCo5/8AqOf/AKjn/wCo5/8AqOf/AKjn/wCo5/8AqOf/AKjn/wCo5/8AqOf/AKjn/wCo5/8AqOf/&#10;AKjn1ACo5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AAqOf/AKjn/wCo5/8AqOf/AKjn/wCo5/8AqOf/AKjn/wCo5/8AqOf/AKjn/wCo5/8AqOf/&#10;AKjn/wCo5/8AqOf/AKjn/wCo5/8AqOf/AKjn/wCo5/8AqOf/AKjn/wCo5/8AqOf/AKjn/wCo5/8A&#10;qOf/AKjn/wCo5/8AqOf/AKjn/wCo5/8AqOf/AKjn/wCo5/8AqOf/AKjn/wCo5/8AqOf/AKjn/wCo&#10;5/8AqOf/AKjn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R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YAKjn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AAAAAAAAAAAAAAAAAAAAAAAAAAAAAAAAAAAAAAAKjnm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I&#10;AAAAAAAAAAAAAAAAAAAAAACo56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AAAAAAAAAAAAAAAAAAAAAAAAAAAAAAAAAAA&#10;AAAAAAAAAAAAAACo5+w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4AqOf/AKjn/wCo5/8AqOf/AKjn/wCo5/8AqOf/AKjn/wCo5/8AqOf/AKjn&#10;/wCo5/8AqOf/AKjn/wCo5/8AqOf/AKjn/wCo5/8AqOf/AKjn/wCo5/8AqOf/AKjn/wCo5/8AqOf/&#10;AKjn/wCo5/8AqOf/AKjn/wCo57cAqO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oAqOf/AKjn/wCo5/8AqOf/AKjn/wCo5/8AqOf/AKjn/wCo5/8AqOf/&#10;AKjn/wCo5/8AqOf/AKjn/wCo5/8AqOf/AKjn/wCo5/8AqOf/AKjn/wCo5/8AqOf/AKjn/wCo5/8A&#10;qOf/AKjn/wCo5/8AqOf/AKjn/wCo5/8AqOf/AKjn/wCo5/8AqOf/AKjn/wCo5/8AqOf/AKjn/wCo&#10;5/8AqOf/AKjn/wCo5/8AqOf/AKjn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CACo5/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sgCo5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A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0AAAAAAAAAAAAAAAAAAAAAAAAAAAAAAAAA&#10;qOcCAKjn6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dAAAAAAAAAAAAAAAAAAAAAACo56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4AAAAAAAAAAAAAAAAAAA&#10;AAAAAAAAAAAAAAAAAAAAAAAAAAAAAACo57cAqOf/AKjn/wCo5/8AqOf/AKjn/wCo5/8AqOf/AKjn&#10;/wCo5/8AqOf/AKjn/wCo5/8AqOf/AKjn/wCo5/8AqOf/AKjn/wCo5/8AqOf/AKjn/wCo5/8AqOf/&#10;AKjn/wCo5/8AqOf/AKjn/wCo5/8AqOf/AKjn/wCo5/8AqOf/AKjn/wCo5/8AqOf/AKjn/wCo5/8A&#10;qOf/AKjn/wCo5/8AqOf/AKjn/wCo5/8AqOf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ACo5/0AqOf/AKjn/wCo5/8AqOf/AKjn/wCo5/8AqOf/AKjn&#10;/wCo5/8AqOf/AKjn/wCo5/8AqOf/AKjn/wCo5/8AqOf/AKjn/wCo5/8AqOf/AKjn/wCo5/8AqOf/&#10;AKjn/wCo5/8AqOf/AKjn/wCo5/8AqOf/AKjn/wCo5/8AqO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yAKjn/wCo5/8AqOf/AKjn/wCo5/8AqOf/&#10;AKjn/wCo5/8AqOf/AKjn/wCo5/8AqOf/AKjn/wCo5/8AqOf/AKjn/wCo5/8AqOf/AKjn/wCo5/8A&#10;qOf/AKjn/wCo5/8AqOf/AKjn/wCo5/8AqOf/AKjn/wCo5/8AqOf/AKjn/wCo5/8AqOf/AKjn/wCo&#10;5/8AqOf/AKjn/wCo5/8AqOf/AKjn/wCo5/8AqOf/AKjn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6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A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sAAAAAAAAAAAAAAAAA&#10;AAAAAAAAAAAAAAAAqOc7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QAAAAAAAAAAAAAAAACo56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AA&#10;AAAAAAAAAAAAAAAAAAAAAAAAAAAAAAAAAAAAAAAAAAAAAACo54I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EAKjn0QCo5/8AqOf/AKjn/wCo5/8AqOf/AKjn&#10;/wCo5/8AqOf/AKjn/wCo5/8AqOf/AKjn/wCo5/8AqOf/AKjn/wCo5/8AqOf/AKjn/wCo5/8AqOf/&#10;AKjn/wCo5/8AqOf/AKjn/wCo5/8AqOf/AKjn/wCo5/8AqOf/AKjn/wCo5/8AqOf9AKjn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7AKjn/wCo5/8AqOf/&#10;AKjn/wCo5/8AqOf/AKjn/wCo5/8AqOf/AKjn/wCo5/8AqOf/AKjn/wCo5/8AqOf/AKjn/wCo5/8A&#10;qOf/AKjn/wCo5/8AqOf/AKjn/wCo5/8AqOf/AKjn/wCo5/8AqOf/AKjn/wCo5/8AqOf/AKjn/wCo&#10;5/8AqOf/AKjn/wCo5/8AqOf/AKjn/wCo5/8AqOf/AKjn/wCo5/8AqOf/AKjn/wCo5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0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A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kA&#10;AAAAAAAAAAAAAAAAAAAAAAAAAAAAAAAAqOe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wAAAAAAAAAAAAAAAACo57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wAAAAAAAAAAAAAAAAAAAAAAAAAAAAAAAAAAAAAAAAAAAAAAAACo52Y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YAKjn/wCo5/8AqOf/AKjn&#10;/wCo5/8AqOf/AKjn/wCo5/8AqOf/AKjn/wCo5/8AqOf/AKjn/wCo5/8AqOf/AKjn/wCo5/8AqOf/&#10;AKjn/wCo5/8AqOf/AKjn/wCo5/8AqOf/AKjn/wCo5/8AqOf/AKjn/wCo5/8AqOf/AKjn/wCo5/8A&#10;qOf/AKjn3QCo5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QAqOdQ&#10;AKjn4wCo5/8AqOf/AKjn/wCo5/8AqOf/AKjn/wCo5/8AqOf/AKjn/wCo5/8AqOf/AKjn/wCo5/8A&#10;qOf/AKjn/wCo5/8AqOf/AKjn/wCo5/8AqOf/AKjn/wCo5/8AqOf/AKjn/wCo5/8AqOf/AKjn/wCo&#10;5/8AqOf/AKjn/wCo5/8AqOf/AKjn/wCo5/8AqOf/AKjn/wCo5/8AqOf/AKjn/wCo5/8AqOf/AKjn&#10;/wCo50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c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4cAAAAAAAAAAAAAAAAAAAAAAAAAAAAAAAAAqOfW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2AAAAAAA&#10;AAAAAAAAAACo57w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wAAAAAAAAAAAAAAAAAAAAAAAAAAAAAAAAAAAAAAAAAAAAAAA&#10;AACo57M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JAKjn&#10;/wCo5/8AqOf/AKjn/wCo5/8AqOf/AKjn/wCo5/8AqOf/AKjn/wCo5/8AqOf/AKjn/wCo5/8AqOf/&#10;AKjn/wCo5/8AqOf/AKjn/wCo5/8AqOf/AKjn/wCo5/8AqOf/AKjn/wCo5/8AqOf/AKjn/wCo5/8A&#10;qOf/AKjn/wCo5/8AqOf/AKjn/wCo54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VAKjn/wCo5/8AqOf/AKjn/wCo5/8AqOf/AKjn/wCo5/8AqOf/AKjn/wCo5/8A&#10;qOf/AKjn/wCo5/8AqOf/AKjn/wCo5/8AqOf/AKjn/wCo5/8AqOf/AKjn/wCo5/8AqOf/AKjn/wCo&#10;5/8AqOf/AKjn/wCo5/8AqOf/AKjn/wCo5/8AqOf/AKjn/wCo5/8AqOf/AKjn/wCo5/8AqOf/AKjn&#10;/wCo5/8AqOf/AKjn/wCo53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d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4oAqO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g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3UAAAAAAAAAAAAAAAAAAAAAAAAAAACo5yQ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y0AAAAAAAAAAACo58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tAAAAAAAAAAAAAAAAAAAAAAAAAAAAAAA&#10;AAAAAAAAAAAAAKjnDwCo5/k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AAqOf/AKjn/wCo5/8AqOf/AKjn/wCo5/8AqOf/AKjn/wCo5/8AqOf/AKjn/wCo5/8AqOf/&#10;AKjn/wCo5/8AqOf/AKjn/wCo5/8AqOf/AKjn/wCo5/8AqOf/AKjn/wCo5/8AqOf/AKjn/wCo5/8A&#10;qOf/AKjn/wCo5/8AqOf/AKjn/wCo5/8AqOf/AKjn/wCo5/0AqO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7AKjn/wCo5/8AqOf/AKjn/wCo5/8AqOf/AKjn/wCo5/8A&#10;qOf/AKjn/wCo5/8AqOf/AKjn/wCo5/8AqOf/AKjn/wCo5/8AqOf/AKjn/wCo5/8AqOf/AKjn/wCo&#10;5/8AqOf/AKjn/wCo5/8AqOf/AKjn/wCo5/8AqOf/AKjn/wCo5/8AqOf/AKjn/wCo5/8AqOf/AKjn&#10;/wCo5/8AqOf/AKjn/wCo5/8AqOf/AKjn+gCo50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I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rAKjn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KACo5+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oAAAAAAAAAAAAAAAAAAAAAAAAAAACo&#10;53E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MAAAAAAAAAAACo58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AAAAAAAAAAAAAAAAAAAAAAAAAAAAAAAAAAAAAAAAAAAAAAAAAAAAAKjni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g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rQAAAAAAAAAAAAAA&#10;AAAAAAAAAAAAAAAAAAAAAAAAAAAAAKjnXQCo5/8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2sAqOf/AKjn/wCo5/8AqOf/AKjn/wCo5/8AqOf/AKjn/wCo5/8AqOf/&#10;AKjn/wCo5/8AqOf/AKjn/wCo5/8AqOf/AKjn/wCo5/8AqOf/AKjn/wCo5/8AqOf/AKjn/wCo5/8A&#10;qOf/AKjn/wCo5/8AqOf/AKjn/wCo5/8AqOf/AKjn/wCo5/8AqOf/AKjn/wCo5/8AqOf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jAKjn/wCo5/8AqOf/AKjn/wCo5/8A&#10;qOf/AKjn/wCo5/8AqOf/AKjn/wCo5/8AqOf/AKjn/wCo5/8AqOf/AKjn/wCo5/8AqOf/AKjn/wCo&#10;5/8AqOf/AKjn/wCo5/8AqOf/AKjn/wCo5/8AqOf/AKjn/wCo5/8AqOf/AKjn/wCo5/8AqOf/AKjn&#10;/wCo5/8AqOf/AKjn/wCo5/8AqOf/AKjn/wCo5/8AqOf/AKjn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EAKjn4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0wCo5y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JAKjn7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0IAAAAAAAAAAAAA&#10;AAAAAAAAAAAAAACo57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QCo59cAqOfjAKjn&#10;/wCo5/8AqOf/AKjn/wCo5/8AqOf/AKjn/wCo5/8AqOf/AKjn7gCo58kAqOfXAKjn+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gAAAAAAAAAAACo59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GQAAAAAAAAAAAAAAAAAAAAAAAAAAAAAAAAAA&#10;AAAAAAAAAAAAAAAAAAAAAAAAAAAAAAAAAAAAAAAAAAAAAAAAAAAAAAAAAAAAAAAAAAAAAAAAAKjn&#10;O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jg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AAAAAAAAAAAAAAAAAAAAAAAAAAAAAAAAAAAAAAAAAAAAKjnrg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6YAqOf/AKjn/wCo5/8AqOf/AKjn/wCo5/8AqOf/&#10;AKjn/wCo5/8AqOf/AKjn/wCo5/8AqOf/AKjn/wCo5/8AqOf/AKjn/wCo5/8AqOf/AKjn/wCo5/8A&#10;qOf/AKjn/wCo5/8AqOf/AKjn/wCo5/8AqOf/AKjn/wCo5/8AqOf/AKjn/wCo5/8AqOf/AKjn/wCo&#10;5/8AqOf/AKjn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yACo5/8A&#10;qOf/AKjn/wCo5/8AqOf/AKjn/wCo5/8AqOf/AKjn/wCo5/8AqOf/AKjn/wCo5/8AqOf/AKjn/wCo&#10;5/8AqOf/AKjn/wCo5/8AqOf/AKjn/wCo5/8AqOf/AKjn/wCo5/8AqOf/AKjn/wCo5/8AqOf/AKjn&#10;/wCo5/8AqOf/AKjn/wCo5/8AqOf/AKjn/wCo5/8AqOf/AKjn/wCo5/8AqOf/AKjn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UAqOdsAKjn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EACo55Y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kAAAAAAAAAAAAAAAAAAAAAAKjnEQCo5/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pAAAAAACo&#10;59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sAAAAAAAAAAAAAAAAAAAAAAAA&#10;AAAAAAAAAAAAAAAAAAAAAAAAAAAAAAAAAAAAAAAAAAAAAAAAAAAAAAAAAAAAAAAAAAAAAAAAAAAA&#10;AAAAAAAAAAAAAKjnAQCo5+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Pw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lwAAAAAAAAAAAAAAAAAAAAAAAAAAAAAAAAAAAAAAAAAAAKjnwA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9IAqOf/AKjn/wCo5/8AqOf/&#10;AKjn/wCo5/8AqOf/AKjn/wCo5/8AqOf/AKjn/wCo5/8AqOf/AKjn/wCo5/8AqOf/AKjn/wCo5/8A&#10;qOf/AKjn/wCo5/8AqOf/AKjn/wCo5/8AqOf/AKjn/wCo5/8AqOf/AKjn/wCo5/8AqOf/AKjn/wCo&#10;5/8AqOf/AKjn/wCo5/8AqOf/AKjn1wCo5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cACo5/8AqOf/AKjn/wCo5/8AqOf/AKjn/wCo5/8AqOf/AKjn/wCo5/8AqOf/AKjn/wCo&#10;5/8AqOf/AKjn/wCo5/8AqOf/AKjn/wCo5/8AqOf/AKjn/wCo5/8AqOf/AKjn/wCo5/8AqOf/AKjn&#10;/wCo5/8AqOf/AKjn/wCo5/8AqOf/AKjn/wCo5/8AqOf/AKjn/wCo5/8AqOf/AKjn/wCo5/8AqOf/&#10;AKjn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HQCo5/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ACo5y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kAqOdwAKjn6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AAAAAAAAAAAAAAAAAAAAAAAKjnW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9AAAAAACo5+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oAqOcBAAAAAAAA&#10;AAAAAAAAAAAAAAAAAAAAAAAAAAAAAAAAAAAAAAAAAAAAAAAAAAAAAAAAAAAAAAAAAAAAAAAAAAAA&#10;AAAAAAAAAAAAAAAAAAAAAAAAAAAAAAAAAACo55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tAKjnAw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KjnwA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/IAqOf/&#10;AKjn/wCo5/8AqOf/AKjn/wCo5/8AqOf/AKjn/wCo5/8AqOf/AKjn/wCo5/8AqOf/AKjn/wCo5/8A&#10;qOf/AKjn/wCo5/8AqOf/AKjn/wCo5/8AqOf/AKjn/wCo5/8AqOf/AKjn/wCo5/8AqOf/AKjn/wCo&#10;5/8AqOf/AKjn/wCo5/8AqOf/AKjn/wCo5/8AqOf/AKjn/wCo52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GgCo5/0AqOf/AKjn/wCo5/8AqOf/AKjn/wCo5/8AqOf/AKjn/wCo&#10;5/8AqOf/AKjn/wCo5/8AqOf/AKjn/wCo5/8AqOf/AKjn/wCo5/8AqOf/AKjn/wCo5/8AqOf/AKjn&#10;/wCo5/8AqOf/AKjn/wCo5/8AqOf/AKjn/wCo5/8AqOf/AKjn/wCo5/8AqOf/AKjn/wCo5/8AqOf/&#10;AKjn/wCo5/8AqOf/AKjn/wCo5y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M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4AqOed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cAKjnggCo5+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wAAAAAAAAAAAAAAAAAAAAAAAAAAAKjno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AAAAAAACo5+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7wCo&#10;5xsAAAAAAAAAAAAAAAAAAAAAAAAAAAAAAAAAAAAAAAAAAAAAAAAAAAAAAAAAAAAAAAAAAAAAAAAA&#10;AAAAAAAAAAAAAAAAAAAAAAAAAAAAAAAAAAAAAAAAAAAAAAAAAACo5z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g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BgCo5/8AqOf/AKjn/wCo5/8AqOf/AKjn/wCo5/8AqOf/AKjn/wCo5/8AqOf/AKjn/wCo5/8A&#10;qOf/AKjn/wCo5/8AqOf/AKjn/wCo5/8AqOf/AKjn/wCo5/8AqOf/AKjn/wCo5/8AqOf/AKjn/wCo&#10;5/8AqOf/AKjn/wCo5/8AqOf/AKjn/wCo5/8AqOf/AKjn/wCo5/8AqOf/AKjn/wCo59wAqO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70AqOf/AKjn/wCo5/8AqOf/AKjn/wCo&#10;5/8AqOf/AKjn/wCo5/8AqOf/AKjn/wCo5/8AqOf/AKjn/wCo5/8AqOf/AKjn/wCo5/8AqOf/AKjn&#10;/wCo5/8AqOf/AKjn/wCo5/8AqOf/AKjn/wCo5/8AqOf/AKjn/wCo5/8AqOf/AKjn/wCo5/8AqOf/&#10;AKjn/wCo5/8AqOf/AKjn/wCo5/8AqOf/AKjn/wCo5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5sAqO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UAKjnYwCo57s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3AAAAAAAAAAAAAAAAAAAAAAAqOcBAKjn&#10;6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AAAAACo5/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QAAAAAAAAAAAAAAAAAAAAAAAAAAAAAAAAAAAAAAAAAAAAAAAAAAAAAAAAAAAAAA&#10;AAAAAAAAAAAAAAAAAAAAAAAAAAAAAAAAAAAAAAAAAAAAAAAAAAAAAAAAAAAAAAAAAACo5wEAqOfd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S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eQAAAAA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/8AqOf/AKjn/wCo5/8AqOf/AKjn/wCo5/8AqOf/AKjn/wCo5/8A&#10;qOf/AKjn/wCo5/8AqOf/AKjn/wCo5/8AqOf/AKjn/wCo5/8AqOf/AKjn/wCo5/8AqOf/AKjn/wCo&#10;5/8AqOf/AKjn/wCo5/8AqOf/AKjn/wCo5/8AqOf/AKjn/wCo5/8AqOf/AKjn/wCo5/8AqOf/AKjn&#10;/wCo5/8AqO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QAqOf/AKjn/wCo&#10;5/8AqOf/AKjn/wCo5/8AqOf/AKjn/wCo5/8AqOf/AKjn/wCo5/8AqOf/AKjn/wCo5/8AqOf/AKjn&#10;/wCo5/8AqOf/AKjn/wCo5/8AqOf/AKjn/wCo5/8AqOf/AKjn/wCo5/8AqOf/AKjn/wCo5/8AqOf/&#10;AKjn/wCo5/8AqOf/AKjn/wCo5/8AqOf/AKjn/wCo5/8AqOf/AKjn/wCo50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MAqOf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QCo51gAqOcJ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gAqOdAAKjngACo58cA&#10;qOf+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gAAAAAAAAAAAAAA&#10;AAAAAAAAqOc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n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qAAAAAACo5/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8ACo5/AAqOfwAKjnLQAAAAAAAAAAAAAAAAAAAAAAAAAAAAAA&#10;AAAAAAAAAAAAAAAAAAAAAAAAAAAAAAAAAAAAAAAAAAAAAAAAAAAAAAAAAAAAAAAAAAAAAAAAAAAA&#10;AAAAAAAAAAAAqOeC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gAqOcM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c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EACo5/8AqOf/AKjn/wCo5/8AqOf/AKjn/wCo5/8A&#10;qOf/AKjn/wCo5/8AqOf/AKjn/wCo5/8AqOf/AKjn/wCo5/8AqOf/AKjn/wCo5/8AqOf/AKjn/wCo&#10;5/8AqOf/AKjn/wCo5/8AqOf/AKjn/wCo5/8AqOf/AKjn/wCo5/8AqOf/AKjn/wCo5/8AqOf/AKjn&#10;/wCo5/8AqOf/AKjn/wCo5/8AqOfTAKjn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nQCo&#10;5/MAqOf/AKjn/wCo5/8AqOf/AKjn/wCo5/8AqOf/AKjn/wCo5/8AqOf/AKjn/wCo5/8AqOf/AKjn&#10;/wCo5/8AqOf/AKjn/wCo5/8AqOf/AKjn/wCo5/8AqOf/AKjn/wCo5/8AqOf/AKjn/wCo5/8AqOf/&#10;AKjn/wCo5/8AqOf/AKjn/wCo5/8AqOf/AKjn/wCo5/8AqOf/AKjn/wCo5/8AqOf/AKjn7QCo5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0AKjnqACo514AqOcZAAAAAAAAAAAAAAAAAAAAAAAA&#10;AAAAAAAAAAAAAAAAAAAAAAAAAAAAAAAAAAAAAAAAAAAAAAAAAAAAAAAAAAAAAAAAAAAAAAAAAAAA&#10;AAAAAAAAAAAAAAAAAAAAAAAAAAAAAAAAAAAAAAAAAAAAAAAAAAAAAAAAAAAAAAAAAAAAAAAAAAAA&#10;AAAAAAAAAAAAAAAAAAAAAAAAAAAAAAAAAAAAAAAAAAAAqOcMAKjnOACo52MAqOeYAKjnywCo5/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gAAAAAAAAAAAAAAAAAAAAAAqOd4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wCo5+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+AKjn&#10;B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KQAAAAAAAAAAAAAA&#10;AAAAAAAAAAAAAAAAAAAAAAAAAAAAAAAAAAAAAAAAAAAAAAAAAAAAAAAAAAAAAAAAAAAAAAAAAAAA&#10;AAAAAAAAAAAAAAAAAAAAAAAAAAAAqOciAKjn/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U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YwAAAAA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gCo5/EAqOf/AKjn/wCo5/8A&#10;qOf/AKjn/wCo5/8AqOf/AKjn/wCo5/8AqOf/AKjn/wCo5/8AqOf/AKjn/wCo5/8AqOf/AKjn/wCo&#10;5/8AqOf/AKjn/wCo5/8AqOf/AKjn/wCo5/8AqOf/AKjn/wCo5/8AqOf/AKjn/wCo5/8AqOf/AKjn&#10;/wCo5/8AqOf/AKjn/wCo5/8AqOf/AKjn/wCo5/8AqOf/AKjn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sQCo5/8AqOf/AKjn/wCo5/8AqOf/AKjn/wCo5/8AqOf/AKjn/wCo5/8AqOf/AKjn&#10;/wCo5/8AqOf/AKjn/wCo5/8AqOf/AKjn/wCo5/8AqOf/AKjn/wCo5/8AqOf/AKjn/wCo5/8AqOf/&#10;AKjn/wCo5/8AqOf/AKjn/wCo5/8AqOf/AKjn/wCo5/8AqOf/AKjn/wCo5/8AqOf/AKjn/wCo5/8A&#10;qOf/AKjn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MAKjn7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1QCo&#10;55wAqOdmAKjnNwCo5w4AAAAAAAAAAAAAAAAAAAAAAAAAAAAAAAAAAAAAAAAAAAAAAAAAAAAAAAAA&#10;AAAAAAAAAAAAAAAAAAAAAAAAAAAAAAAAAAAAAAAAAAAAAAAAAAAAAAAAAAAAAAAAAAAAAAAAAAAA&#10;AAAAAAAAAAAAAAAAAKjnEwCo5yoAqOdEAKjnWgCo53gAqOebAKjnvQCo5+E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gAAAAAAAAAAAAAAAAAAAAAAAqOfA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4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H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IAAAAAAAAAAAAAAAAAAAAAAAAAAAAAAAAAAAAAAAAAAAAAAAAAAAAAAAAAAAAAAAAAAAAAAAAAAA&#10;AAAAAAAAAAAAAAAAAAAAAAAAAAAAAAAAAAAAAAAAAAAAAAAAAKjnu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U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XAAAAAA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QCo50cA&#10;qOf2AKjn/wCo5/8AqOf/AKjn/wCo5/8AqOf/AKjn/wCo5/8AqOf/AKjn/wCo5/8AqOf/AKjn/wCo&#10;5/8AqOf/AKjn/wCo5/8AqOf/AKjn/wCo5/8AqOf/AKjn/wCo5/8AqOf/AKjn/wCo5/8AqOf/AKjn&#10;/wCo5/8AqOf/AKjn/wCo5/8AqOf/AKjn/wCo5/8AqOf/AKjn/wCo5/8AqOf/AKjn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ygCo5/8AqOf/AKjn/wCo5/8AqOf/AKjn/wCo5/8AqOf/AKjn&#10;/wCo5/8AqOf/AKjn/wCo5/8AqOf/AKjn/wCo5/8AqOf/AKjn/wCo5/8AqOf/AKjn/wCo5/8AqOf/&#10;AKjn/wCo5/8AqOf/AKjn/wCo5/8AqOf/AKjn/wCo5/8AqOf/AKjn/wCo5/8AqOf/AKjn/wCo5/8A&#10;qOf/AKjn/wCo5/8AqOf/AKjnVgCo5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h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mAKjnyACo56sAqOeTAKjngQCo53EAqOdgAKjn&#10;YACo518AqOdQAKjnUACo51AAqOdQAKjnUACo51AAqOdQAKjnUACo51wAqOdoAKjndQCo54EAqOeQ&#10;AKjnngCo56oAqOe3AKjnyACo5+EAqOf5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XgAAAAAAAAAAAAAAAACo5w0AqOf6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1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FAAAAAAAAAAAAAAAAAAAAAAAAAAAAAAAAAAAAAAAAAAAAAAAAAAAAAAAAAAA&#10;AAAAAAAAAAAAAAAAAAAAAAAAAAAAAAAAAAAAAAAAAAAAAAAAAAAAAAAAAAAAAAAAAKjnU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gCo5xc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AAAAAAAAAAAAAAAAAAAAA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BACo5/QAqOf/AKjn/wCo5/8AqOf/AKjn/wCo5/8AqOf/AKjn/wCo5/8AqOf/AKjn/wCo&#10;5/8AqOf/AKjn/wCo5/8AqOf/AKjn/wCo5/8AqOf/AKjn/wCo5/8AqOf/AKjn/wCo5/8AqOf/AKjn&#10;/wCo5/8AqOf/AKjn/wCo5/8AqOf/AKjn/wCo5/8AqOf/AKjn/wCo5/8AqOf/AKjn/wCo5/8AqOf/&#10;AKjn/wCo5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7ACo5/8AqOf/AKjn/wCo5/8AqOf/AKjn&#10;/wCo5/8AqOf/AKjn/wCo5/8AqOf/AKjn/wCo5/8AqOf/AKjn/wCo5/8AqOf/AKjn/wCo5/8AqOf/&#10;AKjn/wCo5/8AqOf/AKjn/wCo5/8AqOf/AKjn/wCo5/8AqOf/AKjn/wCo5/8AqOf/AKjn/wCo5/8A&#10;qOf/AKjn/wCo5/8AqOf/AKjn/wCo5/8AqOf/AKjn/wCo51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FgCo5/c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QAAAAAAAAAAAAAAAACo50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RACo5/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a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AgAAAAAAAAAAAAAAAAAAAAAAAAAAAAAAAAAAAAAAAAAA&#10;AAAAAAAAAAAAAAAAAAAAAAAAAAAAAAAAAAAAAAAAAAAAAAAAAAAAAAAAAAAAAAAAAAAAAAAAAAAA&#10;AAAAAKjnAgCo59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xQ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RQAAAAAA&#10;AAAAAAAAAAAAAAAAAAAAAAAAAAAAAAAAAAAAAKjnUgCo5/Y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7o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bAKjn/wCo5/8AqOf/AKjn&#10;/wCo5/8AqOf/AKjn/wCo5/8AqOf/AKjn/wCo5/8AqOf/AKjn/wCo5/8AqOf/AKjn/wCo5/8AqOf/&#10;AKjn/wCo5/8AqOf/AKjn/wCo5/8AqOf/AKjn/wCo5/8AqOf/AKjn/wCo5/8AqOf/AKjn/wCo5/8A&#10;qOf/AKjn/wCo5/8AqOf/AKjn/wCo5/8AqOf/AKjn/wCo5/8AqOf/AKjn3QCo5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5c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GwAAAAAAAAAA&#10;AAAAAACo54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cACo5+AAqOfj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n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sAAAAAAAAAAAAAAAAAAAAAAAAAAAAAAAA&#10;AAAAAAAAAAAAAAAAAAAAAAAAAAAAAAAAAAAAAAAAAAAAAAAAAAAAAAAAAAAAAAAAAAAAAAAAAAAA&#10;AAAAAAAAAAAAAAAAAAAAAAAAAACo52M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d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PwAAAAAAAAAAAAAAAAAAAAAAAAAAAAAAAAAAAAAAAAAAAAAAAACo5zoAqOfr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0AqOf/AKjn/wCo5/8AqOf/AKjn/wCo&#10;5/8AqOf/AKjn/wCo5/8AqOf/AKjn/wCo5/8AqOf/AKjn/wCo5/8AqOf/AKjn/wCo5/8AqOf/AKjn&#10;/wCo5/8AqOf/AKjn/wCo5/8AqOf/AKjn/wCo5/8AqOf/AKjn/wCo5/8AqOf/AKjn/wCo5/8AqOf/&#10;AKjn/wCo5/8AqOf/AKjn/wCo5/8AqOf/AKjn/wCo5/IAqO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XAKjn&#10;/wCo5/8AqOf/AKjn/wCo5/8AqOf/AKjn/wCo5/8AqOf/AKjn/wCo5/8AqOf/AKjn/wCo5/8AqOf/&#10;AKjn/wCo5/8AqOf/AKjn/wCo5/8AqOf/AKjn/wCo5/8AqOf/AKjn/wCo5/8AqOf/AKjn/wCo5/8A&#10;qOf/AKjn/wCo5/8AqOf/AKjn/wCo5/8AqOf/AKjn/wCo5/8AqOf/AKjn/wCo5/8AqOf/AKjn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4AqOf6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5&#10;AKjnAQAAAAAAAAAAAAAAAACo58g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w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QAAAAAAAAAAAAAAAA&#10;AAAAAAAAAAAAAAAAAAAAAAAAAAAAAAAAAAAAAAAAAAAAAAAAAAAAAAAAAAAAAAAAAAAAAAAAAAAA&#10;AAAAAAAAAAAAAAAAAAAAAAAAAAAAAAAAAAAAAAAAAACo5wQAqOf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J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qOckAKjn9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AAqOf/AKjn/wCo&#10;5/8AqOf/AKjn/wCo5/8AqOf/AKjn/wCo5/8AqOf/AKjn/wCo5/8AqOf/AKjn/wCo5/8AqOf/AKjn&#10;/wCo5/8AqOf/AKjn/wCo5/8AqOf/AKjn/wCo5/8AqOf/AKjn/wCo5/8AqOf/AKjn/wCo5/8AqOf/&#10;AKjn/wCo5/8AqOf/AKjn/wCo5/8AqOf/AKjn/wCo5/8AqOf/AKjn/wCo5/8AqO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hAKjn/wCo5/8AqOf/AKjn/wCo5/8AqOf/AKjn/wCo5/8AqOf/AKjn/wCo5/8AqOf/&#10;AKjn/wCo5/8AqOf/AKjn/wCo5/8AqOf/AKjn/wCo5/8AqOf/AKjn/wCo5/8AqOf/AKjn/wCo5/8A&#10;qOf/AKjn/wCo5/8AqOf/AKjn/wCo5/8AqOf/AKjn/wCo5/8AqOf/AKjn/wCo5/8AqOf/AKjn/wCo&#10;5/8AqOfGAKjn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Q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SAAAAAAAAAAAAAAAAAKjnDACo5/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QAqOf0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9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x&#10;AAAAAAAAAAAAAAAAAAAAAAAAAAAAAAAAAAAAAAAAAAAAAAAAAAAAAAAAAAAAAAAAAAAAAAAAAAAA&#10;AAAAAAAAAAAAAAAAAAAAAAAAAAAAAAAAAAAAAAAAAAAAAAAAAAAAAAAAAAAAAAAAqOdDAKjn/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U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AAAAAAAAAAAAAAAAAAAAAAAAAAAAAAAAAAA&#10;AAAAAAAAAAAAAAAAAAAAqOck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oAqOf6AKjn/wCo5/8AqOf/AKjn/wCo5/8AqOf/AKjn/wCo5/8AqOf/AKjn/wCo5/8AqOf/AKjn&#10;/wCo5/8AqOf/AKjn/wCo5/8AqOf/AKjn/wCo5/8AqOf/AKjn/wCo5/8AqOf/AKjn/wCo5/8AqOf/&#10;AKjn/wCo5/8AqOf/AKjn/wCo5/8AqOf/AKjn/wCo5/8AqOf/AKjn/wCo5/8AqOf/AKjn/wCo5/8A&#10;qOf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oAqOfwAKjn/wCo5/8AqOf/AKjn/wCo5/8AqOf/AKjn/wCo5/8AqOf/&#10;AKjn/wCo5/8AqOf/AKjn/wCo5/8AqOf/AKjn/wCo5/8AqOf/AKjn/wCo5/8AqOf/AKjn/wCo5/8A&#10;qOf/AKjn/wCo5/8AqOf/AKjn/wCo5/8AqOf/AKjn/wCo5/8AqOf/AKjn/wCo5/8AqOf/AKjn/wCo&#10;5/8AqOf/AKjn/wCo5+kAqO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XAKjn9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n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o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RAAAAAAAAAAAAAAAAAAAAAAAAAAAAAAAAAAAAAAAAAAAAAAAAAAAAAAAAAAAA&#10;AAAAAAAAAAAAAAAAAAAAAAAAAAAAAAAAAAAAAAAAAAAAAAAAAAAAAAAAAAAAAAAAAAAAAAAAAAAA&#10;AAAAAAAAAKjnf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E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IAAAAAAAAAAAAAAAAAAA&#10;AAAAAAAAAAAAAAAAAAAAAAAAAAAAAAAAAAAAqOdwAKjn/wCo5/8AqOf/AKjn/wCo5/8AqOf/AKjn&#10;/wCo5/8AqOf/AKjn/wCo5/8AqOf/AKjn/wCo5/8AqOf/AKjn/wCo5/8AqOf/AKjn/wCo5/8AqOf/&#10;AKjn/wCo5/8AqOf/AKjn/wCo5/8AqOf/AKjn/wCo5/8AqOf/AKjn/wCo5/8AqOf/AKjn/wCo5/8A&#10;qOf/AKjn/wCo5/8AqOf/AKjn/wCo5/8AqOf4AKjn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HAKjn/wCo5/8AqOf/AKjn/wCo5/8AqOf/AKjn/wCo5/8AqOf/AKjn&#10;/wCo5/8AqOf/AKjn/wCo5/8AqOf/AKjn/wCo5/8AqOf/AKjn/wCo5/8AqOf/AKjn/wCo5/8AqOf/&#10;AKjn/wCo5/8AqOf/AKjn/wCo5/8AqOf/AKjn/wCo5/8AqOf/AKjn/wCo5/8AqOf/AKjn/wCo5/8A&#10;qOf/AKjn/wCo5/8AqOf/AKjn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14AqOf/AKjn/wCo5/8AqOf/AKjn/wCo5/8AqOf/&#10;AKjn/wCo5/8AqOf/AKjn/wCo5/8AqOf/AKjn/wCo5/8AqOf/AKjn/wCo5/8AqOf/AKjn/wCo5/8A&#10;qOf/AKjn/wCo5/8AqOf/AKjn/wCo5/8AqOf/AKjn/wCo5/8AqOf/AKjn/wCo5/8AqOf/AKjn/wCo&#10;5/8AqOf/AKjn/wCo5/8AqOf/AKjnvACo5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7AAAAAAAAAAAAAAAAAKjnh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L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oAAAAAAAAAAAAAAAAAAAAAAAAAAAAAAAAAAAAAAAAAAAA&#10;AAAAAAAAAAAAAAAAAAAAAAAAAAAAAAAAAAAAAAAAAAAAAAAAAAAAAAAAAAAAAAAAAAAAAAAAAAAA&#10;AAAAAAAAAAAAAAAAAAAAAAAAAAAAAACo52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0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EQAA&#10;AAAAAAAAAAAAAAAAAAAAAAAAAAAAAAAAAAAAAAAAAAAAAAAAAAAAqOe8AKjn/wCo5/8AqOf/AKjn&#10;/wCo5/8AqOf/AKjn/wCo5/8AqOf/AKjn/wCo5/8AqOf/AKjn/wCo5/8AqOf/AKjn/wCo5/8AqOf/&#10;AKjn/wCo5/8AqOf/AKjn/wCo5/8AqOf/AKjn/wCo5/8AqOf/AKjn/wCo5/8AqOf/AKjn/wCo5/8A&#10;qOf/AKjn/wCo5/8AqOf/AKjn/wCo5/8AqOf/AKjn/wCo5/8AqOf/AKjn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IAKjn/wCo5/8AqOf/AKjn/wCo5/8AqOf/AKjn&#10;/wCo5/8AqOf/AKjn/wCo5/8AqOf/AKjn/wCo5/8AqOf/AKjn/wCo5/8AqOf/AKjn/wCo5/8AqOf/&#10;AKjn/wCo5/8AqOf/AKjn/wCo5/8AqOf/AKjn/wCo5/8AqOf/AKjn/wCo5/8AqOf/AKjn/wCo5/8A&#10;qOf/AKjn/wCo5/8AqOf/AKjn/wCo5/8AqOf/AKjn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AgCo59YAqOf/AKjn/wCo5/8AqOf/&#10;AKjn/wCo5/8AqOf/AKjn/wCo5/8AqOf/AKjn/wCo5/8AqOf/AKjn/wCo5/8AqOf/AKjn/wCo5/8A&#10;qOf/AKjn/wCo5/8AqOf/AKjn/wCo5/8AqOf/AKjn/wCo5/8AqOf/AKjn/wCo5/8AqOf/AKjn/wCo&#10;5/8AqOf/AKjn/wCo5/8AqOf/AKjn/wCo5/8AqOf/AKjn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EACo5/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QAAAAAAAAAAAA&#10;AAAAAKjnu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6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8AAAAAAAAAAAAAAAAAAAAAAAAAAAA&#10;AAAAAAAAAAAAAAAAAAAAAAAAAAAAAAAAAAAAAAAAAAAAAAAAAAAAAAAAAAAAAAAAAAAAAAAAAAAA&#10;AAAAAAAAAAAAAAAAAAAAAAAAAAAAAAAAAAAAAAAAAKjnAQCo57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MAqOcB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CgAAAAAAAAAAAAAAAAAAAAAAAAAAAAAAAAAAAAAAAAAAAAAAAACo5w4AqOf6AKjn&#10;/wCo5/8AqOf/AKjn/wCo5/8AqOf/AKjn/wCo5/8AqOf/AKjn/wCo5/8AqOf/AKjn/wCo5/8AqOf/&#10;AKjn/wCo5/8AqOf/AKjn/wCo5/8AqOf/AKjn/wCo5/8AqOf/AKjn/wCo5/8AqOf/AKjn/wCo5/8A&#10;qOf/AKjn/wCo5/8AqOf/AKjn/wCo5/8AqOf/AKjn/wCo5/8AqOf/AKjn/wCo5/8AqOf/AKjn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MAKjn/wCo5/8AqOf/AKjn&#10;/wCo5/8AqOf/AKjn/wCo5/8AqOf/AKjn/wCo5/8AqOf/AKjn/wCo5/8AqOf/AKjn/wCo5/8AqOf/&#10;AKjn/wCo5/8AqOf/AKjn/wCo5/8AqOf/AKjn/wCo5/8AqOf/AKjn/wCo5/8AqOf/AKjn/wCo5/8A&#10;qOf/AKjn/wCo5/8AqOf/AKjn/wCo5/8AqOf/AKjn/wCo5/8AqOf/AKjn3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XQCo5/8AqOf/&#10;AKjn/wCo5/8AqOf/AKjn/wCo5/8AqOf/AKjn/wCo5/8AqOf/AKjn/wCo5/8AqOf/AKjn/wCo5/8A&#10;qOf/AKjn/wCo5/8AqOf/AKjn/wCo5/8AqOf/AKjn/wCo5/8AqOf/AKjn/wCo5/8AqOf/AKjn/wCo&#10;5/8AqOf/AKjn/wCo5/8AqOf/AKjn/wCo5/8AqOf/AKjn/wCo5/8AqOf/AKjn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3Q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lAAAAAAAAAAAAAAAAAKjn7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j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QAAAAAAAAAAAA&#10;AAAAAAAAAAAAAAAAAAAAAAAAAAAAAAAAAAAAAAAAAAAAAAAAAAAAAAAAAAAAAAAAAAAAAAAAAAAA&#10;AAAAAAAAAAAAAAAAAAAAAAAAAAAAAAAAAAAAAAAAAAAAAAAAAAAAAAAAAKjnQ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5Q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AAAAAAAAAAAAAAAAAAAAAAAAAAAAAAAAAAAAAAAAAAAAAAAAAAA&#10;AACo51M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/gCo5/8AqOf/AKjn/wCo5/8AqOf/AKjn/wCo5/8AqOf/AKjn/wCo5/8AqOf/AKjn/wCo5/8AqOf/&#10;AKjn/wCo5/8AqOf/AKjn/wCo5/8AqOf/AKjn/wCo5/8AqOf/AKjn/wCo5/8AqOf/AKjn/wCo5/8A&#10;qOf/AKjn/wCo5/8AqOf/AKjn/wCo5/8AqOf/AKjn/wCo5/8AqOf/AKjn/wCo5/8AqOf/AKjn/wCo&#10;5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O&#10;AKjn5wCo5/8AqOf/AKjn/wCo5/8AqOf/AKjn/wCo5/8AqOf/AKjn/wCo5/8AqOf/AKjn/wCo5/8A&#10;qOf/AKjn/wCo5/8AqOf/AKjn/wCo5/8AqOf/AKjn/wCo5/8AqOf/AKjn/wCo5/8AqOf/AKjn/wCo&#10;5/8AqOf/AKjn/wCo5/8AqOf/AKjn/wCo5/8AqOf/AKjn/wCo5/8AqOf/AKjn/wCo5/8AqOf/AKjn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YAqOf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YAqOcDAAAAAAAAAAAAqOc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m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J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kA&#10;AAAAAAAAAAAAAAAAAAAAAAAAAAAAAAAAAAAAAAAAAAAAAAAAAAAAAAAAAAAAAAAAAAAAAAAAAAAA&#10;AAAAAAAAAAAAAAAAAAAAAAAAAAAAAAAAAAAAAAAAAAAAAAAAAAAAAAAAAAAAAAAAAAAAAAAAAKjn&#10;J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0Q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0AAAAAAAAAAAAAAAAAAAAAAAAAAAAAAAAAAAA&#10;AAAAAAAAAAAAAAAAAACo56AAqOf/AKjn/wCo5/8AqOf/AKjn/wCo5/8AqOf/AKjn/wCo5/8AqOf/&#10;AKjn/wCo5/8AqOf/AKjn/wCo5/8AqOf/AKjn/wCo5/8AqOf/AKjn/wCo5/8AqOf/AKjn/wCo5/8A&#10;qOf/AKjn/wCo5/8AqOf/AKjn/wCo5/8AqOf/AKjn/wCo5/8AqOf/AKjn/wCo5/8AqOf/AKjn/wCo&#10;5/8AqOf/AKjn/wCo5/8AqOf/AKjn/ACo5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0gCo5/8AqOf/AKjn/wCo5/8AqOf/AKjn/wCo5/8AqOf/AKjn/wCo5/8AqOf/&#10;AKjn/wCo5/8AqOf/AKjn/wCo5/8AqOf/AKjn/wCo5/8AqOf/AKjn/wCo5/8AqOf/AKjn/wCo5/8A&#10;qOf/AKjn/wCo5/8AqOf/AKjn/wCo5/8AqOf/AKjn/wCo5/8AqOf/AKjn/wCo5/8AqOf/AKjn/wCo&#10;5/8AqOf/AKjn/wCo55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kAKjn/wCo5/8AqOf/AKjn/wCo5/8AqOf/AKjn/wCo5/8AqOf/AKjn/wCo5/8A&#10;qOf/AKjn/wCo5/8AqOf/AKjn/wCo5/8AqOf/AKjn/wCo5/8AqOf/AKjn/wCo5/8AqOf/AKjn/wCo&#10;5/8AqOf/AKjn/wCo5/8AqOf/AKjn/wCo5/8AqOf/AKjn/wCo5/8AqOf/AKjn/wCo5/8AqOf/AKjn&#10;/wCo5/8AqO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YAAAAAAAAAAAAAAAAAqOd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8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MAAAAAAAAAAAAAAAAAAAAAAAAAAAAAAAAAAAAAAAAAAAAAAAAAAAAAAAAAAAAA&#10;AAAAAAAAAAAAAAAAAAAAAAAAAAAAAAAAAAAAAAAAAAAAAAAAAAAAAAAAAAAAAAAAAAAAAAAAAAAA&#10;AAAAAAAAAAAAAKjnBACo5/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gCo5wU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tAAAAAAAAAAAAAAAAAAAA&#10;AAAAAAAAAAAAAAAAAAAAAAAAAAAAAKjnAgCo5+kAqOf/AKjn/wCo5/8AqOf/AKjn/wCo5/8AqOf/&#10;AKjn/wCo5/8AqOf/AKjn/wCo5/8AqOf/AKjn/wCo5/8AqOf/AKjn/wCo5/8AqOf/AKjn/wCo5/8A&#10;qOf/AKjn/wCo5/8AqOf/AKjn/wCo5/8AqOf/AKjn/wCo5/8AqOf/AKjn/wCo5/8AqOf/AKjn/wCo&#10;5/8AqOf/AKjn/wCo5/8AqOf/AKjn/wCo5/8AqOf/AKjn/wCo5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lQCo5/8AqOf/AKjn/wCo5/8AqOf/AKjn/wCo5/8AqOf/&#10;AKjn/wCo5/8AqOf/AKjn/wCo5/8AqOf/AKjn/wCo5/8AqOf/AKjn/wCo5/8AqOf/AKjn/wCo5/8A&#10;qOf/AKjn/wCo5/8AqOf/AKjn/wCo5/8AqOf/AKjn/wCo5/8AqOf/AKjn/wCo5/8AqOf/AKjn/wCo&#10;5/8AqOf/AKjn/wCo5/8AqOf/AKjn/wCo5/4AqO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2EAqOf/AKjn/wCo5/8AqOf/AKjn/wCo5/8AqOf/AKjn/wCo5/8A&#10;qOf/AKjn/wCo5/8AqOf/AKjn/wCo5/8AqOf/AKjn/wCo5/8AqOf/AKjn/wCo5/8AqOf/AKjn/wCo&#10;5/8AqOf/AKjn/wCo5/8AqOf/AKjn/wCo5/8AqOf/AKjn/wCo5/8AqOf/AKjn/wCo5/8AqOf/AKjn&#10;/wCo5/8AqOf/AKjn/wCo5/8AqOfoAKjn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s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4AAAAAAAAAAAAAAAAAqOd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oAAAAAAAAAAAAAAAAAAAAAAAAAAAAAAAAAAAAAAAAAAAAA&#10;AAAAAAAAAAAAAAAAAAAAAAAAAAAAAAAAAAAAAAAAAAAAAAAAAAAAAAAAAAAAAAAAAAAAAAAAAAAA&#10;AAAAAAAAAAAAAAAAAAAAAAAAAAAAAAAAAACo59k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ow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KjnNwCo5/8AqOf/AKjn/wCo5/8AqOf/&#10;AKjn/wCo5/8AqOf/AKjn/wCo5/8AqOf/AKjn/wCo5/8AqOf/AKjn/wCo5/8AqOf/AKjn/wCo5/8A&#10;qOf/AKjn/wCo5/8AqOf/AKjn/wCo5/8AqOf/AKjn/wCo5/8AqOf/AKjn/wCo5/8AqOf/AKjn/wCo&#10;5/8AqOf/AKjn/wCo5/8AqOf/AKjn/wCo5/8AqOf/AKjn/wCo5/8AqOf/AKjn/wCo54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8AqOcgAKjn&#10;GAAAAAAAAAAAAAAAA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2AKjn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PACo5/oAqOf/AKjn/wCo5/8AqOf/AKjn/wCo5/8A&#10;qOf/AKjn/wCo5/8AqOf/AKjn/wCo5/8AqOf/AKjn/wCo5/8AqOf/AKjn/wCo5/8AqOf/AKjn/wCo&#10;5/8AqOf/AKjn/wCo5/8AqOf/AKjn/wCo5/8AqOf/AKjn/wCo5/8AqOf/AKjn/wCo5/8AqOf/AKjn&#10;/wCo5/8AqOf/AKjn/wCo5/8AqOf/AKjn/wCo5/8AqOf/AKjn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IwCo&#10;5/k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cAAAAAAAAAAAAA&#10;AAAAqOd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UAqOfl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6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ygAAAAAAAAAAAAAAAAAAAAAAAAAAAAA&#10;AAAAAAAAAAAAAAAAAAAAAAAAAAAAAAAAAAAAAAAAAAAAAAAAAAAAAAAAAAAAAAAAAAAAAAAAAAAA&#10;AAAAAAAAAAAAAAAAAAAAAAAAAAAAAAAAAAAAAAAAAAAAAAAAAACo57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Uw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AAAAAAAAAAAAAAA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/wCo5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QACo5/8AqOf/AKjn/gCo55AAqOcK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6wCo5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xAKjn8QCo5/8AqOf/AKjn/wCo5/8A&#10;qOf/AKjn/wCo5/8AqOf/AKjn/wCo5/8AqOf/AKjn/wCo5/8AqOf/AKjn/wCo5/8AqOf/AKjn/wCo&#10;5/8AqOf/AKjn/wCo5/8AqOf/AKjn/wCo5/8AqOf/AKjn/wCo5/8AqOf/AKjn/wCo5/8AqOf/AKjn&#10;/wCo5/8AqOf/AKjn/wCo5/8AqOf/AKjn/wCo5/8AqOf/AKjn/wCo5/8AqOf/AKjn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M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AAAAAAAAAAAAAAAAAAqOco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5QAAAAAAAAAAAAAAAAAA&#10;AAAAAAAAAAAAAAAAAAAAAAAAAAAAAAAAAAAAAAAAAAAAAAAAAAAAAAAAAAAAAAAAAAAAAAAAAAAA&#10;AAAAAAAAAAAAAAAAAAAAAAAAAAAAAAAAAAAAAAAAAAAAAAAAAAAAAAAAAAAAAAAAAACo540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3AKjnD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YAqOfrAKjn/wCo5/8A&#10;qOf/AKjn/wCo5/8AqOf/AKjn/wCo5/8AqOf/AKjn/wCo5/8AqOf/AKjn/wCo5/8AqOf/AKjn/wCo&#10;5/8AqOf/AKjn/wCo5/8AqOf/AKjn/wCo5/8AqOf/AKjn/wCo5/8AqOf/AKjn/wCo5/8AqOf/AKjn&#10;/wCo5/8AqOf/AKjn/wCo5/8AqOf/AKjn/wCo5/8AqOf/AKjn/wCo5/8AqOf/AKjn/wCo5/8AqOf/&#10;AKj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cAqOf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6QAAAAAAAAAAAAAAAAAAAAAAqOcCAKjn8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UAKjn9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6AKjnf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ogAA&#10;AAAAAAAAAAAAAAAAAAAAAAAAAAAAAAAAAAAAAAAAAAAAAAAAAAAAAAAAAAAAAAAAAAAAAAAAAAAA&#10;AAAAAAAAAAAAAAAAAAAAAAAAAAAAAAAAAAAAAAAAAAAAAAAAAAAAAAAAAAAAAAAAAAAAAAAAAAAA&#10;AAAAAACo52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z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AAAAAA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SgCo5/UA&#10;qOf/AKjn/wCo5/8AqOf/AKjn/wCo5/8AqOf/AKjn/wCo5/8AqOf/AKjn/wCo5/8AqOf/AKjn/wCo&#10;5/8AqOf/AKjn/wCo5/8AqOf/AKjn/wCo5/8AqOf/AKjn/wCo5/8AqOf/AKjn/wCo5/8AqOf/AKjn&#10;/wCo5/8AqOf/AKjn/wCo5/8AqOf/AKjn/wCo5/8AqOf/AKjn/wCo5/8AqOf/AKjn/wCo5/8AqOf/&#10;AKjn/wCo5/8AqOf/AKjn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4AKjn/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rQAAAAAAAAAAAAAAAAAAAAAAAAAAAKjnv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w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4AKjnf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QAAAAAAAAAAAAAAAAAAAAAAAAAAAAAAAAAAAAAAAAAAAAAAAAAAAAAAAAAAAAAA&#10;AAAAAAAAAAAAAAAAAAAAAAAAAAAAAAAAAAAAAAAAAAAAAAAAAAAAAAAAAAAAAAAAAAAAAAAAAAAA&#10;AAAAAAAAAAAAAAAAAAAAAACo50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j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5AAAAAAAAAAA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/AKjn/wCo5/8AqOeYAAAAAACo5wwAqOcy&#10;AKjnWQCo54AAqOenAKjnzgCo5/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AAAAAAAAAAAAAAAAAAAAAAAAAACo52QAqOf/AKjn/wCo5/8AqOf/AKjn/wCo5/8A&#10;qOf/AKjn/wCo5/8AqOf/AKjn/wCo5/8AqOf/AKjn/wCo5/8AqOf/AKjn/wCo5/8AqOf/AKjn/wCo&#10;5/8AqOf/AKjn/wCo5/8AqOf/AKjn/wCo5/8AqOf/AKjn/wCo5/8AqOf/AKjn/wCo5/8AqOf/AKjn&#10;/wCo5/8AqOf/AKjn/wCo5/8AqOf/AKjn/wCo5/8AqOf/AKjn/wCo5/8AqOf/AKjn3ACo5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EA&#10;qOd6AKjn/QCo5/8AqOf/AKjn/wCo5/8AqOf/AKjn/wCo5/8AqOf/AKjn/wCo5/8AqOf/AKjn/wCo&#10;5/8AqOf/AKjn/wCo5/8AqOf/AKjn/wCo5/8AqOf/AKjn/wCo5/8AqOf/AKjn/wCo5/8AqOf/AKjn&#10;/wCo5/8AqOf/AKjn/wCo5/8AqOf/AKjn/wCo5/8AqOf/AKjn/wCo5/8AqOf/AKjn/wCo5/8AqOf/&#10;AKjn/wCo5/8AqOf/AKjn/wCo5/8AqOf/AKjn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k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ZgAAAAAAAAAAAAAAAAAAAAAAAAAAAKjn&#10;i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Hg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e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5AKjnDQAAAAAAAAAAAAAAAAAAAAAAAAAAAAAAAAAAAAAAAAAAAAAA&#10;AAAAAAAAAAAAAAAAAAAAAAAAAAAAAAAAAAAAAAAAAAAAAAAAAAAAAAAAAAAAAAAAAAAAAAAAAAAA&#10;AAAAAAAAAAAAAAAAAAAAAAAAAAAAAAAAAAAAAACo5x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0AqOcW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w&#10;AAAAA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0&#10;AKjn4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FwCo57cAqOf/AKjn/wCo5/8AqOf/AKjn/wCo5/8AqOf/AKjn/wCo5/8AqOf/AKjn/wCo&#10;5/8AqOf/AKjn/wCo5/8AqOf/AKjn/wCo5/8AqOf/AKjn/wCo5/8AqOf/AKjn/wCo5/8AqOf/AKjn&#10;/wCo5/8AqOf/AKjn/wCo5/8AqOf/AKjn/wCo5/8AqOf/AKjn/wCo5/8AqOf/AKjn/wCo5/8AqOf/&#10;AKjn/wCo5/8AqOf/AKjn/wCo5/8AqOf/AKjn/wCo5/8AqOfiAKjn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wCo59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IgAAAAAAAAAAAAAA&#10;AAAAAAAAAAAAAKjnT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6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4AqOcKAKjn&#10;i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3AAAAAAAAAAAAAAAAAAAAAAAAAAAAAAAAAAAA&#10;AAAAAAAAAAAAAAAAAAAAAAAAAAAAAAAAAAAAAAAAAAAAAAAAAAAAAAAAAAAAAAAAAAAAAAAAAAAA&#10;AAAAAAAAAAAAAAAAAAAAAAAAAAAAAAAAAAAAAAAAAAAAAAAAAAAAAAAAAAAAqOf0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M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iAAAAAAAAAAA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PAAAAAAAAAAAAAAAAAAAAAACo5wIA&#10;qOf2AKjn/wCo5/8AqOf/AKjn/wCo5/8AqOf/AKjn/wCo5/8AqOf/AKjn/wCo5/8AqOf/AKjn/wCo&#10;5/8AqOf/AKjn/wCo5/8AqOf/AKjn/wCo5/8AqOf/AKjn/wCo5/8AqOf/AKjn/wCo5/8AqOf/AKjn&#10;/wCo5/8AqOf/AKjn/wCo5/8AqOf/AKjn/wCo5/8AqOf/AKjn/wCo5/8AqOf/AKjn/wCo5/8AqOf/&#10;AKjn/wCo5/8AqOf/AKjn/wCo5/8AqOfpAKjn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cAKjn6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0EAqOf+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dAAAA&#10;AAAAAAAAAAAAAAAAAAAAAAAAAAAAAKjnE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x4AqOf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4o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hAAAAAAAAAAAAAAAAAAAA&#10;AAAAAAAAAAAAAAAAAAAAAAAAAAAAAAAAAAAAAAAAAAAAAAAAAAAAAAAAAAAAAAAAAAAAAAAAAAAA&#10;AAAAAAAAAAAAAAAAAAAAAAAAAAAAAAAAAAAAAAAAAAAAAAAAAAAAAAAAAAAAAAAAAAAAAAAAAAAA&#10;qOccAKjnY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M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cAAAAAAAAAAA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JAKjnDwAAAAAA&#10;AAAAAAAAAAAAAAAAqOevAKjn/wCo5/8AqOf/AKjn/wCo5/8AqOf/AKjn/wCo5/8AqOf/AKjn/wCo&#10;5/8AqOf/AKjn/wCo5/8AqOf/AKjn/wCo5/8AqOf/AKjn/wCo5/8AqOf/AKjn/wCo5/8AqOf/AKjn&#10;/wCo5/8AqOf/AKjn/wCo5/8AqOf/AKjn/wCo5/8AqOf/AKjn/wCo5/8AqOf/AKjn/wCo5/8AqOf/&#10;AKjn/wCo5/8AqOf/AKjn/wCo5/8AqOf/AKjn/wCo5/8AqOf/AKjn8wCo5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QCo57k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WAAAAAAAAAAAAAAAAAAAAAAAAAAAAAAAAAAAAAACo59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yI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yQCo5w8AAAAAAAAAAAAAAAAAqOd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0A&#10;qOd4AKjn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xkAqOeVAKjn/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G&#10;AKjnz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IAAAAAAAAAAAAAAAAAAAAAAAAAAAAAAAAAAAAAACo55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AA&#10;qO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ZAKjn9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jAAAAAAAAAAAAKjno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wAAAAAAAAAAAAAAAAAAAAAAAAAAAAAAAAAAAAAAAAAAAAAAAAAAAAAAAAAAAAAAAAAAAAA&#10;AAAAAAAAAAAAAAAAAAAAAAAAAAAAAAAAAAAAAAAAAAAAAAAAAAAAAAAAAAAAAAAAAAAAAAAAAAAA&#10;AAAAAAAAAAAAAAAAAAAAAAAAAAAAAAAAAAAAAAAAAACo57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0Q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FAAAAAAAAAAAA&#10;AAAAAAAAAAAAAAA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0AqOddAAAAAAAAAAAAqOcEAKjn4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sQCo5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ACo5/c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z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JgCo5/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oAqOcEAAAAAAAAAAAAAAAAAAAAAAAAAAAAAAAA&#10;AAAAAACo51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qAKjnDwAAAAAAAAAAAKjno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QAqOckAAAAAAAAAAAAAAAAAAAAAAAAAAAAAAAAAAAAAAAAAAAAAAAA&#10;AAAAAAAAAAAAAAAAAAAAAAAAAAAAAAAAAAAAAAAAAAAAAAAAAAAAAAAAAAAAAAAAAAAAAAAAAAAA&#10;AAAAAAAAAAAAAAAAAAAAAAAAAAAAAAAAAAAAAAAAAAAAAAAAAAAAAAAAAACo52g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fg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+AAAAAA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UQAAAAAAAAAAAKjnc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IAqOd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5gAAAAAAAAAAAAAAAAAAAAA&#10;AAAAAAAAAAAAAAAAAAAAAACo5w4AqOf8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9gCo5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QCo5+I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gAAAAAAAAAAAAAAAA&#10;AKjnr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kAKjnJAAAAAAAAAAAAAAAAAAAAAAAAAAA&#10;AAAAAAAAAAAAAAAAAAAAAAAAAAAAAAAAAAAAAAAAAAAAAAAAAAAAAAAAAAAAAAAAAAAAAAAAAAAA&#10;AAAAAAAAAAAAAAAAAAAAAAAAAAAAAAAAAAAAAAAAAAAAAAAAAAAAAAAAAAAAAAAAAAAAAAAAAACo&#10;5x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LQAAAAAAAAAAAAAAAAAAAAAAAAAAAAAAA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wAAAAAAAAAAAAAAAAAAAAA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6ACo&#10;5wwAAAAAAKjnDACo5+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lQCo&#10;5w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2AKjn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p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IAAAAA&#10;AAAAAAAAAAAAAAAAAAAAAAAAAAAAAAAAAAAAAAAAAAAAqOfC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1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7cAAAAA&#10;AAAAAAAAAAAAAAAAAKjns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5ACo5yQAAAAA&#10;AAAAAAAAAAAAAAAAAAAAAAAAAAAAAAAAAAAAAAAAAAAAAAAAAAAAAAAAAAAAAAAAAAAAAAAAAAAA&#10;AAAAAAAAAAAAAAAAAAAAAAAAAAAAAAAAAAAAAAAAAAAAAAAAAAAAAAAAAAAAAAAAAAAAAAAAAAAA&#10;AAAAAAAAAAAAAAAAAAAAqOfP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aAAAAAAAAAAAAAAAAAAAAAAAAAAAAAAAA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oAAAAAAAAAAAAAAAAAAAAAAAAAAAAAAAAAAAAAAAA&#10;AAAAAAAAAKjnw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3cAAAAAAAAAAACo53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+UAqOdbAKjn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y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NAKjn1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4QCo5wIAAAAAAAAAAAAAAAAAAAAAAAAAAAAAAAAAAAAAAAAAAAAAAAAAqOd0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3AKjn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0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6wCo5xoAAAAAAAAAAAAAAAAAAAAAAKjnu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EAAAAAAAAAAAAAAAAAAAAAAAAAAAAAAAAAAAAAAAAAAAAAAAAAAAAAAAAAAAAAAAAA&#10;AAAAAAAAAAAAAAAAAAAAAAAAAAAAAAAAAAAAAAAAAAAAAAAAAAAAAAAAAAAAAAAAAAAAAAAAAAAA&#10;AAAAAAAAAAAAAAAAAAAAAAAAAAAAAAAAAAAAqOeB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IAAAAAAAAAAAAAAAA&#10;AAAAAAAAAAAAAAAA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gAAAAAAAAAAAAAAAAAAAAA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+IAqOcDAAAAAACo5wwAqOfp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yACo5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kAqOeM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YAqO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ACo5/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fAAAAAAAAAAAAAAAAAAAAAAAAAAAAAAAAAAAAAAAAAAAAAAAAAAAAAAA&#10;qOc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f&#10;AKjn9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+AKjnSQ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qOc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3&#10;AAAAAAAAAAAAAAAAAAAAAAAAAAAAAAAA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R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LAAAAAAAAAAAAqOd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DAKjn&#10;UACo5wIAAAAAAAAAAAAAAAAAAAAAAAAAAAAAAAAAAAAAAAAAAAAAAAAAAAAAAAAAAAAAAAAAAAAA&#10;AAAAAAAAAAAAAAAAAAAAAAAAAAAAAAAAAAAAAAAAAAAAAAAAAAAAAAAAAAAAAAAAAAAAAAAAAAAA&#10;AAAAAAAAAAAAAAAAAAAAAAAAAAAAAAAAAAAAAAAAAAAAAAAAAAAAAAAAAAAAAAAAAAAAAAAAAAAA&#10;AAAAAAAAAAAAAAAAAAAAqOcbAKjnfQCo5+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7wCo5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1E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3AKjnFgAAAAAAAAAAAAAAAAAAAAAAAAAAAAAAAAAAAAAA&#10;AAAAAAAAAAAAAAAAAAAAAKjnw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c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Z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6AAAAAAAAAAAAAAAAAAAAAAAAAAAAAAAAAKjnx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EAAAAAAAAAAAAAAAAAAAAAAAAAAAAAAAAA&#10;AAAAAAAAAAAAAAAAAAAAAAAAAAAAAAAAAAAAAAAAAAAAAAAAAAAAAAAAAAAAAAAAAAAAAAAAAAAA&#10;AAAAAAAAAAAAAAAAAAAAAAAAAAAAAAAAAAAAAAAAAAAAAAAAAAAAAAAAAAAAAAAAAAAAqOcBAKjn&#10;5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MAqOcB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KAAAAAAAAAAAAAAAAAAAAAAAAAAAAAAAAAAAAAAAAAAAAAAAAAKjnHACo59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jAAAA&#10;AAAAAAAAqOcEAKjn2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0AqOd+AKjnIAAAAAAAAAAAAAAAAAAAAAAAAAAAAAAAAAAAAAAAAAAA&#10;AAAAAAAAAAAAAAAAAAAAAAAAAAAAAAAAAAAAAAAAAAAAAAAAAAAAAAAAAAAAAAAAAAAAAAAAAAAA&#10;AAAAAAAAAAAAAAAAAAAAAAAAAAAAAAAAAAAAAAAAAAAAAAAAAAAAAAAAAAAAAAAAAAAAAAAAAAAA&#10;AAAAAAAAAAAAAAAAAAAAqOcnAKjncQCo58MAqOf+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ZAAAAAAAAAAAAAAAAAAAAAAAAAAAA&#10;AAAAAAAAAAAAAAAAAAAAAAAAAAAAAAAAAAAAAKjnX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QCo57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MAqOcBAAAAAAAAAAAAAAAAAAAAAAAAAAAA&#10;AAAAAKjn0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0AAAAAAAAAAAAAAAAA&#10;AAAAAAAAAAAAAAAAAAAAAAAAAAAAAAAAAAAAAAAAAAAAAAAAAAAAAAAAAAAAAAAAAAAAAAAAAAAA&#10;AAAAAAAAAAAAAAAAAAAAAAAAAAAAAAAAAAAAAAAAAAAAAAAAAAAAAAAAAAAAAAAAAAAAAAAAAAAA&#10;AAAAAAAAAAAAAKjnm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AAAAAAAAAAAAAAAAAAAAAAAAAAAAAAAAAAAAAAAAAAAAAAAAAAAAA&#10;AACo51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xAKjnBQAAAAAAAAAAAKjnT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8sAqOd/AKjnOACo5wUAAAAA&#10;AAAAAAAAAAAAAAAAAAAAAAAAAAAAAAAAAAAAAAAAAAAAAAAAAKjnAQCo5y8AqOdvAKjnFQAAAAAA&#10;AAAAAAAAAACo5wYAqOd6AKjngACo54AAqOeAAKjnfgCo500AqOcNAAAAAAAAAAAAAAAAAAAAAAAA&#10;AAAAAAAAAAAAAACo5yMAqOdeAKjnmwCo59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DAKjnu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oAqOcfAAAAAAAAAAAA&#10;AAAAAAAAAAAAAAAAAAAAAAAAAAAAAAAAAAAAAAAAAAAAAAAAAAAAAKjnBgCo5+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wCo5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gAqOfo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wCo5wYAAAAAAAAAAAAAAAAA&#10;AAAAAAAAAAAAAAAAAAAAAKjn0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kA&#10;AAAAAAAAAAAAAAAAAAAAAAAAAAAAAAAAAAAAAAAAAAAAAAAAAAAAAAAAAAAAAAAAAAAAAAAAAAAA&#10;AAAAAAAAAAAAAAAAAAAAAAAAAAAAAAAAAAAAAAAAAAAAAAAAAAAAAAAAAAAAAAAAAAAAAAAAAAAA&#10;AAAAAAAAAAAAAAAAAAAAAAAAAAAAAKjnT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EAAAAAAAAAAAAAAAAAAAAAAAAAAAAAAAA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0AAAAAAAAAAAAAAAAAAAAAAAAAAAAAAAAAAAA&#10;AAAAAAAAAAAAAAAAAACo50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PgAAAAAAAAAAAAAAAACo58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YAqOfEAKjnmACo524AqOdSAKjnOACo5yYAqOcgAKjnJwCo52QAqOenAKjn6wCo5/8A&#10;qOf/AKjn0wCo5xUAAAAAAKjnAQCo56cAqOf/AKjn/wCo5/8AqOf/AKjn/wCo5/8AqOf8AKjnxQCo&#10;54IAqOc/AKjnNACo528AqOerAKjn5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7E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DwCo59Q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QA&#10;AAAAAAAAAAAAAAAAAAAAAAAAAAAAAAAAAAAAAAAAAAAAAAAAAAAAAAAAAAAAAAAAAAAAAAAAAACo&#10;52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DAKjn/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FAKjnCgAAAAAA&#10;AAAAAAAAAAAAAAAAAAAAAAAAAAAAAAAAAAAAAKjn3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gCo5wcAAAAAAAAAAAAAAAAAAAAAAAAAAAAAAAAAAAAAAAAAAAAAAAAAAAAAAAAAAAAA&#10;AAAAAAAAAAAAAAAAAAAAAAAAAAAAAAAAAAAAAAAAAAAAAAAAAAAAAAAAAAAAAAAAAAAAAAAAAAAA&#10;AAAAAAAAAAAAAAAAAAAAAAAAAAAAAAAAAAAAAAAAAAAAAKjno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6wCo5wMAAAAAAAAAAAAAAAAA&#10;AAAAAAAAAAAAAAA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mgAAAAAAAAAAAAAAAAAAAAAAAAAAAAAA&#10;AAAAAAAAAAAAAAAAAAAAAAAAAAAAAAAAAACo5wwAqOf3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hgAAAAAAAAAAAAAAAACo5z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MAqOcVAKjni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zACo5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8AqOf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QCo5xIAAAAAAAAAAAAAAAAAAAAAAAAAAAAAAAAAAAAAAAAAAAAAAAAAAAAAAAAAAAAA&#10;AAAAAAAAAAAAAACo5wQAqOf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LAKj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f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gA&#10;qOcPAAAAAAAAAAAAAAAAAAAAAAAAAAAAAAAAAAAAAAAAAAAAAAAAAKjn4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4QAAAAAAAAAAAAAAAAAAAAAAAAAAAAAAAAAAAAAAAAAAAAAAAAAA&#10;AAAAAAAAAAAAAAAAAAAAAAAAAAAAAAAAAAAAAAAAAAAAAAAAAAAAAAAAAAAAAAAAAAAAAAAAAAAA&#10;AAAAAAAAAAAAAAAAAAAAAAAAAAAAAAAAAAAAAAAAAAAAAAAAAAAAAAAAqOdh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QAAAAAA&#10;AAAAAAAAAAAAAAAAAAAAAAAAAA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7gCo5wcAAAAAAAAA&#10;AAAAAAAAAAAAAAAAAAAAAAAAAAAAAAAAAAAAAAAAAAAAAAAAAAAAAAAAqOe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yAAAAAAAAAAA&#10;AAAAAAAAAAAAqOeo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m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cAKjn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zAKjn&#10;9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qOcUAKjnqg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wAqO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QCo56c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gCo5woAAAAAAAAAAAAAAAAAAAAAAAAAAAAAAAAAAAAAAAAAAAAAAAAAAAAAAKjn6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vwAAAAAAAAAAAAAAAAAAAAAAAAAAAAAAAAAA&#10;AAAAAAAAAAAAAAAAAAAAAAAAAAAAAAAAAAAAAAAAAAAAAAAAAAAAAAAAAAAAAAAAAAAAAAAAAAAA&#10;AAAAAAAAAAAAAAAAAAAAAAAAAAAAAAAAAAAAAAAAAAAAAAAAAAAAAAAAAAAAAAAAAAAAAAAAqOd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Sw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04AAAAAAAAAAAAAAAAAAAAAAAAAAAAAAAAAAAAAAAAAAAAAAAAAAAAAAAAAAAAAAAAAqOdY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gCo5woAAAAAAAAAAAAAAAAAqOciAKjn+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cAqO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UACo5/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uAAAAAAAAAAAAAAAAAAAAAAAAAAAAAAAAAAAAAAAA&#10;AAAAAAAAAAAAAAAAAAAAAAAAAAAAAAAAAAAAAAAAAAAAAAAAAAAAAAAAAAAAAACo50UAqOf6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wAAAAAAAAAAAAAAAAAA&#10;AAAAAAAAAAAAAAAAAAAAAAAAAAAAAAAAAAAAAAAAAAAAAAAAAAAAAAAAAAAAAAAAAAAAAAAAAAAA&#10;AAAAAAAAAAAAAAAAAAAAAAAAAAAAAAAAAAAAAAAAAAAAAAAAAAAAAAAAAAAAAAAAAAAAAAAAAAAA&#10;AAAAAAAAAAAAqOcv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BwAAAAAAAAAAAAAAAAAAAAAAAAAAAAAAA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gAAAAAAAAAAAAAAAAAAAAAAAAAAAAAAAAAAAAAAAAAAAAAAAAAAAAA&#10;AAAAAAAAAAAAqOcMAKjn9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EAAAAAAAAAAAAAAAAAAAAAAKjni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6wCo5y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3E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kAqOcPAAAAAAAAAAAAAAAAAAAAAAAA&#10;AAAAAAAAAAAAAAAAAAAAAAAAAAAAAAAAAAAAAAAAAAAAAAAAAAAAAAAAAAAAAAAAAAAAAAAAAAAA&#10;AAAAAAAAqOde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zwCo5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dwAA&#10;AAAAAAAAAAAAAAAAAAAAAAAAAAAAAAAAAAAAAAAAAAAAAAAAAAAAAAAAAAAAAAAAAAAAAAAAAAAA&#10;AAAAAAAAAAAAAAAAAAAAAAAAAAAAAAAAAAAAAAAAAAAAAAAAAAAAAAAAAAAAAAAAAAAAAAAAAAAA&#10;AAAAAAAAAAAAAAAAAAAAAAAAAAAAqOcCAKjn7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o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cAqOcMAAAAAAAAAAAAAAAAAAAAAAAAAAAAAAAA&#10;AAAAAAAAAAAAAAAAAAAAAAAAAAAAAAAAAKjn4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EAAAAAAAAAAAAAAAAAAAAAAKjnDQCo5+c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rAKjn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D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5wCo5yIAAAAAAAAAAAAA&#10;AAAAAAAAAAAAAAAAAAAAAAAAAAAAAAAAAAAAAAAAAAAAAAAAAAAAAAAAAAAAAAAAAAAAAAAAAAAA&#10;AAAAAAAAAAAAAAAAAAAAAAAAAAAAAKjnf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0AKjn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UwAAAAAAAAAAAAAAAAAAAAAAAAAAAAAAAAAAAAAAAAAAAAAAAAAAAAAAAAAAAAAA&#10;AAAAAAAAAAAAAAAAAAAAAAAAAAAAAAAAAAAAAAAAAAAAAAAAAAAAAAAAAAAAAAAAAAAAAAAAAAAA&#10;AAAAAAAAAAAAAAAAAAAAAAAAAAAAAAAA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VAAAAAAAAAAAAAAAAAAAAAAAA&#10;AAAAAAAA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nAAAAAAAAAAAAAAAA&#10;AAAAAAAAAAAAAAAAAAAAAAAAAAAAAAAAAAAAAAAAAAAAAAAAAKjn4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wAAAAAAAAAAAAAAAAA&#10;AAAAAAAAAACo52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sAqO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l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hAKjnJAAA&#10;AAAAAAAAAAAAAAAAAAAAAAAAAAAAAAAAAAAAAAAAAAAAAAAAAAAAAAAAAAAAAAAAAAAAAAAAAAAA&#10;AAAAAAAAAAAAAAAAAAAAAAAAAAAAAAAAAAAAAAAAAAAAAAAAAACo55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wAqOfcAKjn/wCo5/8AqOf/AKjn&#10;/wCo5/8AqOf/AKjn/wCo5/8AqOf/AKjn/wCo5/8AqOf/AKjn/wCo5/8AqOf/AKjn/wCo5/8AqOf/&#10;AKjn/wCo5/8AqOf/AKjn/wCo5/8AqOf/AKjn/wCo5/8AqOf/AKjn/wCo5/8AqOf/AKjn/wCo5/8A&#10;qOf/AKjn/wCo5/8AqOf/AKjn/wCo5/8AqOf/AKjn/wCo5+IAqOc3AAAAAAAAAAAAAAAAAAAAAAAA&#10;AAAAAAAAAAAAAAAAAAAAAAAAAAAAAAAAAAAAAAAAAAAAAAAAAAAAAAA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wAAAAAAAAAAAAAAAAAAAAAAAAAAAAAAAAAAAAAAAAAAAAAA&#10;AAAAAAAAAAAAAAAAAAAAAAAAAAAAAAAAAAAAAAAAAAAAAAAAAAAAAAAAAAAAAAAAAAAAAAAAAAAA&#10;AAAAAAAAAAAAAAAAAAAAAAAAAAAAAAAAAAAAAAAAAAAAAAAAAAAAAAAAAAAAAAAAAKjnc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cAqOcMAAAAAAAA&#10;AAAAAAAAAAAAAAAAAAAAAAAA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O&#10;AAAAAAAAAAAAAAAAAAAAAAAAAAAAAAAAAAAAAAAAAAAAAAAAAAAAAAAAAAA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xAA&#10;AAAAAAAAAAAAAAAAAAAAAAAAAACo5wEAqOfJ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5gCo5y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QCo56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cAqOcUAAAAAAAAAAAAAAAAAAAAAAAAAAAAAAAAAAAAAAAAAAAAAAAAAAAAAAAAAAAAAAAAAAAA&#10;AAAAAAAAAAAAAAAAAAAAAAAAAAAAAAAAAAAAAAAAAAAAAAAAAAAAAAAAAAAAAAAAAACo5wMAqOe1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cAKjn&#10;0gCo5/8AqOf/AKjn/wCo5/8AqOf/AKjn/wCo5/8AqOf/AKjn/wCo5/8AqOf/AKjn/wCo5/8AqOf/&#10;AKjn/wCo5/8AqOf/AKjn/wCo5/8AqOf/AKjn/wCo5/8AqOf/AKjn/wCo5/8AqOf/AKjn/wCo5/8A&#10;qOf/AKjn/wCo5/8AqOf/AKjn/wCo5/8AqOf/AKjn/wCo5/8AqOf/AKjntwCo5xMAAAAAAAAAAAAA&#10;AAAAAAAAAAAAAAAAAAAAAAAAAAAAAAAAAAAAAAAAAAAAAAAAAAAAAAAAAAAAAAAAAAAAqOc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DQ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I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cAAAAAAAAAAAAAAAAAAAAAAAAAAAAAAAAAAAAAAAAAAAAAAAAAAAAAAAAAAAAAAAAA&#10;AAAAAKjn4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zQAAAAAAAAAAAAAAAAAAAAAAAAAAAAAAAAAAAAAAqOc3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jAKjn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QAqOey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WAKjnWgAAAAAAAAAAAAAAAAAAAAAAAAAAAAAAAAAAAAAAAAAAAAAAAAAAAAAAAAAAAAAA&#10;AAAAAAAAAAAAAAAAAAAAAAAAAAAAAAAAAAAAAAAAAAAAAAAAAAAAAAAAAAAAAAAAAAAAAAAAAAAA&#10;AAAAAAAAAAAAqOcLAKjnz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rQCo5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xAAAAAAAAAAAAAAAAAAAA&#10;AAAAAAAAAAAAAAAAAAAAAAAAAAAAAAAAAAAAAAAAAAAAAAAAAAAAAAAAAAAAAAAAAAAAAAAAAAAA&#10;AAAAAAAAAAAAAAAAAAAAAAAAAAAAAAAAAAAAAAAAAAAAAAAAAAAAAAAAAAAAAAAAAAAAAAAAAAAA&#10;AAAAAAAAAAAAAAAAAAAAAKjnAgCo5/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10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8AAAAAAAAAAAAAAAAAAAAAAAAAAAAAAAAAAAAAAAAAAAAAAAAA&#10;AAAAAAAAAAAAAAAAAAAAAKjnj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wAAAAAAAAAAAAAAAAAAAAAAAAAAAAAAAAAAAAAAAAAAAKjno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UAqO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JAKjnt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YAqOeSAKjn/wCo5/8AqOf/AKjn/wCo5/8AqOf/&#10;AKjn/wCo5/8AqOf/AKjn/wCo5/8AqOf/AKjn/wCo5/8AqOf/AKjn/wCo5/8AqOf/AKjn/wCo5/8A&#10;qOf/AKjn/wCo5/8AqOf/AKjn/wCo5/8AqOf/AKjn/wCo5/8AqOf/AKjn/wCo5/8AqOf3AKjnpgCo&#10;5y4AAAAAAAAAAAAAAAAAAAAAAAAAAAAAAAAAAAAAAAAAAAAAAAAAAAAAAAAAAAAAAAAAAAAAAAAA&#10;AAAAAAAAAAAAAAAAAAAAAAAAqOc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wAAAA&#10;AAAAAAAAAAAAAAAAAAAAAAAAAAAAAAAAAAAAAAAAAAAAAAAAAAAAAAAAAAAAAAAAAAAAAAAAAAAA&#10;AAAAAAAAAAAAAAAAAAAAAAAAAAAAAAAAAAAAAAAAAAAAAAAAAAAAAAAAAAAAAAAAAAAAAAAAAAAA&#10;AAAAAAAAAAAAAAAAAAAAAAAAAAAAAAAAAAAAAAAAAACo57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+QCo5w8AAAAAAAAAAAAAAAAAAAAAAAAAAAAAAAA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8cAAAAAAAAAAAAAAAAAAAAAAAAAAAAAAAAA&#10;AAAAAAAAAAAAAAAAAAAAAAAAAAAAAAAAAAAAAKjnEwCo5/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KjnDwAAAAAAAAAAAAAAAAAAAAAAAAAAAAAAAAAA&#10;AAAAAAAAAKjnGQCo5/M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QCo5x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AwCo55M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WwCo5/MAqOf/&#10;AKjn/wCo5/8AqOf/AKjn/wCo5/8AqOf/AKjn/wCo5/8AqOf/AKjn/wCo5/8AqOf/AKjn/wCo5/8A&#10;qOf/AKjn/wCo5/8AqOf/AKjn/wCo5/8AqOf/AKjn/wCo5/8AqOf/AKjn/wCo5/8AqOf/AKjnxgCo&#10;52YAqOcPAAAAAAAAAAAAAAAAAAAAAAAAAAAAAAAAAAAAAAAAAAAAAAAAAAAAAAAAAAAAAAAAAAAA&#10;AAAAAAAAAAAAAAAAAAAAAAAAAAAAAAAAAAAAAAAAqOc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AAAAAAAAAAAAAAAAAAAAAAAAAAAAAAAAAAAAAAAAAAAAAAAAAAAAAAAAAAAAAAA&#10;AAAAAAAAAAAAAAAAAAAAAAAAAAAAAAAAAAAAAAAAAAAAAAAAAAAAAAAAAAAAAAAAAAAAAAAAAAAA&#10;AAAAAAAAAAAAAAAAAAAAAAAAAAAAAAAAAAAAAAAAAAAAAAAAAAAAAAAAAACo53Q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sw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68AAAAAAAAAAAAAAAAA&#10;AAAAAAAAAAAAAAAAAAAAAAAAAAAAAAAAAAAAAAAAAAAAAAAAAAAAAAAAAACo53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uAAAAAAAAAAAAAAAAAAAAAAAA&#10;AAAAAAAAAAAAAAAAAAAAAAAAAAAAAACo53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vAKjn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t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EAqOfDAKjn/wCo5/8AqOf/AKjn/wCo5/8AqOf/AKjn/gCo5/8AqOf/AKjn/wCo5/8A&#10;qOf/AKjn/wCo5/8AqOf/AKjn/wCo5/8AqOf/AKjn/wCo5/8AqOf/AKjn/wCo5/8AqOf/AKjn4gCo&#10;54YAqOcmAAAAAAAAAAAAAAAAAAAAAAAAAAAAAAAAAAAAAAAAAAAAAAAAAAAAAAAAAAAAAAAAAAAA&#10;AAAAAAAAAAAAAAAAAAAAAAAAAAAAAAAAAAAAAAAAAAAAAAAAAAAAAAAAqOcl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AAAAAAAAAAAAAAAAAAAAAAAAAAAAAAAAAAAAAAAAAAAAAAA&#10;AAAAAAAAAAAAAAAAAAAAAAAAAAAAAAAAAAAAAAAAAAAAAAAAAAAAAAAAAAAAAAAAAAAAAAAAAAAA&#10;AAAAAAAAAAAAAAAAAAAAAAAAAAAAAAAAAAAAAAAAAAAAAAAAAAAAAAAAAAAAAAAAAAAAAAAAAACo&#10;5z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XQAAAAAAAAAAAAAA&#10;AAAAAAAAAAAAAAAAAA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5gA&#10;AAAAAAAAAAAAAAAAAAAAAAAAAAAAAAAAAAAAAAAAAAAAAAAAAAAAAAAAAAAAAAAAAAAAAAAAAACo&#10;5wkAqOfi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8AqOcDAAAAAAAA&#10;AAAAAAAAAAAAAAAAAAAAAAAAAAAAAAAAAAAAAAAAAAAAAACo5wcAqOfcAKjn/wCo59MAqOc2AKjn&#10;c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0AqO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SQCo5+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CAKjnaQCo5+8AqOf/AKjn/wCo53gAqOfcAKjnGACo5zwA&#10;qOeEAKjnzgCo5/8AqOf/AKjn/wCo5/8AqOf/AKjn/wCo5/8AqOf/AKjn/wCo5/8AqOf/AKjn9gCo&#10;56QAqOdEAKjnAgAAAAAAAAAAAAAAAAAAAAAAAAAAAAAAAAAAAAAAAAAAAAAAAAAAAAAAAAAAAAAA&#10;AAAAAAAAAAAAAAAAAAAAAAAAAAAAAAAAAAAAAAAAAAAAAAAAAAAAAAAAAAAAAAAAAAAAAAAAqOcw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wAAAAAAAAAAAAAAAAAAAAAAAAAAAAAAAA&#10;AAAAAAAAAAAAAAAAAAAAAAAAAAAAAAAAAAAAAAAAAAAAAAAAAAAAAAAAAAAAAAAAAAAAAAAAAAAA&#10;AAAAAAAAAAAAAAAAAAAAAAAAAAAAAAAAAAAAAAAAAAAAAAAAAAAAAAAAAAAAAAAAAAAAAAAAAAAA&#10;AAAAAAAAAAAAAACo5wMAqOf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5AKjn&#10;DwAAAAAAAAAAAAAAAAAAAAAAAAAAAAAAAAAAAAAAAAAAAAAAAAAAAAAAAAAAAAAAA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8AAAAAAAAAAAAAAAAAAAAAAAAAAAAAAAAAAAAAAAAAAAAAAAAAAAAAAAAAAAAA&#10;AAAAAAAAAAAAAAAAAAAAqOdW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4ACo&#10;5xkAAAAAAAAAAAAAAAAAAAAAAAAAAAAAAAAAAAAAAAAAAAAAAAAAAAAAAAAAAAAAAAAAqOcoAKjn&#10;UACo5xQAAAAAAKjnFACo5/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9AKjn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MAqOf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YAqOdfAKjnSwAAAAAA&#10;qOcbAAAAAAAAAAAAAAAAAAAAAACo5xgAqOdgAKjnqQCo5+8AqOf/AKjn/wCo5/8AqOf/AKjn/wCo&#10;58QAqOdkAKjnDgAAAAAAAAAAAAAAAAAAAAAAAAAAAAAAAAAAAAAAAAAAAAAAAAAAAAAAAAAAAAAA&#10;AAAAAAAAAAAAAAAAAAAAAAAAAAAAAAAAAAAAAAAAAAAAAAAAAAAAAAAAAAAAAAAAAAAAAAAAAAAA&#10;AAAAAAAAAAAAqOc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wAAAAAAAAAAAAAAAA&#10;AAAAAAAAAAAAAAAAAAAAAAAAAAAAAAAAAAAAAAAAAAAAAAAAAAAAAAAAAAAAAAAAAAAAAAAAAAAA&#10;AAAAAAAAAAAAAAAAAAAAAAAAAAAAAAAAAAAAAAAAAAAAAAAAAAAAAAAAAAAAAAAAAAAAAAAAAAAA&#10;AAAAAAAAAAAAAAAAAAAAAAAAAAAAAAAAAAAAqOe4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zAAAAAAAAAAAAAAAAAAAAAAAAAAAAAAAAAAAAAAAAAAAAAAAAAAAAAAAAAAAAAAAA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gAAAAAAAAAAAAAAAAAAAAAAAAAAAAAAAAAAAAA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nAKjnJgAAAAAAAAAAAAAAAAAAAAAAAAAAAAAAAAAAAAAAAAAAAAAAAAAAAAAAAAAAAAAA&#10;AAAAAAAAAAAAAAAAAAAAAAAAAAAAAAAAAACo56g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AAqO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LAKjnp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MAqOc8AKjnhACo&#10;58IAqOeEAKjnJQAAAAAAAAAAAAAAAAAAAAAAAAAAAAAAAAAAAAAAAAAAAAAAAAAAAAAAAAAAAAAA&#10;AAAAAAAAAAAAAAAAAAAAAAAAAAAAAAAAAAAAAAAAAAAAAAAAAAAAAAAAAAAAAAAAAAAAAAAAAAAA&#10;AAAAAAAAAAAAAAAAAAAAAAAAAAAAqOd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AAAAAAAAAAAAAAAAAAAAAAAAAAAAAAAAAAAAAAAAAAAAAAAAAAAAAAAAAAAAAAAAAAAAAAAAAAA&#10;AAAAAAAAAAAAAAAAAAAAAAAAAAAAAAAAAAAAAAAAAAAAAAAAAAAAAAAAAAAAAAAAAAAAAAAAAAAA&#10;AAAAAAAAAAAAAAAAAAAAAAAAAAAAAAAAAAAAAAAAAAAAAAAAAAAAqOd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dAAAAAAAAAAAAAAAAAAAAAAAAAAAAAAAAAAAAAAAAAAAAAAAA&#10;AAAAAAAAAAAAAAAA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1AAAAAAAAAAAAAAAAAAAAAAAAAAAAAA&#10;AAAAAAAAAAAAAAAAAAAAAAAAAAAAAAAAAAAAAAAAAAAAAAAAAAAAAAAAAKjnHwCo5/U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9sAqOckAAAAAAAAAAAAAAAAAAAAAAAAAAAAAAAAAAAAAAAAAAAAAAAAAAAA&#10;AAAAAAAAAAAAAAAAAAAAAAAAAAAAAAAAAAAAAAAAAAAAAAAAAACo5yoAqOf8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ACo5y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2YAqOf3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wAAAAAAAAAAAAAAAAAAAAAAAAAAAAAAAAAAAAAAAAAAAAAAAAAAAAAAAAAAAA&#10;AAAAAAAAAAAAAAAAAAAAAAAAAAAAAAAAAAAAAAAAAAAAAAAAAAAAAAAAAAAAAAAAAAAAAAAAAAAA&#10;AAAAAAAAAAAAAAAAAAAAAAAAAAAAAAAAAAAAAAAAAAAAAAAAAAAAAAAAAAAAAAAAAAAAqOc4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sAqOcSAAAAAAAAAAAAAAAAAAAAAAAAAAAAAAAA&#10;AAAAAAAAAAAAAAAAAAAAAAAAAAAAAAAA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zgAAAAAAAAAAAAA&#10;AAAAAAAAAAAAAAAAAAAAAAAAAAAAAAAAAAAAAAAAAAAAAAAAAAAAAAAAAAAAAAAAAAAAAAAAAAAA&#10;AACo53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gCo5xIAAAAAAAAAAAAAAAAAAAAAAAAAAAAAAAAAAAAAAAAA&#10;AAAAAAAAAAAAAAAAAAAAAAAAAAAAAAAAAAAAAAAAAAAAAAAAAAAAAAAAAAAAAAAAAAAAAAAAqOeI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1AKjn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1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+wCo53EAqOcB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y8AqOemAKjn+wCo5/8AqOf/AKjn&#10;/wCo5/8AqOf/AKjn/wCo5/8AqOf/AKjn/wCo5/8AqOf/AKjn/wCo5/8AqOf/AKjn/wCo5/8AqOf/&#10;AKjn/wCo5/8AqOf/AKjn/wCo5/8AqOf/AKjn/wCo5/8AqOf/AKjn/wCo5/8AqOewAKjn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e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wAAAAAAAAAAAAAAAAAAAAAAAAAAAAAAAAAAAAAAAAAAAA&#10;AAAAAAAAAAAAAAAAAAAAAAAAAAAAAAAAAAAAAAAAAAAAAAAAAAAAAAAAAAAAAAAAAAAAAAAAAAAA&#10;AAAAAAAAAAAAAAAAAAAAAAAAAAAAAAAAAAAAAAAAAAAAAAAAAAAAAAAAAAAAAAAAAAAAAAAAAAAA&#10;AAAAAAAAqOcEAKjn9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gAAAAAAAAAAAAAAAAAAAAA&#10;AAAAAAAAAAAAAAAA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EAAAAAAAAAAAAAAAAAAAAAAAAAAAAAAAAAAAAAAAAAAAAAAAAAAAAAAAAAAAAAAAAAAAAAAAAA&#10;AAAAAAAAAAAAAAAAAACo5wMAqOfD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gAqOd0AKjnAgAAAAAAAAAAAAAAAAAAAAAAAAAAAAAA&#10;AAAAAAAAAAAAAAAAAAAAAAAAAAAAAAAAAAAAAAAAAAAAAAAAAAAAAAAAAAAAAAAAAAAAAAAAAAAA&#10;AAAAAAAAAAAAqOcFAKjny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4QA&#10;qO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QCo55I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Kjn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ACo520AqOfLAKjn/wCo5/8AqOf/AKjn/wCo5/8AqOf/AKjn/wCo5/8AqOf/AKjn/wCo5/8AqOf/&#10;AKjn/wCo5/8AqOf/AKjn/wCo5/8AqOf/AKjn/wCo5/8AqOf/AKjn/wCo5/8AqOf3AKjnngCo5y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QCo57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wAAAAAAAAAAAAAAAAAAAAAAAAAAAA&#10;AAAAAAAAAAAAAAAAAAAAAAAAAAAAAAAAAAAAAAAAAAAAAAAAAAAAAAAAAAAAAAAAAAAAAAAAAAAA&#10;AAAAAAAAAAAAAAAAAAAAAAAAAAAAAAAAAAAAAAAAAAAAAAAAAAAAAAAAAAAAAAAAAAAAAAAAAAAA&#10;AAAAAAAAAAAAAAAAAAAAAAAAAAAAAKjnu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2MAAAAA&#10;AAAAAAAAAAAAAAAAAAAAAAAAAAA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wgAAAAAAAAAAAAAAAAAAAAAAAAAAAAAAAAAAAAAAAAAAAAAAAAAAAAAAAAA&#10;AAAAAAAAAAAAAAAAAAAAAAAAAAAAAAAAAAAAAAAAqOcfAKjn7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vgCo5yoAAAAAAAAAAAAAAAAAAAAAAAAA&#10;AAAAAAAAAAAAAAAAAAAAAAAAAAAAAAAAAAAAAAAAAAAAAAAAAAAAAAAAAAAAAAAAAAAAAAAAAAAA&#10;AAAAAAAAAAAAAAAAAAAAAAAAAAAAAAAAAKjnFwCo59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wAKjn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BAKjn3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kAqOc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HgCo52QAqOesAKjn6QCo5/8AqOf/AKjn/wCo5/8AqOf/&#10;AKjn/wCo5/8AqOf/AKjn/wCo5/8AqOf/AKjn/wCo5/8AqOf/AKjn/wCo5/8AqOfzAKjnsQCo52AA&#10;qO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+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AAAAAAAAAAA&#10;AAAAAAAAAAAAAAAAAAAAAAAAAAAAAAAAAAAAAAAAAAAAAAAAAAAAAAAAAAAAAAAAAAAAAAAAAAAA&#10;AAAAAAAAAAAAAAAAAAAAAAAAAAAAAAAAAAAAAAAAAAAAAAAAAAAAAAAAAAAAAAAAAAAAAAAAAAAA&#10;AAAAAAAAAAAAAAAAAAAAAAAAAAAAAAAAAAAAAAAAAAAAAKjne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wCo5xIAAAAAAAAAAAAAAAAAAAAAAAAAAAAAAAAAAAAAAAAAAAAAAAAAAAAAAAAAAAAAAAA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8QAAAAAAAAAAAAAAAAAAAAAAAAAAAAAAAAAAAAAAAAAAAAAA&#10;AAAAAAAAAAAAAAAAAAAAAAAAAAAAAAAAAAAAAAAAAAAAAAAAAAAAAAAAAAAAAKjnS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oAqOdVAAAAAAAAAAAAAAAAAAAA&#10;AAAAAAAAAAAAAAAAAAAAAAAAAAAAAAAAAAAAAAAAAAAAAAAAAAAAAAAAAAAAAAAAAAAAAAAAAAAA&#10;AAAAAAAAAAAAAAAAAAAAAAAAAAAAAAAAAAAAAAAAAAAAAAAAAAAAAACo5yQAqOfk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MAqO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gCo55o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sAqOdL&#10;AKjndwCo55UAqOexAKjnywCo59QAqOfgAKjn6ACo5+UAqOfgAKjnzACo57YAqOeSAKjnagCo5zUA&#10;qO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wAAAAAAAAAAAAAAAAAAAAAAAAAAAAAAAAAAAAAAAAAAAAAAAAAAAAAAAAAAAAAAAAAAAAAAAA&#10;AAAAAAAAAAAAAAAAAAAAAAAAAAAAAAAAAAAAAAAAAAAAAAAAAAAAAAAAAAAAAAAAAAAAAAAAAAAA&#10;AAAAAAAAAAAAAAAAAAAAAAAAAAAAAAAAAAAAAAAAAAAAAAAAAAAAAAAAAAAAAKjnP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uAAAAAAAAAAAAAAAAAAAAAAAAAAAAAAAAAAAAAAAAAAAAAAAAAAAAAAA&#10;AAAAAAAAAAAAAAA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2QAAAAAAAAAAAAAAAAAAAAAAAAAAAAAA&#10;AAAAAAAAAAAAAAAAAAAAAAAAAAAAAAAAAAAAAAAAAAAAAAAAAAAAAAAAAAAAAAAAAAAAAAAAAAAA&#10;AAAAAACo53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ZAKjnYACo5wQAAAAAAAAA&#10;AAAAAAAAAAAAAAAAAAAAAAAAAAAAAAAAAAAAAAAAAAAAAAAAAAAAAAAAAAAAAAAAAAAAAAAAAAAA&#10;AAAAAAAAAAAAAAAAAAAAAAAAAAAAAAAAAAAAAAAAAAAAAAAAAAAAAAAAAAAAAAAAAAAAAAAAAAAA&#10;qOceAKjn1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oACo5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9AKjn1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oAqOc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wAAAAAAAAAAAAAAAAAAAAAAAAAAAAAAAAAAAAAAAAAAAAAAAAAAAAAAAA&#10;AAAAAAAAAAAAAAAAAAAAAAAAAAAAAAAAAAAAAAAAAAAAAAAAAAAAAAAAAAAAAAAAAAAAAAAAAAAA&#10;AAAAAAAAAAAAAAAAAAAAAAAAAAAAAAAAAAAAAAAAAAAAAAAAAAAAAAAAAAAAAAAAAAAAAAAAAAAA&#10;AKjnBgCo5/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AAAAAAAAAAAAAAAAAAAAAAAAAAA&#10;AAAAAAAAAAAAAAAAAAAAAAAAAA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wgAAAAAAAAAAAAAA&#10;AAAAAAAAAAAAAAAAAAAAAAAAAAAAAAAAAAAAAAAAAAAAAAAAAAAAAAAAAAAAAAAAAAAAAAAAAAAA&#10;AAAAAAAAAAAAAAAAAAAAAAAAAAAAqOeZ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ACo51MAqOcCAAAA&#10;AAAAAAAAAAAAAAAAAAAAAAAAAAAAAAAAAAAAAAAAAAAAAAAAAAAAAAAAAAAAAAAAAAAAAAAAAAAA&#10;AAAAAAAAAAAAAAAAAAAAAAAAAAAAAAAAAAAAAAAAAAAAAAAAAAAAAAAAAAAAAAAAAAAAAAAAAAAA&#10;AAAAAAAAAAAAAAAAAAAAAKjnEACo57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UAqO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BgCo53wAqOf4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PAKjn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zk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AAAAAAAAAAAAAAAAAAAAAAAAAAAAAAAAAAAAAAA&#10;AAAAAAAAAAAAAAAAAAAAAAAAAAAAAAAAAAAAAAAAAAAAAAAAAAAAAAAAAAAAAAAAAAAAAAAAAAAA&#10;AAAAAAAAAAAAAAAAAAAAAAAAAAAAAAAAAAAAAAAAAAAAAAAAAAAAAAAAAAAAAAAAAAAAAAAAAAAA&#10;AAAAAAAAAAAAAAAAAAAAAACo57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Eg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qQAAAAAAAAAAAAAAAAAAAAAAAAAAAAAAAAAAAAAAAAAAAAAAAAAAAAAAAAAAAAAAAAAAAAAAAAAA&#10;AAAAAAAAAAAAAAAAAAAAAAAAAAAAAAAAAAAAAAAAAAAAqOcDAKjnp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1QCo5y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hAKjnr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9AKjntACo51AAqO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cAqOf6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wAAAAAAAAAAAAAAAAAAAAAAAA&#10;AAAAAAAAAAAAAAAAAAAAAAAAAAAAAAAAAAAAAAAAAAAAAAAAAAAAAAAAAAAAAAAAAAAAAAAAAAAA&#10;AAAAAAAAAAAAAAAAAAAAAAAAAAAAAAAAAAAAAAAAAAAAAAAAAAAAAAAAAAAAAAAAAAAAAAAAAAAA&#10;AAAAAAAAAAAAAAAAAAAAAAAAAAAAAAAAAAAAAACo53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yAAAAAAAAAAAA&#10;AAAAAAAAAAAAAAAAAAAAAAAAAAAAAAAAAAAAAAAAAAAAAAAAAAAAAAAAA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kwAAAAAAAAAAAAAAAAAAAAAAAAAAAAAAAAAAAAAAAAAAAAAAAAAAAAAAAAAA&#10;AAAAAAAAAAAAAAAAAAAAAAAAAAAAAAAAAAAAAAAAAAAAAAAAAAAAAAAAAAAAAAAAAKjnAgCo55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MAqOdmAKjn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AAqOf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+AKjnqACo5zgAqO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J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wAAAAAAAA&#10;AAAAAAAAAAAAAAAAAAAAAAAAAAAAAAAAAAAAAAAAAAAAAAAAAAAAAAAAAAAAAAAAAAAAAAAAAAAA&#10;AAAAAAAAAAAAAAAAAAAAAAAAAAAAAAAAAAAAAAAAAAAAAAAAAAAAAAAAAAAAAAAAAAAAAAAAAAAA&#10;AAAAAAAAAAAAAAAAAAAAAAAAAAAAAAAAAAAAAAAAAAAAAAAAAAAAAACo5z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YAAAAAAAAAAAAAAAAAAAAAAAAAAAAAAAA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eQAAAAAAAAAAAAAAAAAAAAAAAAAAAAAAAAAAAAAAAAAA&#10;AAAAAAAAAAAAAAAAAAAAAAAAAAAAAAAAAAAAAAAAAAAAAAAAAAAAAAAAAAAAAAAAAAAAAAAAAAAA&#10;AAAAAAAAAAAAAAAAqOdlAKjn9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wAqOetAKjn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DAKjnYQCo5+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gCo56gAqOc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wAAAAAAAAAAAAAAAAAAAAAAAAAAAAAAAAAAAAAAAAAAAAAAAAAAAAAAAAAAAAAAAAAAAA&#10;AAAAAAAAAAAAAAAAAAAAAAAAAAAAAAAAAAAAAAAAAAAAAAAAAAAAAAAAAAAAAAAAAAAAAAAAAAAA&#10;AAAAAAAAAAAAAAAAAAAAAAAAAAAAAAAAAAAAAAAAAAAAAAAAAAAAAAAAAAAAAAAAAAAAAACo5wgA&#10;qOf4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QAqOcJAAAAAAAAAAAAAAAAAAAAAAAAAAAAAAAAAAAAAAAAAAAAAAAAAAAAAAAA&#10;AAAAAAAA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rAKjnhwCo5x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cAqOdwAKjn7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4AqOeoAKjn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wAAAAAAAAAAAAAAAAAAAAAAAAAAAAAAAAAAAAAAAAAAAAAAAAAAAA&#10;AAAAAAAAAAAAAAAAAAAAAAAAAAAAAAAAAAAAAAAAAAAAAAAAAAAAAAAAAAAAAAAAAAAAAAAAAAAA&#10;AAAAAAAAAAAAAAAAAAAAAAAAAAAAAAAAAAAAAAAAAAAAAAAAAAAAAAAAAAAAAAAAAAAAAAAAAAAA&#10;AAAAAAAAAAAAAAAAqOfA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6QAAAAAAAAAAAAAAAAAAAAAAAAAAAAAAAAAAAAAAAAAAAAA&#10;AAAAAAAAAAAAAAAAAAAAAAAA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QAqOdrAKjn&#10;6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xgCo52AAqO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ACo53gAqOfs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+AKjnqACo5y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AAAAAAAAAAAAAAAAAAAAAAAAA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0kAAAAAAAAAAAAAAAAAAAAAAAAAAAAA&#10;AAA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EACo54gAqOf3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7ACo55AAqOc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MAKjncgCo5+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gCo56gAqO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6gCo5wUAAAAAAAAAAAAA&#10;AAAAAAAAAAAAAAAAAAA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ZAKjnl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0AqOdZAKjn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kAqOdnAKjn&#10;2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UAqOeh&#10;AKjn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lgAA&#10;AAAAAAAAAAAAAAAAAAAAAAAAAAAAAAAAAAAAAAAAAAAAAAAAAAAAAAAAAAAAAAAAAAA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kAqOeJ&#10;AKjn8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sAqOeAAKjn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AQCo50sAqOe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YgCo5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wAAAAAAAAAAAAAAAAAAAAAAAAAAAAAAAA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3wAqOfs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kAqOeRAKjn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5QAqOfy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g&#10;AKjnggCo5y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gAKjnAQAAAAAAAAAAAAAAAAAAAAAAAAAAAAAAAAAAAAAAAAAAAAAA&#10;AAAAAAAAAAAAAAAAAA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JAKjnbQCo59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8AqOeiAKjnRw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L&#10;AKjnZQCo58w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u&#10;AKjnnACo50EAqO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EA&#10;qOdFAKjnsACo5/0AqOf/AKjn/wCo5/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MAqOeUAKjnRACo&#10;5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rAKjnigCo5+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0&#10;AKjnpwCo500AqO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x8AqOeHAKjn6gCo53EAqOcyAKjnfACo58QAqOf9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gCo584AqOeEAKjnNACo&#10;5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MAqOdHAKjnowCo5/E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1&#10;AKjnrQCo51gAqOc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8c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BwCo5xsAAAAAAAAAAAAA&#10;AAAAqOcQAKjnVACo554AqOfmAKjn/wCo5/8AqOf/AKjn/wCo5/8AqOf/AKjn/wCo5/8AqOf/AKjn&#10;/wCo5/8AqOf/AKjn/wCo5/8AqOf/AKjn/wCo5/8AqOf/AKjn/wCo5/8AqOf/AKjn/wCo5/8AqOf/&#10;AKjn/wCo5/8AqOf/AKjn/wCo5/8AqOf/AKjn/wCo5/8AqOf/AKjn/wCo5/8AqOf/AKjn/wCo5/8A&#10;qOf/AKjn/wCo5/8AqOf/AKjn/wCo5/8AqOf/AKjn/wCo5/8AqOf/AKjn2wCo55gAqOdUAKjn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cAqOdNAKjnowCo5/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t&#10;AKjnnwCo508AqO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BAKjnMACo53kAqOfCAKjn/ACo5/8AqOf/AKjn&#10;/wCo5/8AqOf/AKjn/wCo5/8AqOf/AKjn/wCo5/8AqOf/AKjn/wCo5/8AqOf/AKjn/wCo5/8AqOf/&#10;AKjn/wCo5/8AqOf/AKjn/wCo5/8AqOf/AKjn/wCo5/8AqOf/AKjn/wCo5/8AqOf/AKjn/wCo5/8A&#10;qOf/AKjn/wCo5/8AqOf/AKjn/wCo5/8AqOf/AKjn/wCo5/MAqOfCAKjniwCo51gAqO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YAqOdFAKjnkwCo5+EAqOf/AKjn/wCo&#10;5/8AqOf/AKjn/wCo5/8AqOf/AKjn/wCo5/8AqOf/AKjn/wCo5/8AqOf/AKjn/wCo5/8AqOf/AKjn&#10;/wCo5/8AqOf/AKjn/wCo5/8AqOf/AKjn/wCo5/8AqOf/AKjn/wCo5/8AqOf/AKjn/wCo5/8AqOf/&#10;AKjn/wCo5/8AqOf/AKjn/wCo5/8AqOf/AKjn3ACo5/c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KjnjwCo50AAqOc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EACo51QAqOeeAKjn5ACo5/8AqOf/AKjn/wCo5/8AqOf/AKjn/wCo5/8AqOf/AKjn/wCo5/8AqOf/&#10;AKjn/wCo5/8AqOf/AKjn/wCo5/8AqOf/AKjn/wCo5/8AqOf/AKjn/wCo5/8AqOf/AKjn/wCo5/8A&#10;qOf/AKjn/wCo5/8AqOf/AKjn/wCo5+cAqOfJAKjnqQCo54IAqOdaAKjnKACo5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yYAqOcwAKjnMACo5zAAqOcwAKjnMACo5/8AqOf/&#10;AKjn/wCo5/8AqOf/AKjn/wCo5/8AqOf/AKjn/wCo5/8AqOf/AKjn/wCo5/8AqOf/AKjn/wCo5/8A&#10;qOf/AKjn/wCo5/8AqOdxAKjnMACo5yUAqOcVAKjn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0sAqOf/AKjn/wCo5/8AqOf/AKjn/wCo5/8AqOf/AKjn/wCo5/8AqOf/AKjn/wCo5/8AqOf/&#10;AKjn/wCo5/8AqOf/AKjn/wCo5/8AqOf/AKjn/wCo5/8AqOf/AKjn/wCo5/8AqOf/AKjn/wCo5/8A&#10;qOf/AKjn/wCo5/8AqOf/AKjn/wCo5/8AqOf/AKjn/wCo5/8AqOf/AKjn/wCo5/8AqOf/AKjn/wCo&#10;5/8AqOf/AKjn/wCo5/8AqOc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/0AqOd8AKjnkwCo59cAqOf/AKjn/wCo5/8AqOf/AKjn/wCo56gAqOdpAKjnkACo57cA&#10;qOffAKjn/gCo5/8AqOf/AKjn/wCo5/8AqO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xkAqOfEAKjn0ACo59UAqOfgAKjn5gCo5/AAqOf3AKjn/wCo5/8AqOf/&#10;AKjn/wCo5/8AqOf/AKjn/wCo5/8AqOf/AKjn/wCo5/8AqOf/AKjn/wCo5/8AqOf/AKjn/wCo5/8A&#10;qOf/AKjn/wCo5/8AqOf/AKjn/wCo5/8AqOf/AKjn/wCo5/8AqOf/AKjn/wCo5/8AqOf/AKjn/wCo&#10;5/8AqOf/AKjn/wCo5/8AqOf/AKjn/wCo5/8AqOc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oAAAAAAAAAAAAAAAAAqOccAKjnYACo56QAqOfAAKjnkwCo5wMA&#10;AAAAAAAAAAAAAAAAAAAAAKjnCACo5y4AqOdUAKjnfQCo56MAqO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cAqOc3AKjnbgCo56YAqOfOAKjnzwCo50IAAAAA&#10;AKjnSgCo5+sAqOf/AKjn/wCo5/8AqOf/AKjn/wCo5/8AqOf/AKjn/wCo5/8AqOf/AKjn+ACo57sA&#10;qOd2AKjnMgCo5wIAAAAAAAAAAAAAAAAAAAAAAAAAAAAAAAAAAAAAAKjnHQCo56gAqOf/AKjn/wCo&#10;5/8AqOf/AKjn/wCo5/8AqOf/AKjn/wCo5/8AqOf/AKjn/wCo5/8AqOf/AKjn/wCo5/8AqOf/AKjn&#10;/wCo59IAqOcPAKjnHACo58EAqOfIAKjnvgCo57AAqOecAKjnfACo51wAqOc+AKjn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gAqOcQAKjnGQCo5yAAqOcqAKjnMACo5zsAqOdAAKjnTACo51AAqOddAKjnYACo524A&#10;qOdwAKjnfwCo54AAqOeQAKjnkgCo56AAqOejAKjnsACo57QAqOfAAKjnxQCo59AAqOfWAKjn4ACo&#10;5+cAqOfwAKjn+ACo5/8AqOf/AKjn/wCo5/8AqOf/AKjn/wCo5/w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oAqOe+AKjn/wCo5/8AqOf/AKjn/wCo5/8AqOf+AKjnzgCo54oA&#10;qOdFAKjnCAAAAAAAAAAAAAAAAAAAAAAAAAAAAAAAAAAAAAAAAAAAAAAAAAAAAAAAAAAAAAAAAAAA&#10;AAAAqOdCAKjn1ACo5/8AqOf/AKjn/wCo5/8AqOf/AKjn/wCo5/8AqOf/AKjn/wCo5/8AqOf/AKjn&#10;/wCo5/8AqOf/AKjn0wCo5x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JAKjnEACo5xoAqOcgAKjnKwCo5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CAKjnSQCo51AAqOdQAKjnUACo50sA&#10;qOcVAAAAAAAAAAAAAAAAAAAAAAAAAAAAAAAAAAAAAAAAAAAAAAAAAAAAAAAAAAAAAAAAAAAAAAAA&#10;AAAAAAAAAAAAAAAAAAAAAAAAAKjnBACo50oAqOdQAKjnUACo51AAqOdQAKjnUACo51AAqOdQAKjn&#10;UACo51AAqOdQAKjnUACo51AAqOdQAKjn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61824;top:272;width:9226;height: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">
                <v:imagedata r:id="rId9" o:title=""/>
                <o:lock v:ext="edit" aspectratio="f"/>
              </v:shape>
              <v:shape id="Picture 23" o:spid="_x0000_s1028" type="#_x0000_t75" style="position:absolute;left:22518;top:4913;width:925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">
                <v:imagedata r:id="rId10" o:title=""/>
                <o:lock v:ext="edit" aspectratio="f"/>
              </v:shape>
              <v:shape id="Picture 24" o:spid="_x0000_s1029" type="#_x0000_t75" style="position:absolute;left:22382;top:136;width:1047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">
                <v:imagedata r:id="rId11" o:title=""/>
                <o:lock v:ext="edit" aspectratio="f"/>
              </v:shape>
              <v:shape id="Picture 25" o:spid="_x0000_s1030" type="#_x0000_t75" style="position:absolute;left:32481;top:955;width:682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">
                <v:imagedata r:id="rId12" o:title=""/>
                <o:lock v:ext="edit" aspectratio="f"/>
              </v:shape>
              <v:shape id="Picture 27" o:spid="_x0000_s1031" type="#_x0000_t75" style="position:absolute;width:8013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">
                <v:imagedata r:id="rId13" o:title=""/>
                <o:lock v:ext="edit" aspectratio="f"/>
              </v:shape>
              <v:shape id="Picture 28" o:spid="_x0000_s1032" type="#_x0000_t75" style="position:absolute;left:10235;top:1364;width:10891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">
                <v:imagedata r:id="rId14" o:title=""/>
                <o:lock v:ext="edit" aspectratio="f"/>
              </v:shape>
              <v:shape id="Picture 29" o:spid="_x0000_s1033" type="#_x0000_t75" style="position:absolute;left:40481;top:1249;width:11925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">
                <v:imagedata r:id="rId15" o:title="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A9D66" w14:textId="77777777" w:rsidR="008A47A7" w:rsidRDefault="008A47A7" w:rsidP="00E471BD">
      <w:r>
        <w:separator/>
      </w:r>
    </w:p>
  </w:footnote>
  <w:footnote w:type="continuationSeparator" w:id="0">
    <w:p w14:paraId="2D38E1F0" w14:textId="77777777" w:rsidR="008A47A7" w:rsidRDefault="008A47A7" w:rsidP="00E47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F30AC" w14:textId="77777777" w:rsidR="004F18DF" w:rsidRDefault="0012405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214109" wp14:editId="2BC8C279">
          <wp:simplePos x="0" y="0"/>
          <wp:positionH relativeFrom="column">
            <wp:posOffset>-324485</wp:posOffset>
          </wp:positionH>
          <wp:positionV relativeFrom="paragraph">
            <wp:posOffset>-271145</wp:posOffset>
          </wp:positionV>
          <wp:extent cx="7315200" cy="1828800"/>
          <wp:effectExtent l="0" t="0" r="0" b="0"/>
          <wp:wrapThrough wrapText="bothSides">
            <wp:wrapPolygon edited="0">
              <wp:start x="0" y="0"/>
              <wp:lineTo x="0" y="21450"/>
              <wp:lineTo x="21563" y="21450"/>
              <wp:lineTo x="21563" y="0"/>
              <wp:lineTo x="0" y="0"/>
            </wp:wrapPolygon>
          </wp:wrapThrough>
          <wp:docPr id="3" name="Picture 3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201D3"/>
    <w:multiLevelType w:val="hybridMultilevel"/>
    <w:tmpl w:val="9A66E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0B45"/>
    <w:multiLevelType w:val="multilevel"/>
    <w:tmpl w:val="97669ED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534469981">
    <w:abstractNumId w:val="1"/>
  </w:num>
  <w:num w:numId="2" w16cid:durableId="133837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FE1"/>
    <w:rsid w:val="00003EAE"/>
    <w:rsid w:val="00020FE1"/>
    <w:rsid w:val="000272D0"/>
    <w:rsid w:val="00055E55"/>
    <w:rsid w:val="00070CF5"/>
    <w:rsid w:val="000A2A8A"/>
    <w:rsid w:val="000F2ECF"/>
    <w:rsid w:val="000F3D83"/>
    <w:rsid w:val="00124057"/>
    <w:rsid w:val="0019326B"/>
    <w:rsid w:val="001D1128"/>
    <w:rsid w:val="001F069B"/>
    <w:rsid w:val="00205039"/>
    <w:rsid w:val="00220C59"/>
    <w:rsid w:val="00274A24"/>
    <w:rsid w:val="00311FE1"/>
    <w:rsid w:val="003268DB"/>
    <w:rsid w:val="00343FF8"/>
    <w:rsid w:val="00355866"/>
    <w:rsid w:val="00365E5D"/>
    <w:rsid w:val="003670EA"/>
    <w:rsid w:val="003953AB"/>
    <w:rsid w:val="003C441D"/>
    <w:rsid w:val="003E2A6D"/>
    <w:rsid w:val="00400BCD"/>
    <w:rsid w:val="00450B7B"/>
    <w:rsid w:val="004704BF"/>
    <w:rsid w:val="004C2929"/>
    <w:rsid w:val="004C4B0A"/>
    <w:rsid w:val="004D1445"/>
    <w:rsid w:val="004F18DF"/>
    <w:rsid w:val="00555437"/>
    <w:rsid w:val="0060050B"/>
    <w:rsid w:val="00641B0E"/>
    <w:rsid w:val="00675948"/>
    <w:rsid w:val="007231FD"/>
    <w:rsid w:val="00735EE3"/>
    <w:rsid w:val="007B76C5"/>
    <w:rsid w:val="007C6AD6"/>
    <w:rsid w:val="007D54F3"/>
    <w:rsid w:val="007E6789"/>
    <w:rsid w:val="00802C14"/>
    <w:rsid w:val="0082133E"/>
    <w:rsid w:val="0083211F"/>
    <w:rsid w:val="00890D99"/>
    <w:rsid w:val="008A0FE6"/>
    <w:rsid w:val="008A47A7"/>
    <w:rsid w:val="009039CD"/>
    <w:rsid w:val="00917E53"/>
    <w:rsid w:val="00923F03"/>
    <w:rsid w:val="0095706F"/>
    <w:rsid w:val="00971ACB"/>
    <w:rsid w:val="009F5E9D"/>
    <w:rsid w:val="00A113E1"/>
    <w:rsid w:val="00A33EF7"/>
    <w:rsid w:val="00A5288E"/>
    <w:rsid w:val="00A95F27"/>
    <w:rsid w:val="00AA61CC"/>
    <w:rsid w:val="00AD2D2C"/>
    <w:rsid w:val="00AD7A01"/>
    <w:rsid w:val="00B04FEB"/>
    <w:rsid w:val="00B3329B"/>
    <w:rsid w:val="00B43D63"/>
    <w:rsid w:val="00BD291D"/>
    <w:rsid w:val="00C04B1E"/>
    <w:rsid w:val="00C87CC2"/>
    <w:rsid w:val="00CE33E5"/>
    <w:rsid w:val="00D33D11"/>
    <w:rsid w:val="00D6726D"/>
    <w:rsid w:val="00D83A57"/>
    <w:rsid w:val="00DB6809"/>
    <w:rsid w:val="00DD17C7"/>
    <w:rsid w:val="00DD1FA8"/>
    <w:rsid w:val="00E03628"/>
    <w:rsid w:val="00E30DE5"/>
    <w:rsid w:val="00E471BD"/>
    <w:rsid w:val="00EB1CD7"/>
    <w:rsid w:val="00ED5553"/>
    <w:rsid w:val="00F25E32"/>
    <w:rsid w:val="00F475C6"/>
    <w:rsid w:val="00F5328B"/>
    <w:rsid w:val="00F701D9"/>
    <w:rsid w:val="00FB35F6"/>
    <w:rsid w:val="00FB4D47"/>
    <w:rsid w:val="00FC5595"/>
    <w:rsid w:val="00FE2DB5"/>
    <w:rsid w:val="00FE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7EDF"/>
  <w14:defaultImageDpi w14:val="32767"/>
  <w15:chartTrackingRefBased/>
  <w15:docId w15:val="{783F7AC7-17C5-4574-AFE3-C0FCCE10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4B1E"/>
    <w:pPr>
      <w:keepNext/>
      <w:numPr>
        <w:numId w:val="1"/>
      </w:numPr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Cs w:val="32"/>
      <w:lang w:val="en-AU" w:eastAsia="en-AU"/>
    </w:rPr>
  </w:style>
  <w:style w:type="paragraph" w:styleId="Heading2">
    <w:name w:val="heading 2"/>
    <w:basedOn w:val="Normal"/>
    <w:next w:val="Normal"/>
    <w:link w:val="Heading2Char"/>
    <w:qFormat/>
    <w:rsid w:val="00C04B1E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eastAsia="Times New Roman" w:hAnsi="Arial" w:cs="Arial"/>
      <w:b/>
      <w:bCs/>
      <w:iCs/>
      <w:sz w:val="22"/>
      <w:szCs w:val="28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C04B1E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Arial"/>
      <w:b/>
      <w:bCs/>
      <w:sz w:val="20"/>
      <w:szCs w:val="26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1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1BD"/>
  </w:style>
  <w:style w:type="paragraph" w:styleId="Footer">
    <w:name w:val="footer"/>
    <w:basedOn w:val="Normal"/>
    <w:link w:val="FooterChar"/>
    <w:uiPriority w:val="99"/>
    <w:unhideWhenUsed/>
    <w:rsid w:val="00E471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1BD"/>
  </w:style>
  <w:style w:type="character" w:styleId="Hyperlink">
    <w:name w:val="Hyperlink"/>
    <w:basedOn w:val="DefaultParagraphFont"/>
    <w:uiPriority w:val="99"/>
    <w:unhideWhenUsed/>
    <w:rsid w:val="004F1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18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18D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C04B1E"/>
    <w:rPr>
      <w:rFonts w:ascii="Arial" w:eastAsia="Times New Roman" w:hAnsi="Arial" w:cs="Arial"/>
      <w:b/>
      <w:bCs/>
      <w:kern w:val="32"/>
      <w:sz w:val="24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C04B1E"/>
    <w:rPr>
      <w:rFonts w:ascii="Arial" w:eastAsia="Times New Roman" w:hAnsi="Arial" w:cs="Arial"/>
      <w:b/>
      <w:bCs/>
      <w:iCs/>
      <w:sz w:val="22"/>
      <w:szCs w:val="28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C04B1E"/>
    <w:rPr>
      <w:rFonts w:ascii="Arial" w:eastAsia="Times New Roman" w:hAnsi="Arial" w:cs="Arial"/>
      <w:b/>
      <w:bCs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FE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tiff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ptelfordc\AppData\Local\Microsoft\Windows\INetCache\Content.Outlook\8TTMUJ7G\NEW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33CC8DA13494E9DA16A6BA9038179" ma:contentTypeVersion="18" ma:contentTypeDescription="Create a new document." ma:contentTypeScope="" ma:versionID="923eb4954f2df1941bf7f0875f7cf3f9">
  <xsd:schema xmlns:xsd="http://www.w3.org/2001/XMLSchema" xmlns:xs="http://www.w3.org/2001/XMLSchema" xmlns:p="http://schemas.microsoft.com/office/2006/metadata/properties" xmlns:ns2="b2b4def9-5c1c-47fe-a6a7-05ab1b07bb73" xmlns:ns3="c5e25ddf-a279-4184-a962-d8230deaebd6" targetNamespace="http://schemas.microsoft.com/office/2006/metadata/properties" ma:root="true" ma:fieldsID="858c83446b9257ffa858809974328da8" ns2:_="" ns3:_="">
    <xsd:import namespace="b2b4def9-5c1c-47fe-a6a7-05ab1b07bb73"/>
    <xsd:import namespace="c5e25ddf-a279-4184-a962-d8230deaeb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date" minOccurs="0"/>
                <xsd:element ref="ns3:MediaServiceLocation" minOccurs="0"/>
                <xsd:element ref="ns3:Dateandtime" minOccurs="0"/>
                <xsd:element ref="ns3:StellaNithiyanjarJonath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4def9-5c1c-47fe-a6a7-05ab1b07bb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d330b3f-6a50-460e-aa81-dad350e20ac0}" ma:internalName="TaxCatchAll" ma:showField="CatchAllData" ma:web="b2b4def9-5c1c-47fe-a6a7-05ab1b07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5ddf-a279-4184-a962-d8230deaeb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705c3b1-7ce9-4e47-9927-71a36d6424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Time" ma:internalName="Dateandtime">
      <xsd:simpleType>
        <xsd:restriction base="dms:DateTime"/>
      </xsd:simpleType>
    </xsd:element>
    <xsd:element name="StellaNithiyanjarJonathan" ma:index="25" nillable="true" ma:displayName="Stella Nithiyanjar Jonathan" ma:format="Dropdown" ma:internalName="StellaNithiyanjarJonatha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c5e25ddf-a279-4184-a962-d8230deaebd6" xsi:nil="true"/>
    <lcf76f155ced4ddcb4097134ff3c332f xmlns="c5e25ddf-a279-4184-a962-d8230deaebd6">
      <Terms xmlns="http://schemas.microsoft.com/office/infopath/2007/PartnerControls"/>
    </lcf76f155ced4ddcb4097134ff3c332f>
    <StellaNithiyanjarJonathan xmlns="c5e25ddf-a279-4184-a962-d8230deaebd6" xsi:nil="true"/>
    <TaxCatchAll xmlns="b2b4def9-5c1c-47fe-a6a7-05ab1b07bb73" xsi:nil="true"/>
    <Dateandtime xmlns="c5e25ddf-a279-4184-a962-d8230deaebd6" xsi:nil="true"/>
  </documentManagement>
</p:properties>
</file>

<file path=customXml/itemProps1.xml><?xml version="1.0" encoding="utf-8"?>
<ds:datastoreItem xmlns:ds="http://schemas.openxmlformats.org/officeDocument/2006/customXml" ds:itemID="{D1B05C91-4E41-40AC-8F3A-EE28C4236ABE}"/>
</file>

<file path=customXml/itemProps2.xml><?xml version="1.0" encoding="utf-8"?>
<ds:datastoreItem xmlns:ds="http://schemas.openxmlformats.org/officeDocument/2006/customXml" ds:itemID="{CBFE10CB-FAA2-4A7C-8ADD-A8AA51922D19}"/>
</file>

<file path=customXml/itemProps3.xml><?xml version="1.0" encoding="utf-8"?>
<ds:datastoreItem xmlns:ds="http://schemas.openxmlformats.org/officeDocument/2006/customXml" ds:itemID="{503776F7-6792-454D-A100-D6857391604F}"/>
</file>

<file path=docProps/app.xml><?xml version="1.0" encoding="utf-8"?>
<Properties xmlns="http://schemas.openxmlformats.org/officeDocument/2006/extended-properties" xmlns:vt="http://schemas.openxmlformats.org/officeDocument/2006/docPropsVTypes">
  <Template>NEW LOGO Letterhead</Template>
  <TotalTime>1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Telford</dc:creator>
  <cp:keywords/>
  <dc:description/>
  <cp:lastModifiedBy>Murdishaw West - Secretary</cp:lastModifiedBy>
  <cp:revision>4</cp:revision>
  <cp:lastPrinted>2026-02-27T18:17:00Z</cp:lastPrinted>
  <dcterms:created xsi:type="dcterms:W3CDTF">2026-03-02T13:18:00Z</dcterms:created>
  <dcterms:modified xsi:type="dcterms:W3CDTF">2026-03-02T13:55:00Z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0x010100E3833CC8DA13494E9DA16A6BA9038179</vt:lpwstr>
  </property>
</Properties>
</file>