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077"/>
        <w:gridCol w:w="810"/>
        <w:gridCol w:w="1530"/>
        <w:gridCol w:w="5400"/>
        <w:gridCol w:w="840"/>
      </w:tblGrid>
      <w:tr w:rsidR="009E46AD" w14:paraId="1795DC37" w14:textId="77777777">
        <w:tblPrEx>
          <w:tblCellMar>
            <w:top w:w="0" w:type="dxa"/>
            <w:bottom w:w="0" w:type="dxa"/>
          </w:tblCellMar>
        </w:tblPrEx>
        <w:trPr>
          <w:cantSplit/>
          <w:trHeight w:val="173"/>
        </w:trPr>
        <w:tc>
          <w:tcPr>
            <w:tcW w:w="7077" w:type="dxa"/>
            <w:vMerge w:val="restart"/>
            <w:tcBorders>
              <w:top w:val="nil"/>
              <w:left w:val="nil"/>
              <w:bottom w:val="nil"/>
            </w:tcBorders>
          </w:tcPr>
          <w:p w14:paraId="1034D09B" w14:textId="0BEA3563" w:rsidR="009E46AD" w:rsidRDefault="00F5728B">
            <w:pPr>
              <w:pStyle w:val="PS"/>
              <w:spacing w:before="120" w:after="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1C6E1431" wp14:editId="7D6E4F6E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-412115</wp:posOffset>
                      </wp:positionV>
                      <wp:extent cx="996950" cy="586740"/>
                      <wp:effectExtent l="0" t="0" r="0" b="0"/>
                      <wp:wrapNone/>
                      <wp:docPr id="467543241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0" cy="586740"/>
                                <a:chOff x="89535" y="83185"/>
                                <a:chExt cx="2458720" cy="2320290"/>
                              </a:xfrm>
                            </wpg:grpSpPr>
                            <wps:wsp>
                              <wps:cNvPr id="2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535" y="83185"/>
                                  <a:ext cx="2458720" cy="2320290"/>
                                </a:xfrm>
                                <a:custGeom>
                                  <a:avLst/>
                                  <a:gdLst>
                                    <a:gd name="T0" fmla="*/ 3636 w 7744"/>
                                    <a:gd name="T1" fmla="*/ 7216 h 7307"/>
                                    <a:gd name="T2" fmla="*/ 3405 w 7744"/>
                                    <a:gd name="T3" fmla="*/ 7115 h 7307"/>
                                    <a:gd name="T4" fmla="*/ 2962 w 7744"/>
                                    <a:gd name="T5" fmla="*/ 6885 h 7307"/>
                                    <a:gd name="T6" fmla="*/ 2542 w 7744"/>
                                    <a:gd name="T7" fmla="*/ 6622 h 7307"/>
                                    <a:gd name="T8" fmla="*/ 2150 w 7744"/>
                                    <a:gd name="T9" fmla="*/ 6327 h 7307"/>
                                    <a:gd name="T10" fmla="*/ 1784 w 7744"/>
                                    <a:gd name="T11" fmla="*/ 6002 h 7307"/>
                                    <a:gd name="T12" fmla="*/ 1449 w 7744"/>
                                    <a:gd name="T13" fmla="*/ 5653 h 7307"/>
                                    <a:gd name="T14" fmla="*/ 1144 w 7744"/>
                                    <a:gd name="T15" fmla="*/ 5278 h 7307"/>
                                    <a:gd name="T16" fmla="*/ 873 w 7744"/>
                                    <a:gd name="T17" fmla="*/ 4882 h 7307"/>
                                    <a:gd name="T18" fmla="*/ 749 w 7744"/>
                                    <a:gd name="T19" fmla="*/ 4677 h 7307"/>
                                    <a:gd name="T20" fmla="*/ 529 w 7744"/>
                                    <a:gd name="T21" fmla="*/ 4254 h 7307"/>
                                    <a:gd name="T22" fmla="*/ 344 w 7744"/>
                                    <a:gd name="T23" fmla="*/ 3817 h 7307"/>
                                    <a:gd name="T24" fmla="*/ 198 w 7744"/>
                                    <a:gd name="T25" fmla="*/ 3368 h 7307"/>
                                    <a:gd name="T26" fmla="*/ 92 w 7744"/>
                                    <a:gd name="T27" fmla="*/ 2908 h 7307"/>
                                    <a:gd name="T28" fmla="*/ 38 w 7744"/>
                                    <a:gd name="T29" fmla="*/ 2560 h 7307"/>
                                    <a:gd name="T30" fmla="*/ 7 w 7744"/>
                                    <a:gd name="T31" fmla="*/ 2208 h 7307"/>
                                    <a:gd name="T32" fmla="*/ 6 w 7744"/>
                                    <a:gd name="T33" fmla="*/ 1737 h 7307"/>
                                    <a:gd name="T34" fmla="*/ 20 w 7744"/>
                                    <a:gd name="T35" fmla="*/ 1501 h 7307"/>
                                    <a:gd name="T36" fmla="*/ 47 w 7744"/>
                                    <a:gd name="T37" fmla="*/ 1265 h 7307"/>
                                    <a:gd name="T38" fmla="*/ 788 w 7744"/>
                                    <a:gd name="T39" fmla="*/ 1095 h 7307"/>
                                    <a:gd name="T40" fmla="*/ 1521 w 7744"/>
                                    <a:gd name="T41" fmla="*/ 894 h 7307"/>
                                    <a:gd name="T42" fmla="*/ 2479 w 7744"/>
                                    <a:gd name="T43" fmla="*/ 578 h 7307"/>
                                    <a:gd name="T44" fmla="*/ 3183 w 7744"/>
                                    <a:gd name="T45" fmla="*/ 304 h 7307"/>
                                    <a:gd name="T46" fmla="*/ 3873 w 7744"/>
                                    <a:gd name="T47" fmla="*/ 0 h 7307"/>
                                    <a:gd name="T48" fmla="*/ 4563 w 7744"/>
                                    <a:gd name="T49" fmla="*/ 304 h 7307"/>
                                    <a:gd name="T50" fmla="*/ 5030 w 7744"/>
                                    <a:gd name="T51" fmla="*/ 490 h 7307"/>
                                    <a:gd name="T52" fmla="*/ 5504 w 7744"/>
                                    <a:gd name="T53" fmla="*/ 662 h 7307"/>
                                    <a:gd name="T54" fmla="*/ 5983 w 7744"/>
                                    <a:gd name="T55" fmla="*/ 821 h 7307"/>
                                    <a:gd name="T56" fmla="*/ 6712 w 7744"/>
                                    <a:gd name="T57" fmla="*/ 1033 h 7307"/>
                                    <a:gd name="T58" fmla="*/ 7203 w 7744"/>
                                    <a:gd name="T59" fmla="*/ 1156 h 7307"/>
                                    <a:gd name="T60" fmla="*/ 7724 w 7744"/>
                                    <a:gd name="T61" fmla="*/ 1501 h 7307"/>
                                    <a:gd name="T62" fmla="*/ 7744 w 7744"/>
                                    <a:gd name="T63" fmla="*/ 1973 h 7307"/>
                                    <a:gd name="T64" fmla="*/ 7720 w 7744"/>
                                    <a:gd name="T65" fmla="*/ 2442 h 7307"/>
                                    <a:gd name="T66" fmla="*/ 7654 w 7744"/>
                                    <a:gd name="T67" fmla="*/ 2908 h 7307"/>
                                    <a:gd name="T68" fmla="*/ 7606 w 7744"/>
                                    <a:gd name="T69" fmla="*/ 3139 h 7307"/>
                                    <a:gd name="T70" fmla="*/ 7478 w 7744"/>
                                    <a:gd name="T71" fmla="*/ 3594 h 7307"/>
                                    <a:gd name="T72" fmla="*/ 7313 w 7744"/>
                                    <a:gd name="T73" fmla="*/ 4037 h 7307"/>
                                    <a:gd name="T74" fmla="*/ 7111 w 7744"/>
                                    <a:gd name="T75" fmla="*/ 4468 h 7307"/>
                                    <a:gd name="T76" fmla="*/ 6873 w 7744"/>
                                    <a:gd name="T77" fmla="*/ 4882 h 7307"/>
                                    <a:gd name="T78" fmla="*/ 6600 w 7744"/>
                                    <a:gd name="T79" fmla="*/ 5278 h 7307"/>
                                    <a:gd name="T80" fmla="*/ 6297 w 7744"/>
                                    <a:gd name="T81" fmla="*/ 5653 h 7307"/>
                                    <a:gd name="T82" fmla="*/ 5961 w 7744"/>
                                    <a:gd name="T83" fmla="*/ 6002 h 7307"/>
                                    <a:gd name="T84" fmla="*/ 5596 w 7744"/>
                                    <a:gd name="T85" fmla="*/ 6327 h 7307"/>
                                    <a:gd name="T86" fmla="*/ 5204 w 7744"/>
                                    <a:gd name="T87" fmla="*/ 6622 h 7307"/>
                                    <a:gd name="T88" fmla="*/ 4784 w 7744"/>
                                    <a:gd name="T89" fmla="*/ 6885 h 7307"/>
                                    <a:gd name="T90" fmla="*/ 4341 w 7744"/>
                                    <a:gd name="T91" fmla="*/ 7115 h 7307"/>
                                    <a:gd name="T92" fmla="*/ 4110 w 7744"/>
                                    <a:gd name="T93" fmla="*/ 7216 h 73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7744" h="7307">
                                      <a:moveTo>
                                        <a:pt x="3873" y="7307"/>
                                      </a:moveTo>
                                      <a:lnTo>
                                        <a:pt x="3636" y="7216"/>
                                      </a:lnTo>
                                      <a:lnTo>
                                        <a:pt x="3521" y="7166"/>
                                      </a:lnTo>
                                      <a:lnTo>
                                        <a:pt x="3405" y="7115"/>
                                      </a:lnTo>
                                      <a:lnTo>
                                        <a:pt x="3181" y="7005"/>
                                      </a:lnTo>
                                      <a:lnTo>
                                        <a:pt x="2962" y="6885"/>
                                      </a:lnTo>
                                      <a:lnTo>
                                        <a:pt x="2749" y="6758"/>
                                      </a:lnTo>
                                      <a:lnTo>
                                        <a:pt x="2542" y="6622"/>
                                      </a:lnTo>
                                      <a:lnTo>
                                        <a:pt x="2342" y="6478"/>
                                      </a:lnTo>
                                      <a:lnTo>
                                        <a:pt x="2150" y="6327"/>
                                      </a:lnTo>
                                      <a:lnTo>
                                        <a:pt x="1964" y="6168"/>
                                      </a:lnTo>
                                      <a:lnTo>
                                        <a:pt x="1784" y="6002"/>
                                      </a:lnTo>
                                      <a:lnTo>
                                        <a:pt x="1613" y="5831"/>
                                      </a:lnTo>
                                      <a:lnTo>
                                        <a:pt x="1449" y="5653"/>
                                      </a:lnTo>
                                      <a:lnTo>
                                        <a:pt x="1293" y="5468"/>
                                      </a:lnTo>
                                      <a:lnTo>
                                        <a:pt x="1144" y="5278"/>
                                      </a:lnTo>
                                      <a:lnTo>
                                        <a:pt x="1004" y="5082"/>
                                      </a:lnTo>
                                      <a:lnTo>
                                        <a:pt x="873" y="4882"/>
                                      </a:lnTo>
                                      <a:lnTo>
                                        <a:pt x="810" y="4780"/>
                                      </a:lnTo>
                                      <a:lnTo>
                                        <a:pt x="749" y="4677"/>
                                      </a:lnTo>
                                      <a:lnTo>
                                        <a:pt x="635" y="4468"/>
                                      </a:lnTo>
                                      <a:lnTo>
                                        <a:pt x="529" y="4254"/>
                                      </a:lnTo>
                                      <a:lnTo>
                                        <a:pt x="432" y="4037"/>
                                      </a:lnTo>
                                      <a:lnTo>
                                        <a:pt x="344" y="3817"/>
                                      </a:lnTo>
                                      <a:lnTo>
                                        <a:pt x="266" y="3594"/>
                                      </a:lnTo>
                                      <a:lnTo>
                                        <a:pt x="198" y="3368"/>
                                      </a:lnTo>
                                      <a:lnTo>
                                        <a:pt x="140" y="3139"/>
                                      </a:lnTo>
                                      <a:lnTo>
                                        <a:pt x="92" y="2908"/>
                                      </a:lnTo>
                                      <a:lnTo>
                                        <a:pt x="53" y="2676"/>
                                      </a:lnTo>
                                      <a:lnTo>
                                        <a:pt x="38" y="2560"/>
                                      </a:lnTo>
                                      <a:lnTo>
                                        <a:pt x="24" y="2442"/>
                                      </a:lnTo>
                                      <a:lnTo>
                                        <a:pt x="7" y="2208"/>
                                      </a:lnTo>
                                      <a:lnTo>
                                        <a:pt x="0" y="1973"/>
                                      </a:lnTo>
                                      <a:lnTo>
                                        <a:pt x="6" y="1737"/>
                                      </a:lnTo>
                                      <a:lnTo>
                                        <a:pt x="11" y="1618"/>
                                      </a:lnTo>
                                      <a:lnTo>
                                        <a:pt x="20" y="1501"/>
                                      </a:lnTo>
                                      <a:lnTo>
                                        <a:pt x="33" y="1382"/>
                                      </a:lnTo>
                                      <a:lnTo>
                                        <a:pt x="47" y="1265"/>
                                      </a:lnTo>
                                      <a:lnTo>
                                        <a:pt x="542" y="1156"/>
                                      </a:lnTo>
                                      <a:lnTo>
                                        <a:pt x="788" y="1095"/>
                                      </a:lnTo>
                                      <a:lnTo>
                                        <a:pt x="1034" y="1033"/>
                                      </a:lnTo>
                                      <a:lnTo>
                                        <a:pt x="1521" y="894"/>
                                      </a:lnTo>
                                      <a:lnTo>
                                        <a:pt x="2003" y="743"/>
                                      </a:lnTo>
                                      <a:lnTo>
                                        <a:pt x="2479" y="578"/>
                                      </a:lnTo>
                                      <a:lnTo>
                                        <a:pt x="2950" y="399"/>
                                      </a:lnTo>
                                      <a:lnTo>
                                        <a:pt x="3183" y="304"/>
                                      </a:lnTo>
                                      <a:lnTo>
                                        <a:pt x="3415" y="206"/>
                                      </a:lnTo>
                                      <a:lnTo>
                                        <a:pt x="3873" y="0"/>
                                      </a:lnTo>
                                      <a:lnTo>
                                        <a:pt x="4331" y="206"/>
                                      </a:lnTo>
                                      <a:lnTo>
                                        <a:pt x="4563" y="304"/>
                                      </a:lnTo>
                                      <a:lnTo>
                                        <a:pt x="4795" y="399"/>
                                      </a:lnTo>
                                      <a:lnTo>
                                        <a:pt x="5030" y="490"/>
                                      </a:lnTo>
                                      <a:lnTo>
                                        <a:pt x="5266" y="578"/>
                                      </a:lnTo>
                                      <a:lnTo>
                                        <a:pt x="5504" y="662"/>
                                      </a:lnTo>
                                      <a:lnTo>
                                        <a:pt x="5743" y="743"/>
                                      </a:lnTo>
                                      <a:lnTo>
                                        <a:pt x="5983" y="821"/>
                                      </a:lnTo>
                                      <a:lnTo>
                                        <a:pt x="6225" y="894"/>
                                      </a:lnTo>
                                      <a:lnTo>
                                        <a:pt x="6712" y="1033"/>
                                      </a:lnTo>
                                      <a:lnTo>
                                        <a:pt x="6957" y="1095"/>
                                      </a:lnTo>
                                      <a:lnTo>
                                        <a:pt x="7203" y="1156"/>
                                      </a:lnTo>
                                      <a:lnTo>
                                        <a:pt x="7697" y="1265"/>
                                      </a:lnTo>
                                      <a:lnTo>
                                        <a:pt x="7724" y="1501"/>
                                      </a:lnTo>
                                      <a:lnTo>
                                        <a:pt x="7740" y="1737"/>
                                      </a:lnTo>
                                      <a:lnTo>
                                        <a:pt x="7744" y="1973"/>
                                      </a:lnTo>
                                      <a:lnTo>
                                        <a:pt x="7738" y="2208"/>
                                      </a:lnTo>
                                      <a:lnTo>
                                        <a:pt x="7720" y="2442"/>
                                      </a:lnTo>
                                      <a:lnTo>
                                        <a:pt x="7692" y="2676"/>
                                      </a:lnTo>
                                      <a:lnTo>
                                        <a:pt x="7654" y="2908"/>
                                      </a:lnTo>
                                      <a:lnTo>
                                        <a:pt x="7631" y="3024"/>
                                      </a:lnTo>
                                      <a:lnTo>
                                        <a:pt x="7606" y="3139"/>
                                      </a:lnTo>
                                      <a:lnTo>
                                        <a:pt x="7547" y="3368"/>
                                      </a:lnTo>
                                      <a:lnTo>
                                        <a:pt x="7478" y="3594"/>
                                      </a:lnTo>
                                      <a:lnTo>
                                        <a:pt x="7400" y="3817"/>
                                      </a:lnTo>
                                      <a:lnTo>
                                        <a:pt x="7313" y="4037"/>
                                      </a:lnTo>
                                      <a:lnTo>
                                        <a:pt x="7216" y="4254"/>
                                      </a:lnTo>
                                      <a:lnTo>
                                        <a:pt x="7111" y="4468"/>
                                      </a:lnTo>
                                      <a:lnTo>
                                        <a:pt x="6996" y="4677"/>
                                      </a:lnTo>
                                      <a:lnTo>
                                        <a:pt x="6873" y="4882"/>
                                      </a:lnTo>
                                      <a:lnTo>
                                        <a:pt x="6742" y="5082"/>
                                      </a:lnTo>
                                      <a:lnTo>
                                        <a:pt x="6600" y="5278"/>
                                      </a:lnTo>
                                      <a:lnTo>
                                        <a:pt x="6453" y="5468"/>
                                      </a:lnTo>
                                      <a:lnTo>
                                        <a:pt x="6297" y="5653"/>
                                      </a:lnTo>
                                      <a:lnTo>
                                        <a:pt x="6133" y="5831"/>
                                      </a:lnTo>
                                      <a:lnTo>
                                        <a:pt x="5961" y="6002"/>
                                      </a:lnTo>
                                      <a:lnTo>
                                        <a:pt x="5782" y="6168"/>
                                      </a:lnTo>
                                      <a:lnTo>
                                        <a:pt x="5596" y="6327"/>
                                      </a:lnTo>
                                      <a:lnTo>
                                        <a:pt x="5404" y="6478"/>
                                      </a:lnTo>
                                      <a:lnTo>
                                        <a:pt x="5204" y="6622"/>
                                      </a:lnTo>
                                      <a:lnTo>
                                        <a:pt x="4997" y="6758"/>
                                      </a:lnTo>
                                      <a:lnTo>
                                        <a:pt x="4784" y="6885"/>
                                      </a:lnTo>
                                      <a:lnTo>
                                        <a:pt x="4565" y="7005"/>
                                      </a:lnTo>
                                      <a:lnTo>
                                        <a:pt x="4341" y="7115"/>
                                      </a:lnTo>
                                      <a:lnTo>
                                        <a:pt x="4225" y="7166"/>
                                      </a:lnTo>
                                      <a:lnTo>
                                        <a:pt x="4110" y="7216"/>
                                      </a:lnTo>
                                      <a:lnTo>
                                        <a:pt x="3873" y="7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>
                                    <a:lumMod val="5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6690" y="186690"/>
                                  <a:ext cx="2252980" cy="2127885"/>
                                </a:xfrm>
                                <a:custGeom>
                                  <a:avLst/>
                                  <a:gdLst>
                                    <a:gd name="T0" fmla="*/ 3547 w 7095"/>
                                    <a:gd name="T1" fmla="*/ 6599 h 6701"/>
                                    <a:gd name="T2" fmla="*/ 2946 w 7095"/>
                                    <a:gd name="T3" fmla="*/ 6336 h 6701"/>
                                    <a:gd name="T4" fmla="*/ 2375 w 7095"/>
                                    <a:gd name="T5" fmla="*/ 5995 h 6701"/>
                                    <a:gd name="T6" fmla="*/ 1857 w 7095"/>
                                    <a:gd name="T7" fmla="*/ 5589 h 6701"/>
                                    <a:gd name="T8" fmla="*/ 1398 w 7095"/>
                                    <a:gd name="T9" fmla="*/ 5127 h 6701"/>
                                    <a:gd name="T10" fmla="*/ 1000 w 7095"/>
                                    <a:gd name="T11" fmla="*/ 4617 h 6701"/>
                                    <a:gd name="T12" fmla="*/ 669 w 7095"/>
                                    <a:gd name="T13" fmla="*/ 4067 h 6701"/>
                                    <a:gd name="T14" fmla="*/ 410 w 7095"/>
                                    <a:gd name="T15" fmla="*/ 3485 h 6701"/>
                                    <a:gd name="T16" fmla="*/ 227 w 7095"/>
                                    <a:gd name="T17" fmla="*/ 2877 h 6701"/>
                                    <a:gd name="T18" fmla="*/ 122 w 7095"/>
                                    <a:gd name="T19" fmla="*/ 2255 h 6701"/>
                                    <a:gd name="T20" fmla="*/ 106 w 7095"/>
                                    <a:gd name="T21" fmla="*/ 1623 h 6701"/>
                                    <a:gd name="T22" fmla="*/ 330 w 7095"/>
                                    <a:gd name="T23" fmla="*/ 1194 h 6701"/>
                                    <a:gd name="T24" fmla="*/ 999 w 7095"/>
                                    <a:gd name="T25" fmla="*/ 1030 h 6701"/>
                                    <a:gd name="T26" fmla="*/ 2093 w 7095"/>
                                    <a:gd name="T27" fmla="*/ 694 h 6701"/>
                                    <a:gd name="T28" fmla="*/ 2734 w 7095"/>
                                    <a:gd name="T29" fmla="*/ 455 h 6701"/>
                                    <a:gd name="T30" fmla="*/ 3731 w 7095"/>
                                    <a:gd name="T31" fmla="*/ 190 h 6701"/>
                                    <a:gd name="T32" fmla="*/ 4574 w 7095"/>
                                    <a:gd name="T33" fmla="*/ 538 h 6701"/>
                                    <a:gd name="T34" fmla="*/ 5221 w 7095"/>
                                    <a:gd name="T35" fmla="*/ 767 h 6701"/>
                                    <a:gd name="T36" fmla="*/ 6097 w 7095"/>
                                    <a:gd name="T37" fmla="*/ 1030 h 6701"/>
                                    <a:gd name="T38" fmla="*/ 6765 w 7095"/>
                                    <a:gd name="T39" fmla="*/ 1194 h 6701"/>
                                    <a:gd name="T40" fmla="*/ 6988 w 7095"/>
                                    <a:gd name="T41" fmla="*/ 1622 h 6701"/>
                                    <a:gd name="T42" fmla="*/ 6972 w 7095"/>
                                    <a:gd name="T43" fmla="*/ 2255 h 6701"/>
                                    <a:gd name="T44" fmla="*/ 6869 w 7095"/>
                                    <a:gd name="T45" fmla="*/ 2877 h 6701"/>
                                    <a:gd name="T46" fmla="*/ 6685 w 7095"/>
                                    <a:gd name="T47" fmla="*/ 3485 h 6701"/>
                                    <a:gd name="T48" fmla="*/ 6425 w 7095"/>
                                    <a:gd name="T49" fmla="*/ 4067 h 6701"/>
                                    <a:gd name="T50" fmla="*/ 6094 w 7095"/>
                                    <a:gd name="T51" fmla="*/ 4617 h 6701"/>
                                    <a:gd name="T52" fmla="*/ 5697 w 7095"/>
                                    <a:gd name="T53" fmla="*/ 5127 h 6701"/>
                                    <a:gd name="T54" fmla="*/ 5237 w 7095"/>
                                    <a:gd name="T55" fmla="*/ 5589 h 6701"/>
                                    <a:gd name="T56" fmla="*/ 4719 w 7095"/>
                                    <a:gd name="T57" fmla="*/ 5995 h 6701"/>
                                    <a:gd name="T58" fmla="*/ 4148 w 7095"/>
                                    <a:gd name="T59" fmla="*/ 6336 h 6701"/>
                                    <a:gd name="T60" fmla="*/ 3547 w 7095"/>
                                    <a:gd name="T61" fmla="*/ 6599 h 6701"/>
                                    <a:gd name="T62" fmla="*/ 3547 w 7095"/>
                                    <a:gd name="T63" fmla="*/ 6701 h 6701"/>
                                    <a:gd name="T64" fmla="*/ 4196 w 7095"/>
                                    <a:gd name="T65" fmla="*/ 6418 h 6701"/>
                                    <a:gd name="T66" fmla="*/ 4778 w 7095"/>
                                    <a:gd name="T67" fmla="*/ 6070 h 6701"/>
                                    <a:gd name="T68" fmla="*/ 5307 w 7095"/>
                                    <a:gd name="T69" fmla="*/ 5656 h 6701"/>
                                    <a:gd name="T70" fmla="*/ 5775 w 7095"/>
                                    <a:gd name="T71" fmla="*/ 5187 h 6701"/>
                                    <a:gd name="T72" fmla="*/ 6181 w 7095"/>
                                    <a:gd name="T73" fmla="*/ 4667 h 6701"/>
                                    <a:gd name="T74" fmla="*/ 6517 w 7095"/>
                                    <a:gd name="T75" fmla="*/ 4107 h 6701"/>
                                    <a:gd name="T76" fmla="*/ 6781 w 7095"/>
                                    <a:gd name="T77" fmla="*/ 3515 h 6701"/>
                                    <a:gd name="T78" fmla="*/ 6968 w 7095"/>
                                    <a:gd name="T79" fmla="*/ 2897 h 6701"/>
                                    <a:gd name="T80" fmla="*/ 7072 w 7095"/>
                                    <a:gd name="T81" fmla="*/ 2263 h 6701"/>
                                    <a:gd name="T82" fmla="*/ 7091 w 7095"/>
                                    <a:gd name="T83" fmla="*/ 1620 h 6701"/>
                                    <a:gd name="T84" fmla="*/ 6789 w 7095"/>
                                    <a:gd name="T85" fmla="*/ 1101 h 6701"/>
                                    <a:gd name="T86" fmla="*/ 6124 w 7095"/>
                                    <a:gd name="T87" fmla="*/ 940 h 6701"/>
                                    <a:gd name="T88" fmla="*/ 5253 w 7095"/>
                                    <a:gd name="T89" fmla="*/ 679 h 6701"/>
                                    <a:gd name="T90" fmla="*/ 4612 w 7095"/>
                                    <a:gd name="T91" fmla="*/ 451 h 6701"/>
                                    <a:gd name="T92" fmla="*/ 3774 w 7095"/>
                                    <a:gd name="T93" fmla="*/ 105 h 6701"/>
                                    <a:gd name="T94" fmla="*/ 2694 w 7095"/>
                                    <a:gd name="T95" fmla="*/ 370 h 6701"/>
                                    <a:gd name="T96" fmla="*/ 2058 w 7095"/>
                                    <a:gd name="T97" fmla="*/ 607 h 6701"/>
                                    <a:gd name="T98" fmla="*/ 969 w 7095"/>
                                    <a:gd name="T99" fmla="*/ 940 h 6701"/>
                                    <a:gd name="T100" fmla="*/ 306 w 7095"/>
                                    <a:gd name="T101" fmla="*/ 1101 h 6701"/>
                                    <a:gd name="T102" fmla="*/ 4 w 7095"/>
                                    <a:gd name="T103" fmla="*/ 1618 h 6701"/>
                                    <a:gd name="T104" fmla="*/ 23 w 7095"/>
                                    <a:gd name="T105" fmla="*/ 2263 h 6701"/>
                                    <a:gd name="T106" fmla="*/ 127 w 7095"/>
                                    <a:gd name="T107" fmla="*/ 2897 h 6701"/>
                                    <a:gd name="T108" fmla="*/ 313 w 7095"/>
                                    <a:gd name="T109" fmla="*/ 3515 h 6701"/>
                                    <a:gd name="T110" fmla="*/ 578 w 7095"/>
                                    <a:gd name="T111" fmla="*/ 4107 h 6701"/>
                                    <a:gd name="T112" fmla="*/ 914 w 7095"/>
                                    <a:gd name="T113" fmla="*/ 4667 h 6701"/>
                                    <a:gd name="T114" fmla="*/ 1320 w 7095"/>
                                    <a:gd name="T115" fmla="*/ 5187 h 6701"/>
                                    <a:gd name="T116" fmla="*/ 1788 w 7095"/>
                                    <a:gd name="T117" fmla="*/ 5656 h 6701"/>
                                    <a:gd name="T118" fmla="*/ 2316 w 7095"/>
                                    <a:gd name="T119" fmla="*/ 6070 h 6701"/>
                                    <a:gd name="T120" fmla="*/ 2898 w 7095"/>
                                    <a:gd name="T121" fmla="*/ 6418 h 6701"/>
                                    <a:gd name="T122" fmla="*/ 3547 w 7095"/>
                                    <a:gd name="T123" fmla="*/ 6701 h 67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095" h="6701">
                                      <a:moveTo>
                                        <a:pt x="3780" y="6611"/>
                                      </a:moveTo>
                                      <a:lnTo>
                                        <a:pt x="3742" y="6524"/>
                                      </a:lnTo>
                                      <a:lnTo>
                                        <a:pt x="3547" y="6599"/>
                                      </a:lnTo>
                                      <a:lnTo>
                                        <a:pt x="3354" y="6525"/>
                                      </a:lnTo>
                                      <a:lnTo>
                                        <a:pt x="3148" y="6434"/>
                                      </a:lnTo>
                                      <a:lnTo>
                                        <a:pt x="2946" y="6336"/>
                                      </a:lnTo>
                                      <a:lnTo>
                                        <a:pt x="2751" y="6229"/>
                                      </a:lnTo>
                                      <a:lnTo>
                                        <a:pt x="2561" y="6116"/>
                                      </a:lnTo>
                                      <a:lnTo>
                                        <a:pt x="2375" y="5995"/>
                                      </a:lnTo>
                                      <a:lnTo>
                                        <a:pt x="2198" y="5866"/>
                                      </a:lnTo>
                                      <a:lnTo>
                                        <a:pt x="2024" y="5730"/>
                                      </a:lnTo>
                                      <a:lnTo>
                                        <a:pt x="1857" y="5589"/>
                                      </a:lnTo>
                                      <a:lnTo>
                                        <a:pt x="1698" y="5440"/>
                                      </a:lnTo>
                                      <a:lnTo>
                                        <a:pt x="1544" y="5287"/>
                                      </a:lnTo>
                                      <a:lnTo>
                                        <a:pt x="1398" y="5127"/>
                                      </a:lnTo>
                                      <a:lnTo>
                                        <a:pt x="1258" y="4961"/>
                                      </a:lnTo>
                                      <a:lnTo>
                                        <a:pt x="1125" y="4791"/>
                                      </a:lnTo>
                                      <a:lnTo>
                                        <a:pt x="1000" y="4617"/>
                                      </a:lnTo>
                                      <a:lnTo>
                                        <a:pt x="882" y="4438"/>
                                      </a:lnTo>
                                      <a:lnTo>
                                        <a:pt x="771" y="4254"/>
                                      </a:lnTo>
                                      <a:lnTo>
                                        <a:pt x="669" y="4067"/>
                                      </a:lnTo>
                                      <a:lnTo>
                                        <a:pt x="574" y="3876"/>
                                      </a:lnTo>
                                      <a:lnTo>
                                        <a:pt x="488" y="3681"/>
                                      </a:lnTo>
                                      <a:lnTo>
                                        <a:pt x="410" y="3485"/>
                                      </a:lnTo>
                                      <a:lnTo>
                                        <a:pt x="340" y="3284"/>
                                      </a:lnTo>
                                      <a:lnTo>
                                        <a:pt x="278" y="3083"/>
                                      </a:lnTo>
                                      <a:lnTo>
                                        <a:pt x="227" y="2877"/>
                                      </a:lnTo>
                                      <a:lnTo>
                                        <a:pt x="183" y="2671"/>
                                      </a:lnTo>
                                      <a:lnTo>
                                        <a:pt x="148" y="2464"/>
                                      </a:lnTo>
                                      <a:lnTo>
                                        <a:pt x="122" y="2255"/>
                                      </a:lnTo>
                                      <a:lnTo>
                                        <a:pt x="109" y="2044"/>
                                      </a:lnTo>
                                      <a:lnTo>
                                        <a:pt x="102" y="1834"/>
                                      </a:lnTo>
                                      <a:lnTo>
                                        <a:pt x="106" y="1623"/>
                                      </a:lnTo>
                                      <a:lnTo>
                                        <a:pt x="119" y="1412"/>
                                      </a:lnTo>
                                      <a:lnTo>
                                        <a:pt x="141" y="1234"/>
                                      </a:lnTo>
                                      <a:lnTo>
                                        <a:pt x="330" y="1194"/>
                                      </a:lnTo>
                                      <a:lnTo>
                                        <a:pt x="554" y="1141"/>
                                      </a:lnTo>
                                      <a:lnTo>
                                        <a:pt x="777" y="1088"/>
                                      </a:lnTo>
                                      <a:lnTo>
                                        <a:pt x="999" y="1030"/>
                                      </a:lnTo>
                                      <a:lnTo>
                                        <a:pt x="1439" y="905"/>
                                      </a:lnTo>
                                      <a:lnTo>
                                        <a:pt x="1875" y="767"/>
                                      </a:lnTo>
                                      <a:lnTo>
                                        <a:pt x="2093" y="694"/>
                                      </a:lnTo>
                                      <a:lnTo>
                                        <a:pt x="2308" y="618"/>
                                      </a:lnTo>
                                      <a:lnTo>
                                        <a:pt x="2522" y="538"/>
                                      </a:lnTo>
                                      <a:lnTo>
                                        <a:pt x="2734" y="455"/>
                                      </a:lnTo>
                                      <a:lnTo>
                                        <a:pt x="3155" y="281"/>
                                      </a:lnTo>
                                      <a:lnTo>
                                        <a:pt x="3547" y="105"/>
                                      </a:lnTo>
                                      <a:lnTo>
                                        <a:pt x="3731" y="190"/>
                                      </a:lnTo>
                                      <a:lnTo>
                                        <a:pt x="3940" y="281"/>
                                      </a:lnTo>
                                      <a:lnTo>
                                        <a:pt x="4360" y="456"/>
                                      </a:lnTo>
                                      <a:lnTo>
                                        <a:pt x="4574" y="538"/>
                                      </a:lnTo>
                                      <a:lnTo>
                                        <a:pt x="4787" y="618"/>
                                      </a:lnTo>
                                      <a:lnTo>
                                        <a:pt x="5003" y="694"/>
                                      </a:lnTo>
                                      <a:lnTo>
                                        <a:pt x="5221" y="767"/>
                                      </a:lnTo>
                                      <a:lnTo>
                                        <a:pt x="5655" y="905"/>
                                      </a:lnTo>
                                      <a:lnTo>
                                        <a:pt x="5877" y="969"/>
                                      </a:lnTo>
                                      <a:lnTo>
                                        <a:pt x="6097" y="1030"/>
                                      </a:lnTo>
                                      <a:lnTo>
                                        <a:pt x="6319" y="1088"/>
                                      </a:lnTo>
                                      <a:lnTo>
                                        <a:pt x="6542" y="1141"/>
                                      </a:lnTo>
                                      <a:lnTo>
                                        <a:pt x="6765" y="1194"/>
                                      </a:lnTo>
                                      <a:lnTo>
                                        <a:pt x="6955" y="1234"/>
                                      </a:lnTo>
                                      <a:lnTo>
                                        <a:pt x="6976" y="1412"/>
                                      </a:lnTo>
                                      <a:lnTo>
                                        <a:pt x="6988" y="1622"/>
                                      </a:lnTo>
                                      <a:lnTo>
                                        <a:pt x="6992" y="1834"/>
                                      </a:lnTo>
                                      <a:lnTo>
                                        <a:pt x="6987" y="2044"/>
                                      </a:lnTo>
                                      <a:lnTo>
                                        <a:pt x="6972" y="2255"/>
                                      </a:lnTo>
                                      <a:lnTo>
                                        <a:pt x="6947" y="2464"/>
                                      </a:lnTo>
                                      <a:lnTo>
                                        <a:pt x="6913" y="2672"/>
                                      </a:lnTo>
                                      <a:lnTo>
                                        <a:pt x="6869" y="2877"/>
                                      </a:lnTo>
                                      <a:lnTo>
                                        <a:pt x="6818" y="3083"/>
                                      </a:lnTo>
                                      <a:lnTo>
                                        <a:pt x="6756" y="3284"/>
                                      </a:lnTo>
                                      <a:lnTo>
                                        <a:pt x="6685" y="3485"/>
                                      </a:lnTo>
                                      <a:lnTo>
                                        <a:pt x="6607" y="3681"/>
                                      </a:lnTo>
                                      <a:lnTo>
                                        <a:pt x="6521" y="3876"/>
                                      </a:lnTo>
                                      <a:lnTo>
                                        <a:pt x="6425" y="4067"/>
                                      </a:lnTo>
                                      <a:lnTo>
                                        <a:pt x="6323" y="4254"/>
                                      </a:lnTo>
                                      <a:lnTo>
                                        <a:pt x="6214" y="4438"/>
                                      </a:lnTo>
                                      <a:lnTo>
                                        <a:pt x="6094" y="4617"/>
                                      </a:lnTo>
                                      <a:lnTo>
                                        <a:pt x="5969" y="4791"/>
                                      </a:lnTo>
                                      <a:lnTo>
                                        <a:pt x="5836" y="4961"/>
                                      </a:lnTo>
                                      <a:lnTo>
                                        <a:pt x="5697" y="5127"/>
                                      </a:lnTo>
                                      <a:lnTo>
                                        <a:pt x="5550" y="5287"/>
                                      </a:lnTo>
                                      <a:lnTo>
                                        <a:pt x="5397" y="5440"/>
                                      </a:lnTo>
                                      <a:lnTo>
                                        <a:pt x="5237" y="5589"/>
                                      </a:lnTo>
                                      <a:lnTo>
                                        <a:pt x="5070" y="5730"/>
                                      </a:lnTo>
                                      <a:lnTo>
                                        <a:pt x="4897" y="5866"/>
                                      </a:lnTo>
                                      <a:lnTo>
                                        <a:pt x="4719" y="5995"/>
                                      </a:lnTo>
                                      <a:lnTo>
                                        <a:pt x="4534" y="6116"/>
                                      </a:lnTo>
                                      <a:lnTo>
                                        <a:pt x="4343" y="6229"/>
                                      </a:lnTo>
                                      <a:lnTo>
                                        <a:pt x="4148" y="6336"/>
                                      </a:lnTo>
                                      <a:lnTo>
                                        <a:pt x="3946" y="6434"/>
                                      </a:lnTo>
                                      <a:lnTo>
                                        <a:pt x="3741" y="6525"/>
                                      </a:lnTo>
                                      <a:lnTo>
                                        <a:pt x="3547" y="6599"/>
                                      </a:lnTo>
                                      <a:lnTo>
                                        <a:pt x="3352" y="6524"/>
                                      </a:lnTo>
                                      <a:lnTo>
                                        <a:pt x="3315" y="6611"/>
                                      </a:lnTo>
                                      <a:lnTo>
                                        <a:pt x="3547" y="6701"/>
                                      </a:lnTo>
                                      <a:lnTo>
                                        <a:pt x="3781" y="6610"/>
                                      </a:lnTo>
                                      <a:lnTo>
                                        <a:pt x="3992" y="6519"/>
                                      </a:lnTo>
                                      <a:lnTo>
                                        <a:pt x="4196" y="6418"/>
                                      </a:lnTo>
                                      <a:lnTo>
                                        <a:pt x="4397" y="6309"/>
                                      </a:lnTo>
                                      <a:lnTo>
                                        <a:pt x="4590" y="6193"/>
                                      </a:lnTo>
                                      <a:lnTo>
                                        <a:pt x="4778" y="6070"/>
                                      </a:lnTo>
                                      <a:lnTo>
                                        <a:pt x="4961" y="5938"/>
                                      </a:lnTo>
                                      <a:lnTo>
                                        <a:pt x="5137" y="5800"/>
                                      </a:lnTo>
                                      <a:lnTo>
                                        <a:pt x="5307" y="5656"/>
                                      </a:lnTo>
                                      <a:lnTo>
                                        <a:pt x="5469" y="5505"/>
                                      </a:lnTo>
                                      <a:lnTo>
                                        <a:pt x="5625" y="5349"/>
                                      </a:lnTo>
                                      <a:lnTo>
                                        <a:pt x="5775" y="5187"/>
                                      </a:lnTo>
                                      <a:lnTo>
                                        <a:pt x="5917" y="5018"/>
                                      </a:lnTo>
                                      <a:lnTo>
                                        <a:pt x="6053" y="4846"/>
                                      </a:lnTo>
                                      <a:lnTo>
                                        <a:pt x="6181" y="4667"/>
                                      </a:lnTo>
                                      <a:lnTo>
                                        <a:pt x="6300" y="4485"/>
                                      </a:lnTo>
                                      <a:lnTo>
                                        <a:pt x="6412" y="4299"/>
                                      </a:lnTo>
                                      <a:lnTo>
                                        <a:pt x="6517" y="4107"/>
                                      </a:lnTo>
                                      <a:lnTo>
                                        <a:pt x="6612" y="3913"/>
                                      </a:lnTo>
                                      <a:lnTo>
                                        <a:pt x="6701" y="3716"/>
                                      </a:lnTo>
                                      <a:lnTo>
                                        <a:pt x="6781" y="3515"/>
                                      </a:lnTo>
                                      <a:lnTo>
                                        <a:pt x="6853" y="3311"/>
                                      </a:lnTo>
                                      <a:lnTo>
                                        <a:pt x="6914" y="3105"/>
                                      </a:lnTo>
                                      <a:lnTo>
                                        <a:pt x="6968" y="2897"/>
                                      </a:lnTo>
                                      <a:lnTo>
                                        <a:pt x="7013" y="2687"/>
                                      </a:lnTo>
                                      <a:lnTo>
                                        <a:pt x="7046" y="2476"/>
                                      </a:lnTo>
                                      <a:lnTo>
                                        <a:pt x="7072" y="2263"/>
                                      </a:lnTo>
                                      <a:lnTo>
                                        <a:pt x="7089" y="2049"/>
                                      </a:lnTo>
                                      <a:lnTo>
                                        <a:pt x="7095" y="1834"/>
                                      </a:lnTo>
                                      <a:lnTo>
                                        <a:pt x="7091" y="1620"/>
                                      </a:lnTo>
                                      <a:lnTo>
                                        <a:pt x="7076" y="1405"/>
                                      </a:lnTo>
                                      <a:lnTo>
                                        <a:pt x="7049" y="1156"/>
                                      </a:lnTo>
                                      <a:lnTo>
                                        <a:pt x="6789" y="1101"/>
                                      </a:lnTo>
                                      <a:lnTo>
                                        <a:pt x="6566" y="1051"/>
                                      </a:lnTo>
                                      <a:lnTo>
                                        <a:pt x="6346" y="998"/>
                                      </a:lnTo>
                                      <a:lnTo>
                                        <a:pt x="6124" y="940"/>
                                      </a:lnTo>
                                      <a:lnTo>
                                        <a:pt x="5906" y="879"/>
                                      </a:lnTo>
                                      <a:lnTo>
                                        <a:pt x="5687" y="815"/>
                                      </a:lnTo>
                                      <a:lnTo>
                                        <a:pt x="5253" y="679"/>
                                      </a:lnTo>
                                      <a:lnTo>
                                        <a:pt x="5038" y="607"/>
                                      </a:lnTo>
                                      <a:lnTo>
                                        <a:pt x="4824" y="531"/>
                                      </a:lnTo>
                                      <a:lnTo>
                                        <a:pt x="4612" y="451"/>
                                      </a:lnTo>
                                      <a:lnTo>
                                        <a:pt x="4401" y="368"/>
                                      </a:lnTo>
                                      <a:lnTo>
                                        <a:pt x="3983" y="196"/>
                                      </a:lnTo>
                                      <a:lnTo>
                                        <a:pt x="3774" y="105"/>
                                      </a:lnTo>
                                      <a:lnTo>
                                        <a:pt x="3547" y="0"/>
                                      </a:lnTo>
                                      <a:lnTo>
                                        <a:pt x="3112" y="196"/>
                                      </a:lnTo>
                                      <a:lnTo>
                                        <a:pt x="2694" y="370"/>
                                      </a:lnTo>
                                      <a:lnTo>
                                        <a:pt x="2484" y="451"/>
                                      </a:lnTo>
                                      <a:lnTo>
                                        <a:pt x="2270" y="531"/>
                                      </a:lnTo>
                                      <a:lnTo>
                                        <a:pt x="2058" y="607"/>
                                      </a:lnTo>
                                      <a:lnTo>
                                        <a:pt x="1843" y="679"/>
                                      </a:lnTo>
                                      <a:lnTo>
                                        <a:pt x="1407" y="815"/>
                                      </a:lnTo>
                                      <a:lnTo>
                                        <a:pt x="969" y="940"/>
                                      </a:lnTo>
                                      <a:lnTo>
                                        <a:pt x="750" y="998"/>
                                      </a:lnTo>
                                      <a:lnTo>
                                        <a:pt x="529" y="1051"/>
                                      </a:lnTo>
                                      <a:lnTo>
                                        <a:pt x="306" y="1101"/>
                                      </a:lnTo>
                                      <a:lnTo>
                                        <a:pt x="47" y="1156"/>
                                      </a:lnTo>
                                      <a:lnTo>
                                        <a:pt x="20" y="1405"/>
                                      </a:lnTo>
                                      <a:lnTo>
                                        <a:pt x="4" y="1618"/>
                                      </a:lnTo>
                                      <a:lnTo>
                                        <a:pt x="0" y="1834"/>
                                      </a:lnTo>
                                      <a:lnTo>
                                        <a:pt x="6" y="2049"/>
                                      </a:lnTo>
                                      <a:lnTo>
                                        <a:pt x="23" y="2263"/>
                                      </a:lnTo>
                                      <a:lnTo>
                                        <a:pt x="48" y="2476"/>
                                      </a:lnTo>
                                      <a:lnTo>
                                        <a:pt x="83" y="2688"/>
                                      </a:lnTo>
                                      <a:lnTo>
                                        <a:pt x="127" y="2897"/>
                                      </a:lnTo>
                                      <a:lnTo>
                                        <a:pt x="181" y="3105"/>
                                      </a:lnTo>
                                      <a:lnTo>
                                        <a:pt x="243" y="3311"/>
                                      </a:lnTo>
                                      <a:lnTo>
                                        <a:pt x="313" y="3515"/>
                                      </a:lnTo>
                                      <a:lnTo>
                                        <a:pt x="394" y="3716"/>
                                      </a:lnTo>
                                      <a:lnTo>
                                        <a:pt x="482" y="3913"/>
                                      </a:lnTo>
                                      <a:lnTo>
                                        <a:pt x="578" y="4107"/>
                                      </a:lnTo>
                                      <a:lnTo>
                                        <a:pt x="683" y="4299"/>
                                      </a:lnTo>
                                      <a:lnTo>
                                        <a:pt x="796" y="4485"/>
                                      </a:lnTo>
                                      <a:lnTo>
                                        <a:pt x="914" y="4667"/>
                                      </a:lnTo>
                                      <a:lnTo>
                                        <a:pt x="1042" y="4846"/>
                                      </a:lnTo>
                                      <a:lnTo>
                                        <a:pt x="1177" y="5018"/>
                                      </a:lnTo>
                                      <a:lnTo>
                                        <a:pt x="1320" y="5187"/>
                                      </a:lnTo>
                                      <a:lnTo>
                                        <a:pt x="1469" y="5349"/>
                                      </a:lnTo>
                                      <a:lnTo>
                                        <a:pt x="1625" y="5505"/>
                                      </a:lnTo>
                                      <a:lnTo>
                                        <a:pt x="1788" y="5656"/>
                                      </a:lnTo>
                                      <a:lnTo>
                                        <a:pt x="1957" y="5800"/>
                                      </a:lnTo>
                                      <a:lnTo>
                                        <a:pt x="2133" y="5938"/>
                                      </a:lnTo>
                                      <a:lnTo>
                                        <a:pt x="2316" y="6070"/>
                                      </a:lnTo>
                                      <a:lnTo>
                                        <a:pt x="2504" y="6193"/>
                                      </a:lnTo>
                                      <a:lnTo>
                                        <a:pt x="2698" y="6309"/>
                                      </a:lnTo>
                                      <a:lnTo>
                                        <a:pt x="2898" y="6418"/>
                                      </a:lnTo>
                                      <a:lnTo>
                                        <a:pt x="3102" y="6519"/>
                                      </a:lnTo>
                                      <a:lnTo>
                                        <a:pt x="3313" y="6610"/>
                                      </a:lnTo>
                                      <a:lnTo>
                                        <a:pt x="3547" y="6701"/>
                                      </a:lnTo>
                                      <a:lnTo>
                                        <a:pt x="3780" y="66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0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7640" y="1400175"/>
                                  <a:ext cx="360680" cy="572770"/>
                                </a:xfrm>
                                <a:custGeom>
                                  <a:avLst/>
                                  <a:gdLst>
                                    <a:gd name="T0" fmla="*/ 986 w 1136"/>
                                    <a:gd name="T1" fmla="*/ 33 h 1803"/>
                                    <a:gd name="T2" fmla="*/ 942 w 1136"/>
                                    <a:gd name="T3" fmla="*/ 84 h 1803"/>
                                    <a:gd name="T4" fmla="*/ 849 w 1136"/>
                                    <a:gd name="T5" fmla="*/ 75 h 1803"/>
                                    <a:gd name="T6" fmla="*/ 562 w 1136"/>
                                    <a:gd name="T7" fmla="*/ 5 h 1803"/>
                                    <a:gd name="T8" fmla="*/ 373 w 1136"/>
                                    <a:gd name="T9" fmla="*/ 14 h 1803"/>
                                    <a:gd name="T10" fmla="*/ 235 w 1136"/>
                                    <a:gd name="T11" fmla="*/ 69 h 1803"/>
                                    <a:gd name="T12" fmla="*/ 130 w 1136"/>
                                    <a:gd name="T13" fmla="*/ 164 h 1803"/>
                                    <a:gd name="T14" fmla="*/ 56 w 1136"/>
                                    <a:gd name="T15" fmla="*/ 288 h 1803"/>
                                    <a:gd name="T16" fmla="*/ 10 w 1136"/>
                                    <a:gd name="T17" fmla="*/ 490 h 1803"/>
                                    <a:gd name="T18" fmla="*/ 20 w 1136"/>
                                    <a:gd name="T19" fmla="*/ 636 h 1803"/>
                                    <a:gd name="T20" fmla="*/ 70 w 1136"/>
                                    <a:gd name="T21" fmla="*/ 755 h 1803"/>
                                    <a:gd name="T22" fmla="*/ 216 w 1136"/>
                                    <a:gd name="T23" fmla="*/ 917 h 1803"/>
                                    <a:gd name="T24" fmla="*/ 434 w 1136"/>
                                    <a:gd name="T25" fmla="*/ 1055 h 1803"/>
                                    <a:gd name="T26" fmla="*/ 650 w 1136"/>
                                    <a:gd name="T27" fmla="*/ 1153 h 1803"/>
                                    <a:gd name="T28" fmla="*/ 773 w 1136"/>
                                    <a:gd name="T29" fmla="*/ 1232 h 1803"/>
                                    <a:gd name="T30" fmla="*/ 834 w 1136"/>
                                    <a:gd name="T31" fmla="*/ 1324 h 1803"/>
                                    <a:gd name="T32" fmla="*/ 857 w 1136"/>
                                    <a:gd name="T33" fmla="*/ 1455 h 1803"/>
                                    <a:gd name="T34" fmla="*/ 838 w 1136"/>
                                    <a:gd name="T35" fmla="*/ 1550 h 1803"/>
                                    <a:gd name="T36" fmla="*/ 766 w 1136"/>
                                    <a:gd name="T37" fmla="*/ 1642 h 1803"/>
                                    <a:gd name="T38" fmla="*/ 688 w 1136"/>
                                    <a:gd name="T39" fmla="*/ 1687 h 1803"/>
                                    <a:gd name="T40" fmla="*/ 513 w 1136"/>
                                    <a:gd name="T41" fmla="*/ 1721 h 1803"/>
                                    <a:gd name="T42" fmla="*/ 383 w 1136"/>
                                    <a:gd name="T43" fmla="*/ 1691 h 1803"/>
                                    <a:gd name="T44" fmla="*/ 266 w 1136"/>
                                    <a:gd name="T45" fmla="*/ 1610 h 1803"/>
                                    <a:gd name="T46" fmla="*/ 142 w 1136"/>
                                    <a:gd name="T47" fmla="*/ 1452 h 1803"/>
                                    <a:gd name="T48" fmla="*/ 68 w 1136"/>
                                    <a:gd name="T49" fmla="*/ 1270 h 1803"/>
                                    <a:gd name="T50" fmla="*/ 0 w 1136"/>
                                    <a:gd name="T51" fmla="*/ 1183 h 1803"/>
                                    <a:gd name="T52" fmla="*/ 79 w 1136"/>
                                    <a:gd name="T53" fmla="*/ 1746 h 1803"/>
                                    <a:gd name="T54" fmla="*/ 122 w 1136"/>
                                    <a:gd name="T55" fmla="*/ 1713 h 1803"/>
                                    <a:gd name="T56" fmla="*/ 239 w 1136"/>
                                    <a:gd name="T57" fmla="*/ 1747 h 1803"/>
                                    <a:gd name="T58" fmla="*/ 472 w 1136"/>
                                    <a:gd name="T59" fmla="*/ 1797 h 1803"/>
                                    <a:gd name="T60" fmla="*/ 658 w 1136"/>
                                    <a:gd name="T61" fmla="*/ 1791 h 1803"/>
                                    <a:gd name="T62" fmla="*/ 822 w 1136"/>
                                    <a:gd name="T63" fmla="*/ 1744 h 1803"/>
                                    <a:gd name="T64" fmla="*/ 961 w 1136"/>
                                    <a:gd name="T65" fmla="*/ 1659 h 1803"/>
                                    <a:gd name="T66" fmla="*/ 1063 w 1136"/>
                                    <a:gd name="T67" fmla="*/ 1536 h 1803"/>
                                    <a:gd name="T68" fmla="*/ 1123 w 1136"/>
                                    <a:gd name="T69" fmla="*/ 1372 h 1803"/>
                                    <a:gd name="T70" fmla="*/ 1133 w 1136"/>
                                    <a:gd name="T71" fmla="*/ 1190 h 1803"/>
                                    <a:gd name="T72" fmla="*/ 1098 w 1136"/>
                                    <a:gd name="T73" fmla="*/ 1051 h 1803"/>
                                    <a:gd name="T74" fmla="*/ 998 w 1136"/>
                                    <a:gd name="T75" fmla="*/ 908 h 1803"/>
                                    <a:gd name="T76" fmla="*/ 857 w 1136"/>
                                    <a:gd name="T77" fmla="*/ 800 h 1803"/>
                                    <a:gd name="T78" fmla="*/ 558 w 1136"/>
                                    <a:gd name="T79" fmla="*/ 652 h 1803"/>
                                    <a:gd name="T80" fmla="*/ 415 w 1136"/>
                                    <a:gd name="T81" fmla="*/ 573 h 1803"/>
                                    <a:gd name="T82" fmla="*/ 328 w 1136"/>
                                    <a:gd name="T83" fmla="*/ 492 h 1803"/>
                                    <a:gd name="T84" fmla="*/ 274 w 1136"/>
                                    <a:gd name="T85" fmla="*/ 382 h 1803"/>
                                    <a:gd name="T86" fmla="*/ 263 w 1136"/>
                                    <a:gd name="T87" fmla="*/ 267 h 1803"/>
                                    <a:gd name="T88" fmla="*/ 318 w 1136"/>
                                    <a:gd name="T89" fmla="*/ 167 h 1803"/>
                                    <a:gd name="T90" fmla="*/ 441 w 1136"/>
                                    <a:gd name="T91" fmla="*/ 91 h 1803"/>
                                    <a:gd name="T92" fmla="*/ 563 w 1136"/>
                                    <a:gd name="T93" fmla="*/ 77 h 1803"/>
                                    <a:gd name="T94" fmla="*/ 685 w 1136"/>
                                    <a:gd name="T95" fmla="*/ 117 h 1803"/>
                                    <a:gd name="T96" fmla="*/ 798 w 1136"/>
                                    <a:gd name="T97" fmla="*/ 195 h 1803"/>
                                    <a:gd name="T98" fmla="*/ 943 w 1136"/>
                                    <a:gd name="T99" fmla="*/ 378 h 1803"/>
                                    <a:gd name="T100" fmla="*/ 992 w 1136"/>
                                    <a:gd name="T101" fmla="*/ 503 h 1803"/>
                                    <a:gd name="T102" fmla="*/ 1054 w 1136"/>
                                    <a:gd name="T103" fmla="*/ 0 h 18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136" h="1803">
                                      <a:moveTo>
                                        <a:pt x="1054" y="0"/>
                                      </a:moveTo>
                                      <a:lnTo>
                                        <a:pt x="998" y="0"/>
                                      </a:lnTo>
                                      <a:lnTo>
                                        <a:pt x="986" y="33"/>
                                      </a:lnTo>
                                      <a:lnTo>
                                        <a:pt x="973" y="56"/>
                                      </a:lnTo>
                                      <a:lnTo>
                                        <a:pt x="958" y="74"/>
                                      </a:lnTo>
                                      <a:lnTo>
                                        <a:pt x="942" y="84"/>
                                      </a:lnTo>
                                      <a:lnTo>
                                        <a:pt x="923" y="87"/>
                                      </a:lnTo>
                                      <a:lnTo>
                                        <a:pt x="900" y="87"/>
                                      </a:lnTo>
                                      <a:lnTo>
                                        <a:pt x="849" y="75"/>
                                      </a:lnTo>
                                      <a:lnTo>
                                        <a:pt x="701" y="30"/>
                                      </a:lnTo>
                                      <a:lnTo>
                                        <a:pt x="602" y="10"/>
                                      </a:lnTo>
                                      <a:lnTo>
                                        <a:pt x="562" y="5"/>
                                      </a:lnTo>
                                      <a:lnTo>
                                        <a:pt x="482" y="3"/>
                                      </a:lnTo>
                                      <a:lnTo>
                                        <a:pt x="426" y="5"/>
                                      </a:lnTo>
                                      <a:lnTo>
                                        <a:pt x="373" y="14"/>
                                      </a:lnTo>
                                      <a:lnTo>
                                        <a:pt x="324" y="28"/>
                                      </a:lnTo>
                                      <a:lnTo>
                                        <a:pt x="278" y="46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61" y="129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02" y="202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56" y="288"/>
                                      </a:lnTo>
                                      <a:lnTo>
                                        <a:pt x="40" y="336"/>
                                      </a:lnTo>
                                      <a:lnTo>
                                        <a:pt x="17" y="437"/>
                                      </a:lnTo>
                                      <a:lnTo>
                                        <a:pt x="10" y="490"/>
                                      </a:lnTo>
                                      <a:lnTo>
                                        <a:pt x="9" y="544"/>
                                      </a:lnTo>
                                      <a:lnTo>
                                        <a:pt x="12" y="591"/>
                                      </a:lnTo>
                                      <a:lnTo>
                                        <a:pt x="20" y="636"/>
                                      </a:lnTo>
                                      <a:lnTo>
                                        <a:pt x="32" y="678"/>
                                      </a:lnTo>
                                      <a:lnTo>
                                        <a:pt x="48" y="718"/>
                                      </a:lnTo>
                                      <a:lnTo>
                                        <a:pt x="70" y="755"/>
                                      </a:lnTo>
                                      <a:lnTo>
                                        <a:pt x="94" y="792"/>
                                      </a:lnTo>
                                      <a:lnTo>
                                        <a:pt x="150" y="858"/>
                                      </a:lnTo>
                                      <a:lnTo>
                                        <a:pt x="216" y="917"/>
                                      </a:lnTo>
                                      <a:lnTo>
                                        <a:pt x="287" y="968"/>
                                      </a:lnTo>
                                      <a:lnTo>
                                        <a:pt x="361" y="1014"/>
                                      </a:lnTo>
                                      <a:lnTo>
                                        <a:pt x="434" y="1055"/>
                                      </a:lnTo>
                                      <a:lnTo>
                                        <a:pt x="505" y="1090"/>
                                      </a:lnTo>
                                      <a:lnTo>
                                        <a:pt x="579" y="1121"/>
                                      </a:lnTo>
                                      <a:lnTo>
                                        <a:pt x="650" y="1153"/>
                                      </a:lnTo>
                                      <a:lnTo>
                                        <a:pt x="716" y="1189"/>
                                      </a:lnTo>
                                      <a:lnTo>
                                        <a:pt x="746" y="1209"/>
                                      </a:lnTo>
                                      <a:lnTo>
                                        <a:pt x="773" y="1232"/>
                                      </a:lnTo>
                                      <a:lnTo>
                                        <a:pt x="797" y="1260"/>
                                      </a:lnTo>
                                      <a:lnTo>
                                        <a:pt x="817" y="1290"/>
                                      </a:lnTo>
                                      <a:lnTo>
                                        <a:pt x="834" y="1324"/>
                                      </a:lnTo>
                                      <a:lnTo>
                                        <a:pt x="847" y="1362"/>
                                      </a:lnTo>
                                      <a:lnTo>
                                        <a:pt x="855" y="1406"/>
                                      </a:lnTo>
                                      <a:lnTo>
                                        <a:pt x="857" y="1455"/>
                                      </a:lnTo>
                                      <a:lnTo>
                                        <a:pt x="855" y="1490"/>
                                      </a:lnTo>
                                      <a:lnTo>
                                        <a:pt x="849" y="1521"/>
                                      </a:lnTo>
                                      <a:lnTo>
                                        <a:pt x="838" y="1550"/>
                                      </a:lnTo>
                                      <a:lnTo>
                                        <a:pt x="825" y="1577"/>
                                      </a:lnTo>
                                      <a:lnTo>
                                        <a:pt x="787" y="1623"/>
                                      </a:lnTo>
                                      <a:lnTo>
                                        <a:pt x="766" y="1642"/>
                                      </a:lnTo>
                                      <a:lnTo>
                                        <a:pt x="742" y="1659"/>
                                      </a:lnTo>
                                      <a:lnTo>
                                        <a:pt x="715" y="1674"/>
                                      </a:lnTo>
                                      <a:lnTo>
                                        <a:pt x="688" y="1687"/>
                                      </a:lnTo>
                                      <a:lnTo>
                                        <a:pt x="630" y="1706"/>
                                      </a:lnTo>
                                      <a:lnTo>
                                        <a:pt x="571" y="1717"/>
                                      </a:lnTo>
                                      <a:lnTo>
                                        <a:pt x="513" y="1721"/>
                                      </a:lnTo>
                                      <a:lnTo>
                                        <a:pt x="469" y="1717"/>
                                      </a:lnTo>
                                      <a:lnTo>
                                        <a:pt x="424" y="1707"/>
                                      </a:lnTo>
                                      <a:lnTo>
                                        <a:pt x="383" y="1691"/>
                                      </a:lnTo>
                                      <a:lnTo>
                                        <a:pt x="341" y="1668"/>
                                      </a:lnTo>
                                      <a:lnTo>
                                        <a:pt x="302" y="1641"/>
                                      </a:lnTo>
                                      <a:lnTo>
                                        <a:pt x="266" y="1610"/>
                                      </a:lnTo>
                                      <a:lnTo>
                                        <a:pt x="231" y="1575"/>
                                      </a:lnTo>
                                      <a:lnTo>
                                        <a:pt x="199" y="1536"/>
                                      </a:lnTo>
                                      <a:lnTo>
                                        <a:pt x="142" y="1452"/>
                                      </a:lnTo>
                                      <a:lnTo>
                                        <a:pt x="98" y="1362"/>
                                      </a:lnTo>
                                      <a:lnTo>
                                        <a:pt x="82" y="1316"/>
                                      </a:lnTo>
                                      <a:lnTo>
                                        <a:pt x="68" y="1270"/>
                                      </a:lnTo>
                                      <a:lnTo>
                                        <a:pt x="60" y="1226"/>
                                      </a:lnTo>
                                      <a:lnTo>
                                        <a:pt x="55" y="1183"/>
                                      </a:lnTo>
                                      <a:lnTo>
                                        <a:pt x="0" y="1183"/>
                                      </a:lnTo>
                                      <a:lnTo>
                                        <a:pt x="0" y="1803"/>
                                      </a:lnTo>
                                      <a:lnTo>
                                        <a:pt x="55" y="1803"/>
                                      </a:lnTo>
                                      <a:lnTo>
                                        <a:pt x="79" y="1746"/>
                                      </a:lnTo>
                                      <a:lnTo>
                                        <a:pt x="92" y="1728"/>
                                      </a:lnTo>
                                      <a:lnTo>
                                        <a:pt x="106" y="1718"/>
                                      </a:lnTo>
                                      <a:lnTo>
                                        <a:pt x="122" y="1713"/>
                                      </a:lnTo>
                                      <a:lnTo>
                                        <a:pt x="139" y="1713"/>
                                      </a:lnTo>
                                      <a:lnTo>
                                        <a:pt x="183" y="1726"/>
                                      </a:lnTo>
                                      <a:lnTo>
                                        <a:pt x="239" y="1747"/>
                                      </a:lnTo>
                                      <a:lnTo>
                                        <a:pt x="316" y="1772"/>
                                      </a:lnTo>
                                      <a:lnTo>
                                        <a:pt x="414" y="1792"/>
                                      </a:lnTo>
                                      <a:lnTo>
                                        <a:pt x="472" y="1797"/>
                                      </a:lnTo>
                                      <a:lnTo>
                                        <a:pt x="537" y="1799"/>
                                      </a:lnTo>
                                      <a:lnTo>
                                        <a:pt x="599" y="1797"/>
                                      </a:lnTo>
                                      <a:lnTo>
                                        <a:pt x="658" y="1791"/>
                                      </a:lnTo>
                                      <a:lnTo>
                                        <a:pt x="715" y="1779"/>
                                      </a:lnTo>
                                      <a:lnTo>
                                        <a:pt x="770" y="1764"/>
                                      </a:lnTo>
                                      <a:lnTo>
                                        <a:pt x="822" y="1744"/>
                                      </a:lnTo>
                                      <a:lnTo>
                                        <a:pt x="872" y="1721"/>
                                      </a:lnTo>
                                      <a:lnTo>
                                        <a:pt x="918" y="1692"/>
                                      </a:lnTo>
                                      <a:lnTo>
                                        <a:pt x="961" y="1659"/>
                                      </a:lnTo>
                                      <a:lnTo>
                                        <a:pt x="998" y="1622"/>
                                      </a:lnTo>
                                      <a:lnTo>
                                        <a:pt x="1033" y="1581"/>
                                      </a:lnTo>
                                      <a:lnTo>
                                        <a:pt x="1063" y="1536"/>
                                      </a:lnTo>
                                      <a:lnTo>
                                        <a:pt x="1089" y="1486"/>
                                      </a:lnTo>
                                      <a:lnTo>
                                        <a:pt x="1109" y="1431"/>
                                      </a:lnTo>
                                      <a:lnTo>
                                        <a:pt x="1123" y="1372"/>
                                      </a:lnTo>
                                      <a:lnTo>
                                        <a:pt x="1133" y="1310"/>
                                      </a:lnTo>
                                      <a:lnTo>
                                        <a:pt x="1136" y="1242"/>
                                      </a:lnTo>
                                      <a:lnTo>
                                        <a:pt x="1133" y="1190"/>
                                      </a:lnTo>
                                      <a:lnTo>
                                        <a:pt x="1126" y="1140"/>
                                      </a:lnTo>
                                      <a:lnTo>
                                        <a:pt x="1114" y="1094"/>
                                      </a:lnTo>
                                      <a:lnTo>
                                        <a:pt x="1098" y="1051"/>
                                      </a:lnTo>
                                      <a:lnTo>
                                        <a:pt x="1078" y="1011"/>
                                      </a:lnTo>
                                      <a:lnTo>
                                        <a:pt x="1054" y="975"/>
                                      </a:lnTo>
                                      <a:lnTo>
                                        <a:pt x="998" y="908"/>
                                      </a:lnTo>
                                      <a:lnTo>
                                        <a:pt x="966" y="879"/>
                                      </a:lnTo>
                                      <a:lnTo>
                                        <a:pt x="931" y="850"/>
                                      </a:lnTo>
                                      <a:lnTo>
                                        <a:pt x="857" y="800"/>
                                      </a:lnTo>
                                      <a:lnTo>
                                        <a:pt x="779" y="755"/>
                                      </a:lnTo>
                                      <a:lnTo>
                                        <a:pt x="699" y="716"/>
                                      </a:lnTo>
                                      <a:lnTo>
                                        <a:pt x="558" y="652"/>
                                      </a:lnTo>
                                      <a:lnTo>
                                        <a:pt x="484" y="616"/>
                                      </a:lnTo>
                                      <a:lnTo>
                                        <a:pt x="457" y="601"/>
                                      </a:lnTo>
                                      <a:lnTo>
                                        <a:pt x="415" y="573"/>
                                      </a:lnTo>
                                      <a:lnTo>
                                        <a:pt x="384" y="548"/>
                                      </a:lnTo>
                                      <a:lnTo>
                                        <a:pt x="355" y="522"/>
                                      </a:lnTo>
                                      <a:lnTo>
                                        <a:pt x="328" y="492"/>
                                      </a:lnTo>
                                      <a:lnTo>
                                        <a:pt x="306" y="460"/>
                                      </a:lnTo>
                                      <a:lnTo>
                                        <a:pt x="287" y="423"/>
                                      </a:lnTo>
                                      <a:lnTo>
                                        <a:pt x="274" y="382"/>
                                      </a:lnTo>
                                      <a:lnTo>
                                        <a:pt x="265" y="338"/>
                                      </a:lnTo>
                                      <a:lnTo>
                                        <a:pt x="262" y="290"/>
                                      </a:lnTo>
                                      <a:lnTo>
                                        <a:pt x="263" y="267"/>
                                      </a:lnTo>
                                      <a:lnTo>
                                        <a:pt x="269" y="245"/>
                                      </a:lnTo>
                                      <a:lnTo>
                                        <a:pt x="289" y="204"/>
                                      </a:lnTo>
                                      <a:lnTo>
                                        <a:pt x="318" y="167"/>
                                      </a:lnTo>
                                      <a:lnTo>
                                        <a:pt x="356" y="136"/>
                                      </a:lnTo>
                                      <a:lnTo>
                                        <a:pt x="398" y="110"/>
                                      </a:lnTo>
                                      <a:lnTo>
                                        <a:pt x="441" y="91"/>
                                      </a:lnTo>
                                      <a:lnTo>
                                        <a:pt x="484" y="79"/>
                                      </a:lnTo>
                                      <a:lnTo>
                                        <a:pt x="523" y="75"/>
                                      </a:lnTo>
                                      <a:lnTo>
                                        <a:pt x="563" y="77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45" y="100"/>
                                      </a:lnTo>
                                      <a:lnTo>
                                        <a:pt x="685" y="117"/>
                                      </a:lnTo>
                                      <a:lnTo>
                                        <a:pt x="724" y="140"/>
                                      </a:lnTo>
                                      <a:lnTo>
                                        <a:pt x="762" y="166"/>
                                      </a:lnTo>
                                      <a:lnTo>
                                        <a:pt x="798" y="195"/>
                                      </a:lnTo>
                                      <a:lnTo>
                                        <a:pt x="832" y="227"/>
                                      </a:lnTo>
                                      <a:lnTo>
                                        <a:pt x="894" y="300"/>
                                      </a:lnTo>
                                      <a:lnTo>
                                        <a:pt x="943" y="378"/>
                                      </a:lnTo>
                                      <a:lnTo>
                                        <a:pt x="964" y="420"/>
                                      </a:lnTo>
                                      <a:lnTo>
                                        <a:pt x="980" y="461"/>
                                      </a:lnTo>
                                      <a:lnTo>
                                        <a:pt x="992" y="503"/>
                                      </a:lnTo>
                                      <a:lnTo>
                                        <a:pt x="998" y="544"/>
                                      </a:lnTo>
                                      <a:lnTo>
                                        <a:pt x="1054" y="544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4465" y="1397000"/>
                                  <a:ext cx="367665" cy="579120"/>
                                </a:xfrm>
                                <a:custGeom>
                                  <a:avLst/>
                                  <a:gdLst>
                                    <a:gd name="T0" fmla="*/ 988 w 1157"/>
                                    <a:gd name="T1" fmla="*/ 39 h 1823"/>
                                    <a:gd name="T2" fmla="*/ 913 w 1157"/>
                                    <a:gd name="T3" fmla="*/ 87 h 1823"/>
                                    <a:gd name="T4" fmla="*/ 493 w 1157"/>
                                    <a:gd name="T5" fmla="*/ 3 h 1823"/>
                                    <a:gd name="T6" fmla="*/ 241 w 1157"/>
                                    <a:gd name="T7" fmla="*/ 71 h 1823"/>
                                    <a:gd name="T8" fmla="*/ 79 w 1157"/>
                                    <a:gd name="T9" fmla="*/ 250 h 1823"/>
                                    <a:gd name="T10" fmla="*/ 9 w 1157"/>
                                    <a:gd name="T11" fmla="*/ 554 h 1823"/>
                                    <a:gd name="T12" fmla="*/ 71 w 1157"/>
                                    <a:gd name="T13" fmla="*/ 770 h 1823"/>
                                    <a:gd name="T14" fmla="*/ 367 w 1157"/>
                                    <a:gd name="T15" fmla="*/ 1031 h 1823"/>
                                    <a:gd name="T16" fmla="*/ 722 w 1157"/>
                                    <a:gd name="T17" fmla="*/ 1206 h 1823"/>
                                    <a:gd name="T18" fmla="*/ 836 w 1157"/>
                                    <a:gd name="T19" fmla="*/ 1337 h 1823"/>
                                    <a:gd name="T20" fmla="*/ 851 w 1157"/>
                                    <a:gd name="T21" fmla="*/ 1528 h 1823"/>
                                    <a:gd name="T22" fmla="*/ 747 w 1157"/>
                                    <a:gd name="T23" fmla="*/ 1662 h 1823"/>
                                    <a:gd name="T24" fmla="*/ 524 w 1157"/>
                                    <a:gd name="T25" fmla="*/ 1721 h 1823"/>
                                    <a:gd name="T26" fmla="*/ 320 w 1157"/>
                                    <a:gd name="T27" fmla="*/ 1643 h 1823"/>
                                    <a:gd name="T28" fmla="*/ 118 w 1157"/>
                                    <a:gd name="T29" fmla="*/ 1369 h 1823"/>
                                    <a:gd name="T30" fmla="*/ 0 w 1157"/>
                                    <a:gd name="T31" fmla="*/ 1183 h 1823"/>
                                    <a:gd name="T32" fmla="*/ 122 w 1157"/>
                                    <a:gd name="T33" fmla="*/ 1737 h 1823"/>
                                    <a:gd name="T34" fmla="*/ 324 w 1157"/>
                                    <a:gd name="T35" fmla="*/ 1791 h 1823"/>
                                    <a:gd name="T36" fmla="*/ 671 w 1157"/>
                                    <a:gd name="T37" fmla="*/ 1811 h 1823"/>
                                    <a:gd name="T38" fmla="*/ 936 w 1157"/>
                                    <a:gd name="T39" fmla="*/ 1709 h 1823"/>
                                    <a:gd name="T40" fmla="*/ 1109 w 1157"/>
                                    <a:gd name="T41" fmla="*/ 1500 h 1823"/>
                                    <a:gd name="T42" fmla="*/ 1155 w 1157"/>
                                    <a:gd name="T43" fmla="*/ 1199 h 1823"/>
                                    <a:gd name="T44" fmla="*/ 1073 w 1157"/>
                                    <a:gd name="T45" fmla="*/ 980 h 1823"/>
                                    <a:gd name="T46" fmla="*/ 796 w 1157"/>
                                    <a:gd name="T47" fmla="*/ 757 h 1823"/>
                                    <a:gd name="T48" fmla="*/ 433 w 1157"/>
                                    <a:gd name="T49" fmla="*/ 576 h 1823"/>
                                    <a:gd name="T50" fmla="*/ 308 w 1157"/>
                                    <a:gd name="T51" fmla="*/ 430 h 1823"/>
                                    <a:gd name="T52" fmla="*/ 289 w 1157"/>
                                    <a:gd name="T53" fmla="*/ 257 h 1823"/>
                                    <a:gd name="T54" fmla="*/ 456 w 1157"/>
                                    <a:gd name="T55" fmla="*/ 110 h 1823"/>
                                    <a:gd name="T56" fmla="*/ 652 w 1157"/>
                                    <a:gd name="T57" fmla="*/ 119 h 1823"/>
                                    <a:gd name="T58" fmla="*/ 835 w 1157"/>
                                    <a:gd name="T59" fmla="*/ 244 h 1823"/>
                                    <a:gd name="T60" fmla="*/ 993 w 1157"/>
                                    <a:gd name="T61" fmla="*/ 516 h 1823"/>
                                    <a:gd name="T62" fmla="*/ 1009 w 1157"/>
                                    <a:gd name="T63" fmla="*/ 20 h 1823"/>
                                    <a:gd name="T64" fmla="*/ 1000 w 1157"/>
                                    <a:gd name="T65" fmla="*/ 468 h 1823"/>
                                    <a:gd name="T66" fmla="*/ 816 w 1157"/>
                                    <a:gd name="T67" fmla="*/ 197 h 1823"/>
                                    <a:gd name="T68" fmla="*/ 618 w 1157"/>
                                    <a:gd name="T69" fmla="*/ 87 h 1823"/>
                                    <a:gd name="T70" fmla="*/ 403 w 1157"/>
                                    <a:gd name="T71" fmla="*/ 111 h 1823"/>
                                    <a:gd name="T72" fmla="*/ 263 w 1157"/>
                                    <a:gd name="T73" fmla="*/ 276 h 1823"/>
                                    <a:gd name="T74" fmla="*/ 308 w 1157"/>
                                    <a:gd name="T75" fmla="*/ 475 h 1823"/>
                                    <a:gd name="T76" fmla="*/ 462 w 1157"/>
                                    <a:gd name="T77" fmla="*/ 618 h 1823"/>
                                    <a:gd name="T78" fmla="*/ 863 w 1157"/>
                                    <a:gd name="T79" fmla="*/ 818 h 1823"/>
                                    <a:gd name="T80" fmla="*/ 1079 w 1157"/>
                                    <a:gd name="T81" fmla="*/ 1026 h 1823"/>
                                    <a:gd name="T82" fmla="*/ 1136 w 1157"/>
                                    <a:gd name="T83" fmla="*/ 1252 h 1823"/>
                                    <a:gd name="T84" fmla="*/ 1065 w 1157"/>
                                    <a:gd name="T85" fmla="*/ 1541 h 1823"/>
                                    <a:gd name="T86" fmla="*/ 878 w 1157"/>
                                    <a:gd name="T87" fmla="*/ 1722 h 1823"/>
                                    <a:gd name="T88" fmla="*/ 609 w 1157"/>
                                    <a:gd name="T89" fmla="*/ 1797 h 1823"/>
                                    <a:gd name="T90" fmla="*/ 254 w 1157"/>
                                    <a:gd name="T91" fmla="*/ 1748 h 1823"/>
                                    <a:gd name="T92" fmla="*/ 95 w 1157"/>
                                    <a:gd name="T93" fmla="*/ 1732 h 1823"/>
                                    <a:gd name="T94" fmla="*/ 56 w 1157"/>
                                    <a:gd name="T95" fmla="*/ 1202 h 1823"/>
                                    <a:gd name="T96" fmla="*/ 144 w 1157"/>
                                    <a:gd name="T97" fmla="*/ 1467 h 1823"/>
                                    <a:gd name="T98" fmla="*/ 347 w 1157"/>
                                    <a:gd name="T99" fmla="*/ 1686 h 1823"/>
                                    <a:gd name="T100" fmla="*/ 583 w 1157"/>
                                    <a:gd name="T101" fmla="*/ 1737 h 1823"/>
                                    <a:gd name="T102" fmla="*/ 784 w 1157"/>
                                    <a:gd name="T103" fmla="*/ 1659 h 1823"/>
                                    <a:gd name="T104" fmla="*/ 876 w 1157"/>
                                    <a:gd name="T105" fmla="*/ 1501 h 1823"/>
                                    <a:gd name="T106" fmla="*/ 837 w 1157"/>
                                    <a:gd name="T107" fmla="*/ 1295 h 1823"/>
                                    <a:gd name="T108" fmla="*/ 667 w 1157"/>
                                    <a:gd name="T109" fmla="*/ 1154 h 1823"/>
                                    <a:gd name="T110" fmla="*/ 304 w 1157"/>
                                    <a:gd name="T111" fmla="*/ 970 h 1823"/>
                                    <a:gd name="T112" fmla="*/ 68 w 1157"/>
                                    <a:gd name="T113" fmla="*/ 724 h 1823"/>
                                    <a:gd name="T114" fmla="*/ 32 w 1157"/>
                                    <a:gd name="T115" fmla="*/ 501 h 1823"/>
                                    <a:gd name="T116" fmla="*/ 121 w 1157"/>
                                    <a:gd name="T117" fmla="*/ 217 h 1823"/>
                                    <a:gd name="T118" fmla="*/ 293 w 1157"/>
                                    <a:gd name="T119" fmla="*/ 65 h 1823"/>
                                    <a:gd name="T120" fmla="*/ 571 w 1157"/>
                                    <a:gd name="T121" fmla="*/ 25 h 1823"/>
                                    <a:gd name="T122" fmla="*/ 936 w 1157"/>
                                    <a:gd name="T123" fmla="*/ 107 h 1823"/>
                                    <a:gd name="T124" fmla="*/ 1016 w 1157"/>
                                    <a:gd name="T125" fmla="*/ 20 h 18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57" h="1823">
                                      <a:moveTo>
                                        <a:pt x="1054" y="554"/>
                                      </a:moveTo>
                                      <a:lnTo>
                                        <a:pt x="1075" y="554"/>
                                      </a:lnTo>
                                      <a:lnTo>
                                        <a:pt x="1075" y="0"/>
                                      </a:lnTo>
                                      <a:lnTo>
                                        <a:pt x="1003" y="0"/>
                                      </a:lnTo>
                                      <a:lnTo>
                                        <a:pt x="988" y="39"/>
                                      </a:lnTo>
                                      <a:lnTo>
                                        <a:pt x="976" y="61"/>
                                      </a:lnTo>
                                      <a:lnTo>
                                        <a:pt x="962" y="76"/>
                                      </a:lnTo>
                                      <a:lnTo>
                                        <a:pt x="949" y="85"/>
                                      </a:lnTo>
                                      <a:lnTo>
                                        <a:pt x="933" y="87"/>
                                      </a:lnTo>
                                      <a:lnTo>
                                        <a:pt x="913" y="87"/>
                                      </a:lnTo>
                                      <a:lnTo>
                                        <a:pt x="863" y="76"/>
                                      </a:lnTo>
                                      <a:lnTo>
                                        <a:pt x="715" y="31"/>
                                      </a:lnTo>
                                      <a:lnTo>
                                        <a:pt x="614" y="11"/>
                                      </a:lnTo>
                                      <a:lnTo>
                                        <a:pt x="574" y="5"/>
                                      </a:lnTo>
                                      <a:lnTo>
                                        <a:pt x="493" y="3"/>
                                      </a:lnTo>
                                      <a:lnTo>
                                        <a:pt x="435" y="5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31" y="29"/>
                                      </a:lnTo>
                                      <a:lnTo>
                                        <a:pt x="285" y="48"/>
                                      </a:lnTo>
                                      <a:lnTo>
                                        <a:pt x="241" y="71"/>
                                      </a:lnTo>
                                      <a:lnTo>
                                        <a:pt x="202" y="99"/>
                                      </a:lnTo>
                                      <a:lnTo>
                                        <a:pt x="164" y="132"/>
                                      </a:lnTo>
                                      <a:lnTo>
                                        <a:pt x="133" y="167"/>
                                      </a:lnTo>
                                      <a:lnTo>
                                        <a:pt x="105" y="207"/>
                                      </a:lnTo>
                                      <a:lnTo>
                                        <a:pt x="79" y="250"/>
                                      </a:lnTo>
                                      <a:lnTo>
                                        <a:pt x="58" y="295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17" y="446"/>
                                      </a:lnTo>
                                      <a:lnTo>
                                        <a:pt x="11" y="498"/>
                                      </a:lnTo>
                                      <a:lnTo>
                                        <a:pt x="9" y="554"/>
                                      </a:lnTo>
                                      <a:lnTo>
                                        <a:pt x="12" y="602"/>
                                      </a:lnTo>
                                      <a:lnTo>
                                        <a:pt x="21" y="648"/>
                                      </a:lnTo>
                                      <a:lnTo>
                                        <a:pt x="34" y="691"/>
                                      </a:lnTo>
                                      <a:lnTo>
                                        <a:pt x="50" y="732"/>
                                      </a:lnTo>
                                      <a:lnTo>
                                        <a:pt x="71" y="770"/>
                                      </a:lnTo>
                                      <a:lnTo>
                                        <a:pt x="97" y="807"/>
                                      </a:lnTo>
                                      <a:lnTo>
                                        <a:pt x="153" y="874"/>
                                      </a:lnTo>
                                      <a:lnTo>
                                        <a:pt x="220" y="934"/>
                                      </a:lnTo>
                                      <a:lnTo>
                                        <a:pt x="293" y="985"/>
                                      </a:lnTo>
                                      <a:lnTo>
                                        <a:pt x="367" y="1031"/>
                                      </a:lnTo>
                                      <a:lnTo>
                                        <a:pt x="440" y="1074"/>
                                      </a:lnTo>
                                      <a:lnTo>
                                        <a:pt x="512" y="1109"/>
                                      </a:lnTo>
                                      <a:lnTo>
                                        <a:pt x="586" y="1140"/>
                                      </a:lnTo>
                                      <a:lnTo>
                                        <a:pt x="656" y="1171"/>
                                      </a:lnTo>
                                      <a:lnTo>
                                        <a:pt x="722" y="1206"/>
                                      </a:lnTo>
                                      <a:lnTo>
                                        <a:pt x="750" y="1226"/>
                                      </a:lnTo>
                                      <a:lnTo>
                                        <a:pt x="776" y="1249"/>
                                      </a:lnTo>
                                      <a:lnTo>
                                        <a:pt x="800" y="1275"/>
                                      </a:lnTo>
                                      <a:lnTo>
                                        <a:pt x="819" y="1305"/>
                                      </a:lnTo>
                                      <a:lnTo>
                                        <a:pt x="836" y="1337"/>
                                      </a:lnTo>
                                      <a:lnTo>
                                        <a:pt x="848" y="1375"/>
                                      </a:lnTo>
                                      <a:lnTo>
                                        <a:pt x="855" y="1417"/>
                                      </a:lnTo>
                                      <a:lnTo>
                                        <a:pt x="858" y="1465"/>
                                      </a:lnTo>
                                      <a:lnTo>
                                        <a:pt x="855" y="1498"/>
                                      </a:lnTo>
                                      <a:lnTo>
                                        <a:pt x="851" y="1528"/>
                                      </a:lnTo>
                                      <a:lnTo>
                                        <a:pt x="840" y="1556"/>
                                      </a:lnTo>
                                      <a:lnTo>
                                        <a:pt x="827" y="1582"/>
                                      </a:lnTo>
                                      <a:lnTo>
                                        <a:pt x="790" y="1627"/>
                                      </a:lnTo>
                                      <a:lnTo>
                                        <a:pt x="770" y="1644"/>
                                      </a:lnTo>
                                      <a:lnTo>
                                        <a:pt x="747" y="1662"/>
                                      </a:lnTo>
                                      <a:lnTo>
                                        <a:pt x="720" y="1676"/>
                                      </a:lnTo>
                                      <a:lnTo>
                                        <a:pt x="695" y="1688"/>
                                      </a:lnTo>
                                      <a:lnTo>
                                        <a:pt x="638" y="1707"/>
                                      </a:lnTo>
                                      <a:lnTo>
                                        <a:pt x="581" y="1717"/>
                                      </a:lnTo>
                                      <a:lnTo>
                                        <a:pt x="524" y="1721"/>
                                      </a:lnTo>
                                      <a:lnTo>
                                        <a:pt x="481" y="1717"/>
                                      </a:lnTo>
                                      <a:lnTo>
                                        <a:pt x="438" y="1708"/>
                                      </a:lnTo>
                                      <a:lnTo>
                                        <a:pt x="398" y="1692"/>
                                      </a:lnTo>
                                      <a:lnTo>
                                        <a:pt x="358" y="1671"/>
                                      </a:lnTo>
                                      <a:lnTo>
                                        <a:pt x="320" y="1643"/>
                                      </a:lnTo>
                                      <a:lnTo>
                                        <a:pt x="284" y="1613"/>
                                      </a:lnTo>
                                      <a:lnTo>
                                        <a:pt x="250" y="1578"/>
                                      </a:lnTo>
                                      <a:lnTo>
                                        <a:pt x="218" y="1541"/>
                                      </a:lnTo>
                                      <a:lnTo>
                                        <a:pt x="163" y="1457"/>
                                      </a:lnTo>
                                      <a:lnTo>
                                        <a:pt x="118" y="1369"/>
                                      </a:lnTo>
                                      <a:lnTo>
                                        <a:pt x="102" y="1324"/>
                                      </a:lnTo>
                                      <a:lnTo>
                                        <a:pt x="89" y="1277"/>
                                      </a:lnTo>
                                      <a:lnTo>
                                        <a:pt x="82" y="1235"/>
                                      </a:lnTo>
                                      <a:lnTo>
                                        <a:pt x="75" y="1183"/>
                                      </a:lnTo>
                                      <a:lnTo>
                                        <a:pt x="0" y="1183"/>
                                      </a:lnTo>
                                      <a:lnTo>
                                        <a:pt x="0" y="1823"/>
                                      </a:lnTo>
                                      <a:lnTo>
                                        <a:pt x="73" y="1823"/>
                                      </a:lnTo>
                                      <a:lnTo>
                                        <a:pt x="99" y="1761"/>
                                      </a:lnTo>
                                      <a:lnTo>
                                        <a:pt x="112" y="1744"/>
                                      </a:lnTo>
                                      <a:lnTo>
                                        <a:pt x="122" y="1737"/>
                                      </a:lnTo>
                                      <a:lnTo>
                                        <a:pt x="134" y="1733"/>
                                      </a:lnTo>
                                      <a:lnTo>
                                        <a:pt x="149" y="1733"/>
                                      </a:lnTo>
                                      <a:lnTo>
                                        <a:pt x="189" y="1744"/>
                                      </a:lnTo>
                                      <a:lnTo>
                                        <a:pt x="246" y="1766"/>
                                      </a:lnTo>
                                      <a:lnTo>
                                        <a:pt x="324" y="1791"/>
                                      </a:lnTo>
                                      <a:lnTo>
                                        <a:pt x="423" y="1812"/>
                                      </a:lnTo>
                                      <a:lnTo>
                                        <a:pt x="481" y="1817"/>
                                      </a:lnTo>
                                      <a:lnTo>
                                        <a:pt x="548" y="1819"/>
                                      </a:lnTo>
                                      <a:lnTo>
                                        <a:pt x="612" y="1817"/>
                                      </a:lnTo>
                                      <a:lnTo>
                                        <a:pt x="671" y="1811"/>
                                      </a:lnTo>
                                      <a:lnTo>
                                        <a:pt x="729" y="1798"/>
                                      </a:lnTo>
                                      <a:lnTo>
                                        <a:pt x="785" y="1783"/>
                                      </a:lnTo>
                                      <a:lnTo>
                                        <a:pt x="837" y="1763"/>
                                      </a:lnTo>
                                      <a:lnTo>
                                        <a:pt x="888" y="1739"/>
                                      </a:lnTo>
                                      <a:lnTo>
                                        <a:pt x="936" y="1709"/>
                                      </a:lnTo>
                                      <a:lnTo>
                                        <a:pt x="979" y="1677"/>
                                      </a:lnTo>
                                      <a:lnTo>
                                        <a:pt x="1018" y="1638"/>
                                      </a:lnTo>
                                      <a:lnTo>
                                        <a:pt x="1052" y="1596"/>
                                      </a:lnTo>
                                      <a:lnTo>
                                        <a:pt x="1083" y="1551"/>
                                      </a:lnTo>
                                      <a:lnTo>
                                        <a:pt x="1109" y="1500"/>
                                      </a:lnTo>
                                      <a:lnTo>
                                        <a:pt x="1129" y="1443"/>
                                      </a:lnTo>
                                      <a:lnTo>
                                        <a:pt x="1144" y="1384"/>
                                      </a:lnTo>
                                      <a:lnTo>
                                        <a:pt x="1155" y="1321"/>
                                      </a:lnTo>
                                      <a:lnTo>
                                        <a:pt x="1157" y="1252"/>
                                      </a:lnTo>
                                      <a:lnTo>
                                        <a:pt x="1155" y="1199"/>
                                      </a:lnTo>
                                      <a:lnTo>
                                        <a:pt x="1147" y="1149"/>
                                      </a:lnTo>
                                      <a:lnTo>
                                        <a:pt x="1134" y="1101"/>
                                      </a:lnTo>
                                      <a:lnTo>
                                        <a:pt x="1118" y="1058"/>
                                      </a:lnTo>
                                      <a:lnTo>
                                        <a:pt x="1098" y="1016"/>
                                      </a:lnTo>
                                      <a:lnTo>
                                        <a:pt x="1073" y="980"/>
                                      </a:lnTo>
                                      <a:lnTo>
                                        <a:pt x="1018" y="912"/>
                                      </a:lnTo>
                                      <a:lnTo>
                                        <a:pt x="984" y="882"/>
                                      </a:lnTo>
                                      <a:lnTo>
                                        <a:pt x="949" y="853"/>
                                      </a:lnTo>
                                      <a:lnTo>
                                        <a:pt x="874" y="803"/>
                                      </a:lnTo>
                                      <a:lnTo>
                                        <a:pt x="796" y="757"/>
                                      </a:lnTo>
                                      <a:lnTo>
                                        <a:pt x="714" y="717"/>
                                      </a:lnTo>
                                      <a:lnTo>
                                        <a:pt x="573" y="653"/>
                                      </a:lnTo>
                                      <a:lnTo>
                                        <a:pt x="500" y="617"/>
                                      </a:lnTo>
                                      <a:lnTo>
                                        <a:pt x="473" y="603"/>
                                      </a:lnTo>
                                      <a:lnTo>
                                        <a:pt x="433" y="576"/>
                                      </a:lnTo>
                                      <a:lnTo>
                                        <a:pt x="402" y="551"/>
                                      </a:lnTo>
                                      <a:lnTo>
                                        <a:pt x="374" y="526"/>
                                      </a:lnTo>
                                      <a:lnTo>
                                        <a:pt x="347" y="497"/>
                                      </a:lnTo>
                                      <a:lnTo>
                                        <a:pt x="327" y="465"/>
                                      </a:lnTo>
                                      <a:lnTo>
                                        <a:pt x="308" y="430"/>
                                      </a:lnTo>
                                      <a:lnTo>
                                        <a:pt x="294" y="390"/>
                                      </a:lnTo>
                                      <a:lnTo>
                                        <a:pt x="286" y="347"/>
                                      </a:lnTo>
                                      <a:lnTo>
                                        <a:pt x="284" y="300"/>
                                      </a:lnTo>
                                      <a:lnTo>
                                        <a:pt x="285" y="279"/>
                                      </a:lnTo>
                                      <a:lnTo>
                                        <a:pt x="289" y="257"/>
                                      </a:lnTo>
                                      <a:lnTo>
                                        <a:pt x="309" y="219"/>
                                      </a:lnTo>
                                      <a:lnTo>
                                        <a:pt x="337" y="184"/>
                                      </a:lnTo>
                                      <a:lnTo>
                                        <a:pt x="374" y="154"/>
                                      </a:lnTo>
                                      <a:lnTo>
                                        <a:pt x="414" y="129"/>
                                      </a:lnTo>
                                      <a:lnTo>
                                        <a:pt x="456" y="110"/>
                                      </a:lnTo>
                                      <a:lnTo>
                                        <a:pt x="497" y="97"/>
                                      </a:lnTo>
                                      <a:lnTo>
                                        <a:pt x="534" y="95"/>
                                      </a:lnTo>
                                      <a:lnTo>
                                        <a:pt x="573" y="97"/>
                                      </a:lnTo>
                                      <a:lnTo>
                                        <a:pt x="613" y="105"/>
                                      </a:lnTo>
                                      <a:lnTo>
                                        <a:pt x="652" y="119"/>
                                      </a:lnTo>
                                      <a:lnTo>
                                        <a:pt x="691" y="136"/>
                                      </a:lnTo>
                                      <a:lnTo>
                                        <a:pt x="730" y="157"/>
                                      </a:lnTo>
                                      <a:lnTo>
                                        <a:pt x="766" y="184"/>
                                      </a:lnTo>
                                      <a:lnTo>
                                        <a:pt x="802" y="212"/>
                                      </a:lnTo>
                                      <a:lnTo>
                                        <a:pt x="835" y="244"/>
                                      </a:lnTo>
                                      <a:lnTo>
                                        <a:pt x="897" y="315"/>
                                      </a:lnTo>
                                      <a:lnTo>
                                        <a:pt x="945" y="393"/>
                                      </a:lnTo>
                                      <a:lnTo>
                                        <a:pt x="965" y="433"/>
                                      </a:lnTo>
                                      <a:lnTo>
                                        <a:pt x="981" y="473"/>
                                      </a:lnTo>
                                      <a:lnTo>
                                        <a:pt x="993" y="516"/>
                                      </a:lnTo>
                                      <a:lnTo>
                                        <a:pt x="1000" y="564"/>
                                      </a:lnTo>
                                      <a:lnTo>
                                        <a:pt x="1075" y="564"/>
                                      </a:lnTo>
                                      <a:lnTo>
                                        <a:pt x="1075" y="0"/>
                                      </a:lnTo>
                                      <a:lnTo>
                                        <a:pt x="1009" y="0"/>
                                      </a:lnTo>
                                      <a:lnTo>
                                        <a:pt x="1009" y="20"/>
                                      </a:lnTo>
                                      <a:lnTo>
                                        <a:pt x="1054" y="20"/>
                                      </a:lnTo>
                                      <a:lnTo>
                                        <a:pt x="1054" y="544"/>
                                      </a:lnTo>
                                      <a:lnTo>
                                        <a:pt x="1019" y="544"/>
                                      </a:lnTo>
                                      <a:lnTo>
                                        <a:pt x="1012" y="511"/>
                                      </a:lnTo>
                                      <a:lnTo>
                                        <a:pt x="1000" y="468"/>
                                      </a:lnTo>
                                      <a:lnTo>
                                        <a:pt x="984" y="426"/>
                                      </a:lnTo>
                                      <a:lnTo>
                                        <a:pt x="964" y="383"/>
                                      </a:lnTo>
                                      <a:lnTo>
                                        <a:pt x="913" y="305"/>
                                      </a:lnTo>
                                      <a:lnTo>
                                        <a:pt x="851" y="231"/>
                                      </a:lnTo>
                                      <a:lnTo>
                                        <a:pt x="816" y="197"/>
                                      </a:lnTo>
                                      <a:lnTo>
                                        <a:pt x="780" y="169"/>
                                      </a:lnTo>
                                      <a:lnTo>
                                        <a:pt x="741" y="142"/>
                                      </a:lnTo>
                                      <a:lnTo>
                                        <a:pt x="702" y="119"/>
                                      </a:lnTo>
                                      <a:lnTo>
                                        <a:pt x="660" y="101"/>
                                      </a:lnTo>
                                      <a:lnTo>
                                        <a:pt x="618" y="87"/>
                                      </a:lnTo>
                                      <a:lnTo>
                                        <a:pt x="575" y="77"/>
                                      </a:lnTo>
                                      <a:lnTo>
                                        <a:pt x="534" y="75"/>
                                      </a:lnTo>
                                      <a:lnTo>
                                        <a:pt x="492" y="80"/>
                                      </a:lnTo>
                                      <a:lnTo>
                                        <a:pt x="448" y="92"/>
                                      </a:lnTo>
                                      <a:lnTo>
                                        <a:pt x="403" y="111"/>
                                      </a:lnTo>
                                      <a:lnTo>
                                        <a:pt x="360" y="139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290" y="209"/>
                                      </a:lnTo>
                                      <a:lnTo>
                                        <a:pt x="270" y="252"/>
                                      </a:lnTo>
                                      <a:lnTo>
                                        <a:pt x="263" y="276"/>
                                      </a:lnTo>
                                      <a:lnTo>
                                        <a:pt x="262" y="300"/>
                                      </a:lnTo>
                                      <a:lnTo>
                                        <a:pt x="265" y="350"/>
                                      </a:lnTo>
                                      <a:lnTo>
                                        <a:pt x="276" y="395"/>
                                      </a:lnTo>
                                      <a:lnTo>
                                        <a:pt x="289" y="437"/>
                                      </a:lnTo>
                                      <a:lnTo>
                                        <a:pt x="308" y="475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358" y="538"/>
                                      </a:lnTo>
                                      <a:lnTo>
                                        <a:pt x="388" y="566"/>
                                      </a:lnTo>
                                      <a:lnTo>
                                        <a:pt x="419" y="591"/>
                                      </a:lnTo>
                                      <a:lnTo>
                                        <a:pt x="462" y="618"/>
                                      </a:lnTo>
                                      <a:lnTo>
                                        <a:pt x="489" y="634"/>
                                      </a:lnTo>
                                      <a:lnTo>
                                        <a:pt x="565" y="671"/>
                                      </a:lnTo>
                                      <a:lnTo>
                                        <a:pt x="706" y="734"/>
                                      </a:lnTo>
                                      <a:lnTo>
                                        <a:pt x="785" y="774"/>
                                      </a:lnTo>
                                      <a:lnTo>
                                        <a:pt x="863" y="818"/>
                                      </a:lnTo>
                                      <a:lnTo>
                                        <a:pt x="936" y="868"/>
                                      </a:lnTo>
                                      <a:lnTo>
                                        <a:pt x="970" y="897"/>
                                      </a:lnTo>
                                      <a:lnTo>
                                        <a:pt x="1001" y="924"/>
                                      </a:lnTo>
                                      <a:lnTo>
                                        <a:pt x="1057" y="990"/>
                                      </a:lnTo>
                                      <a:lnTo>
                                        <a:pt x="1079" y="1026"/>
                                      </a:lnTo>
                                      <a:lnTo>
                                        <a:pt x="1100" y="1065"/>
                                      </a:lnTo>
                                      <a:lnTo>
                                        <a:pt x="1116" y="1106"/>
                                      </a:lnTo>
                                      <a:lnTo>
                                        <a:pt x="1128" y="1151"/>
                                      </a:lnTo>
                                      <a:lnTo>
                                        <a:pt x="1133" y="1201"/>
                                      </a:lnTo>
                                      <a:lnTo>
                                        <a:pt x="1136" y="1252"/>
                                      </a:lnTo>
                                      <a:lnTo>
                                        <a:pt x="1133" y="1319"/>
                                      </a:lnTo>
                                      <a:lnTo>
                                        <a:pt x="1125" y="1381"/>
                                      </a:lnTo>
                                      <a:lnTo>
                                        <a:pt x="1110" y="1438"/>
                                      </a:lnTo>
                                      <a:lnTo>
                                        <a:pt x="1090" y="1492"/>
                                      </a:lnTo>
                                      <a:lnTo>
                                        <a:pt x="1065" y="1541"/>
                                      </a:lnTo>
                                      <a:lnTo>
                                        <a:pt x="1036" y="1586"/>
                                      </a:lnTo>
                                      <a:lnTo>
                                        <a:pt x="1001" y="1626"/>
                                      </a:lnTo>
                                      <a:lnTo>
                                        <a:pt x="965" y="1662"/>
                                      </a:lnTo>
                                      <a:lnTo>
                                        <a:pt x="922" y="1694"/>
                                      </a:lnTo>
                                      <a:lnTo>
                                        <a:pt x="878" y="1722"/>
                                      </a:lnTo>
                                      <a:lnTo>
                                        <a:pt x="829" y="1746"/>
                                      </a:lnTo>
                                      <a:lnTo>
                                        <a:pt x="777" y="1766"/>
                                      </a:lnTo>
                                      <a:lnTo>
                                        <a:pt x="723" y="1781"/>
                                      </a:lnTo>
                                      <a:lnTo>
                                        <a:pt x="668" y="1791"/>
                                      </a:lnTo>
                                      <a:lnTo>
                                        <a:pt x="609" y="1797"/>
                                      </a:lnTo>
                                      <a:lnTo>
                                        <a:pt x="548" y="1799"/>
                                      </a:lnTo>
                                      <a:lnTo>
                                        <a:pt x="484" y="1797"/>
                                      </a:lnTo>
                                      <a:lnTo>
                                        <a:pt x="426" y="1792"/>
                                      </a:lnTo>
                                      <a:lnTo>
                                        <a:pt x="329" y="1773"/>
                                      </a:lnTo>
                                      <a:lnTo>
                                        <a:pt x="254" y="1748"/>
                                      </a:lnTo>
                                      <a:lnTo>
                                        <a:pt x="198" y="1727"/>
                                      </a:lnTo>
                                      <a:lnTo>
                                        <a:pt x="152" y="1713"/>
                                      </a:lnTo>
                                      <a:lnTo>
                                        <a:pt x="132" y="1713"/>
                                      </a:lnTo>
                                      <a:lnTo>
                                        <a:pt x="112" y="1719"/>
                                      </a:lnTo>
                                      <a:lnTo>
                                        <a:pt x="95" y="1732"/>
                                      </a:lnTo>
                                      <a:lnTo>
                                        <a:pt x="81" y="1751"/>
                                      </a:lnTo>
                                      <a:lnTo>
                                        <a:pt x="59" y="1803"/>
                                      </a:lnTo>
                                      <a:lnTo>
                                        <a:pt x="21" y="1803"/>
                                      </a:lnTo>
                                      <a:lnTo>
                                        <a:pt x="21" y="1202"/>
                                      </a:lnTo>
                                      <a:lnTo>
                                        <a:pt x="56" y="1202"/>
                                      </a:lnTo>
                                      <a:lnTo>
                                        <a:pt x="60" y="1237"/>
                                      </a:lnTo>
                                      <a:lnTo>
                                        <a:pt x="70" y="1282"/>
                                      </a:lnTo>
                                      <a:lnTo>
                                        <a:pt x="83" y="1329"/>
                                      </a:lnTo>
                                      <a:lnTo>
                                        <a:pt x="99" y="1376"/>
                                      </a:lnTo>
                                      <a:lnTo>
                                        <a:pt x="144" y="1467"/>
                                      </a:lnTo>
                                      <a:lnTo>
                                        <a:pt x="202" y="1551"/>
                                      </a:lnTo>
                                      <a:lnTo>
                                        <a:pt x="234" y="1591"/>
                                      </a:lnTo>
                                      <a:lnTo>
                                        <a:pt x="270" y="1626"/>
                                      </a:lnTo>
                                      <a:lnTo>
                                        <a:pt x="306" y="1658"/>
                                      </a:lnTo>
                                      <a:lnTo>
                                        <a:pt x="347" y="1686"/>
                                      </a:lnTo>
                                      <a:lnTo>
                                        <a:pt x="390" y="1709"/>
                                      </a:lnTo>
                                      <a:lnTo>
                                        <a:pt x="433" y="1726"/>
                                      </a:lnTo>
                                      <a:lnTo>
                                        <a:pt x="478" y="1737"/>
                                      </a:lnTo>
                                      <a:lnTo>
                                        <a:pt x="524" y="1741"/>
                                      </a:lnTo>
                                      <a:lnTo>
                                        <a:pt x="583" y="1737"/>
                                      </a:lnTo>
                                      <a:lnTo>
                                        <a:pt x="644" y="1724"/>
                                      </a:lnTo>
                                      <a:lnTo>
                                        <a:pt x="703" y="1706"/>
                                      </a:lnTo>
                                      <a:lnTo>
                                        <a:pt x="731" y="1693"/>
                                      </a:lnTo>
                                      <a:lnTo>
                                        <a:pt x="758" y="1677"/>
                                      </a:lnTo>
                                      <a:lnTo>
                                        <a:pt x="784" y="1659"/>
                                      </a:lnTo>
                                      <a:lnTo>
                                        <a:pt x="806" y="1640"/>
                                      </a:lnTo>
                                      <a:lnTo>
                                        <a:pt x="845" y="1592"/>
                                      </a:lnTo>
                                      <a:lnTo>
                                        <a:pt x="859" y="1563"/>
                                      </a:lnTo>
                                      <a:lnTo>
                                        <a:pt x="870" y="1533"/>
                                      </a:lnTo>
                                      <a:lnTo>
                                        <a:pt x="876" y="1501"/>
                                      </a:lnTo>
                                      <a:lnTo>
                                        <a:pt x="879" y="1465"/>
                                      </a:lnTo>
                                      <a:lnTo>
                                        <a:pt x="876" y="1415"/>
                                      </a:lnTo>
                                      <a:lnTo>
                                        <a:pt x="867" y="1370"/>
                                      </a:lnTo>
                                      <a:lnTo>
                                        <a:pt x="855" y="1330"/>
                                      </a:lnTo>
                                      <a:lnTo>
                                        <a:pt x="837" y="1295"/>
                                      </a:lnTo>
                                      <a:lnTo>
                                        <a:pt x="816" y="1265"/>
                                      </a:lnTo>
                                      <a:lnTo>
                                        <a:pt x="792" y="1236"/>
                                      </a:lnTo>
                                      <a:lnTo>
                                        <a:pt x="763" y="1211"/>
                                      </a:lnTo>
                                      <a:lnTo>
                                        <a:pt x="733" y="1191"/>
                                      </a:lnTo>
                                      <a:lnTo>
                                        <a:pt x="667" y="1154"/>
                                      </a:lnTo>
                                      <a:lnTo>
                                        <a:pt x="594" y="1123"/>
                                      </a:lnTo>
                                      <a:lnTo>
                                        <a:pt x="520" y="1091"/>
                                      </a:lnTo>
                                      <a:lnTo>
                                        <a:pt x="450" y="1056"/>
                                      </a:lnTo>
                                      <a:lnTo>
                                        <a:pt x="378" y="1016"/>
                                      </a:lnTo>
                                      <a:lnTo>
                                        <a:pt x="304" y="970"/>
                                      </a:lnTo>
                                      <a:lnTo>
                                        <a:pt x="234" y="919"/>
                                      </a:lnTo>
                                      <a:lnTo>
                                        <a:pt x="169" y="862"/>
                                      </a:lnTo>
                                      <a:lnTo>
                                        <a:pt x="113" y="797"/>
                                      </a:lnTo>
                                      <a:lnTo>
                                        <a:pt x="90" y="760"/>
                                      </a:lnTo>
                                      <a:lnTo>
                                        <a:pt x="68" y="724"/>
                                      </a:lnTo>
                                      <a:lnTo>
                                        <a:pt x="52" y="686"/>
                                      </a:lnTo>
                                      <a:lnTo>
                                        <a:pt x="40" y="643"/>
                                      </a:lnTo>
                                      <a:lnTo>
                                        <a:pt x="34" y="599"/>
                                      </a:lnTo>
                                      <a:lnTo>
                                        <a:pt x="31" y="554"/>
                                      </a:lnTo>
                                      <a:lnTo>
                                        <a:pt x="32" y="501"/>
                                      </a:lnTo>
                                      <a:lnTo>
                                        <a:pt x="39" y="448"/>
                                      </a:lnTo>
                                      <a:lnTo>
                                        <a:pt x="60" y="348"/>
                                      </a:lnTo>
                                      <a:lnTo>
                                        <a:pt x="77" y="302"/>
                                      </a:lnTo>
                                      <a:lnTo>
                                        <a:pt x="98" y="257"/>
                                      </a:lnTo>
                                      <a:lnTo>
                                        <a:pt x="121" y="217"/>
                                      </a:lnTo>
                                      <a:lnTo>
                                        <a:pt x="149" y="180"/>
                                      </a:lnTo>
                                      <a:lnTo>
                                        <a:pt x="180" y="145"/>
                                      </a:lnTo>
                                      <a:lnTo>
                                        <a:pt x="215" y="114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93" y="65"/>
                                      </a:lnTo>
                                      <a:lnTo>
                                        <a:pt x="339" y="46"/>
                                      </a:lnTo>
                                      <a:lnTo>
                                        <a:pt x="387" y="33"/>
                                      </a:lnTo>
                                      <a:lnTo>
                                        <a:pt x="438" y="25"/>
                                      </a:lnTo>
                                      <a:lnTo>
                                        <a:pt x="493" y="23"/>
                                      </a:lnTo>
                                      <a:lnTo>
                                        <a:pt x="571" y="25"/>
                                      </a:lnTo>
                                      <a:lnTo>
                                        <a:pt x="612" y="29"/>
                                      </a:lnTo>
                                      <a:lnTo>
                                        <a:pt x="710" y="49"/>
                                      </a:lnTo>
                                      <a:lnTo>
                                        <a:pt x="858" y="94"/>
                                      </a:lnTo>
                                      <a:lnTo>
                                        <a:pt x="910" y="107"/>
                                      </a:lnTo>
                                      <a:lnTo>
                                        <a:pt x="936" y="107"/>
                                      </a:lnTo>
                                      <a:lnTo>
                                        <a:pt x="957" y="102"/>
                                      </a:lnTo>
                                      <a:lnTo>
                                        <a:pt x="976" y="91"/>
                                      </a:lnTo>
                                      <a:lnTo>
                                        <a:pt x="992" y="71"/>
                                      </a:lnTo>
                                      <a:lnTo>
                                        <a:pt x="1007" y="46"/>
                                      </a:lnTo>
                                      <a:lnTo>
                                        <a:pt x="1016" y="20"/>
                                      </a:lnTo>
                                      <a:lnTo>
                                        <a:pt x="1054" y="20"/>
                                      </a:lnTo>
                                      <a:lnTo>
                                        <a:pt x="1054" y="5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2965" y="1407160"/>
                                  <a:ext cx="494665" cy="545465"/>
                                </a:xfrm>
                                <a:custGeom>
                                  <a:avLst/>
                                  <a:gdLst>
                                    <a:gd name="T0" fmla="*/ 227 w 1558"/>
                                    <a:gd name="T1" fmla="*/ 1469 h 1718"/>
                                    <a:gd name="T2" fmla="*/ 214 w 1558"/>
                                    <a:gd name="T3" fmla="*/ 1560 h 1718"/>
                                    <a:gd name="T4" fmla="*/ 171 w 1558"/>
                                    <a:gd name="T5" fmla="*/ 1618 h 1718"/>
                                    <a:gd name="T6" fmla="*/ 101 w 1558"/>
                                    <a:gd name="T7" fmla="*/ 1650 h 1718"/>
                                    <a:gd name="T8" fmla="*/ 0 w 1558"/>
                                    <a:gd name="T9" fmla="*/ 1658 h 1718"/>
                                    <a:gd name="T10" fmla="*/ 891 w 1558"/>
                                    <a:gd name="T11" fmla="*/ 1718 h 1718"/>
                                    <a:gd name="T12" fmla="*/ 837 w 1558"/>
                                    <a:gd name="T13" fmla="*/ 1656 h 1718"/>
                                    <a:gd name="T14" fmla="*/ 751 w 1558"/>
                                    <a:gd name="T15" fmla="*/ 1637 h 1718"/>
                                    <a:gd name="T16" fmla="*/ 695 w 1558"/>
                                    <a:gd name="T17" fmla="*/ 1594 h 1718"/>
                                    <a:gd name="T18" fmla="*/ 668 w 1558"/>
                                    <a:gd name="T19" fmla="*/ 1519 h 1718"/>
                                    <a:gd name="T20" fmla="*/ 664 w 1558"/>
                                    <a:gd name="T21" fmla="*/ 943 h 1718"/>
                                    <a:gd name="T22" fmla="*/ 1043 w 1558"/>
                                    <a:gd name="T23" fmla="*/ 940 h 1718"/>
                                    <a:gd name="T24" fmla="*/ 1171 w 1558"/>
                                    <a:gd name="T25" fmla="*/ 919 h 1718"/>
                                    <a:gd name="T26" fmla="*/ 1281 w 1558"/>
                                    <a:gd name="T27" fmla="*/ 881 h 1718"/>
                                    <a:gd name="T28" fmla="*/ 1372 w 1558"/>
                                    <a:gd name="T29" fmla="*/ 827 h 1718"/>
                                    <a:gd name="T30" fmla="*/ 1445 w 1558"/>
                                    <a:gd name="T31" fmla="*/ 761 h 1718"/>
                                    <a:gd name="T32" fmla="*/ 1500 w 1558"/>
                                    <a:gd name="T33" fmla="*/ 686 h 1718"/>
                                    <a:gd name="T34" fmla="*/ 1536 w 1558"/>
                                    <a:gd name="T35" fmla="*/ 602 h 1718"/>
                                    <a:gd name="T36" fmla="*/ 1555 w 1558"/>
                                    <a:gd name="T37" fmla="*/ 516 h 1718"/>
                                    <a:gd name="T38" fmla="*/ 1555 w 1558"/>
                                    <a:gd name="T39" fmla="*/ 427 h 1718"/>
                                    <a:gd name="T40" fmla="*/ 1536 w 1558"/>
                                    <a:gd name="T41" fmla="*/ 341 h 1718"/>
                                    <a:gd name="T42" fmla="*/ 1500 w 1558"/>
                                    <a:gd name="T43" fmla="*/ 258 h 1718"/>
                                    <a:gd name="T44" fmla="*/ 1445 w 1558"/>
                                    <a:gd name="T45" fmla="*/ 183 h 1718"/>
                                    <a:gd name="T46" fmla="*/ 1372 w 1558"/>
                                    <a:gd name="T47" fmla="*/ 116 h 1718"/>
                                    <a:gd name="T48" fmla="*/ 1281 w 1558"/>
                                    <a:gd name="T49" fmla="*/ 63 h 1718"/>
                                    <a:gd name="T50" fmla="*/ 1171 w 1558"/>
                                    <a:gd name="T51" fmla="*/ 24 h 1718"/>
                                    <a:gd name="T52" fmla="*/ 1043 w 1558"/>
                                    <a:gd name="T53" fmla="*/ 3 h 1718"/>
                                    <a:gd name="T54" fmla="*/ 0 w 1558"/>
                                    <a:gd name="T55" fmla="*/ 0 h 1718"/>
                                    <a:gd name="T56" fmla="*/ 54 w 1558"/>
                                    <a:gd name="T57" fmla="*/ 63 h 1718"/>
                                    <a:gd name="T58" fmla="*/ 140 w 1558"/>
                                    <a:gd name="T59" fmla="*/ 81 h 1718"/>
                                    <a:gd name="T60" fmla="*/ 196 w 1558"/>
                                    <a:gd name="T61" fmla="*/ 125 h 1718"/>
                                    <a:gd name="T62" fmla="*/ 223 w 1558"/>
                                    <a:gd name="T63" fmla="*/ 200 h 1718"/>
                                    <a:gd name="T64" fmla="*/ 227 w 1558"/>
                                    <a:gd name="T65" fmla="*/ 250 h 1718"/>
                                    <a:gd name="T66" fmla="*/ 664 w 1558"/>
                                    <a:gd name="T67" fmla="*/ 250 h 1718"/>
                                    <a:gd name="T68" fmla="*/ 671 w 1558"/>
                                    <a:gd name="T69" fmla="*/ 156 h 1718"/>
                                    <a:gd name="T70" fmla="*/ 696 w 1558"/>
                                    <a:gd name="T71" fmla="*/ 100 h 1718"/>
                                    <a:gd name="T72" fmla="*/ 753 w 1558"/>
                                    <a:gd name="T73" fmla="*/ 65 h 1718"/>
                                    <a:gd name="T74" fmla="*/ 837 w 1558"/>
                                    <a:gd name="T75" fmla="*/ 63 h 1718"/>
                                    <a:gd name="T76" fmla="*/ 910 w 1558"/>
                                    <a:gd name="T77" fmla="*/ 81 h 1718"/>
                                    <a:gd name="T78" fmla="*/ 971 w 1558"/>
                                    <a:gd name="T79" fmla="*/ 115 h 1718"/>
                                    <a:gd name="T80" fmla="*/ 1039 w 1558"/>
                                    <a:gd name="T81" fmla="*/ 190 h 1718"/>
                                    <a:gd name="T82" fmla="*/ 1094 w 1558"/>
                                    <a:gd name="T83" fmla="*/ 315 h 1718"/>
                                    <a:gd name="T84" fmla="*/ 1112 w 1558"/>
                                    <a:gd name="T85" fmla="*/ 450 h 1718"/>
                                    <a:gd name="T86" fmla="*/ 1101 w 1558"/>
                                    <a:gd name="T87" fmla="*/ 608 h 1718"/>
                                    <a:gd name="T88" fmla="*/ 1063 w 1558"/>
                                    <a:gd name="T89" fmla="*/ 721 h 1718"/>
                                    <a:gd name="T90" fmla="*/ 1036 w 1558"/>
                                    <a:gd name="T91" fmla="*/ 759 h 1718"/>
                                    <a:gd name="T92" fmla="*/ 993 w 1558"/>
                                    <a:gd name="T93" fmla="*/ 794 h 1718"/>
                                    <a:gd name="T94" fmla="*/ 925 w 1558"/>
                                    <a:gd name="T95" fmla="*/ 826 h 1718"/>
                                    <a:gd name="T96" fmla="*/ 785 w 1558"/>
                                    <a:gd name="T97" fmla="*/ 849 h 1718"/>
                                    <a:gd name="T98" fmla="*/ 227 w 1558"/>
                                    <a:gd name="T99" fmla="*/ 250 h 17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8" h="1718">
                                      <a:moveTo>
                                        <a:pt x="227" y="250"/>
                                      </a:moveTo>
                                      <a:lnTo>
                                        <a:pt x="227" y="1469"/>
                                      </a:lnTo>
                                      <a:lnTo>
                                        <a:pt x="223" y="1519"/>
                                      </a:lnTo>
                                      <a:lnTo>
                                        <a:pt x="214" y="1560"/>
                                      </a:lnTo>
                                      <a:lnTo>
                                        <a:pt x="196" y="1594"/>
                                      </a:lnTo>
                                      <a:lnTo>
                                        <a:pt x="171" y="1618"/>
                                      </a:lnTo>
                                      <a:lnTo>
                                        <a:pt x="140" y="1637"/>
                                      </a:lnTo>
                                      <a:lnTo>
                                        <a:pt x="101" y="1650"/>
                                      </a:lnTo>
                                      <a:lnTo>
                                        <a:pt x="54" y="1656"/>
                                      </a:lnTo>
                                      <a:lnTo>
                                        <a:pt x="0" y="1658"/>
                                      </a:lnTo>
                                      <a:lnTo>
                                        <a:pt x="0" y="1718"/>
                                      </a:lnTo>
                                      <a:lnTo>
                                        <a:pt x="891" y="1718"/>
                                      </a:lnTo>
                                      <a:lnTo>
                                        <a:pt x="891" y="1658"/>
                                      </a:lnTo>
                                      <a:lnTo>
                                        <a:pt x="837" y="1656"/>
                                      </a:lnTo>
                                      <a:lnTo>
                                        <a:pt x="792" y="1650"/>
                                      </a:lnTo>
                                      <a:lnTo>
                                        <a:pt x="751" y="1637"/>
                                      </a:lnTo>
                                      <a:lnTo>
                                        <a:pt x="721" y="1618"/>
                                      </a:lnTo>
                                      <a:lnTo>
                                        <a:pt x="695" y="1594"/>
                                      </a:lnTo>
                                      <a:lnTo>
                                        <a:pt x="678" y="1560"/>
                                      </a:lnTo>
                                      <a:lnTo>
                                        <a:pt x="668" y="1519"/>
                                      </a:lnTo>
                                      <a:lnTo>
                                        <a:pt x="664" y="1469"/>
                                      </a:lnTo>
                                      <a:lnTo>
                                        <a:pt x="664" y="943"/>
                                      </a:lnTo>
                                      <a:lnTo>
                                        <a:pt x="972" y="943"/>
                                      </a:lnTo>
                                      <a:lnTo>
                                        <a:pt x="1043" y="940"/>
                                      </a:lnTo>
                                      <a:lnTo>
                                        <a:pt x="1109" y="933"/>
                                      </a:lnTo>
                                      <a:lnTo>
                                        <a:pt x="1171" y="919"/>
                                      </a:lnTo>
                                      <a:lnTo>
                                        <a:pt x="1229" y="903"/>
                                      </a:lnTo>
                                      <a:lnTo>
                                        <a:pt x="1281" y="881"/>
                                      </a:lnTo>
                                      <a:lnTo>
                                        <a:pt x="1329" y="856"/>
                                      </a:lnTo>
                                      <a:lnTo>
                                        <a:pt x="1372" y="827"/>
                                      </a:lnTo>
                                      <a:lnTo>
                                        <a:pt x="1411" y="796"/>
                                      </a:lnTo>
                                      <a:lnTo>
                                        <a:pt x="1445" y="761"/>
                                      </a:lnTo>
                                      <a:lnTo>
                                        <a:pt x="1475" y="724"/>
                                      </a:lnTo>
                                      <a:lnTo>
                                        <a:pt x="1500" y="686"/>
                                      </a:lnTo>
                                      <a:lnTo>
                                        <a:pt x="1522" y="645"/>
                                      </a:lnTo>
                                      <a:lnTo>
                                        <a:pt x="1536" y="602"/>
                                      </a:lnTo>
                                      <a:lnTo>
                                        <a:pt x="1549" y="560"/>
                                      </a:lnTo>
                                      <a:lnTo>
                                        <a:pt x="1555" y="516"/>
                                      </a:lnTo>
                                      <a:lnTo>
                                        <a:pt x="1558" y="472"/>
                                      </a:lnTo>
                                      <a:lnTo>
                                        <a:pt x="1555" y="427"/>
                                      </a:lnTo>
                                      <a:lnTo>
                                        <a:pt x="1549" y="384"/>
                                      </a:lnTo>
                                      <a:lnTo>
                                        <a:pt x="1536" y="341"/>
                                      </a:lnTo>
                                      <a:lnTo>
                                        <a:pt x="1522" y="299"/>
                                      </a:lnTo>
                                      <a:lnTo>
                                        <a:pt x="1500" y="258"/>
                                      </a:lnTo>
                                      <a:lnTo>
                                        <a:pt x="1475" y="219"/>
                                      </a:lnTo>
                                      <a:lnTo>
                                        <a:pt x="1445" y="183"/>
                                      </a:lnTo>
                                      <a:lnTo>
                                        <a:pt x="1411" y="148"/>
                                      </a:lnTo>
                                      <a:lnTo>
                                        <a:pt x="1372" y="116"/>
                                      </a:lnTo>
                                      <a:lnTo>
                                        <a:pt x="1329" y="88"/>
                                      </a:lnTo>
                                      <a:lnTo>
                                        <a:pt x="1281" y="63"/>
                                      </a:lnTo>
                                      <a:lnTo>
                                        <a:pt x="1229" y="40"/>
                                      </a:lnTo>
                                      <a:lnTo>
                                        <a:pt x="1171" y="24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43" y="3"/>
                                      </a:lnTo>
                                      <a:lnTo>
                                        <a:pt x="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140" y="81"/>
                                      </a:lnTo>
                                      <a:lnTo>
                                        <a:pt x="171" y="100"/>
                                      </a:lnTo>
                                      <a:lnTo>
                                        <a:pt x="196" y="125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23" y="200"/>
                                      </a:lnTo>
                                      <a:lnTo>
                                        <a:pt x="227" y="250"/>
                                      </a:lnTo>
                                      <a:lnTo>
                                        <a:pt x="227" y="250"/>
                                      </a:lnTo>
                                      <a:lnTo>
                                        <a:pt x="664" y="853"/>
                                      </a:lnTo>
                                      <a:lnTo>
                                        <a:pt x="664" y="250"/>
                                      </a:lnTo>
                                      <a:lnTo>
                                        <a:pt x="667" y="188"/>
                                      </a:lnTo>
                                      <a:lnTo>
                                        <a:pt x="671" y="156"/>
                                      </a:lnTo>
                                      <a:lnTo>
                                        <a:pt x="680" y="126"/>
                                      </a:lnTo>
                                      <a:lnTo>
                                        <a:pt x="696" y="100"/>
                                      </a:lnTo>
                                      <a:lnTo>
                                        <a:pt x="719" y="79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96" y="60"/>
                                      </a:lnTo>
                                      <a:lnTo>
                                        <a:pt x="837" y="63"/>
                                      </a:lnTo>
                                      <a:lnTo>
                                        <a:pt x="875" y="70"/>
                                      </a:lnTo>
                                      <a:lnTo>
                                        <a:pt x="910" y="81"/>
                                      </a:lnTo>
                                      <a:lnTo>
                                        <a:pt x="941" y="96"/>
                                      </a:lnTo>
                                      <a:lnTo>
                                        <a:pt x="971" y="115"/>
                                      </a:lnTo>
                                      <a:lnTo>
                                        <a:pt x="996" y="138"/>
                                      </a:lnTo>
                                      <a:lnTo>
                                        <a:pt x="1039" y="190"/>
                                      </a:lnTo>
                                      <a:lnTo>
                                        <a:pt x="1071" y="250"/>
                                      </a:lnTo>
                                      <a:lnTo>
                                        <a:pt x="1094" y="315"/>
                                      </a:lnTo>
                                      <a:lnTo>
                                        <a:pt x="1108" y="382"/>
                                      </a:lnTo>
                                      <a:lnTo>
                                        <a:pt x="1112" y="450"/>
                                      </a:lnTo>
                                      <a:lnTo>
                                        <a:pt x="1108" y="561"/>
                                      </a:lnTo>
                                      <a:lnTo>
                                        <a:pt x="1101" y="608"/>
                                      </a:lnTo>
                                      <a:lnTo>
                                        <a:pt x="1092" y="651"/>
                                      </a:lnTo>
                                      <a:lnTo>
                                        <a:pt x="1063" y="721"/>
                                      </a:lnTo>
                                      <a:lnTo>
                                        <a:pt x="1044" y="749"/>
                                      </a:lnTo>
                                      <a:lnTo>
                                        <a:pt x="1036" y="759"/>
                                      </a:lnTo>
                                      <a:lnTo>
                                        <a:pt x="1022" y="773"/>
                                      </a:lnTo>
                                      <a:lnTo>
                                        <a:pt x="993" y="794"/>
                                      </a:lnTo>
                                      <a:lnTo>
                                        <a:pt x="961" y="812"/>
                                      </a:lnTo>
                                      <a:lnTo>
                                        <a:pt x="925" y="826"/>
                                      </a:lnTo>
                                      <a:lnTo>
                                        <a:pt x="883" y="836"/>
                                      </a:lnTo>
                                      <a:lnTo>
                                        <a:pt x="785" y="849"/>
                                      </a:lnTo>
                                      <a:lnTo>
                                        <a:pt x="664" y="853"/>
                                      </a:lnTo>
                                      <a:lnTo>
                                        <a:pt x="227" y="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790" y="1403985"/>
                                  <a:ext cx="501015" cy="551815"/>
                                </a:xfrm>
                                <a:custGeom>
                                  <a:avLst/>
                                  <a:gdLst>
                                    <a:gd name="T0" fmla="*/ 227 w 1580"/>
                                    <a:gd name="T1" fmla="*/ 260 h 1738"/>
                                    <a:gd name="T2" fmla="*/ 215 w 1580"/>
                                    <a:gd name="T3" fmla="*/ 1567 h 1738"/>
                                    <a:gd name="T4" fmla="*/ 147 w 1580"/>
                                    <a:gd name="T5" fmla="*/ 1638 h 1738"/>
                                    <a:gd name="T6" fmla="*/ 0 w 1580"/>
                                    <a:gd name="T7" fmla="*/ 1660 h 1738"/>
                                    <a:gd name="T8" fmla="*/ 913 w 1580"/>
                                    <a:gd name="T9" fmla="*/ 1660 h 1738"/>
                                    <a:gd name="T10" fmla="*/ 766 w 1580"/>
                                    <a:gd name="T11" fmla="*/ 1638 h 1738"/>
                                    <a:gd name="T12" fmla="*/ 698 w 1580"/>
                                    <a:gd name="T13" fmla="*/ 1567 h 1738"/>
                                    <a:gd name="T14" fmla="*/ 686 w 1580"/>
                                    <a:gd name="T15" fmla="*/ 963 h 1738"/>
                                    <a:gd name="T16" fmla="*/ 1121 w 1580"/>
                                    <a:gd name="T17" fmla="*/ 952 h 1738"/>
                                    <a:gd name="T18" fmla="*/ 1296 w 1580"/>
                                    <a:gd name="T19" fmla="*/ 899 h 1738"/>
                                    <a:gd name="T20" fmla="*/ 1429 w 1580"/>
                                    <a:gd name="T21" fmla="*/ 812 h 1738"/>
                                    <a:gd name="T22" fmla="*/ 1521 w 1580"/>
                                    <a:gd name="T23" fmla="*/ 701 h 1738"/>
                                    <a:gd name="T24" fmla="*/ 1569 w 1580"/>
                                    <a:gd name="T25" fmla="*/ 572 h 1738"/>
                                    <a:gd name="T26" fmla="*/ 1577 w 1580"/>
                                    <a:gd name="T27" fmla="*/ 436 h 1738"/>
                                    <a:gd name="T28" fmla="*/ 1542 w 1580"/>
                                    <a:gd name="T29" fmla="*/ 305 h 1738"/>
                                    <a:gd name="T30" fmla="*/ 1464 w 1580"/>
                                    <a:gd name="T31" fmla="*/ 186 h 1738"/>
                                    <a:gd name="T32" fmla="*/ 1346 w 1580"/>
                                    <a:gd name="T33" fmla="*/ 90 h 1738"/>
                                    <a:gd name="T34" fmla="*/ 1185 w 1580"/>
                                    <a:gd name="T35" fmla="*/ 25 h 1738"/>
                                    <a:gd name="T36" fmla="*/ 983 w 1580"/>
                                    <a:gd name="T37" fmla="*/ 0 h 1738"/>
                                    <a:gd name="T38" fmla="*/ 63 w 1580"/>
                                    <a:gd name="T39" fmla="*/ 83 h 1738"/>
                                    <a:gd name="T40" fmla="*/ 175 w 1580"/>
                                    <a:gd name="T41" fmla="*/ 118 h 1738"/>
                                    <a:gd name="T42" fmla="*/ 223 w 1580"/>
                                    <a:gd name="T43" fmla="*/ 211 h 1738"/>
                                    <a:gd name="T44" fmla="*/ 249 w 1580"/>
                                    <a:gd name="T45" fmla="*/ 1479 h 1738"/>
                                    <a:gd name="T46" fmla="*/ 234 w 1580"/>
                                    <a:gd name="T47" fmla="*/ 164 h 1738"/>
                                    <a:gd name="T48" fmla="*/ 155 w 1580"/>
                                    <a:gd name="T49" fmla="*/ 83 h 1738"/>
                                    <a:gd name="T50" fmla="*/ 22 w 1580"/>
                                    <a:gd name="T51" fmla="*/ 61 h 1738"/>
                                    <a:gd name="T52" fmla="*/ 1053 w 1580"/>
                                    <a:gd name="T53" fmla="*/ 23 h 1738"/>
                                    <a:gd name="T54" fmla="*/ 1236 w 1580"/>
                                    <a:gd name="T55" fmla="*/ 59 h 1738"/>
                                    <a:gd name="T56" fmla="*/ 1377 w 1580"/>
                                    <a:gd name="T57" fmla="*/ 134 h 1738"/>
                                    <a:gd name="T58" fmla="*/ 1478 w 1580"/>
                                    <a:gd name="T59" fmla="*/ 234 h 1738"/>
                                    <a:gd name="T60" fmla="*/ 1538 w 1580"/>
                                    <a:gd name="T61" fmla="*/ 354 h 1738"/>
                                    <a:gd name="T62" fmla="*/ 1558 w 1580"/>
                                    <a:gd name="T63" fmla="*/ 482 h 1738"/>
                                    <a:gd name="T64" fmla="*/ 1538 w 1580"/>
                                    <a:gd name="T65" fmla="*/ 610 h 1738"/>
                                    <a:gd name="T66" fmla="*/ 1478 w 1580"/>
                                    <a:gd name="T67" fmla="*/ 729 h 1738"/>
                                    <a:gd name="T68" fmla="*/ 1377 w 1580"/>
                                    <a:gd name="T69" fmla="*/ 829 h 1738"/>
                                    <a:gd name="T70" fmla="*/ 1236 w 1580"/>
                                    <a:gd name="T71" fmla="*/ 904 h 1738"/>
                                    <a:gd name="T72" fmla="*/ 1053 w 1580"/>
                                    <a:gd name="T73" fmla="*/ 941 h 1738"/>
                                    <a:gd name="T74" fmla="*/ 664 w 1580"/>
                                    <a:gd name="T75" fmla="*/ 1479 h 1738"/>
                                    <a:gd name="T76" fmla="*/ 698 w 1580"/>
                                    <a:gd name="T77" fmla="*/ 1609 h 1738"/>
                                    <a:gd name="T78" fmla="*/ 800 w 1580"/>
                                    <a:gd name="T79" fmla="*/ 1668 h 1738"/>
                                    <a:gd name="T80" fmla="*/ 891 w 1580"/>
                                    <a:gd name="T81" fmla="*/ 1718 h 1738"/>
                                    <a:gd name="T82" fmla="*/ 66 w 1580"/>
                                    <a:gd name="T83" fmla="*/ 1676 h 1738"/>
                                    <a:gd name="T84" fmla="*/ 188 w 1580"/>
                                    <a:gd name="T85" fmla="*/ 1636 h 1738"/>
                                    <a:gd name="T86" fmla="*/ 245 w 1580"/>
                                    <a:gd name="T87" fmla="*/ 1530 h 1738"/>
                                    <a:gd name="T88" fmla="*/ 245 w 1580"/>
                                    <a:gd name="T89" fmla="*/ 209 h 1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580" h="1738">
                                      <a:moveTo>
                                        <a:pt x="245" y="209"/>
                                      </a:moveTo>
                                      <a:lnTo>
                                        <a:pt x="223" y="211"/>
                                      </a:lnTo>
                                      <a:lnTo>
                                        <a:pt x="227" y="260"/>
                                      </a:lnTo>
                                      <a:lnTo>
                                        <a:pt x="227" y="1479"/>
                                      </a:lnTo>
                                      <a:lnTo>
                                        <a:pt x="223" y="1527"/>
                                      </a:lnTo>
                                      <a:lnTo>
                                        <a:pt x="215" y="1567"/>
                                      </a:lnTo>
                                      <a:lnTo>
                                        <a:pt x="199" y="1599"/>
                                      </a:lnTo>
                                      <a:lnTo>
                                        <a:pt x="175" y="1621"/>
                                      </a:lnTo>
                                      <a:lnTo>
                                        <a:pt x="147" y="1638"/>
                                      </a:lnTo>
                                      <a:lnTo>
                                        <a:pt x="109" y="1651"/>
                                      </a:lnTo>
                                      <a:lnTo>
                                        <a:pt x="63" y="1656"/>
                                      </a:lnTo>
                                      <a:lnTo>
                                        <a:pt x="0" y="1660"/>
                                      </a:lnTo>
                                      <a:lnTo>
                                        <a:pt x="0" y="1738"/>
                                      </a:lnTo>
                                      <a:lnTo>
                                        <a:pt x="913" y="1738"/>
                                      </a:lnTo>
                                      <a:lnTo>
                                        <a:pt x="913" y="1660"/>
                                      </a:lnTo>
                                      <a:lnTo>
                                        <a:pt x="850" y="1656"/>
                                      </a:lnTo>
                                      <a:lnTo>
                                        <a:pt x="805" y="1651"/>
                                      </a:lnTo>
                                      <a:lnTo>
                                        <a:pt x="766" y="1638"/>
                                      </a:lnTo>
                                      <a:lnTo>
                                        <a:pt x="738" y="1621"/>
                                      </a:lnTo>
                                      <a:lnTo>
                                        <a:pt x="714" y="1599"/>
                                      </a:lnTo>
                                      <a:lnTo>
                                        <a:pt x="698" y="1567"/>
                                      </a:lnTo>
                                      <a:lnTo>
                                        <a:pt x="690" y="1527"/>
                                      </a:lnTo>
                                      <a:lnTo>
                                        <a:pt x="686" y="1479"/>
                                      </a:lnTo>
                                      <a:lnTo>
                                        <a:pt x="686" y="963"/>
                                      </a:lnTo>
                                      <a:lnTo>
                                        <a:pt x="983" y="963"/>
                                      </a:lnTo>
                                      <a:lnTo>
                                        <a:pt x="1055" y="960"/>
                                      </a:lnTo>
                                      <a:lnTo>
                                        <a:pt x="1121" y="952"/>
                                      </a:lnTo>
                                      <a:lnTo>
                                        <a:pt x="1185" y="938"/>
                                      </a:lnTo>
                                      <a:lnTo>
                                        <a:pt x="1244" y="922"/>
                                      </a:lnTo>
                                      <a:lnTo>
                                        <a:pt x="1296" y="899"/>
                                      </a:lnTo>
                                      <a:lnTo>
                                        <a:pt x="1346" y="873"/>
                                      </a:lnTo>
                                      <a:lnTo>
                                        <a:pt x="1390" y="844"/>
                                      </a:lnTo>
                                      <a:lnTo>
                                        <a:pt x="1429" y="812"/>
                                      </a:lnTo>
                                      <a:lnTo>
                                        <a:pt x="1464" y="777"/>
                                      </a:lnTo>
                                      <a:lnTo>
                                        <a:pt x="1494" y="739"/>
                                      </a:lnTo>
                                      <a:lnTo>
                                        <a:pt x="1521" y="701"/>
                                      </a:lnTo>
                                      <a:lnTo>
                                        <a:pt x="1542" y="658"/>
                                      </a:lnTo>
                                      <a:lnTo>
                                        <a:pt x="1557" y="615"/>
                                      </a:lnTo>
                                      <a:lnTo>
                                        <a:pt x="1569" y="572"/>
                                      </a:lnTo>
                                      <a:lnTo>
                                        <a:pt x="1577" y="527"/>
                                      </a:lnTo>
                                      <a:lnTo>
                                        <a:pt x="1580" y="482"/>
                                      </a:lnTo>
                                      <a:lnTo>
                                        <a:pt x="1577" y="436"/>
                                      </a:lnTo>
                                      <a:lnTo>
                                        <a:pt x="1569" y="391"/>
                                      </a:lnTo>
                                      <a:lnTo>
                                        <a:pt x="1557" y="349"/>
                                      </a:lnTo>
                                      <a:lnTo>
                                        <a:pt x="1542" y="305"/>
                                      </a:lnTo>
                                      <a:lnTo>
                                        <a:pt x="1521" y="263"/>
                                      </a:lnTo>
                                      <a:lnTo>
                                        <a:pt x="1494" y="224"/>
                                      </a:lnTo>
                                      <a:lnTo>
                                        <a:pt x="1464" y="186"/>
                                      </a:lnTo>
                                      <a:lnTo>
                                        <a:pt x="1429" y="151"/>
                                      </a:lnTo>
                                      <a:lnTo>
                                        <a:pt x="1390" y="119"/>
                                      </a:lnTo>
                                      <a:lnTo>
                                        <a:pt x="1346" y="90"/>
                                      </a:lnTo>
                                      <a:lnTo>
                                        <a:pt x="1296" y="64"/>
                                      </a:lnTo>
                                      <a:lnTo>
                                        <a:pt x="1244" y="42"/>
                                      </a:lnTo>
                                      <a:lnTo>
                                        <a:pt x="1185" y="25"/>
                                      </a:lnTo>
                                      <a:lnTo>
                                        <a:pt x="1121" y="12"/>
                                      </a:lnTo>
                                      <a:lnTo>
                                        <a:pt x="1055" y="3"/>
                                      </a:lnTo>
                                      <a:lnTo>
                                        <a:pt x="98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63" y="83"/>
                                      </a:lnTo>
                                      <a:lnTo>
                                        <a:pt x="109" y="88"/>
                                      </a:lnTo>
                                      <a:lnTo>
                                        <a:pt x="147" y="100"/>
                                      </a:lnTo>
                                      <a:lnTo>
                                        <a:pt x="175" y="118"/>
                                      </a:lnTo>
                                      <a:lnTo>
                                        <a:pt x="199" y="140"/>
                                      </a:lnTo>
                                      <a:lnTo>
                                        <a:pt x="215" y="171"/>
                                      </a:lnTo>
                                      <a:lnTo>
                                        <a:pt x="223" y="211"/>
                                      </a:lnTo>
                                      <a:lnTo>
                                        <a:pt x="227" y="260"/>
                                      </a:lnTo>
                                      <a:lnTo>
                                        <a:pt x="227" y="1479"/>
                                      </a:lnTo>
                                      <a:lnTo>
                                        <a:pt x="249" y="1479"/>
                                      </a:lnTo>
                                      <a:lnTo>
                                        <a:pt x="249" y="260"/>
                                      </a:lnTo>
                                      <a:lnTo>
                                        <a:pt x="245" y="209"/>
                                      </a:lnTo>
                                      <a:lnTo>
                                        <a:pt x="234" y="164"/>
                                      </a:lnTo>
                                      <a:lnTo>
                                        <a:pt x="215" y="130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55" y="83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66" y="63"/>
                                      </a:lnTo>
                                      <a:lnTo>
                                        <a:pt x="22" y="61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983" y="20"/>
                                      </a:lnTo>
                                      <a:lnTo>
                                        <a:pt x="1053" y="23"/>
                                      </a:lnTo>
                                      <a:lnTo>
                                        <a:pt x="1119" y="29"/>
                                      </a:lnTo>
                                      <a:lnTo>
                                        <a:pt x="1179" y="43"/>
                                      </a:lnTo>
                                      <a:lnTo>
                                        <a:pt x="1236" y="59"/>
                                      </a:lnTo>
                                      <a:lnTo>
                                        <a:pt x="1288" y="81"/>
                                      </a:lnTo>
                                      <a:lnTo>
                                        <a:pt x="1335" y="105"/>
                                      </a:lnTo>
                                      <a:lnTo>
                                        <a:pt x="1377" y="134"/>
                                      </a:lnTo>
                                      <a:lnTo>
                                        <a:pt x="1416" y="164"/>
                                      </a:lnTo>
                                      <a:lnTo>
                                        <a:pt x="1448" y="199"/>
                                      </a:lnTo>
                                      <a:lnTo>
                                        <a:pt x="1478" y="234"/>
                                      </a:lnTo>
                                      <a:lnTo>
                                        <a:pt x="1502" y="273"/>
                                      </a:lnTo>
                                      <a:lnTo>
                                        <a:pt x="1523" y="312"/>
                                      </a:lnTo>
                                      <a:lnTo>
                                        <a:pt x="1538" y="354"/>
                                      </a:lnTo>
                                      <a:lnTo>
                                        <a:pt x="1550" y="396"/>
                                      </a:lnTo>
                                      <a:lnTo>
                                        <a:pt x="1556" y="439"/>
                                      </a:lnTo>
                                      <a:lnTo>
                                        <a:pt x="1558" y="482"/>
                                      </a:lnTo>
                                      <a:lnTo>
                                        <a:pt x="1556" y="525"/>
                                      </a:lnTo>
                                      <a:lnTo>
                                        <a:pt x="1550" y="567"/>
                                      </a:lnTo>
                                      <a:lnTo>
                                        <a:pt x="1538" y="610"/>
                                      </a:lnTo>
                                      <a:lnTo>
                                        <a:pt x="1523" y="651"/>
                                      </a:lnTo>
                                      <a:lnTo>
                                        <a:pt x="1502" y="691"/>
                                      </a:lnTo>
                                      <a:lnTo>
                                        <a:pt x="1478" y="729"/>
                                      </a:lnTo>
                                      <a:lnTo>
                                        <a:pt x="1448" y="764"/>
                                      </a:lnTo>
                                      <a:lnTo>
                                        <a:pt x="1416" y="799"/>
                                      </a:lnTo>
                                      <a:lnTo>
                                        <a:pt x="1377" y="829"/>
                                      </a:lnTo>
                                      <a:lnTo>
                                        <a:pt x="1335" y="858"/>
                                      </a:lnTo>
                                      <a:lnTo>
                                        <a:pt x="1288" y="882"/>
                                      </a:lnTo>
                                      <a:lnTo>
                                        <a:pt x="1236" y="904"/>
                                      </a:lnTo>
                                      <a:lnTo>
                                        <a:pt x="1179" y="921"/>
                                      </a:lnTo>
                                      <a:lnTo>
                                        <a:pt x="1119" y="934"/>
                                      </a:lnTo>
                                      <a:lnTo>
                                        <a:pt x="1053" y="941"/>
                                      </a:lnTo>
                                      <a:lnTo>
                                        <a:pt x="983" y="943"/>
                                      </a:lnTo>
                                      <a:lnTo>
                                        <a:pt x="664" y="943"/>
                                      </a:lnTo>
                                      <a:lnTo>
                                        <a:pt x="664" y="1479"/>
                                      </a:lnTo>
                                      <a:lnTo>
                                        <a:pt x="668" y="1530"/>
                                      </a:lnTo>
                                      <a:lnTo>
                                        <a:pt x="679" y="1572"/>
                                      </a:lnTo>
                                      <a:lnTo>
                                        <a:pt x="698" y="1609"/>
                                      </a:lnTo>
                                      <a:lnTo>
                                        <a:pt x="725" y="1636"/>
                                      </a:lnTo>
                                      <a:lnTo>
                                        <a:pt x="758" y="1656"/>
                                      </a:lnTo>
                                      <a:lnTo>
                                        <a:pt x="800" y="1668"/>
                                      </a:lnTo>
                                      <a:lnTo>
                                        <a:pt x="847" y="1676"/>
                                      </a:lnTo>
                                      <a:lnTo>
                                        <a:pt x="891" y="1677"/>
                                      </a:lnTo>
                                      <a:lnTo>
                                        <a:pt x="891" y="1718"/>
                                      </a:lnTo>
                                      <a:lnTo>
                                        <a:pt x="22" y="1718"/>
                                      </a:lnTo>
                                      <a:lnTo>
                                        <a:pt x="22" y="1677"/>
                                      </a:lnTo>
                                      <a:lnTo>
                                        <a:pt x="66" y="1676"/>
                                      </a:lnTo>
                                      <a:lnTo>
                                        <a:pt x="115" y="1668"/>
                                      </a:lnTo>
                                      <a:lnTo>
                                        <a:pt x="155" y="1656"/>
                                      </a:lnTo>
                                      <a:lnTo>
                                        <a:pt x="188" y="1636"/>
                                      </a:lnTo>
                                      <a:lnTo>
                                        <a:pt x="215" y="1609"/>
                                      </a:lnTo>
                                      <a:lnTo>
                                        <a:pt x="234" y="1572"/>
                                      </a:lnTo>
                                      <a:lnTo>
                                        <a:pt x="245" y="1530"/>
                                      </a:lnTo>
                                      <a:lnTo>
                                        <a:pt x="249" y="1479"/>
                                      </a:lnTo>
                                      <a:lnTo>
                                        <a:pt x="249" y="260"/>
                                      </a:lnTo>
                                      <a:lnTo>
                                        <a:pt x="245" y="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0610" y="1423035"/>
                                  <a:ext cx="148590" cy="257810"/>
                                </a:xfrm>
                                <a:custGeom>
                                  <a:avLst/>
                                  <a:gdLst>
                                    <a:gd name="T0" fmla="*/ 132 w 469"/>
                                    <a:gd name="T1" fmla="*/ 789 h 813"/>
                                    <a:gd name="T2" fmla="*/ 22 w 469"/>
                                    <a:gd name="T3" fmla="*/ 200 h 813"/>
                                    <a:gd name="T4" fmla="*/ 27 w 469"/>
                                    <a:gd name="T5" fmla="*/ 109 h 813"/>
                                    <a:gd name="T6" fmla="*/ 51 w 469"/>
                                    <a:gd name="T7" fmla="*/ 56 h 813"/>
                                    <a:gd name="T8" fmla="*/ 102 w 469"/>
                                    <a:gd name="T9" fmla="*/ 24 h 813"/>
                                    <a:gd name="T10" fmla="*/ 183 w 469"/>
                                    <a:gd name="T11" fmla="*/ 23 h 813"/>
                                    <a:gd name="T12" fmla="*/ 253 w 469"/>
                                    <a:gd name="T13" fmla="*/ 40 h 813"/>
                                    <a:gd name="T14" fmla="*/ 311 w 469"/>
                                    <a:gd name="T15" fmla="*/ 73 h 813"/>
                                    <a:gd name="T16" fmla="*/ 378 w 469"/>
                                    <a:gd name="T17" fmla="*/ 145 h 813"/>
                                    <a:gd name="T18" fmla="*/ 432 w 469"/>
                                    <a:gd name="T19" fmla="*/ 267 h 813"/>
                                    <a:gd name="T20" fmla="*/ 448 w 469"/>
                                    <a:gd name="T21" fmla="*/ 400 h 813"/>
                                    <a:gd name="T22" fmla="*/ 437 w 469"/>
                                    <a:gd name="T23" fmla="*/ 557 h 813"/>
                                    <a:gd name="T24" fmla="*/ 401 w 469"/>
                                    <a:gd name="T25" fmla="*/ 667 h 813"/>
                                    <a:gd name="T26" fmla="*/ 375 w 469"/>
                                    <a:gd name="T27" fmla="*/ 703 h 813"/>
                                    <a:gd name="T28" fmla="*/ 335 w 469"/>
                                    <a:gd name="T29" fmla="*/ 737 h 813"/>
                                    <a:gd name="T30" fmla="*/ 269 w 469"/>
                                    <a:gd name="T31" fmla="*/ 767 h 813"/>
                                    <a:gd name="T32" fmla="*/ 131 w 469"/>
                                    <a:gd name="T33" fmla="*/ 789 h 813"/>
                                    <a:gd name="T34" fmla="*/ 22 w 469"/>
                                    <a:gd name="T35" fmla="*/ 200 h 813"/>
                                    <a:gd name="T36" fmla="*/ 0 w 469"/>
                                    <a:gd name="T37" fmla="*/ 813 h 813"/>
                                    <a:gd name="T38" fmla="*/ 233 w 469"/>
                                    <a:gd name="T39" fmla="*/ 794 h 813"/>
                                    <a:gd name="T40" fmla="*/ 312 w 469"/>
                                    <a:gd name="T41" fmla="*/ 771 h 813"/>
                                    <a:gd name="T42" fmla="*/ 375 w 469"/>
                                    <a:gd name="T43" fmla="*/ 731 h 813"/>
                                    <a:gd name="T44" fmla="*/ 400 w 469"/>
                                    <a:gd name="T45" fmla="*/ 704 h 813"/>
                                    <a:gd name="T46" fmla="*/ 448 w 469"/>
                                    <a:gd name="T47" fmla="*/ 603 h 813"/>
                                    <a:gd name="T48" fmla="*/ 465 w 469"/>
                                    <a:gd name="T49" fmla="*/ 512 h 813"/>
                                    <a:gd name="T50" fmla="*/ 465 w 469"/>
                                    <a:gd name="T51" fmla="*/ 331 h 813"/>
                                    <a:gd name="T52" fmla="*/ 428 w 469"/>
                                    <a:gd name="T53" fmla="*/ 196 h 813"/>
                                    <a:gd name="T54" fmla="*/ 351 w 469"/>
                                    <a:gd name="T55" fmla="*/ 81 h 813"/>
                                    <a:gd name="T56" fmla="*/ 293 w 469"/>
                                    <a:gd name="T57" fmla="*/ 38 h 813"/>
                                    <a:gd name="T58" fmla="*/ 225 w 469"/>
                                    <a:gd name="T59" fmla="*/ 11 h 813"/>
                                    <a:gd name="T60" fmla="*/ 143 w 469"/>
                                    <a:gd name="T61" fmla="*/ 0 h 813"/>
                                    <a:gd name="T62" fmla="*/ 61 w 469"/>
                                    <a:gd name="T63" fmla="*/ 21 h 813"/>
                                    <a:gd name="T64" fmla="*/ 18 w 469"/>
                                    <a:gd name="T65" fmla="*/ 73 h 813"/>
                                    <a:gd name="T66" fmla="*/ 3 w 469"/>
                                    <a:gd name="T67" fmla="*/ 136 h 813"/>
                                    <a:gd name="T68" fmla="*/ 0 w 469"/>
                                    <a:gd name="T69" fmla="*/ 813 h 8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69" h="813">
                                      <a:moveTo>
                                        <a:pt x="132" y="809"/>
                                      </a:moveTo>
                                      <a:lnTo>
                                        <a:pt x="132" y="789"/>
                                      </a:lnTo>
                                      <a:lnTo>
                                        <a:pt x="22" y="793"/>
                                      </a:lnTo>
                                      <a:lnTo>
                                        <a:pt x="22" y="200"/>
                                      </a:lnTo>
                                      <a:lnTo>
                                        <a:pt x="25" y="139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102" y="24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83" y="23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83" y="55"/>
                                      </a:lnTo>
                                      <a:lnTo>
                                        <a:pt x="311" y="73"/>
                                      </a:lnTo>
                                      <a:lnTo>
                                        <a:pt x="335" y="94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409" y="204"/>
                                      </a:lnTo>
                                      <a:lnTo>
                                        <a:pt x="432" y="267"/>
                                      </a:lnTo>
                                      <a:lnTo>
                                        <a:pt x="444" y="334"/>
                                      </a:lnTo>
                                      <a:lnTo>
                                        <a:pt x="448" y="400"/>
                                      </a:lnTo>
                                      <a:lnTo>
                                        <a:pt x="444" y="510"/>
                                      </a:lnTo>
                                      <a:lnTo>
                                        <a:pt x="437" y="557"/>
                                      </a:lnTo>
                                      <a:lnTo>
                                        <a:pt x="429" y="598"/>
                                      </a:lnTo>
                                      <a:lnTo>
                                        <a:pt x="401" y="667"/>
                                      </a:lnTo>
                                      <a:lnTo>
                                        <a:pt x="383" y="694"/>
                                      </a:lnTo>
                                      <a:lnTo>
                                        <a:pt x="375" y="703"/>
                                      </a:lnTo>
                                      <a:lnTo>
                                        <a:pt x="362" y="716"/>
                                      </a:lnTo>
                                      <a:lnTo>
                                        <a:pt x="335" y="737"/>
                                      </a:lnTo>
                                      <a:lnTo>
                                        <a:pt x="304" y="753"/>
                                      </a:lnTo>
                                      <a:lnTo>
                                        <a:pt x="269" y="767"/>
                                      </a:lnTo>
                                      <a:lnTo>
                                        <a:pt x="227" y="777"/>
                                      </a:lnTo>
                                      <a:lnTo>
                                        <a:pt x="131" y="789"/>
                                      </a:lnTo>
                                      <a:lnTo>
                                        <a:pt x="22" y="793"/>
                                      </a:lnTo>
                                      <a:lnTo>
                                        <a:pt x="22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133" y="809"/>
                                      </a:lnTo>
                                      <a:lnTo>
                                        <a:pt x="233" y="794"/>
                                      </a:lnTo>
                                      <a:lnTo>
                                        <a:pt x="275" y="784"/>
                                      </a:lnTo>
                                      <a:lnTo>
                                        <a:pt x="312" y="771"/>
                                      </a:lnTo>
                                      <a:lnTo>
                                        <a:pt x="346" y="752"/>
                                      </a:lnTo>
                                      <a:lnTo>
                                        <a:pt x="375" y="731"/>
                                      </a:lnTo>
                                      <a:lnTo>
                                        <a:pt x="391" y="716"/>
                                      </a:lnTo>
                                      <a:lnTo>
                                        <a:pt x="400" y="704"/>
                                      </a:lnTo>
                                      <a:lnTo>
                                        <a:pt x="420" y="674"/>
                                      </a:lnTo>
                                      <a:lnTo>
                                        <a:pt x="448" y="603"/>
                                      </a:lnTo>
                                      <a:lnTo>
                                        <a:pt x="457" y="560"/>
                                      </a:lnTo>
                                      <a:lnTo>
                                        <a:pt x="465" y="512"/>
                                      </a:lnTo>
                                      <a:lnTo>
                                        <a:pt x="469" y="400"/>
                                      </a:lnTo>
                                      <a:lnTo>
                                        <a:pt x="465" y="331"/>
                                      </a:lnTo>
                                      <a:lnTo>
                                        <a:pt x="451" y="262"/>
                                      </a:lnTo>
                                      <a:lnTo>
                                        <a:pt x="428" y="196"/>
                                      </a:lnTo>
                                      <a:lnTo>
                                        <a:pt x="394" y="135"/>
                                      </a:lnTo>
                                      <a:lnTo>
                                        <a:pt x="351" y="81"/>
                                      </a:lnTo>
                                      <a:lnTo>
                                        <a:pt x="324" y="58"/>
                                      </a:lnTo>
                                      <a:lnTo>
                                        <a:pt x="293" y="38"/>
                                      </a:lnTo>
                                      <a:lnTo>
                                        <a:pt x="261" y="23"/>
                                      </a:lnTo>
                                      <a:lnTo>
                                        <a:pt x="225" y="11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97" y="6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18" y="73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3" y="136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132" y="8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405" y="437515"/>
                                  <a:ext cx="709930" cy="1110615"/>
                                </a:xfrm>
                                <a:custGeom>
                                  <a:avLst/>
                                  <a:gdLst>
                                    <a:gd name="T0" fmla="*/ 2032 w 2235"/>
                                    <a:gd name="T1" fmla="*/ 149 h 3498"/>
                                    <a:gd name="T2" fmla="*/ 1966 w 2235"/>
                                    <a:gd name="T3" fmla="*/ 216 h 3498"/>
                                    <a:gd name="T4" fmla="*/ 1890 w 2235"/>
                                    <a:gd name="T5" fmla="*/ 225 h 3498"/>
                                    <a:gd name="T6" fmla="*/ 1687 w 2235"/>
                                    <a:gd name="T7" fmla="*/ 134 h 3498"/>
                                    <a:gd name="T8" fmla="*/ 1388 w 2235"/>
                                    <a:gd name="T9" fmla="*/ 22 h 3498"/>
                                    <a:gd name="T10" fmla="*/ 1126 w 2235"/>
                                    <a:gd name="T11" fmla="*/ 3 h 3498"/>
                                    <a:gd name="T12" fmla="*/ 935 w 2235"/>
                                    <a:gd name="T13" fmla="*/ 37 h 3498"/>
                                    <a:gd name="T14" fmla="*/ 759 w 2235"/>
                                    <a:gd name="T15" fmla="*/ 108 h 3498"/>
                                    <a:gd name="T16" fmla="*/ 548 w 2235"/>
                                    <a:gd name="T17" fmla="*/ 255 h 3498"/>
                                    <a:gd name="T18" fmla="*/ 367 w 2235"/>
                                    <a:gd name="T19" fmla="*/ 457 h 3498"/>
                                    <a:gd name="T20" fmla="*/ 252 w 2235"/>
                                    <a:gd name="T21" fmla="*/ 640 h 3498"/>
                                    <a:gd name="T22" fmla="*/ 86 w 2235"/>
                                    <a:gd name="T23" fmla="*/ 1071 h 3498"/>
                                    <a:gd name="T24" fmla="*/ 12 w 2235"/>
                                    <a:gd name="T25" fmla="*/ 1484 h 3498"/>
                                    <a:gd name="T26" fmla="*/ 5 w 2235"/>
                                    <a:gd name="T27" fmla="*/ 1926 h 3498"/>
                                    <a:gd name="T28" fmla="*/ 48 w 2235"/>
                                    <a:gd name="T29" fmla="*/ 2267 h 3498"/>
                                    <a:gd name="T30" fmla="*/ 158 w 2235"/>
                                    <a:gd name="T31" fmla="*/ 2652 h 3498"/>
                                    <a:gd name="T32" fmla="*/ 289 w 2235"/>
                                    <a:gd name="T33" fmla="*/ 2922 h 3498"/>
                                    <a:gd name="T34" fmla="*/ 410 w 2235"/>
                                    <a:gd name="T35" fmla="*/ 3097 h 3498"/>
                                    <a:gd name="T36" fmla="*/ 598 w 2235"/>
                                    <a:gd name="T37" fmla="*/ 3286 h 3498"/>
                                    <a:gd name="T38" fmla="*/ 816 w 2235"/>
                                    <a:gd name="T39" fmla="*/ 3419 h 3498"/>
                                    <a:gd name="T40" fmla="*/ 997 w 2235"/>
                                    <a:gd name="T41" fmla="*/ 3478 h 3498"/>
                                    <a:gd name="T42" fmla="*/ 1193 w 2235"/>
                                    <a:gd name="T43" fmla="*/ 3498 h 3498"/>
                                    <a:gd name="T44" fmla="*/ 1422 w 2235"/>
                                    <a:gd name="T45" fmla="*/ 3473 h 3498"/>
                                    <a:gd name="T46" fmla="*/ 1644 w 2235"/>
                                    <a:gd name="T47" fmla="*/ 3397 h 3498"/>
                                    <a:gd name="T48" fmla="*/ 1851 w 2235"/>
                                    <a:gd name="T49" fmla="*/ 3268 h 3498"/>
                                    <a:gd name="T50" fmla="*/ 2036 w 2235"/>
                                    <a:gd name="T51" fmla="*/ 3088 h 3498"/>
                                    <a:gd name="T52" fmla="*/ 2192 w 2235"/>
                                    <a:gd name="T53" fmla="*/ 2856 h 3498"/>
                                    <a:gd name="T54" fmla="*/ 2060 w 2235"/>
                                    <a:gd name="T55" fmla="*/ 2781 h 3498"/>
                                    <a:gd name="T56" fmla="*/ 1871 w 2235"/>
                                    <a:gd name="T57" fmla="*/ 2998 h 3498"/>
                                    <a:gd name="T58" fmla="*/ 1714 w 2235"/>
                                    <a:gd name="T59" fmla="*/ 3128 h 3498"/>
                                    <a:gd name="T60" fmla="*/ 1545 w 2235"/>
                                    <a:gd name="T61" fmla="*/ 3222 h 3498"/>
                                    <a:gd name="T62" fmla="*/ 1365 w 2235"/>
                                    <a:gd name="T63" fmla="*/ 3267 h 3498"/>
                                    <a:gd name="T64" fmla="*/ 1200 w 2235"/>
                                    <a:gd name="T65" fmla="*/ 3261 h 3498"/>
                                    <a:gd name="T66" fmla="*/ 1064 w 2235"/>
                                    <a:gd name="T67" fmla="*/ 3208 h 3498"/>
                                    <a:gd name="T68" fmla="*/ 951 w 2235"/>
                                    <a:gd name="T69" fmla="*/ 3117 h 3498"/>
                                    <a:gd name="T70" fmla="*/ 783 w 2235"/>
                                    <a:gd name="T71" fmla="*/ 2845 h 3498"/>
                                    <a:gd name="T72" fmla="*/ 683 w 2235"/>
                                    <a:gd name="T73" fmla="*/ 2494 h 3498"/>
                                    <a:gd name="T74" fmla="*/ 634 w 2235"/>
                                    <a:gd name="T75" fmla="*/ 2112 h 3498"/>
                                    <a:gd name="T76" fmla="*/ 626 w 2235"/>
                                    <a:gd name="T77" fmla="*/ 1511 h 3498"/>
                                    <a:gd name="T78" fmla="*/ 661 w 2235"/>
                                    <a:gd name="T79" fmla="*/ 1130 h 3498"/>
                                    <a:gd name="T80" fmla="*/ 743 w 2235"/>
                                    <a:gd name="T81" fmla="*/ 763 h 3498"/>
                                    <a:gd name="T82" fmla="*/ 832 w 2235"/>
                                    <a:gd name="T83" fmla="*/ 551 h 3498"/>
                                    <a:gd name="T84" fmla="*/ 986 w 2235"/>
                                    <a:gd name="T85" fmla="*/ 348 h 3498"/>
                                    <a:gd name="T86" fmla="*/ 1107 w 2235"/>
                                    <a:gd name="T87" fmla="*/ 269 h 3498"/>
                                    <a:gd name="T88" fmla="*/ 1250 w 2235"/>
                                    <a:gd name="T89" fmla="*/ 230 h 3498"/>
                                    <a:gd name="T90" fmla="*/ 1470 w 2235"/>
                                    <a:gd name="T91" fmla="*/ 245 h 3498"/>
                                    <a:gd name="T92" fmla="*/ 1605 w 2235"/>
                                    <a:gd name="T93" fmla="*/ 296 h 3498"/>
                                    <a:gd name="T94" fmla="*/ 1762 w 2235"/>
                                    <a:gd name="T95" fmla="*/ 430 h 3498"/>
                                    <a:gd name="T96" fmla="*/ 1882 w 2235"/>
                                    <a:gd name="T97" fmla="*/ 624 h 3498"/>
                                    <a:gd name="T98" fmla="*/ 2093 w 2235"/>
                                    <a:gd name="T99" fmla="*/ 1158 h 3498"/>
                                    <a:gd name="T100" fmla="*/ 2093 w 2235"/>
                                    <a:gd name="T101" fmla="*/ 4 h 3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235" h="3498">
                                      <a:moveTo>
                                        <a:pt x="2093" y="4"/>
                                      </a:moveTo>
                                      <a:lnTo>
                                        <a:pt x="2063" y="88"/>
                                      </a:lnTo>
                                      <a:lnTo>
                                        <a:pt x="2032" y="149"/>
                                      </a:lnTo>
                                      <a:lnTo>
                                        <a:pt x="2000" y="191"/>
                                      </a:lnTo>
                                      <a:lnTo>
                                        <a:pt x="1984" y="205"/>
                                      </a:lnTo>
                                      <a:lnTo>
                                        <a:pt x="1966" y="216"/>
                                      </a:lnTo>
                                      <a:lnTo>
                                        <a:pt x="1947" y="224"/>
                                      </a:lnTo>
                                      <a:lnTo>
                                        <a:pt x="1929" y="226"/>
                                      </a:lnTo>
                                      <a:lnTo>
                                        <a:pt x="1890" y="225"/>
                                      </a:lnTo>
                                      <a:lnTo>
                                        <a:pt x="1845" y="213"/>
                                      </a:lnTo>
                                      <a:lnTo>
                                        <a:pt x="1797" y="191"/>
                                      </a:lnTo>
                                      <a:lnTo>
                                        <a:pt x="1687" y="134"/>
                                      </a:lnTo>
                                      <a:lnTo>
                                        <a:pt x="1551" y="72"/>
                                      </a:lnTo>
                                      <a:lnTo>
                                        <a:pt x="1474" y="44"/>
                                      </a:lnTo>
                                      <a:lnTo>
                                        <a:pt x="1388" y="22"/>
                                      </a:lnTo>
                                      <a:lnTo>
                                        <a:pt x="1295" y="5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1126" y="3"/>
                                      </a:lnTo>
                                      <a:lnTo>
                                        <a:pt x="1062" y="9"/>
                                      </a:lnTo>
                                      <a:lnTo>
                                        <a:pt x="997" y="20"/>
                                      </a:lnTo>
                                      <a:lnTo>
                                        <a:pt x="935" y="37"/>
                                      </a:lnTo>
                                      <a:lnTo>
                                        <a:pt x="875" y="55"/>
                                      </a:lnTo>
                                      <a:lnTo>
                                        <a:pt x="816" y="79"/>
                                      </a:lnTo>
                                      <a:lnTo>
                                        <a:pt x="759" y="108"/>
                                      </a:lnTo>
                                      <a:lnTo>
                                        <a:pt x="704" y="139"/>
                                      </a:lnTo>
                                      <a:lnTo>
                                        <a:pt x="598" y="213"/>
                                      </a:lnTo>
                                      <a:lnTo>
                                        <a:pt x="548" y="255"/>
                                      </a:lnTo>
                                      <a:lnTo>
                                        <a:pt x="500" y="300"/>
                                      </a:lnTo>
                                      <a:lnTo>
                                        <a:pt x="410" y="401"/>
                                      </a:lnTo>
                                      <a:lnTo>
                                        <a:pt x="367" y="457"/>
                                      </a:lnTo>
                                      <a:lnTo>
                                        <a:pt x="326" y="515"/>
                                      </a:lnTo>
                                      <a:lnTo>
                                        <a:pt x="289" y="576"/>
                                      </a:lnTo>
                                      <a:lnTo>
                                        <a:pt x="252" y="640"/>
                                      </a:lnTo>
                                      <a:lnTo>
                                        <a:pt x="188" y="775"/>
                                      </a:lnTo>
                                      <a:lnTo>
                                        <a:pt x="131" y="918"/>
                                      </a:lnTo>
                                      <a:lnTo>
                                        <a:pt x="86" y="1071"/>
                                      </a:lnTo>
                                      <a:lnTo>
                                        <a:pt x="48" y="1232"/>
                                      </a:lnTo>
                                      <a:lnTo>
                                        <a:pt x="21" y="1398"/>
                                      </a:lnTo>
                                      <a:lnTo>
                                        <a:pt x="12" y="1484"/>
                                      </a:lnTo>
                                      <a:lnTo>
                                        <a:pt x="5" y="1571"/>
                                      </a:lnTo>
                                      <a:lnTo>
                                        <a:pt x="0" y="1749"/>
                                      </a:lnTo>
                                      <a:lnTo>
                                        <a:pt x="5" y="1926"/>
                                      </a:lnTo>
                                      <a:lnTo>
                                        <a:pt x="12" y="2013"/>
                                      </a:lnTo>
                                      <a:lnTo>
                                        <a:pt x="21" y="2099"/>
                                      </a:lnTo>
                                      <a:lnTo>
                                        <a:pt x="48" y="2267"/>
                                      </a:lnTo>
                                      <a:lnTo>
                                        <a:pt x="86" y="2426"/>
                                      </a:lnTo>
                                      <a:lnTo>
                                        <a:pt x="131" y="2580"/>
                                      </a:lnTo>
                                      <a:lnTo>
                                        <a:pt x="158" y="2652"/>
                                      </a:lnTo>
                                      <a:lnTo>
                                        <a:pt x="188" y="2724"/>
                                      </a:lnTo>
                                      <a:lnTo>
                                        <a:pt x="252" y="2859"/>
                                      </a:lnTo>
                                      <a:lnTo>
                                        <a:pt x="289" y="2922"/>
                                      </a:lnTo>
                                      <a:lnTo>
                                        <a:pt x="326" y="2983"/>
                                      </a:lnTo>
                                      <a:lnTo>
                                        <a:pt x="367" y="3041"/>
                                      </a:lnTo>
                                      <a:lnTo>
                                        <a:pt x="410" y="3097"/>
                                      </a:lnTo>
                                      <a:lnTo>
                                        <a:pt x="500" y="3197"/>
                                      </a:lnTo>
                                      <a:lnTo>
                                        <a:pt x="548" y="3243"/>
                                      </a:lnTo>
                                      <a:lnTo>
                                        <a:pt x="598" y="3286"/>
                                      </a:lnTo>
                                      <a:lnTo>
                                        <a:pt x="704" y="3359"/>
                                      </a:lnTo>
                                      <a:lnTo>
                                        <a:pt x="759" y="3390"/>
                                      </a:lnTo>
                                      <a:lnTo>
                                        <a:pt x="816" y="3419"/>
                                      </a:lnTo>
                                      <a:lnTo>
                                        <a:pt x="875" y="3443"/>
                                      </a:lnTo>
                                      <a:lnTo>
                                        <a:pt x="935" y="3462"/>
                                      </a:lnTo>
                                      <a:lnTo>
                                        <a:pt x="997" y="3478"/>
                                      </a:lnTo>
                                      <a:lnTo>
                                        <a:pt x="1062" y="3489"/>
                                      </a:lnTo>
                                      <a:lnTo>
                                        <a:pt x="1126" y="3495"/>
                                      </a:lnTo>
                                      <a:lnTo>
                                        <a:pt x="1193" y="3498"/>
                                      </a:lnTo>
                                      <a:lnTo>
                                        <a:pt x="1270" y="3495"/>
                                      </a:lnTo>
                                      <a:lnTo>
                                        <a:pt x="1345" y="3487"/>
                                      </a:lnTo>
                                      <a:lnTo>
                                        <a:pt x="1422" y="3473"/>
                                      </a:lnTo>
                                      <a:lnTo>
                                        <a:pt x="1496" y="3453"/>
                                      </a:lnTo>
                                      <a:lnTo>
                                        <a:pt x="1571" y="3427"/>
                                      </a:lnTo>
                                      <a:lnTo>
                                        <a:pt x="1644" y="3397"/>
                                      </a:lnTo>
                                      <a:lnTo>
                                        <a:pt x="1715" y="3359"/>
                                      </a:lnTo>
                                      <a:lnTo>
                                        <a:pt x="1783" y="3317"/>
                                      </a:lnTo>
                                      <a:lnTo>
                                        <a:pt x="1851" y="3268"/>
                                      </a:lnTo>
                                      <a:lnTo>
                                        <a:pt x="1915" y="3214"/>
                                      </a:lnTo>
                                      <a:lnTo>
                                        <a:pt x="1977" y="3154"/>
                                      </a:lnTo>
                                      <a:lnTo>
                                        <a:pt x="2036" y="3088"/>
                                      </a:lnTo>
                                      <a:lnTo>
                                        <a:pt x="2091" y="3017"/>
                                      </a:lnTo>
                                      <a:lnTo>
                                        <a:pt x="2144" y="2940"/>
                                      </a:lnTo>
                                      <a:lnTo>
                                        <a:pt x="2192" y="2856"/>
                                      </a:lnTo>
                                      <a:lnTo>
                                        <a:pt x="2235" y="2767"/>
                                      </a:lnTo>
                                      <a:lnTo>
                                        <a:pt x="2145" y="2661"/>
                                      </a:lnTo>
                                      <a:lnTo>
                                        <a:pt x="2060" y="2781"/>
                                      </a:lnTo>
                                      <a:lnTo>
                                        <a:pt x="1968" y="2895"/>
                                      </a:lnTo>
                                      <a:lnTo>
                                        <a:pt x="1921" y="2948"/>
                                      </a:lnTo>
                                      <a:lnTo>
                                        <a:pt x="1871" y="2998"/>
                                      </a:lnTo>
                                      <a:lnTo>
                                        <a:pt x="1820" y="3046"/>
                                      </a:lnTo>
                                      <a:lnTo>
                                        <a:pt x="1767" y="3090"/>
                                      </a:lnTo>
                                      <a:lnTo>
                                        <a:pt x="1714" y="3128"/>
                                      </a:lnTo>
                                      <a:lnTo>
                                        <a:pt x="1660" y="3164"/>
                                      </a:lnTo>
                                      <a:lnTo>
                                        <a:pt x="1603" y="3196"/>
                                      </a:lnTo>
                                      <a:lnTo>
                                        <a:pt x="1545" y="3222"/>
                                      </a:lnTo>
                                      <a:lnTo>
                                        <a:pt x="1486" y="3243"/>
                                      </a:lnTo>
                                      <a:lnTo>
                                        <a:pt x="1427" y="3258"/>
                                      </a:lnTo>
                                      <a:lnTo>
                                        <a:pt x="1365" y="3267"/>
                                      </a:lnTo>
                                      <a:lnTo>
                                        <a:pt x="1304" y="3271"/>
                                      </a:lnTo>
                                      <a:lnTo>
                                        <a:pt x="1250" y="3268"/>
                                      </a:lnTo>
                                      <a:lnTo>
                                        <a:pt x="1200" y="3261"/>
                                      </a:lnTo>
                                      <a:lnTo>
                                        <a:pt x="1152" y="3247"/>
                                      </a:lnTo>
                                      <a:lnTo>
                                        <a:pt x="1107" y="3229"/>
                                      </a:lnTo>
                                      <a:lnTo>
                                        <a:pt x="1064" y="3208"/>
                                      </a:lnTo>
                                      <a:lnTo>
                                        <a:pt x="1024" y="3182"/>
                                      </a:lnTo>
                                      <a:lnTo>
                                        <a:pt x="986" y="3151"/>
                                      </a:lnTo>
                                      <a:lnTo>
                                        <a:pt x="951" y="3117"/>
                                      </a:lnTo>
                                      <a:lnTo>
                                        <a:pt x="887" y="3038"/>
                                      </a:lnTo>
                                      <a:lnTo>
                                        <a:pt x="832" y="2947"/>
                                      </a:lnTo>
                                      <a:lnTo>
                                        <a:pt x="783" y="2845"/>
                                      </a:lnTo>
                                      <a:lnTo>
                                        <a:pt x="743" y="2735"/>
                                      </a:lnTo>
                                      <a:lnTo>
                                        <a:pt x="709" y="2616"/>
                                      </a:lnTo>
                                      <a:lnTo>
                                        <a:pt x="683" y="2494"/>
                                      </a:lnTo>
                                      <a:lnTo>
                                        <a:pt x="661" y="2367"/>
                                      </a:lnTo>
                                      <a:lnTo>
                                        <a:pt x="645" y="2239"/>
                                      </a:lnTo>
                                      <a:lnTo>
                                        <a:pt x="634" y="2112"/>
                                      </a:lnTo>
                                      <a:lnTo>
                                        <a:pt x="626" y="1986"/>
                                      </a:lnTo>
                                      <a:lnTo>
                                        <a:pt x="621" y="1749"/>
                                      </a:lnTo>
                                      <a:lnTo>
                                        <a:pt x="626" y="1511"/>
                                      </a:lnTo>
                                      <a:lnTo>
                                        <a:pt x="634" y="1386"/>
                                      </a:lnTo>
                                      <a:lnTo>
                                        <a:pt x="645" y="1259"/>
                                      </a:lnTo>
                                      <a:lnTo>
                                        <a:pt x="661" y="1130"/>
                                      </a:lnTo>
                                      <a:lnTo>
                                        <a:pt x="683" y="1004"/>
                                      </a:lnTo>
                                      <a:lnTo>
                                        <a:pt x="709" y="882"/>
                                      </a:lnTo>
                                      <a:lnTo>
                                        <a:pt x="743" y="763"/>
                                      </a:lnTo>
                                      <a:lnTo>
                                        <a:pt x="783" y="653"/>
                                      </a:lnTo>
                                      <a:lnTo>
                                        <a:pt x="806" y="601"/>
                                      </a:lnTo>
                                      <a:lnTo>
                                        <a:pt x="832" y="551"/>
                                      </a:lnTo>
                                      <a:lnTo>
                                        <a:pt x="887" y="460"/>
                                      </a:lnTo>
                                      <a:lnTo>
                                        <a:pt x="951" y="381"/>
                                      </a:lnTo>
                                      <a:lnTo>
                                        <a:pt x="986" y="348"/>
                                      </a:lnTo>
                                      <a:lnTo>
                                        <a:pt x="1024" y="316"/>
                                      </a:lnTo>
                                      <a:lnTo>
                                        <a:pt x="1064" y="290"/>
                                      </a:lnTo>
                                      <a:lnTo>
                                        <a:pt x="1107" y="269"/>
                                      </a:lnTo>
                                      <a:lnTo>
                                        <a:pt x="1152" y="251"/>
                                      </a:lnTo>
                                      <a:lnTo>
                                        <a:pt x="1200" y="238"/>
                                      </a:lnTo>
                                      <a:lnTo>
                                        <a:pt x="1250" y="230"/>
                                      </a:lnTo>
                                      <a:lnTo>
                                        <a:pt x="1304" y="228"/>
                                      </a:lnTo>
                                      <a:lnTo>
                                        <a:pt x="1391" y="233"/>
                                      </a:lnTo>
                                      <a:lnTo>
                                        <a:pt x="1470" y="245"/>
                                      </a:lnTo>
                                      <a:lnTo>
                                        <a:pt x="1507" y="255"/>
                                      </a:lnTo>
                                      <a:lnTo>
                                        <a:pt x="1541" y="266"/>
                                      </a:lnTo>
                                      <a:lnTo>
                                        <a:pt x="1605" y="296"/>
                                      </a:lnTo>
                                      <a:lnTo>
                                        <a:pt x="1662" y="334"/>
                                      </a:lnTo>
                                      <a:lnTo>
                                        <a:pt x="1715" y="378"/>
                                      </a:lnTo>
                                      <a:lnTo>
                                        <a:pt x="1762" y="430"/>
                                      </a:lnTo>
                                      <a:lnTo>
                                        <a:pt x="1805" y="489"/>
                                      </a:lnTo>
                                      <a:lnTo>
                                        <a:pt x="1844" y="554"/>
                                      </a:lnTo>
                                      <a:lnTo>
                                        <a:pt x="1882" y="624"/>
                                      </a:lnTo>
                                      <a:lnTo>
                                        <a:pt x="1951" y="782"/>
                                      </a:lnTo>
                                      <a:lnTo>
                                        <a:pt x="2020" y="962"/>
                                      </a:lnTo>
                                      <a:lnTo>
                                        <a:pt x="2093" y="1158"/>
                                      </a:lnTo>
                                      <a:lnTo>
                                        <a:pt x="2173" y="1158"/>
                                      </a:lnTo>
                                      <a:lnTo>
                                        <a:pt x="2173" y="4"/>
                                      </a:lnTo>
                                      <a:lnTo>
                                        <a:pt x="209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230" y="434340"/>
                                  <a:ext cx="716915" cy="1116965"/>
                                </a:xfrm>
                                <a:custGeom>
                                  <a:avLst/>
                                  <a:gdLst>
                                    <a:gd name="T0" fmla="*/ 2034 w 2258"/>
                                    <a:gd name="T1" fmla="*/ 154 h 3518"/>
                                    <a:gd name="T2" fmla="*/ 1940 w 2258"/>
                                    <a:gd name="T3" fmla="*/ 226 h 3518"/>
                                    <a:gd name="T4" fmla="*/ 1566 w 2258"/>
                                    <a:gd name="T5" fmla="*/ 73 h 3518"/>
                                    <a:gd name="T6" fmla="*/ 1136 w 2258"/>
                                    <a:gd name="T7" fmla="*/ 3 h 3518"/>
                                    <a:gd name="T8" fmla="*/ 823 w 2258"/>
                                    <a:gd name="T9" fmla="*/ 80 h 3518"/>
                                    <a:gd name="T10" fmla="*/ 503 w 2258"/>
                                    <a:gd name="T11" fmla="*/ 304 h 3518"/>
                                    <a:gd name="T12" fmla="*/ 254 w 2258"/>
                                    <a:gd name="T13" fmla="*/ 646 h 3518"/>
                                    <a:gd name="T14" fmla="*/ 21 w 2258"/>
                                    <a:gd name="T15" fmla="*/ 1406 h 3518"/>
                                    <a:gd name="T16" fmla="*/ 12 w 2258"/>
                                    <a:gd name="T17" fmla="*/ 2024 h 3518"/>
                                    <a:gd name="T18" fmla="*/ 160 w 2258"/>
                                    <a:gd name="T19" fmla="*/ 2666 h 3518"/>
                                    <a:gd name="T20" fmla="*/ 370 w 2258"/>
                                    <a:gd name="T21" fmla="*/ 3056 h 3518"/>
                                    <a:gd name="T22" fmla="*/ 710 w 2258"/>
                                    <a:gd name="T23" fmla="*/ 3377 h 3518"/>
                                    <a:gd name="T24" fmla="*/ 1005 w 2258"/>
                                    <a:gd name="T25" fmla="*/ 3497 h 3518"/>
                                    <a:gd name="T26" fmla="*/ 1358 w 2258"/>
                                    <a:gd name="T27" fmla="*/ 3507 h 3518"/>
                                    <a:gd name="T28" fmla="*/ 1731 w 2258"/>
                                    <a:gd name="T29" fmla="*/ 3377 h 3518"/>
                                    <a:gd name="T30" fmla="*/ 2055 w 2258"/>
                                    <a:gd name="T31" fmla="*/ 3105 h 3518"/>
                                    <a:gd name="T32" fmla="*/ 2155 w 2258"/>
                                    <a:gd name="T33" fmla="*/ 2655 h 3518"/>
                                    <a:gd name="T34" fmla="*/ 1824 w 2258"/>
                                    <a:gd name="T35" fmla="*/ 3048 h 3518"/>
                                    <a:gd name="T36" fmla="*/ 1552 w 2258"/>
                                    <a:gd name="T37" fmla="*/ 3223 h 3518"/>
                                    <a:gd name="T38" fmla="*/ 1262 w 2258"/>
                                    <a:gd name="T39" fmla="*/ 3268 h 3518"/>
                                    <a:gd name="T40" fmla="*/ 1042 w 2258"/>
                                    <a:gd name="T41" fmla="*/ 3184 h 3518"/>
                                    <a:gd name="T42" fmla="*/ 804 w 2258"/>
                                    <a:gd name="T43" fmla="*/ 2851 h 3518"/>
                                    <a:gd name="T44" fmla="*/ 667 w 2258"/>
                                    <a:gd name="T45" fmla="*/ 2248 h 3518"/>
                                    <a:gd name="T46" fmla="*/ 656 w 2258"/>
                                    <a:gd name="T47" fmla="*/ 1398 h 3518"/>
                                    <a:gd name="T48" fmla="*/ 763 w 2258"/>
                                    <a:gd name="T49" fmla="*/ 776 h 3518"/>
                                    <a:gd name="T50" fmla="*/ 970 w 2258"/>
                                    <a:gd name="T51" fmla="*/ 398 h 3518"/>
                                    <a:gd name="T52" fmla="*/ 1167 w 2258"/>
                                    <a:gd name="T53" fmla="*/ 270 h 3518"/>
                                    <a:gd name="T54" fmla="*/ 1479 w 2258"/>
                                    <a:gd name="T55" fmla="*/ 264 h 3518"/>
                                    <a:gd name="T56" fmla="*/ 1719 w 2258"/>
                                    <a:gd name="T57" fmla="*/ 394 h 3518"/>
                                    <a:gd name="T58" fmla="*/ 1953 w 2258"/>
                                    <a:gd name="T59" fmla="*/ 796 h 3518"/>
                                    <a:gd name="T60" fmla="*/ 2096 w 2258"/>
                                    <a:gd name="T61" fmla="*/ 4 h 3518"/>
                                    <a:gd name="T62" fmla="*/ 2173 w 2258"/>
                                    <a:gd name="T63" fmla="*/ 1158 h 3518"/>
                                    <a:gd name="T64" fmla="*/ 1864 w 2258"/>
                                    <a:gd name="T65" fmla="*/ 559 h 3518"/>
                                    <a:gd name="T66" fmla="*/ 1621 w 2258"/>
                                    <a:gd name="T67" fmla="*/ 298 h 3518"/>
                                    <a:gd name="T68" fmla="*/ 1315 w 2258"/>
                                    <a:gd name="T69" fmla="*/ 228 h 3518"/>
                                    <a:gd name="T70" fmla="*/ 1070 w 2258"/>
                                    <a:gd name="T71" fmla="*/ 293 h 3518"/>
                                    <a:gd name="T72" fmla="*/ 833 w 2258"/>
                                    <a:gd name="T73" fmla="*/ 557 h 3518"/>
                                    <a:gd name="T74" fmla="*/ 684 w 2258"/>
                                    <a:gd name="T75" fmla="*/ 1013 h 3518"/>
                                    <a:gd name="T76" fmla="*/ 621 w 2258"/>
                                    <a:gd name="T77" fmla="*/ 1759 h 3518"/>
                                    <a:gd name="T78" fmla="*/ 684 w 2258"/>
                                    <a:gd name="T79" fmla="*/ 2505 h 3518"/>
                                    <a:gd name="T80" fmla="*/ 890 w 2258"/>
                                    <a:gd name="T81" fmla="*/ 3053 h 3518"/>
                                    <a:gd name="T82" fmla="*/ 1114 w 2258"/>
                                    <a:gd name="T83" fmla="*/ 3248 h 3518"/>
                                    <a:gd name="T84" fmla="*/ 1378 w 2258"/>
                                    <a:gd name="T85" fmla="*/ 3287 h 3518"/>
                                    <a:gd name="T86" fmla="*/ 1676 w 2258"/>
                                    <a:gd name="T87" fmla="*/ 3182 h 3518"/>
                                    <a:gd name="T88" fmla="*/ 1940 w 2258"/>
                                    <a:gd name="T89" fmla="*/ 2965 h 3518"/>
                                    <a:gd name="T90" fmla="*/ 2194 w 2258"/>
                                    <a:gd name="T91" fmla="*/ 2862 h 3518"/>
                                    <a:gd name="T92" fmla="*/ 1919 w 2258"/>
                                    <a:gd name="T93" fmla="*/ 3218 h 3518"/>
                                    <a:gd name="T94" fmla="*/ 1578 w 2258"/>
                                    <a:gd name="T95" fmla="*/ 3428 h 3518"/>
                                    <a:gd name="T96" fmla="*/ 1204 w 2258"/>
                                    <a:gd name="T97" fmla="*/ 3498 h 3518"/>
                                    <a:gd name="T98" fmla="*/ 890 w 2258"/>
                                    <a:gd name="T99" fmla="*/ 3444 h 3518"/>
                                    <a:gd name="T100" fmla="*/ 566 w 2258"/>
                                    <a:gd name="T101" fmla="*/ 3247 h 3518"/>
                                    <a:gd name="T102" fmla="*/ 309 w 2258"/>
                                    <a:gd name="T103" fmla="*/ 2927 h 3518"/>
                                    <a:gd name="T104" fmla="*/ 106 w 2258"/>
                                    <a:gd name="T105" fmla="*/ 2434 h 3518"/>
                                    <a:gd name="T106" fmla="*/ 21 w 2258"/>
                                    <a:gd name="T107" fmla="*/ 1759 h 3518"/>
                                    <a:gd name="T108" fmla="*/ 106 w 2258"/>
                                    <a:gd name="T109" fmla="*/ 1083 h 3518"/>
                                    <a:gd name="T110" fmla="*/ 345 w 2258"/>
                                    <a:gd name="T111" fmla="*/ 530 h 3518"/>
                                    <a:gd name="T112" fmla="*/ 616 w 2258"/>
                                    <a:gd name="T113" fmla="*/ 230 h 3518"/>
                                    <a:gd name="T114" fmla="*/ 949 w 2258"/>
                                    <a:gd name="T115" fmla="*/ 55 h 3518"/>
                                    <a:gd name="T116" fmla="*/ 1305 w 2258"/>
                                    <a:gd name="T117" fmla="*/ 25 h 3518"/>
                                    <a:gd name="T118" fmla="*/ 1804 w 2258"/>
                                    <a:gd name="T119" fmla="*/ 210 h 3518"/>
                                    <a:gd name="T120" fmla="*/ 1983 w 2258"/>
                                    <a:gd name="T121" fmla="*/ 235 h 3518"/>
                                    <a:gd name="T122" fmla="*/ 2112 w 2258"/>
                                    <a:gd name="T123" fmla="*/ 24 h 3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258" h="3518">
                                      <a:moveTo>
                                        <a:pt x="2184" y="24"/>
                                      </a:moveTo>
                                      <a:lnTo>
                                        <a:pt x="2184" y="4"/>
                                      </a:lnTo>
                                      <a:lnTo>
                                        <a:pt x="2096" y="4"/>
                                      </a:lnTo>
                                      <a:lnTo>
                                        <a:pt x="2065" y="94"/>
                                      </a:lnTo>
                                      <a:lnTo>
                                        <a:pt x="2034" y="154"/>
                                      </a:lnTo>
                                      <a:lnTo>
                                        <a:pt x="2003" y="195"/>
                                      </a:lnTo>
                                      <a:lnTo>
                                        <a:pt x="1988" y="208"/>
                                      </a:lnTo>
                                      <a:lnTo>
                                        <a:pt x="1972" y="218"/>
                                      </a:lnTo>
                                      <a:lnTo>
                                        <a:pt x="1956" y="225"/>
                                      </a:lnTo>
                                      <a:lnTo>
                                        <a:pt x="1940" y="226"/>
                                      </a:lnTo>
                                      <a:lnTo>
                                        <a:pt x="1902" y="225"/>
                                      </a:lnTo>
                                      <a:lnTo>
                                        <a:pt x="1860" y="214"/>
                                      </a:lnTo>
                                      <a:lnTo>
                                        <a:pt x="1812" y="193"/>
                                      </a:lnTo>
                                      <a:lnTo>
                                        <a:pt x="1703" y="135"/>
                                      </a:lnTo>
                                      <a:lnTo>
                                        <a:pt x="1566" y="73"/>
                                      </a:lnTo>
                                      <a:lnTo>
                                        <a:pt x="1488" y="45"/>
                                      </a:lnTo>
                                      <a:lnTo>
                                        <a:pt x="1402" y="23"/>
                                      </a:lnTo>
                                      <a:lnTo>
                                        <a:pt x="1308" y="5"/>
                                      </a:lnTo>
                                      <a:lnTo>
                                        <a:pt x="1204" y="0"/>
                                      </a:lnTo>
                                      <a:lnTo>
                                        <a:pt x="1136" y="3"/>
                                      </a:lnTo>
                                      <a:lnTo>
                                        <a:pt x="1071" y="9"/>
                                      </a:lnTo>
                                      <a:lnTo>
                                        <a:pt x="1005" y="22"/>
                                      </a:lnTo>
                                      <a:lnTo>
                                        <a:pt x="944" y="38"/>
                                      </a:lnTo>
                                      <a:lnTo>
                                        <a:pt x="882" y="57"/>
                                      </a:lnTo>
                                      <a:lnTo>
                                        <a:pt x="823" y="80"/>
                                      </a:lnTo>
                                      <a:lnTo>
                                        <a:pt x="765" y="109"/>
                                      </a:lnTo>
                                      <a:lnTo>
                                        <a:pt x="710" y="142"/>
                                      </a:lnTo>
                                      <a:lnTo>
                                        <a:pt x="602" y="215"/>
                                      </a:lnTo>
                                      <a:lnTo>
                                        <a:pt x="552" y="259"/>
                                      </a:lnTo>
                                      <a:lnTo>
                                        <a:pt x="503" y="304"/>
                                      </a:lnTo>
                                      <a:lnTo>
                                        <a:pt x="413" y="405"/>
                                      </a:lnTo>
                                      <a:lnTo>
                                        <a:pt x="370" y="462"/>
                                      </a:lnTo>
                                      <a:lnTo>
                                        <a:pt x="329" y="520"/>
                                      </a:lnTo>
                                      <a:lnTo>
                                        <a:pt x="290" y="581"/>
                                      </a:lnTo>
                                      <a:lnTo>
                                        <a:pt x="254" y="646"/>
                                      </a:lnTo>
                                      <a:lnTo>
                                        <a:pt x="189" y="781"/>
                                      </a:lnTo>
                                      <a:lnTo>
                                        <a:pt x="133" y="926"/>
                                      </a:lnTo>
                                      <a:lnTo>
                                        <a:pt x="87" y="1078"/>
                                      </a:lnTo>
                                      <a:lnTo>
                                        <a:pt x="50" y="1240"/>
                                      </a:lnTo>
                                      <a:lnTo>
                                        <a:pt x="21" y="1406"/>
                                      </a:lnTo>
                                      <a:lnTo>
                                        <a:pt x="12" y="1493"/>
                                      </a:lnTo>
                                      <a:lnTo>
                                        <a:pt x="5" y="1581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5" y="1936"/>
                                      </a:lnTo>
                                      <a:lnTo>
                                        <a:pt x="12" y="2024"/>
                                      </a:lnTo>
                                      <a:lnTo>
                                        <a:pt x="21" y="2111"/>
                                      </a:lnTo>
                                      <a:lnTo>
                                        <a:pt x="50" y="2278"/>
                                      </a:lnTo>
                                      <a:lnTo>
                                        <a:pt x="87" y="2439"/>
                                      </a:lnTo>
                                      <a:lnTo>
                                        <a:pt x="133" y="2593"/>
                                      </a:lnTo>
                                      <a:lnTo>
                                        <a:pt x="160" y="2666"/>
                                      </a:lnTo>
                                      <a:lnTo>
                                        <a:pt x="189" y="2737"/>
                                      </a:lnTo>
                                      <a:lnTo>
                                        <a:pt x="254" y="2872"/>
                                      </a:lnTo>
                                      <a:lnTo>
                                        <a:pt x="290" y="2937"/>
                                      </a:lnTo>
                                      <a:lnTo>
                                        <a:pt x="329" y="2998"/>
                                      </a:lnTo>
                                      <a:lnTo>
                                        <a:pt x="370" y="3056"/>
                                      </a:lnTo>
                                      <a:lnTo>
                                        <a:pt x="413" y="3113"/>
                                      </a:lnTo>
                                      <a:lnTo>
                                        <a:pt x="503" y="3213"/>
                                      </a:lnTo>
                                      <a:lnTo>
                                        <a:pt x="552" y="3259"/>
                                      </a:lnTo>
                                      <a:lnTo>
                                        <a:pt x="602" y="3303"/>
                                      </a:lnTo>
                                      <a:lnTo>
                                        <a:pt x="710" y="3377"/>
                                      </a:lnTo>
                                      <a:lnTo>
                                        <a:pt x="765" y="3409"/>
                                      </a:lnTo>
                                      <a:lnTo>
                                        <a:pt x="823" y="3438"/>
                                      </a:lnTo>
                                      <a:lnTo>
                                        <a:pt x="882" y="3462"/>
                                      </a:lnTo>
                                      <a:lnTo>
                                        <a:pt x="944" y="3480"/>
                                      </a:lnTo>
                                      <a:lnTo>
                                        <a:pt x="1005" y="3497"/>
                                      </a:lnTo>
                                      <a:lnTo>
                                        <a:pt x="1071" y="3509"/>
                                      </a:lnTo>
                                      <a:lnTo>
                                        <a:pt x="1136" y="3515"/>
                                      </a:lnTo>
                                      <a:lnTo>
                                        <a:pt x="1204" y="3518"/>
                                      </a:lnTo>
                                      <a:lnTo>
                                        <a:pt x="1282" y="3515"/>
                                      </a:lnTo>
                                      <a:lnTo>
                                        <a:pt x="1358" y="3507"/>
                                      </a:lnTo>
                                      <a:lnTo>
                                        <a:pt x="1436" y="3492"/>
                                      </a:lnTo>
                                      <a:lnTo>
                                        <a:pt x="1509" y="3472"/>
                                      </a:lnTo>
                                      <a:lnTo>
                                        <a:pt x="1586" y="3445"/>
                                      </a:lnTo>
                                      <a:lnTo>
                                        <a:pt x="1659" y="3415"/>
                                      </a:lnTo>
                                      <a:lnTo>
                                        <a:pt x="1731" y="3377"/>
                                      </a:lnTo>
                                      <a:lnTo>
                                        <a:pt x="1800" y="3334"/>
                                      </a:lnTo>
                                      <a:lnTo>
                                        <a:pt x="1868" y="3286"/>
                                      </a:lnTo>
                                      <a:lnTo>
                                        <a:pt x="1933" y="3231"/>
                                      </a:lnTo>
                                      <a:lnTo>
                                        <a:pt x="1996" y="3171"/>
                                      </a:lnTo>
                                      <a:lnTo>
                                        <a:pt x="2055" y="3105"/>
                                      </a:lnTo>
                                      <a:lnTo>
                                        <a:pt x="2110" y="3032"/>
                                      </a:lnTo>
                                      <a:lnTo>
                                        <a:pt x="2164" y="2955"/>
                                      </a:lnTo>
                                      <a:lnTo>
                                        <a:pt x="2212" y="2870"/>
                                      </a:lnTo>
                                      <a:lnTo>
                                        <a:pt x="2258" y="2776"/>
                                      </a:lnTo>
                                      <a:lnTo>
                                        <a:pt x="2155" y="2655"/>
                                      </a:lnTo>
                                      <a:lnTo>
                                        <a:pt x="2063" y="2786"/>
                                      </a:lnTo>
                                      <a:lnTo>
                                        <a:pt x="1971" y="2898"/>
                                      </a:lnTo>
                                      <a:lnTo>
                                        <a:pt x="1923" y="2952"/>
                                      </a:lnTo>
                                      <a:lnTo>
                                        <a:pt x="1875" y="3002"/>
                                      </a:lnTo>
                                      <a:lnTo>
                                        <a:pt x="1824" y="3048"/>
                                      </a:lnTo>
                                      <a:lnTo>
                                        <a:pt x="1772" y="3092"/>
                                      </a:lnTo>
                                      <a:lnTo>
                                        <a:pt x="1718" y="3131"/>
                                      </a:lnTo>
                                      <a:lnTo>
                                        <a:pt x="1665" y="3167"/>
                                      </a:lnTo>
                                      <a:lnTo>
                                        <a:pt x="1609" y="3197"/>
                                      </a:lnTo>
                                      <a:lnTo>
                                        <a:pt x="1552" y="3223"/>
                                      </a:lnTo>
                                      <a:lnTo>
                                        <a:pt x="1495" y="3244"/>
                                      </a:lnTo>
                                      <a:lnTo>
                                        <a:pt x="1436" y="3259"/>
                                      </a:lnTo>
                                      <a:lnTo>
                                        <a:pt x="1375" y="3267"/>
                                      </a:lnTo>
                                      <a:lnTo>
                                        <a:pt x="1315" y="3271"/>
                                      </a:lnTo>
                                      <a:lnTo>
                                        <a:pt x="1262" y="3268"/>
                                      </a:lnTo>
                                      <a:lnTo>
                                        <a:pt x="1214" y="3262"/>
                                      </a:lnTo>
                                      <a:lnTo>
                                        <a:pt x="1167" y="3248"/>
                                      </a:lnTo>
                                      <a:lnTo>
                                        <a:pt x="1122" y="3231"/>
                                      </a:lnTo>
                                      <a:lnTo>
                                        <a:pt x="1081" y="3211"/>
                                      </a:lnTo>
                                      <a:lnTo>
                                        <a:pt x="1042" y="3184"/>
                                      </a:lnTo>
                                      <a:lnTo>
                                        <a:pt x="1004" y="3154"/>
                                      </a:lnTo>
                                      <a:lnTo>
                                        <a:pt x="970" y="3121"/>
                                      </a:lnTo>
                                      <a:lnTo>
                                        <a:pt x="906" y="3043"/>
                                      </a:lnTo>
                                      <a:lnTo>
                                        <a:pt x="852" y="2953"/>
                                      </a:lnTo>
                                      <a:lnTo>
                                        <a:pt x="804" y="2851"/>
                                      </a:lnTo>
                                      <a:lnTo>
                                        <a:pt x="763" y="2742"/>
                                      </a:lnTo>
                                      <a:lnTo>
                                        <a:pt x="730" y="2624"/>
                                      </a:lnTo>
                                      <a:lnTo>
                                        <a:pt x="703" y="2503"/>
                                      </a:lnTo>
                                      <a:lnTo>
                                        <a:pt x="683" y="2375"/>
                                      </a:lnTo>
                                      <a:lnTo>
                                        <a:pt x="667" y="2248"/>
                                      </a:lnTo>
                                      <a:lnTo>
                                        <a:pt x="656" y="2121"/>
                                      </a:lnTo>
                                      <a:lnTo>
                                        <a:pt x="648" y="1996"/>
                                      </a:lnTo>
                                      <a:lnTo>
                                        <a:pt x="642" y="1759"/>
                                      </a:lnTo>
                                      <a:lnTo>
                                        <a:pt x="648" y="1521"/>
                                      </a:lnTo>
                                      <a:lnTo>
                                        <a:pt x="656" y="1398"/>
                                      </a:lnTo>
                                      <a:lnTo>
                                        <a:pt x="667" y="1270"/>
                                      </a:lnTo>
                                      <a:lnTo>
                                        <a:pt x="683" y="1142"/>
                                      </a:lnTo>
                                      <a:lnTo>
                                        <a:pt x="703" y="1016"/>
                                      </a:lnTo>
                                      <a:lnTo>
                                        <a:pt x="730" y="894"/>
                                      </a:lnTo>
                                      <a:lnTo>
                                        <a:pt x="763" y="776"/>
                                      </a:lnTo>
                                      <a:lnTo>
                                        <a:pt x="804" y="667"/>
                                      </a:lnTo>
                                      <a:lnTo>
                                        <a:pt x="827" y="615"/>
                                      </a:lnTo>
                                      <a:lnTo>
                                        <a:pt x="852" y="565"/>
                                      </a:lnTo>
                                      <a:lnTo>
                                        <a:pt x="906" y="475"/>
                                      </a:lnTo>
                                      <a:lnTo>
                                        <a:pt x="970" y="398"/>
                                      </a:lnTo>
                                      <a:lnTo>
                                        <a:pt x="1004" y="364"/>
                                      </a:lnTo>
                                      <a:lnTo>
                                        <a:pt x="1042" y="334"/>
                                      </a:lnTo>
                                      <a:lnTo>
                                        <a:pt x="1081" y="308"/>
                                      </a:lnTo>
                                      <a:lnTo>
                                        <a:pt x="1122" y="288"/>
                                      </a:lnTo>
                                      <a:lnTo>
                                        <a:pt x="1167" y="270"/>
                                      </a:lnTo>
                                      <a:lnTo>
                                        <a:pt x="1214" y="256"/>
                                      </a:lnTo>
                                      <a:lnTo>
                                        <a:pt x="1262" y="250"/>
                                      </a:lnTo>
                                      <a:lnTo>
                                        <a:pt x="1315" y="248"/>
                                      </a:lnTo>
                                      <a:lnTo>
                                        <a:pt x="1401" y="253"/>
                                      </a:lnTo>
                                      <a:lnTo>
                                        <a:pt x="1479" y="264"/>
                                      </a:lnTo>
                                      <a:lnTo>
                                        <a:pt x="1515" y="274"/>
                                      </a:lnTo>
                                      <a:lnTo>
                                        <a:pt x="1548" y="285"/>
                                      </a:lnTo>
                                      <a:lnTo>
                                        <a:pt x="1610" y="315"/>
                                      </a:lnTo>
                                      <a:lnTo>
                                        <a:pt x="1667" y="351"/>
                                      </a:lnTo>
                                      <a:lnTo>
                                        <a:pt x="1719" y="394"/>
                                      </a:lnTo>
                                      <a:lnTo>
                                        <a:pt x="1765" y="446"/>
                                      </a:lnTo>
                                      <a:lnTo>
                                        <a:pt x="1808" y="504"/>
                                      </a:lnTo>
                                      <a:lnTo>
                                        <a:pt x="1846" y="569"/>
                                      </a:lnTo>
                                      <a:lnTo>
                                        <a:pt x="1883" y="637"/>
                                      </a:lnTo>
                                      <a:lnTo>
                                        <a:pt x="1953" y="796"/>
                                      </a:lnTo>
                                      <a:lnTo>
                                        <a:pt x="2022" y="976"/>
                                      </a:lnTo>
                                      <a:lnTo>
                                        <a:pt x="2097" y="1178"/>
                                      </a:lnTo>
                                      <a:lnTo>
                                        <a:pt x="2195" y="1178"/>
                                      </a:lnTo>
                                      <a:lnTo>
                                        <a:pt x="2195" y="4"/>
                                      </a:lnTo>
                                      <a:lnTo>
                                        <a:pt x="2096" y="4"/>
                                      </a:lnTo>
                                      <a:lnTo>
                                        <a:pt x="2065" y="95"/>
                                      </a:lnTo>
                                      <a:lnTo>
                                        <a:pt x="2083" y="100"/>
                                      </a:lnTo>
                                      <a:lnTo>
                                        <a:pt x="2112" y="24"/>
                                      </a:lnTo>
                                      <a:lnTo>
                                        <a:pt x="2173" y="24"/>
                                      </a:lnTo>
                                      <a:lnTo>
                                        <a:pt x="2173" y="1158"/>
                                      </a:lnTo>
                                      <a:lnTo>
                                        <a:pt x="2110" y="1158"/>
                                      </a:lnTo>
                                      <a:lnTo>
                                        <a:pt x="2040" y="968"/>
                                      </a:lnTo>
                                      <a:lnTo>
                                        <a:pt x="1972" y="788"/>
                                      </a:lnTo>
                                      <a:lnTo>
                                        <a:pt x="1902" y="630"/>
                                      </a:lnTo>
                                      <a:lnTo>
                                        <a:pt x="1864" y="559"/>
                                      </a:lnTo>
                                      <a:lnTo>
                                        <a:pt x="1824" y="494"/>
                                      </a:lnTo>
                                      <a:lnTo>
                                        <a:pt x="1781" y="434"/>
                                      </a:lnTo>
                                      <a:lnTo>
                                        <a:pt x="1733" y="381"/>
                                      </a:lnTo>
                                      <a:lnTo>
                                        <a:pt x="1680" y="336"/>
                                      </a:lnTo>
                                      <a:lnTo>
                                        <a:pt x="1621" y="298"/>
                                      </a:lnTo>
                                      <a:lnTo>
                                        <a:pt x="1556" y="268"/>
                                      </a:lnTo>
                                      <a:lnTo>
                                        <a:pt x="1520" y="256"/>
                                      </a:lnTo>
                                      <a:lnTo>
                                        <a:pt x="1484" y="246"/>
                                      </a:lnTo>
                                      <a:lnTo>
                                        <a:pt x="1403" y="233"/>
                                      </a:lnTo>
                                      <a:lnTo>
                                        <a:pt x="1315" y="228"/>
                                      </a:lnTo>
                                      <a:lnTo>
                                        <a:pt x="1259" y="230"/>
                                      </a:lnTo>
                                      <a:lnTo>
                                        <a:pt x="1208" y="239"/>
                                      </a:lnTo>
                                      <a:lnTo>
                                        <a:pt x="1159" y="253"/>
                                      </a:lnTo>
                                      <a:lnTo>
                                        <a:pt x="1114" y="270"/>
                                      </a:lnTo>
                                      <a:lnTo>
                                        <a:pt x="1070" y="293"/>
                                      </a:lnTo>
                                      <a:lnTo>
                                        <a:pt x="1028" y="319"/>
                                      </a:lnTo>
                                      <a:lnTo>
                                        <a:pt x="991" y="351"/>
                                      </a:lnTo>
                                      <a:lnTo>
                                        <a:pt x="954" y="385"/>
                                      </a:lnTo>
                                      <a:lnTo>
                                        <a:pt x="890" y="465"/>
                                      </a:lnTo>
                                      <a:lnTo>
                                        <a:pt x="833" y="557"/>
                                      </a:lnTo>
                                      <a:lnTo>
                                        <a:pt x="808" y="607"/>
                                      </a:lnTo>
                                      <a:lnTo>
                                        <a:pt x="785" y="660"/>
                                      </a:lnTo>
                                      <a:lnTo>
                                        <a:pt x="745" y="771"/>
                                      </a:lnTo>
                                      <a:lnTo>
                                        <a:pt x="711" y="889"/>
                                      </a:lnTo>
                                      <a:lnTo>
                                        <a:pt x="684" y="1013"/>
                                      </a:lnTo>
                                      <a:lnTo>
                                        <a:pt x="661" y="1139"/>
                                      </a:lnTo>
                                      <a:lnTo>
                                        <a:pt x="645" y="1268"/>
                                      </a:lnTo>
                                      <a:lnTo>
                                        <a:pt x="634" y="1395"/>
                                      </a:lnTo>
                                      <a:lnTo>
                                        <a:pt x="626" y="1521"/>
                                      </a:lnTo>
                                      <a:lnTo>
                                        <a:pt x="621" y="1759"/>
                                      </a:lnTo>
                                      <a:lnTo>
                                        <a:pt x="626" y="1996"/>
                                      </a:lnTo>
                                      <a:lnTo>
                                        <a:pt x="634" y="2123"/>
                                      </a:lnTo>
                                      <a:lnTo>
                                        <a:pt x="645" y="2250"/>
                                      </a:lnTo>
                                      <a:lnTo>
                                        <a:pt x="661" y="2378"/>
                                      </a:lnTo>
                                      <a:lnTo>
                                        <a:pt x="684" y="2505"/>
                                      </a:lnTo>
                                      <a:lnTo>
                                        <a:pt x="711" y="2629"/>
                                      </a:lnTo>
                                      <a:lnTo>
                                        <a:pt x="745" y="2747"/>
                                      </a:lnTo>
                                      <a:lnTo>
                                        <a:pt x="785" y="2859"/>
                                      </a:lnTo>
                                      <a:lnTo>
                                        <a:pt x="833" y="2961"/>
                                      </a:lnTo>
                                      <a:lnTo>
                                        <a:pt x="890" y="3053"/>
                                      </a:lnTo>
                                      <a:lnTo>
                                        <a:pt x="954" y="3133"/>
                                      </a:lnTo>
                                      <a:lnTo>
                                        <a:pt x="991" y="3167"/>
                                      </a:lnTo>
                                      <a:lnTo>
                                        <a:pt x="1028" y="3199"/>
                                      </a:lnTo>
                                      <a:lnTo>
                                        <a:pt x="1070" y="3226"/>
                                      </a:lnTo>
                                      <a:lnTo>
                                        <a:pt x="1114" y="3248"/>
                                      </a:lnTo>
                                      <a:lnTo>
                                        <a:pt x="1159" y="3266"/>
                                      </a:lnTo>
                                      <a:lnTo>
                                        <a:pt x="1208" y="3279"/>
                                      </a:lnTo>
                                      <a:lnTo>
                                        <a:pt x="1259" y="3288"/>
                                      </a:lnTo>
                                      <a:lnTo>
                                        <a:pt x="1315" y="3291"/>
                                      </a:lnTo>
                                      <a:lnTo>
                                        <a:pt x="1378" y="3287"/>
                                      </a:lnTo>
                                      <a:lnTo>
                                        <a:pt x="1441" y="3277"/>
                                      </a:lnTo>
                                      <a:lnTo>
                                        <a:pt x="1500" y="3262"/>
                                      </a:lnTo>
                                      <a:lnTo>
                                        <a:pt x="1561" y="3241"/>
                                      </a:lnTo>
                                      <a:lnTo>
                                        <a:pt x="1620" y="3214"/>
                                      </a:lnTo>
                                      <a:lnTo>
                                        <a:pt x="1676" y="3182"/>
                                      </a:lnTo>
                                      <a:lnTo>
                                        <a:pt x="1731" y="3146"/>
                                      </a:lnTo>
                                      <a:lnTo>
                                        <a:pt x="1785" y="3107"/>
                                      </a:lnTo>
                                      <a:lnTo>
                                        <a:pt x="1837" y="3063"/>
                                      </a:lnTo>
                                      <a:lnTo>
                                        <a:pt x="1889" y="3015"/>
                                      </a:lnTo>
                                      <a:lnTo>
                                        <a:pt x="1940" y="2965"/>
                                      </a:lnTo>
                                      <a:lnTo>
                                        <a:pt x="1987" y="2911"/>
                                      </a:lnTo>
                                      <a:lnTo>
                                        <a:pt x="2079" y="2796"/>
                                      </a:lnTo>
                                      <a:lnTo>
                                        <a:pt x="2157" y="2687"/>
                                      </a:lnTo>
                                      <a:lnTo>
                                        <a:pt x="2234" y="2779"/>
                                      </a:lnTo>
                                      <a:lnTo>
                                        <a:pt x="2194" y="2862"/>
                                      </a:lnTo>
                                      <a:lnTo>
                                        <a:pt x="2145" y="2945"/>
                                      </a:lnTo>
                                      <a:lnTo>
                                        <a:pt x="2094" y="3022"/>
                                      </a:lnTo>
                                      <a:lnTo>
                                        <a:pt x="2039" y="3092"/>
                                      </a:lnTo>
                                      <a:lnTo>
                                        <a:pt x="1980" y="3158"/>
                                      </a:lnTo>
                                      <a:lnTo>
                                        <a:pt x="1919" y="3218"/>
                                      </a:lnTo>
                                      <a:lnTo>
                                        <a:pt x="1855" y="3271"/>
                                      </a:lnTo>
                                      <a:lnTo>
                                        <a:pt x="1789" y="3319"/>
                                      </a:lnTo>
                                      <a:lnTo>
                                        <a:pt x="1720" y="3362"/>
                                      </a:lnTo>
                                      <a:lnTo>
                                        <a:pt x="1651" y="3398"/>
                                      </a:lnTo>
                                      <a:lnTo>
                                        <a:pt x="1578" y="3428"/>
                                      </a:lnTo>
                                      <a:lnTo>
                                        <a:pt x="1504" y="3454"/>
                                      </a:lnTo>
                                      <a:lnTo>
                                        <a:pt x="1430" y="3474"/>
                                      </a:lnTo>
                                      <a:lnTo>
                                        <a:pt x="1355" y="3487"/>
                                      </a:lnTo>
                                      <a:lnTo>
                                        <a:pt x="1280" y="3495"/>
                                      </a:lnTo>
                                      <a:lnTo>
                                        <a:pt x="1204" y="3498"/>
                                      </a:lnTo>
                                      <a:lnTo>
                                        <a:pt x="1138" y="3495"/>
                                      </a:lnTo>
                                      <a:lnTo>
                                        <a:pt x="1074" y="3489"/>
                                      </a:lnTo>
                                      <a:lnTo>
                                        <a:pt x="1011" y="3479"/>
                                      </a:lnTo>
                                      <a:lnTo>
                                        <a:pt x="949" y="3463"/>
                                      </a:lnTo>
                                      <a:lnTo>
                                        <a:pt x="890" y="3444"/>
                                      </a:lnTo>
                                      <a:lnTo>
                                        <a:pt x="831" y="3420"/>
                                      </a:lnTo>
                                      <a:lnTo>
                                        <a:pt x="776" y="3392"/>
                                      </a:lnTo>
                                      <a:lnTo>
                                        <a:pt x="720" y="3362"/>
                                      </a:lnTo>
                                      <a:lnTo>
                                        <a:pt x="616" y="3288"/>
                                      </a:lnTo>
                                      <a:lnTo>
                                        <a:pt x="566" y="3247"/>
                                      </a:lnTo>
                                      <a:lnTo>
                                        <a:pt x="519" y="3201"/>
                                      </a:lnTo>
                                      <a:lnTo>
                                        <a:pt x="429" y="3101"/>
                                      </a:lnTo>
                                      <a:lnTo>
                                        <a:pt x="386" y="3046"/>
                                      </a:lnTo>
                                      <a:lnTo>
                                        <a:pt x="345" y="2988"/>
                                      </a:lnTo>
                                      <a:lnTo>
                                        <a:pt x="309" y="2927"/>
                                      </a:lnTo>
                                      <a:lnTo>
                                        <a:pt x="273" y="2865"/>
                                      </a:lnTo>
                                      <a:lnTo>
                                        <a:pt x="208" y="2730"/>
                                      </a:lnTo>
                                      <a:lnTo>
                                        <a:pt x="179" y="2659"/>
                                      </a:lnTo>
                                      <a:lnTo>
                                        <a:pt x="152" y="2588"/>
                                      </a:lnTo>
                                      <a:lnTo>
                                        <a:pt x="106" y="2434"/>
                                      </a:lnTo>
                                      <a:lnTo>
                                        <a:pt x="68" y="2275"/>
                                      </a:lnTo>
                                      <a:lnTo>
                                        <a:pt x="43" y="2108"/>
                                      </a:lnTo>
                                      <a:lnTo>
                                        <a:pt x="33" y="2022"/>
                                      </a:lnTo>
                                      <a:lnTo>
                                        <a:pt x="27" y="1936"/>
                                      </a:lnTo>
                                      <a:lnTo>
                                        <a:pt x="21" y="1759"/>
                                      </a:lnTo>
                                      <a:lnTo>
                                        <a:pt x="27" y="1581"/>
                                      </a:lnTo>
                                      <a:lnTo>
                                        <a:pt x="33" y="1495"/>
                                      </a:lnTo>
                                      <a:lnTo>
                                        <a:pt x="43" y="1409"/>
                                      </a:lnTo>
                                      <a:lnTo>
                                        <a:pt x="68" y="1243"/>
                                      </a:lnTo>
                                      <a:lnTo>
                                        <a:pt x="106" y="1083"/>
                                      </a:lnTo>
                                      <a:lnTo>
                                        <a:pt x="152" y="931"/>
                                      </a:lnTo>
                                      <a:lnTo>
                                        <a:pt x="208" y="788"/>
                                      </a:lnTo>
                                      <a:lnTo>
                                        <a:pt x="273" y="653"/>
                                      </a:lnTo>
                                      <a:lnTo>
                                        <a:pt x="309" y="591"/>
                                      </a:lnTo>
                                      <a:lnTo>
                                        <a:pt x="345" y="530"/>
                                      </a:lnTo>
                                      <a:lnTo>
                                        <a:pt x="386" y="472"/>
                                      </a:lnTo>
                                      <a:lnTo>
                                        <a:pt x="429" y="418"/>
                                      </a:lnTo>
                                      <a:lnTo>
                                        <a:pt x="519" y="316"/>
                                      </a:lnTo>
                                      <a:lnTo>
                                        <a:pt x="566" y="271"/>
                                      </a:lnTo>
                                      <a:lnTo>
                                        <a:pt x="616" y="230"/>
                                      </a:lnTo>
                                      <a:lnTo>
                                        <a:pt x="720" y="157"/>
                                      </a:lnTo>
                                      <a:lnTo>
                                        <a:pt x="776" y="127"/>
                                      </a:lnTo>
                                      <a:lnTo>
                                        <a:pt x="831" y="98"/>
                                      </a:lnTo>
                                      <a:lnTo>
                                        <a:pt x="890" y="74"/>
                                      </a:lnTo>
                                      <a:lnTo>
                                        <a:pt x="949" y="55"/>
                                      </a:lnTo>
                                      <a:lnTo>
                                        <a:pt x="1011" y="39"/>
                                      </a:lnTo>
                                      <a:lnTo>
                                        <a:pt x="1074" y="29"/>
                                      </a:lnTo>
                                      <a:lnTo>
                                        <a:pt x="1138" y="23"/>
                                      </a:lnTo>
                                      <a:lnTo>
                                        <a:pt x="1204" y="20"/>
                                      </a:lnTo>
                                      <a:lnTo>
                                        <a:pt x="1305" y="25"/>
                                      </a:lnTo>
                                      <a:lnTo>
                                        <a:pt x="1397" y="40"/>
                                      </a:lnTo>
                                      <a:lnTo>
                                        <a:pt x="1483" y="63"/>
                                      </a:lnTo>
                                      <a:lnTo>
                                        <a:pt x="1558" y="90"/>
                                      </a:lnTo>
                                      <a:lnTo>
                                        <a:pt x="1692" y="153"/>
                                      </a:lnTo>
                                      <a:lnTo>
                                        <a:pt x="1804" y="210"/>
                                      </a:lnTo>
                                      <a:lnTo>
                                        <a:pt x="1852" y="231"/>
                                      </a:lnTo>
                                      <a:lnTo>
                                        <a:pt x="1899" y="245"/>
                                      </a:lnTo>
                                      <a:lnTo>
                                        <a:pt x="1940" y="246"/>
                                      </a:lnTo>
                                      <a:lnTo>
                                        <a:pt x="1961" y="243"/>
                                      </a:lnTo>
                                      <a:lnTo>
                                        <a:pt x="1983" y="235"/>
                                      </a:lnTo>
                                      <a:lnTo>
                                        <a:pt x="2001" y="223"/>
                                      </a:lnTo>
                                      <a:lnTo>
                                        <a:pt x="2019" y="208"/>
                                      </a:lnTo>
                                      <a:lnTo>
                                        <a:pt x="2053" y="164"/>
                                      </a:lnTo>
                                      <a:lnTo>
                                        <a:pt x="2083" y="102"/>
                                      </a:lnTo>
                                      <a:lnTo>
                                        <a:pt x="2112" y="24"/>
                                      </a:lnTo>
                                      <a:lnTo>
                                        <a:pt x="21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210" y="454025"/>
                                  <a:ext cx="757555" cy="1061085"/>
                                </a:xfrm>
                                <a:custGeom>
                                  <a:avLst/>
                                  <a:gdLst>
                                    <a:gd name="T0" fmla="*/ 70 w 2386"/>
                                    <a:gd name="T1" fmla="*/ 3222 h 3342"/>
                                    <a:gd name="T2" fmla="*/ 181 w 2386"/>
                                    <a:gd name="T3" fmla="*/ 3185 h 3342"/>
                                    <a:gd name="T4" fmla="*/ 255 w 2386"/>
                                    <a:gd name="T5" fmla="*/ 3099 h 3342"/>
                                    <a:gd name="T6" fmla="*/ 285 w 2386"/>
                                    <a:gd name="T7" fmla="*/ 2996 h 3342"/>
                                    <a:gd name="T8" fmla="*/ 296 w 2386"/>
                                    <a:gd name="T9" fmla="*/ 485 h 3342"/>
                                    <a:gd name="T10" fmla="*/ 278 w 2386"/>
                                    <a:gd name="T11" fmla="*/ 307 h 3342"/>
                                    <a:gd name="T12" fmla="*/ 223 w 2386"/>
                                    <a:gd name="T13" fmla="*/ 193 h 3342"/>
                                    <a:gd name="T14" fmla="*/ 157 w 2386"/>
                                    <a:gd name="T15" fmla="*/ 144 h 3342"/>
                                    <a:gd name="T16" fmla="*/ 0 w 2386"/>
                                    <a:gd name="T17" fmla="*/ 116 h 3342"/>
                                    <a:gd name="T18" fmla="*/ 1152 w 2386"/>
                                    <a:gd name="T19" fmla="*/ 2 h 3342"/>
                                    <a:gd name="T20" fmla="*/ 1379 w 2386"/>
                                    <a:gd name="T21" fmla="*/ 37 h 3342"/>
                                    <a:gd name="T22" fmla="*/ 1583 w 2386"/>
                                    <a:gd name="T23" fmla="*/ 111 h 3342"/>
                                    <a:gd name="T24" fmla="*/ 1765 w 2386"/>
                                    <a:gd name="T25" fmla="*/ 219 h 3342"/>
                                    <a:gd name="T26" fmla="*/ 1922 w 2386"/>
                                    <a:gd name="T27" fmla="*/ 357 h 3342"/>
                                    <a:gd name="T28" fmla="*/ 2058 w 2386"/>
                                    <a:gd name="T29" fmla="*/ 522 h 3342"/>
                                    <a:gd name="T30" fmla="*/ 2200 w 2386"/>
                                    <a:gd name="T31" fmla="*/ 775 h 3342"/>
                                    <a:gd name="T32" fmla="*/ 2323 w 2386"/>
                                    <a:gd name="T33" fmla="*/ 1131 h 3342"/>
                                    <a:gd name="T34" fmla="*/ 2380 w 2386"/>
                                    <a:gd name="T35" fmla="*/ 1514 h 3342"/>
                                    <a:gd name="T36" fmla="*/ 2366 w 2386"/>
                                    <a:gd name="T37" fmla="*/ 1982 h 3342"/>
                                    <a:gd name="T38" fmla="*/ 2304 w 2386"/>
                                    <a:gd name="T39" fmla="*/ 2285 h 3342"/>
                                    <a:gd name="T40" fmla="*/ 2169 w 2386"/>
                                    <a:gd name="T41" fmla="*/ 2633 h 3342"/>
                                    <a:gd name="T42" fmla="*/ 2015 w 2386"/>
                                    <a:gd name="T43" fmla="*/ 2878 h 3342"/>
                                    <a:gd name="T44" fmla="*/ 1872 w 2386"/>
                                    <a:gd name="T45" fmla="*/ 3034 h 3342"/>
                                    <a:gd name="T46" fmla="*/ 1707 w 2386"/>
                                    <a:gd name="T47" fmla="*/ 3162 h 3342"/>
                                    <a:gd name="T48" fmla="*/ 1517 w 2386"/>
                                    <a:gd name="T49" fmla="*/ 3260 h 3342"/>
                                    <a:gd name="T50" fmla="*/ 1306 w 2386"/>
                                    <a:gd name="T51" fmla="*/ 3321 h 3342"/>
                                    <a:gd name="T52" fmla="*/ 1071 w 2386"/>
                                    <a:gd name="T53" fmla="*/ 3342 h 3342"/>
                                    <a:gd name="T54" fmla="*/ 1056 w 2386"/>
                                    <a:gd name="T55" fmla="*/ 3226 h 3342"/>
                                    <a:gd name="T56" fmla="*/ 985 w 2386"/>
                                    <a:gd name="T57" fmla="*/ 3206 h 3342"/>
                                    <a:gd name="T58" fmla="*/ 906 w 2386"/>
                                    <a:gd name="T59" fmla="*/ 3104 h 3342"/>
                                    <a:gd name="T60" fmla="*/ 864 w 2386"/>
                                    <a:gd name="T61" fmla="*/ 2920 h 3342"/>
                                    <a:gd name="T62" fmla="*/ 864 w 2386"/>
                                    <a:gd name="T63" fmla="*/ 422 h 3342"/>
                                    <a:gd name="T64" fmla="*/ 906 w 2386"/>
                                    <a:gd name="T65" fmla="*/ 239 h 3342"/>
                                    <a:gd name="T66" fmla="*/ 985 w 2386"/>
                                    <a:gd name="T67" fmla="*/ 136 h 3342"/>
                                    <a:gd name="T68" fmla="*/ 1056 w 2386"/>
                                    <a:gd name="T69" fmla="*/ 116 h 3342"/>
                                    <a:gd name="T70" fmla="*/ 1184 w 2386"/>
                                    <a:gd name="T71" fmla="*/ 136 h 3342"/>
                                    <a:gd name="T72" fmla="*/ 1335 w 2386"/>
                                    <a:gd name="T73" fmla="*/ 219 h 3342"/>
                                    <a:gd name="T74" fmla="*/ 1433 w 2386"/>
                                    <a:gd name="T75" fmla="*/ 319 h 3342"/>
                                    <a:gd name="T76" fmla="*/ 1591 w 2386"/>
                                    <a:gd name="T77" fmla="*/ 601 h 3342"/>
                                    <a:gd name="T78" fmla="*/ 1699 w 2386"/>
                                    <a:gd name="T79" fmla="*/ 966 h 3342"/>
                                    <a:gd name="T80" fmla="*/ 1758 w 2386"/>
                                    <a:gd name="T81" fmla="*/ 1381 h 3342"/>
                                    <a:gd name="T82" fmla="*/ 1766 w 2386"/>
                                    <a:gd name="T83" fmla="*/ 1816 h 3342"/>
                                    <a:gd name="T84" fmla="*/ 1724 w 2386"/>
                                    <a:gd name="T85" fmla="*/ 2242 h 3342"/>
                                    <a:gd name="T86" fmla="*/ 1633 w 2386"/>
                                    <a:gd name="T87" fmla="*/ 2627 h 3342"/>
                                    <a:gd name="T88" fmla="*/ 1491 w 2386"/>
                                    <a:gd name="T89" fmla="*/ 2939 h 3342"/>
                                    <a:gd name="T90" fmla="*/ 1368 w 2386"/>
                                    <a:gd name="T91" fmla="*/ 3092 h 3342"/>
                                    <a:gd name="T92" fmla="*/ 1223 w 2386"/>
                                    <a:gd name="T93" fmla="*/ 3191 h 3342"/>
                                    <a:gd name="T94" fmla="*/ 1101 w 2386"/>
                                    <a:gd name="T95" fmla="*/ 3224 h 3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386" h="3342">
                                      <a:moveTo>
                                        <a:pt x="0" y="3342"/>
                                      </a:moveTo>
                                      <a:lnTo>
                                        <a:pt x="0" y="3226"/>
                                      </a:lnTo>
                                      <a:lnTo>
                                        <a:pt x="70" y="3222"/>
                                      </a:lnTo>
                                      <a:lnTo>
                                        <a:pt x="130" y="3209"/>
                                      </a:lnTo>
                                      <a:lnTo>
                                        <a:pt x="157" y="3197"/>
                                      </a:lnTo>
                                      <a:lnTo>
                                        <a:pt x="181" y="3185"/>
                                      </a:lnTo>
                                      <a:lnTo>
                                        <a:pt x="203" y="3169"/>
                                      </a:lnTo>
                                      <a:lnTo>
                                        <a:pt x="223" y="3149"/>
                                      </a:lnTo>
                                      <a:lnTo>
                                        <a:pt x="255" y="3099"/>
                                      </a:lnTo>
                                      <a:lnTo>
                                        <a:pt x="267" y="3069"/>
                                      </a:lnTo>
                                      <a:lnTo>
                                        <a:pt x="278" y="3035"/>
                                      </a:lnTo>
                                      <a:lnTo>
                                        <a:pt x="285" y="2996"/>
                                      </a:lnTo>
                                      <a:lnTo>
                                        <a:pt x="292" y="2954"/>
                                      </a:lnTo>
                                      <a:lnTo>
                                        <a:pt x="296" y="2856"/>
                                      </a:lnTo>
                                      <a:lnTo>
                                        <a:pt x="296" y="485"/>
                                      </a:lnTo>
                                      <a:lnTo>
                                        <a:pt x="292" y="388"/>
                                      </a:lnTo>
                                      <a:lnTo>
                                        <a:pt x="285" y="346"/>
                                      </a:lnTo>
                                      <a:lnTo>
                                        <a:pt x="278" y="307"/>
                                      </a:lnTo>
                                      <a:lnTo>
                                        <a:pt x="267" y="273"/>
                                      </a:lnTo>
                                      <a:lnTo>
                                        <a:pt x="255" y="243"/>
                                      </a:lnTo>
                                      <a:lnTo>
                                        <a:pt x="223" y="193"/>
                                      </a:lnTo>
                                      <a:lnTo>
                                        <a:pt x="203" y="173"/>
                                      </a:lnTo>
                                      <a:lnTo>
                                        <a:pt x="181" y="157"/>
                                      </a:lnTo>
                                      <a:lnTo>
                                        <a:pt x="157" y="144"/>
                                      </a:lnTo>
                                      <a:lnTo>
                                        <a:pt x="130" y="133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71" y="0"/>
                                      </a:lnTo>
                                      <a:lnTo>
                                        <a:pt x="1152" y="2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306" y="21"/>
                                      </a:lnTo>
                                      <a:lnTo>
                                        <a:pt x="1379" y="37"/>
                                      </a:lnTo>
                                      <a:lnTo>
                                        <a:pt x="1450" y="57"/>
                                      </a:lnTo>
                                      <a:lnTo>
                                        <a:pt x="1517" y="82"/>
                                      </a:lnTo>
                                      <a:lnTo>
                                        <a:pt x="1583" y="111"/>
                                      </a:lnTo>
                                      <a:lnTo>
                                        <a:pt x="1646" y="143"/>
                                      </a:lnTo>
                                      <a:lnTo>
                                        <a:pt x="1707" y="179"/>
                                      </a:lnTo>
                                      <a:lnTo>
                                        <a:pt x="1765" y="219"/>
                                      </a:lnTo>
                                      <a:lnTo>
                                        <a:pt x="1820" y="262"/>
                                      </a:lnTo>
                                      <a:lnTo>
                                        <a:pt x="1872" y="308"/>
                                      </a:lnTo>
                                      <a:lnTo>
                                        <a:pt x="1922" y="357"/>
                                      </a:lnTo>
                                      <a:lnTo>
                                        <a:pt x="1970" y="409"/>
                                      </a:lnTo>
                                      <a:lnTo>
                                        <a:pt x="2015" y="464"/>
                                      </a:lnTo>
                                      <a:lnTo>
                                        <a:pt x="2058" y="522"/>
                                      </a:lnTo>
                                      <a:lnTo>
                                        <a:pt x="2134" y="644"/>
                                      </a:lnTo>
                                      <a:lnTo>
                                        <a:pt x="2169" y="709"/>
                                      </a:lnTo>
                                      <a:lnTo>
                                        <a:pt x="2200" y="775"/>
                                      </a:lnTo>
                                      <a:lnTo>
                                        <a:pt x="2257" y="914"/>
                                      </a:lnTo>
                                      <a:lnTo>
                                        <a:pt x="2304" y="1057"/>
                                      </a:lnTo>
                                      <a:lnTo>
                                        <a:pt x="2323" y="1131"/>
                                      </a:lnTo>
                                      <a:lnTo>
                                        <a:pt x="2340" y="1206"/>
                                      </a:lnTo>
                                      <a:lnTo>
                                        <a:pt x="2366" y="1359"/>
                                      </a:lnTo>
                                      <a:lnTo>
                                        <a:pt x="2380" y="1514"/>
                                      </a:lnTo>
                                      <a:lnTo>
                                        <a:pt x="2386" y="1672"/>
                                      </a:lnTo>
                                      <a:lnTo>
                                        <a:pt x="2380" y="1828"/>
                                      </a:lnTo>
                                      <a:lnTo>
                                        <a:pt x="2366" y="1982"/>
                                      </a:lnTo>
                                      <a:lnTo>
                                        <a:pt x="2340" y="2136"/>
                                      </a:lnTo>
                                      <a:lnTo>
                                        <a:pt x="2323" y="2211"/>
                                      </a:lnTo>
                                      <a:lnTo>
                                        <a:pt x="2304" y="2285"/>
                                      </a:lnTo>
                                      <a:lnTo>
                                        <a:pt x="2257" y="2428"/>
                                      </a:lnTo>
                                      <a:lnTo>
                                        <a:pt x="2200" y="2567"/>
                                      </a:lnTo>
                                      <a:lnTo>
                                        <a:pt x="2169" y="2633"/>
                                      </a:lnTo>
                                      <a:lnTo>
                                        <a:pt x="2134" y="2698"/>
                                      </a:lnTo>
                                      <a:lnTo>
                                        <a:pt x="2058" y="2820"/>
                                      </a:lnTo>
                                      <a:lnTo>
                                        <a:pt x="2015" y="2878"/>
                                      </a:lnTo>
                                      <a:lnTo>
                                        <a:pt x="1970" y="2933"/>
                                      </a:lnTo>
                                      <a:lnTo>
                                        <a:pt x="1922" y="2985"/>
                                      </a:lnTo>
                                      <a:lnTo>
                                        <a:pt x="1872" y="3034"/>
                                      </a:lnTo>
                                      <a:lnTo>
                                        <a:pt x="1820" y="3080"/>
                                      </a:lnTo>
                                      <a:lnTo>
                                        <a:pt x="1765" y="3122"/>
                                      </a:lnTo>
                                      <a:lnTo>
                                        <a:pt x="1707" y="3162"/>
                                      </a:lnTo>
                                      <a:lnTo>
                                        <a:pt x="1646" y="3199"/>
                                      </a:lnTo>
                                      <a:lnTo>
                                        <a:pt x="1583" y="3231"/>
                                      </a:lnTo>
                                      <a:lnTo>
                                        <a:pt x="1517" y="3260"/>
                                      </a:lnTo>
                                      <a:lnTo>
                                        <a:pt x="1450" y="3285"/>
                                      </a:lnTo>
                                      <a:lnTo>
                                        <a:pt x="1379" y="3305"/>
                                      </a:lnTo>
                                      <a:lnTo>
                                        <a:pt x="1306" y="3321"/>
                                      </a:lnTo>
                                      <a:lnTo>
                                        <a:pt x="1230" y="3332"/>
                                      </a:lnTo>
                                      <a:lnTo>
                                        <a:pt x="1152" y="3340"/>
                                      </a:lnTo>
                                      <a:lnTo>
                                        <a:pt x="1071" y="3342"/>
                                      </a:lnTo>
                                      <a:lnTo>
                                        <a:pt x="0" y="3342"/>
                                      </a:lnTo>
                                      <a:lnTo>
                                        <a:pt x="0" y="3342"/>
                                      </a:lnTo>
                                      <a:lnTo>
                                        <a:pt x="1056" y="3226"/>
                                      </a:lnTo>
                                      <a:lnTo>
                                        <a:pt x="1031" y="3224"/>
                                      </a:lnTo>
                                      <a:lnTo>
                                        <a:pt x="1007" y="3217"/>
                                      </a:lnTo>
                                      <a:lnTo>
                                        <a:pt x="985" y="3206"/>
                                      </a:lnTo>
                                      <a:lnTo>
                                        <a:pt x="966" y="3191"/>
                                      </a:lnTo>
                                      <a:lnTo>
                                        <a:pt x="933" y="3152"/>
                                      </a:lnTo>
                                      <a:lnTo>
                                        <a:pt x="906" y="3104"/>
                                      </a:lnTo>
                                      <a:lnTo>
                                        <a:pt x="886" y="3046"/>
                                      </a:lnTo>
                                      <a:lnTo>
                                        <a:pt x="872" y="2984"/>
                                      </a:lnTo>
                                      <a:lnTo>
                                        <a:pt x="864" y="2920"/>
                                      </a:lnTo>
                                      <a:lnTo>
                                        <a:pt x="861" y="2856"/>
                                      </a:lnTo>
                                      <a:lnTo>
                                        <a:pt x="861" y="485"/>
                                      </a:lnTo>
                                      <a:lnTo>
                                        <a:pt x="864" y="422"/>
                                      </a:lnTo>
                                      <a:lnTo>
                                        <a:pt x="872" y="358"/>
                                      </a:lnTo>
                                      <a:lnTo>
                                        <a:pt x="886" y="296"/>
                                      </a:lnTo>
                                      <a:lnTo>
                                        <a:pt x="906" y="239"/>
                                      </a:lnTo>
                                      <a:lnTo>
                                        <a:pt x="933" y="189"/>
                                      </a:lnTo>
                                      <a:lnTo>
                                        <a:pt x="966" y="151"/>
                                      </a:lnTo>
                                      <a:lnTo>
                                        <a:pt x="985" y="136"/>
                                      </a:lnTo>
                                      <a:lnTo>
                                        <a:pt x="1007" y="125"/>
                                      </a:lnTo>
                                      <a:lnTo>
                                        <a:pt x="1031" y="118"/>
                                      </a:lnTo>
                                      <a:lnTo>
                                        <a:pt x="1056" y="116"/>
                                      </a:lnTo>
                                      <a:lnTo>
                                        <a:pt x="1101" y="118"/>
                                      </a:lnTo>
                                      <a:lnTo>
                                        <a:pt x="1142" y="125"/>
                                      </a:lnTo>
                                      <a:lnTo>
                                        <a:pt x="1184" y="136"/>
                                      </a:lnTo>
                                      <a:lnTo>
                                        <a:pt x="1223" y="151"/>
                                      </a:lnTo>
                                      <a:lnTo>
                                        <a:pt x="1298" y="193"/>
                                      </a:lnTo>
                                      <a:lnTo>
                                        <a:pt x="1335" y="219"/>
                                      </a:lnTo>
                                      <a:lnTo>
                                        <a:pt x="1368" y="249"/>
                                      </a:lnTo>
                                      <a:lnTo>
                                        <a:pt x="1401" y="283"/>
                                      </a:lnTo>
                                      <a:lnTo>
                                        <a:pt x="1433" y="319"/>
                                      </a:lnTo>
                                      <a:lnTo>
                                        <a:pt x="1491" y="403"/>
                                      </a:lnTo>
                                      <a:lnTo>
                                        <a:pt x="1543" y="497"/>
                                      </a:lnTo>
                                      <a:lnTo>
                                        <a:pt x="1591" y="601"/>
                                      </a:lnTo>
                                      <a:lnTo>
                                        <a:pt x="1633" y="715"/>
                                      </a:lnTo>
                                      <a:lnTo>
                                        <a:pt x="1669" y="837"/>
                                      </a:lnTo>
                                      <a:lnTo>
                                        <a:pt x="1699" y="966"/>
                                      </a:lnTo>
                                      <a:lnTo>
                                        <a:pt x="1724" y="1100"/>
                                      </a:lnTo>
                                      <a:lnTo>
                                        <a:pt x="1745" y="1238"/>
                                      </a:lnTo>
                                      <a:lnTo>
                                        <a:pt x="1758" y="1381"/>
                                      </a:lnTo>
                                      <a:lnTo>
                                        <a:pt x="1766" y="1525"/>
                                      </a:lnTo>
                                      <a:lnTo>
                                        <a:pt x="1769" y="1672"/>
                                      </a:lnTo>
                                      <a:lnTo>
                                        <a:pt x="1766" y="1816"/>
                                      </a:lnTo>
                                      <a:lnTo>
                                        <a:pt x="1758" y="1961"/>
                                      </a:lnTo>
                                      <a:lnTo>
                                        <a:pt x="1745" y="2104"/>
                                      </a:lnTo>
                                      <a:lnTo>
                                        <a:pt x="1724" y="2242"/>
                                      </a:lnTo>
                                      <a:lnTo>
                                        <a:pt x="1699" y="2376"/>
                                      </a:lnTo>
                                      <a:lnTo>
                                        <a:pt x="1669" y="2504"/>
                                      </a:lnTo>
                                      <a:lnTo>
                                        <a:pt x="1633" y="2627"/>
                                      </a:lnTo>
                                      <a:lnTo>
                                        <a:pt x="1591" y="2740"/>
                                      </a:lnTo>
                                      <a:lnTo>
                                        <a:pt x="1543" y="2845"/>
                                      </a:lnTo>
                                      <a:lnTo>
                                        <a:pt x="1491" y="2939"/>
                                      </a:lnTo>
                                      <a:lnTo>
                                        <a:pt x="1433" y="3023"/>
                                      </a:lnTo>
                                      <a:lnTo>
                                        <a:pt x="1401" y="3059"/>
                                      </a:lnTo>
                                      <a:lnTo>
                                        <a:pt x="1368" y="3092"/>
                                      </a:lnTo>
                                      <a:lnTo>
                                        <a:pt x="1335" y="3122"/>
                                      </a:lnTo>
                                      <a:lnTo>
                                        <a:pt x="1298" y="3149"/>
                                      </a:lnTo>
                                      <a:lnTo>
                                        <a:pt x="1223" y="3191"/>
                                      </a:lnTo>
                                      <a:lnTo>
                                        <a:pt x="1184" y="3206"/>
                                      </a:lnTo>
                                      <a:lnTo>
                                        <a:pt x="1142" y="3217"/>
                                      </a:lnTo>
                                      <a:lnTo>
                                        <a:pt x="1101" y="3224"/>
                                      </a:lnTo>
                                      <a:lnTo>
                                        <a:pt x="1056" y="3226"/>
                                      </a:lnTo>
                                      <a:lnTo>
                                        <a:pt x="0" y="33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6035" y="450850"/>
                                  <a:ext cx="763905" cy="1067435"/>
                                </a:xfrm>
                                <a:custGeom>
                                  <a:avLst/>
                                  <a:gdLst>
                                    <a:gd name="T0" fmla="*/ 22 w 2408"/>
                                    <a:gd name="T1" fmla="*/ 3342 h 3362"/>
                                    <a:gd name="T2" fmla="*/ 144 w 2408"/>
                                    <a:gd name="T3" fmla="*/ 3227 h 3362"/>
                                    <a:gd name="T4" fmla="*/ 221 w 2408"/>
                                    <a:gd name="T5" fmla="*/ 3186 h 3362"/>
                                    <a:gd name="T6" fmla="*/ 288 w 2408"/>
                                    <a:gd name="T7" fmla="*/ 3081 h 3362"/>
                                    <a:gd name="T8" fmla="*/ 313 w 2408"/>
                                    <a:gd name="T9" fmla="*/ 2965 h 3362"/>
                                    <a:gd name="T10" fmla="*/ 313 w 2408"/>
                                    <a:gd name="T11" fmla="*/ 397 h 3362"/>
                                    <a:gd name="T12" fmla="*/ 288 w 2408"/>
                                    <a:gd name="T13" fmla="*/ 281 h 3362"/>
                                    <a:gd name="T14" fmla="*/ 221 w 2408"/>
                                    <a:gd name="T15" fmla="*/ 176 h 3362"/>
                                    <a:gd name="T16" fmla="*/ 144 w 2408"/>
                                    <a:gd name="T17" fmla="*/ 135 h 3362"/>
                                    <a:gd name="T18" fmla="*/ 22 w 2408"/>
                                    <a:gd name="T19" fmla="*/ 20 h 3362"/>
                                    <a:gd name="T20" fmla="*/ 1239 w 2408"/>
                                    <a:gd name="T21" fmla="*/ 30 h 3362"/>
                                    <a:gd name="T22" fmla="*/ 1457 w 2408"/>
                                    <a:gd name="T23" fmla="*/ 76 h 3362"/>
                                    <a:gd name="T24" fmla="*/ 1652 w 2408"/>
                                    <a:gd name="T25" fmla="*/ 162 h 3362"/>
                                    <a:gd name="T26" fmla="*/ 1824 w 2408"/>
                                    <a:gd name="T27" fmla="*/ 279 h 3362"/>
                                    <a:gd name="T28" fmla="*/ 1973 w 2408"/>
                                    <a:gd name="T29" fmla="*/ 425 h 3362"/>
                                    <a:gd name="T30" fmla="*/ 2136 w 2408"/>
                                    <a:gd name="T31" fmla="*/ 659 h 3362"/>
                                    <a:gd name="T32" fmla="*/ 2258 w 2408"/>
                                    <a:gd name="T33" fmla="*/ 926 h 3362"/>
                                    <a:gd name="T34" fmla="*/ 2342 w 2408"/>
                                    <a:gd name="T35" fmla="*/ 1217 h 3362"/>
                                    <a:gd name="T36" fmla="*/ 2386 w 2408"/>
                                    <a:gd name="T37" fmla="*/ 1682 h 3362"/>
                                    <a:gd name="T38" fmla="*/ 2342 w 2408"/>
                                    <a:gd name="T39" fmla="*/ 2145 h 3362"/>
                                    <a:gd name="T40" fmla="*/ 2258 w 2408"/>
                                    <a:gd name="T41" fmla="*/ 2436 h 3362"/>
                                    <a:gd name="T42" fmla="*/ 2136 w 2408"/>
                                    <a:gd name="T43" fmla="*/ 2703 h 3362"/>
                                    <a:gd name="T44" fmla="*/ 1973 w 2408"/>
                                    <a:gd name="T45" fmla="*/ 2936 h 3362"/>
                                    <a:gd name="T46" fmla="*/ 1824 w 2408"/>
                                    <a:gd name="T47" fmla="*/ 3082 h 3362"/>
                                    <a:gd name="T48" fmla="*/ 1652 w 2408"/>
                                    <a:gd name="T49" fmla="*/ 3200 h 3362"/>
                                    <a:gd name="T50" fmla="*/ 1457 w 2408"/>
                                    <a:gd name="T51" fmla="*/ 3286 h 3362"/>
                                    <a:gd name="T52" fmla="*/ 1239 w 2408"/>
                                    <a:gd name="T53" fmla="*/ 3332 h 3362"/>
                                    <a:gd name="T54" fmla="*/ 22 w 2408"/>
                                    <a:gd name="T55" fmla="*/ 3342 h 3362"/>
                                    <a:gd name="T56" fmla="*/ 0 w 2408"/>
                                    <a:gd name="T57" fmla="*/ 3362 h 3362"/>
                                    <a:gd name="T58" fmla="*/ 1242 w 2408"/>
                                    <a:gd name="T59" fmla="*/ 3352 h 3362"/>
                                    <a:gd name="T60" fmla="*/ 1465 w 2408"/>
                                    <a:gd name="T61" fmla="*/ 3303 h 3362"/>
                                    <a:gd name="T62" fmla="*/ 1663 w 2408"/>
                                    <a:gd name="T63" fmla="*/ 3217 h 3362"/>
                                    <a:gd name="T64" fmla="*/ 1838 w 2408"/>
                                    <a:gd name="T65" fmla="*/ 3097 h 3362"/>
                                    <a:gd name="T66" fmla="*/ 1990 w 2408"/>
                                    <a:gd name="T67" fmla="*/ 2949 h 3362"/>
                                    <a:gd name="T68" fmla="*/ 2155 w 2408"/>
                                    <a:gd name="T69" fmla="*/ 2713 h 3362"/>
                                    <a:gd name="T70" fmla="*/ 2277 w 2408"/>
                                    <a:gd name="T71" fmla="*/ 2441 h 3362"/>
                                    <a:gd name="T72" fmla="*/ 2361 w 2408"/>
                                    <a:gd name="T73" fmla="*/ 2147 h 3362"/>
                                    <a:gd name="T74" fmla="*/ 2408 w 2408"/>
                                    <a:gd name="T75" fmla="*/ 1682 h 3362"/>
                                    <a:gd name="T76" fmla="*/ 2361 w 2408"/>
                                    <a:gd name="T77" fmla="*/ 1215 h 3362"/>
                                    <a:gd name="T78" fmla="*/ 2277 w 2408"/>
                                    <a:gd name="T79" fmla="*/ 921 h 3362"/>
                                    <a:gd name="T80" fmla="*/ 2155 w 2408"/>
                                    <a:gd name="T81" fmla="*/ 649 h 3362"/>
                                    <a:gd name="T82" fmla="*/ 1990 w 2408"/>
                                    <a:gd name="T83" fmla="*/ 413 h 3362"/>
                                    <a:gd name="T84" fmla="*/ 1838 w 2408"/>
                                    <a:gd name="T85" fmla="*/ 264 h 3362"/>
                                    <a:gd name="T86" fmla="*/ 1663 w 2408"/>
                                    <a:gd name="T87" fmla="*/ 145 h 3362"/>
                                    <a:gd name="T88" fmla="*/ 1465 w 2408"/>
                                    <a:gd name="T89" fmla="*/ 58 h 3362"/>
                                    <a:gd name="T90" fmla="*/ 1242 w 2408"/>
                                    <a:gd name="T91" fmla="*/ 10 h 3362"/>
                                    <a:gd name="T92" fmla="*/ 0 w 2408"/>
                                    <a:gd name="T93" fmla="*/ 0 h 3362"/>
                                    <a:gd name="T94" fmla="*/ 139 w 2408"/>
                                    <a:gd name="T95" fmla="*/ 152 h 3362"/>
                                    <a:gd name="T96" fmla="*/ 207 w 2408"/>
                                    <a:gd name="T97" fmla="*/ 191 h 3362"/>
                                    <a:gd name="T98" fmla="*/ 269 w 2408"/>
                                    <a:gd name="T99" fmla="*/ 286 h 3362"/>
                                    <a:gd name="T100" fmla="*/ 292 w 2408"/>
                                    <a:gd name="T101" fmla="*/ 399 h 3362"/>
                                    <a:gd name="T102" fmla="*/ 292 w 2408"/>
                                    <a:gd name="T103" fmla="*/ 2963 h 3362"/>
                                    <a:gd name="T104" fmla="*/ 269 w 2408"/>
                                    <a:gd name="T105" fmla="*/ 3076 h 3362"/>
                                    <a:gd name="T106" fmla="*/ 207 w 2408"/>
                                    <a:gd name="T107" fmla="*/ 3171 h 3362"/>
                                    <a:gd name="T108" fmla="*/ 139 w 2408"/>
                                    <a:gd name="T109" fmla="*/ 3210 h 3362"/>
                                    <a:gd name="T110" fmla="*/ 0 w 2408"/>
                                    <a:gd name="T111" fmla="*/ 3362 h 3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408" h="3362">
                                      <a:moveTo>
                                        <a:pt x="1082" y="3362"/>
                                      </a:moveTo>
                                      <a:lnTo>
                                        <a:pt x="1082" y="3342"/>
                                      </a:lnTo>
                                      <a:lnTo>
                                        <a:pt x="22" y="3342"/>
                                      </a:lnTo>
                                      <a:lnTo>
                                        <a:pt x="22" y="3245"/>
                                      </a:lnTo>
                                      <a:lnTo>
                                        <a:pt x="82" y="3242"/>
                                      </a:lnTo>
                                      <a:lnTo>
                                        <a:pt x="144" y="3227"/>
                                      </a:lnTo>
                                      <a:lnTo>
                                        <a:pt x="172" y="3216"/>
                                      </a:lnTo>
                                      <a:lnTo>
                                        <a:pt x="198" y="3202"/>
                                      </a:lnTo>
                                      <a:lnTo>
                                        <a:pt x="221" y="3186"/>
                                      </a:lnTo>
                                      <a:lnTo>
                                        <a:pt x="242" y="3165"/>
                                      </a:lnTo>
                                      <a:lnTo>
                                        <a:pt x="276" y="3112"/>
                                      </a:lnTo>
                                      <a:lnTo>
                                        <a:pt x="288" y="3081"/>
                                      </a:lnTo>
                                      <a:lnTo>
                                        <a:pt x="298" y="3048"/>
                                      </a:lnTo>
                                      <a:lnTo>
                                        <a:pt x="307" y="3008"/>
                                      </a:lnTo>
                                      <a:lnTo>
                                        <a:pt x="313" y="2965"/>
                                      </a:lnTo>
                                      <a:lnTo>
                                        <a:pt x="317" y="2866"/>
                                      </a:lnTo>
                                      <a:lnTo>
                                        <a:pt x="317" y="495"/>
                                      </a:lnTo>
                                      <a:lnTo>
                                        <a:pt x="313" y="397"/>
                                      </a:lnTo>
                                      <a:lnTo>
                                        <a:pt x="307" y="354"/>
                                      </a:lnTo>
                                      <a:lnTo>
                                        <a:pt x="298" y="314"/>
                                      </a:lnTo>
                                      <a:lnTo>
                                        <a:pt x="288" y="281"/>
                                      </a:lnTo>
                                      <a:lnTo>
                                        <a:pt x="276" y="249"/>
                                      </a:lnTo>
                                      <a:lnTo>
                                        <a:pt x="242" y="197"/>
                                      </a:lnTo>
                                      <a:lnTo>
                                        <a:pt x="221" y="176"/>
                                      </a:lnTo>
                                      <a:lnTo>
                                        <a:pt x="198" y="159"/>
                                      </a:lnTo>
                                      <a:lnTo>
                                        <a:pt x="172" y="146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22" y="1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082" y="20"/>
                                      </a:lnTo>
                                      <a:lnTo>
                                        <a:pt x="1161" y="22"/>
                                      </a:lnTo>
                                      <a:lnTo>
                                        <a:pt x="1239" y="30"/>
                                      </a:lnTo>
                                      <a:lnTo>
                                        <a:pt x="1316" y="40"/>
                                      </a:lnTo>
                                      <a:lnTo>
                                        <a:pt x="1387" y="56"/>
                                      </a:lnTo>
                                      <a:lnTo>
                                        <a:pt x="1457" y="76"/>
                                      </a:lnTo>
                                      <a:lnTo>
                                        <a:pt x="1524" y="101"/>
                                      </a:lnTo>
                                      <a:lnTo>
                                        <a:pt x="1590" y="130"/>
                                      </a:lnTo>
                                      <a:lnTo>
                                        <a:pt x="1652" y="162"/>
                                      </a:lnTo>
                                      <a:lnTo>
                                        <a:pt x="1713" y="197"/>
                                      </a:lnTo>
                                      <a:lnTo>
                                        <a:pt x="1769" y="237"/>
                                      </a:lnTo>
                                      <a:lnTo>
                                        <a:pt x="1824" y="279"/>
                                      </a:lnTo>
                                      <a:lnTo>
                                        <a:pt x="1877" y="324"/>
                                      </a:lnTo>
                                      <a:lnTo>
                                        <a:pt x="1925" y="373"/>
                                      </a:lnTo>
                                      <a:lnTo>
                                        <a:pt x="1973" y="425"/>
                                      </a:lnTo>
                                      <a:lnTo>
                                        <a:pt x="2018" y="479"/>
                                      </a:lnTo>
                                      <a:lnTo>
                                        <a:pt x="2061" y="537"/>
                                      </a:lnTo>
                                      <a:lnTo>
                                        <a:pt x="2136" y="659"/>
                                      </a:lnTo>
                                      <a:lnTo>
                                        <a:pt x="2171" y="723"/>
                                      </a:lnTo>
                                      <a:lnTo>
                                        <a:pt x="2202" y="789"/>
                                      </a:lnTo>
                                      <a:lnTo>
                                        <a:pt x="2258" y="926"/>
                                      </a:lnTo>
                                      <a:lnTo>
                                        <a:pt x="2305" y="1070"/>
                                      </a:lnTo>
                                      <a:lnTo>
                                        <a:pt x="2324" y="1143"/>
                                      </a:lnTo>
                                      <a:lnTo>
                                        <a:pt x="2342" y="1217"/>
                                      </a:lnTo>
                                      <a:lnTo>
                                        <a:pt x="2366" y="1371"/>
                                      </a:lnTo>
                                      <a:lnTo>
                                        <a:pt x="2381" y="1524"/>
                                      </a:lnTo>
                                      <a:lnTo>
                                        <a:pt x="2386" y="1682"/>
                                      </a:lnTo>
                                      <a:lnTo>
                                        <a:pt x="2381" y="1838"/>
                                      </a:lnTo>
                                      <a:lnTo>
                                        <a:pt x="2366" y="1991"/>
                                      </a:lnTo>
                                      <a:lnTo>
                                        <a:pt x="2342" y="2145"/>
                                      </a:lnTo>
                                      <a:lnTo>
                                        <a:pt x="2324" y="2218"/>
                                      </a:lnTo>
                                      <a:lnTo>
                                        <a:pt x="2305" y="2292"/>
                                      </a:lnTo>
                                      <a:lnTo>
                                        <a:pt x="2258" y="2436"/>
                                      </a:lnTo>
                                      <a:lnTo>
                                        <a:pt x="2202" y="2573"/>
                                      </a:lnTo>
                                      <a:lnTo>
                                        <a:pt x="2171" y="2639"/>
                                      </a:lnTo>
                                      <a:lnTo>
                                        <a:pt x="2136" y="2703"/>
                                      </a:lnTo>
                                      <a:lnTo>
                                        <a:pt x="2061" y="2825"/>
                                      </a:lnTo>
                                      <a:lnTo>
                                        <a:pt x="2018" y="2883"/>
                                      </a:lnTo>
                                      <a:lnTo>
                                        <a:pt x="1973" y="2936"/>
                                      </a:lnTo>
                                      <a:lnTo>
                                        <a:pt x="1925" y="2989"/>
                                      </a:lnTo>
                                      <a:lnTo>
                                        <a:pt x="1877" y="3038"/>
                                      </a:lnTo>
                                      <a:lnTo>
                                        <a:pt x="1824" y="3082"/>
                                      </a:lnTo>
                                      <a:lnTo>
                                        <a:pt x="1769" y="3125"/>
                                      </a:lnTo>
                                      <a:lnTo>
                                        <a:pt x="1713" y="3165"/>
                                      </a:lnTo>
                                      <a:lnTo>
                                        <a:pt x="1652" y="3200"/>
                                      </a:lnTo>
                                      <a:lnTo>
                                        <a:pt x="1590" y="3232"/>
                                      </a:lnTo>
                                      <a:lnTo>
                                        <a:pt x="1524" y="3261"/>
                                      </a:lnTo>
                                      <a:lnTo>
                                        <a:pt x="1457" y="3286"/>
                                      </a:lnTo>
                                      <a:lnTo>
                                        <a:pt x="1387" y="3306"/>
                                      </a:lnTo>
                                      <a:lnTo>
                                        <a:pt x="1316" y="3322"/>
                                      </a:lnTo>
                                      <a:lnTo>
                                        <a:pt x="1239" y="3332"/>
                                      </a:lnTo>
                                      <a:lnTo>
                                        <a:pt x="1161" y="3340"/>
                                      </a:lnTo>
                                      <a:lnTo>
                                        <a:pt x="1082" y="3342"/>
                                      </a:lnTo>
                                      <a:lnTo>
                                        <a:pt x="22" y="3342"/>
                                      </a:lnTo>
                                      <a:lnTo>
                                        <a:pt x="22" y="3236"/>
                                      </a:lnTo>
                                      <a:lnTo>
                                        <a:pt x="0" y="3236"/>
                                      </a:lnTo>
                                      <a:lnTo>
                                        <a:pt x="0" y="3362"/>
                                      </a:lnTo>
                                      <a:lnTo>
                                        <a:pt x="1082" y="3362"/>
                                      </a:lnTo>
                                      <a:lnTo>
                                        <a:pt x="1164" y="3360"/>
                                      </a:lnTo>
                                      <a:lnTo>
                                        <a:pt x="1242" y="3352"/>
                                      </a:lnTo>
                                      <a:lnTo>
                                        <a:pt x="1319" y="3340"/>
                                      </a:lnTo>
                                      <a:lnTo>
                                        <a:pt x="1393" y="3323"/>
                                      </a:lnTo>
                                      <a:lnTo>
                                        <a:pt x="1465" y="3303"/>
                                      </a:lnTo>
                                      <a:lnTo>
                                        <a:pt x="1532" y="3278"/>
                                      </a:lnTo>
                                      <a:lnTo>
                                        <a:pt x="1598" y="3250"/>
                                      </a:lnTo>
                                      <a:lnTo>
                                        <a:pt x="1663" y="3217"/>
                                      </a:lnTo>
                                      <a:lnTo>
                                        <a:pt x="1723" y="3180"/>
                                      </a:lnTo>
                                      <a:lnTo>
                                        <a:pt x="1783" y="3140"/>
                                      </a:lnTo>
                                      <a:lnTo>
                                        <a:pt x="1838" y="3097"/>
                                      </a:lnTo>
                                      <a:lnTo>
                                        <a:pt x="1890" y="3050"/>
                                      </a:lnTo>
                                      <a:lnTo>
                                        <a:pt x="1941" y="3001"/>
                                      </a:lnTo>
                                      <a:lnTo>
                                        <a:pt x="1990" y="2949"/>
                                      </a:lnTo>
                                      <a:lnTo>
                                        <a:pt x="2034" y="2893"/>
                                      </a:lnTo>
                                      <a:lnTo>
                                        <a:pt x="2077" y="2835"/>
                                      </a:lnTo>
                                      <a:lnTo>
                                        <a:pt x="2155" y="2713"/>
                                      </a:lnTo>
                                      <a:lnTo>
                                        <a:pt x="2190" y="2647"/>
                                      </a:lnTo>
                                      <a:lnTo>
                                        <a:pt x="2221" y="2581"/>
                                      </a:lnTo>
                                      <a:lnTo>
                                        <a:pt x="2277" y="2441"/>
                                      </a:lnTo>
                                      <a:lnTo>
                                        <a:pt x="2324" y="2297"/>
                                      </a:lnTo>
                                      <a:lnTo>
                                        <a:pt x="2343" y="2223"/>
                                      </a:lnTo>
                                      <a:lnTo>
                                        <a:pt x="2361" y="2147"/>
                                      </a:lnTo>
                                      <a:lnTo>
                                        <a:pt x="2387" y="1994"/>
                                      </a:lnTo>
                                      <a:lnTo>
                                        <a:pt x="2402" y="1838"/>
                                      </a:lnTo>
                                      <a:lnTo>
                                        <a:pt x="2408" y="1682"/>
                                      </a:lnTo>
                                      <a:lnTo>
                                        <a:pt x="2402" y="1524"/>
                                      </a:lnTo>
                                      <a:lnTo>
                                        <a:pt x="2387" y="1368"/>
                                      </a:lnTo>
                                      <a:lnTo>
                                        <a:pt x="2361" y="1215"/>
                                      </a:lnTo>
                                      <a:lnTo>
                                        <a:pt x="2343" y="1138"/>
                                      </a:lnTo>
                                      <a:lnTo>
                                        <a:pt x="2324" y="1065"/>
                                      </a:lnTo>
                                      <a:lnTo>
                                        <a:pt x="2277" y="921"/>
                                      </a:lnTo>
                                      <a:lnTo>
                                        <a:pt x="2221" y="781"/>
                                      </a:lnTo>
                                      <a:lnTo>
                                        <a:pt x="2190" y="715"/>
                                      </a:lnTo>
                                      <a:lnTo>
                                        <a:pt x="2155" y="649"/>
                                      </a:lnTo>
                                      <a:lnTo>
                                        <a:pt x="2077" y="527"/>
                                      </a:lnTo>
                                      <a:lnTo>
                                        <a:pt x="2034" y="469"/>
                                      </a:lnTo>
                                      <a:lnTo>
                                        <a:pt x="1990" y="413"/>
                                      </a:lnTo>
                                      <a:lnTo>
                                        <a:pt x="1941" y="361"/>
                                      </a:lnTo>
                                      <a:lnTo>
                                        <a:pt x="1890" y="312"/>
                                      </a:lnTo>
                                      <a:lnTo>
                                        <a:pt x="1838" y="264"/>
                                      </a:lnTo>
                                      <a:lnTo>
                                        <a:pt x="1783" y="222"/>
                                      </a:lnTo>
                                      <a:lnTo>
                                        <a:pt x="1723" y="182"/>
                                      </a:lnTo>
                                      <a:lnTo>
                                        <a:pt x="1663" y="145"/>
                                      </a:lnTo>
                                      <a:lnTo>
                                        <a:pt x="1598" y="112"/>
                                      </a:lnTo>
                                      <a:lnTo>
                                        <a:pt x="1532" y="83"/>
                                      </a:lnTo>
                                      <a:lnTo>
                                        <a:pt x="1465" y="58"/>
                                      </a:lnTo>
                                      <a:lnTo>
                                        <a:pt x="1393" y="38"/>
                                      </a:lnTo>
                                      <a:lnTo>
                                        <a:pt x="1319" y="22"/>
                                      </a:lnTo>
                                      <a:lnTo>
                                        <a:pt x="1242" y="10"/>
                                      </a:lnTo>
                                      <a:lnTo>
                                        <a:pt x="1164" y="2"/>
                                      </a:lnTo>
                                      <a:lnTo>
                                        <a:pt x="10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79" y="140"/>
                                      </a:lnTo>
                                      <a:lnTo>
                                        <a:pt x="139" y="152"/>
                                      </a:lnTo>
                                      <a:lnTo>
                                        <a:pt x="164" y="163"/>
                                      </a:lnTo>
                                      <a:lnTo>
                                        <a:pt x="187" y="174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26" y="209"/>
                                      </a:lnTo>
                                      <a:lnTo>
                                        <a:pt x="257" y="257"/>
                                      </a:lnTo>
                                      <a:lnTo>
                                        <a:pt x="269" y="286"/>
                                      </a:lnTo>
                                      <a:lnTo>
                                        <a:pt x="280" y="319"/>
                                      </a:lnTo>
                                      <a:lnTo>
                                        <a:pt x="285" y="357"/>
                                      </a:lnTo>
                                      <a:lnTo>
                                        <a:pt x="292" y="399"/>
                                      </a:lnTo>
                                      <a:lnTo>
                                        <a:pt x="296" y="495"/>
                                      </a:lnTo>
                                      <a:lnTo>
                                        <a:pt x="296" y="2866"/>
                                      </a:lnTo>
                                      <a:lnTo>
                                        <a:pt x="292" y="2963"/>
                                      </a:lnTo>
                                      <a:lnTo>
                                        <a:pt x="285" y="3005"/>
                                      </a:lnTo>
                                      <a:lnTo>
                                        <a:pt x="280" y="3043"/>
                                      </a:lnTo>
                                      <a:lnTo>
                                        <a:pt x="269" y="3076"/>
                                      </a:lnTo>
                                      <a:lnTo>
                                        <a:pt x="257" y="3105"/>
                                      </a:lnTo>
                                      <a:lnTo>
                                        <a:pt x="226" y="3152"/>
                                      </a:lnTo>
                                      <a:lnTo>
                                        <a:pt x="207" y="3171"/>
                                      </a:lnTo>
                                      <a:lnTo>
                                        <a:pt x="187" y="3187"/>
                                      </a:lnTo>
                                      <a:lnTo>
                                        <a:pt x="164" y="3199"/>
                                      </a:lnTo>
                                      <a:lnTo>
                                        <a:pt x="139" y="3210"/>
                                      </a:lnTo>
                                      <a:lnTo>
                                        <a:pt x="79" y="3222"/>
                                      </a:lnTo>
                                      <a:lnTo>
                                        <a:pt x="0" y="3227"/>
                                      </a:lnTo>
                                      <a:lnTo>
                                        <a:pt x="0" y="3362"/>
                                      </a:lnTo>
                                      <a:lnTo>
                                        <a:pt x="1082" y="33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9085" y="487680"/>
                                  <a:ext cx="295275" cy="993775"/>
                                </a:xfrm>
                                <a:custGeom>
                                  <a:avLst/>
                                  <a:gdLst>
                                    <a:gd name="T0" fmla="*/ 205 w 929"/>
                                    <a:gd name="T1" fmla="*/ 3110 h 3130"/>
                                    <a:gd name="T2" fmla="*/ 140 w 929"/>
                                    <a:gd name="T3" fmla="*/ 3093 h 3130"/>
                                    <a:gd name="T4" fmla="*/ 64 w 929"/>
                                    <a:gd name="T5" fmla="*/ 2994 h 3130"/>
                                    <a:gd name="T6" fmla="*/ 24 w 929"/>
                                    <a:gd name="T7" fmla="*/ 2813 h 3130"/>
                                    <a:gd name="T8" fmla="*/ 24 w 929"/>
                                    <a:gd name="T9" fmla="*/ 317 h 3130"/>
                                    <a:gd name="T10" fmla="*/ 64 w 929"/>
                                    <a:gd name="T11" fmla="*/ 137 h 3130"/>
                                    <a:gd name="T12" fmla="*/ 140 w 929"/>
                                    <a:gd name="T13" fmla="*/ 37 h 3130"/>
                                    <a:gd name="T14" fmla="*/ 205 w 929"/>
                                    <a:gd name="T15" fmla="*/ 20 h 3130"/>
                                    <a:gd name="T16" fmla="*/ 329 w 929"/>
                                    <a:gd name="T17" fmla="*/ 38 h 3130"/>
                                    <a:gd name="T18" fmla="*/ 477 w 929"/>
                                    <a:gd name="T19" fmla="*/ 121 h 3130"/>
                                    <a:gd name="T20" fmla="*/ 574 w 929"/>
                                    <a:gd name="T21" fmla="*/ 218 h 3130"/>
                                    <a:gd name="T22" fmla="*/ 731 w 929"/>
                                    <a:gd name="T23" fmla="*/ 499 h 3130"/>
                                    <a:gd name="T24" fmla="*/ 839 w 929"/>
                                    <a:gd name="T25" fmla="*/ 861 h 3130"/>
                                    <a:gd name="T26" fmla="*/ 896 w 929"/>
                                    <a:gd name="T27" fmla="*/ 1276 h 3130"/>
                                    <a:gd name="T28" fmla="*/ 904 w 929"/>
                                    <a:gd name="T29" fmla="*/ 1710 h 3130"/>
                                    <a:gd name="T30" fmla="*/ 863 w 929"/>
                                    <a:gd name="T31" fmla="*/ 2135 h 3130"/>
                                    <a:gd name="T32" fmla="*/ 773 w 929"/>
                                    <a:gd name="T33" fmla="*/ 2518 h 3130"/>
                                    <a:gd name="T34" fmla="*/ 630 w 929"/>
                                    <a:gd name="T35" fmla="*/ 2828 h 3130"/>
                                    <a:gd name="T36" fmla="*/ 511 w 929"/>
                                    <a:gd name="T37" fmla="*/ 2980 h 3130"/>
                                    <a:gd name="T38" fmla="*/ 368 w 929"/>
                                    <a:gd name="T39" fmla="*/ 3076 h 3130"/>
                                    <a:gd name="T40" fmla="*/ 248 w 929"/>
                                    <a:gd name="T41" fmla="*/ 3108 h 3130"/>
                                    <a:gd name="T42" fmla="*/ 178 w 929"/>
                                    <a:gd name="T43" fmla="*/ 3128 h 3130"/>
                                    <a:gd name="T44" fmla="*/ 294 w 929"/>
                                    <a:gd name="T45" fmla="*/ 3120 h 3130"/>
                                    <a:gd name="T46" fmla="*/ 453 w 929"/>
                                    <a:gd name="T47" fmla="*/ 3050 h 3130"/>
                                    <a:gd name="T48" fmla="*/ 558 w 929"/>
                                    <a:gd name="T49" fmla="*/ 2959 h 3130"/>
                                    <a:gd name="T50" fmla="*/ 701 w 929"/>
                                    <a:gd name="T51" fmla="*/ 2743 h 3130"/>
                                    <a:gd name="T52" fmla="*/ 828 w 929"/>
                                    <a:gd name="T53" fmla="*/ 2401 h 3130"/>
                                    <a:gd name="T54" fmla="*/ 904 w 929"/>
                                    <a:gd name="T55" fmla="*/ 1999 h 3130"/>
                                    <a:gd name="T56" fmla="*/ 929 w 929"/>
                                    <a:gd name="T57" fmla="*/ 1566 h 3130"/>
                                    <a:gd name="T58" fmla="*/ 904 w 929"/>
                                    <a:gd name="T59" fmla="*/ 1131 h 3130"/>
                                    <a:gd name="T60" fmla="*/ 828 w 929"/>
                                    <a:gd name="T61" fmla="*/ 729 h 3130"/>
                                    <a:gd name="T62" fmla="*/ 701 w 929"/>
                                    <a:gd name="T63" fmla="*/ 387 h 3130"/>
                                    <a:gd name="T64" fmla="*/ 558 w 929"/>
                                    <a:gd name="T65" fmla="*/ 171 h 3130"/>
                                    <a:gd name="T66" fmla="*/ 453 w 929"/>
                                    <a:gd name="T67" fmla="*/ 80 h 3130"/>
                                    <a:gd name="T68" fmla="*/ 294 w 929"/>
                                    <a:gd name="T69" fmla="*/ 10 h 3130"/>
                                    <a:gd name="T70" fmla="*/ 178 w 929"/>
                                    <a:gd name="T71" fmla="*/ 4 h 3130"/>
                                    <a:gd name="T72" fmla="*/ 109 w 929"/>
                                    <a:gd name="T73" fmla="*/ 38 h 3130"/>
                                    <a:gd name="T74" fmla="*/ 25 w 929"/>
                                    <a:gd name="T75" fmla="*/ 187 h 3130"/>
                                    <a:gd name="T76" fmla="*/ 0 w 929"/>
                                    <a:gd name="T77" fmla="*/ 379 h 3130"/>
                                    <a:gd name="T78" fmla="*/ 10 w 929"/>
                                    <a:gd name="T79" fmla="*/ 2879 h 3130"/>
                                    <a:gd name="T80" fmla="*/ 74 w 929"/>
                                    <a:gd name="T81" fmla="*/ 3051 h 3130"/>
                                    <a:gd name="T82" fmla="*/ 152 w 929"/>
                                    <a:gd name="T83" fmla="*/ 3120 h 3130"/>
                                    <a:gd name="T84" fmla="*/ 250 w 929"/>
                                    <a:gd name="T85" fmla="*/ 3128 h 3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29" h="3130">
                                      <a:moveTo>
                                        <a:pt x="250" y="3128"/>
                                      </a:moveTo>
                                      <a:lnTo>
                                        <a:pt x="250" y="3108"/>
                                      </a:lnTo>
                                      <a:lnTo>
                                        <a:pt x="205" y="3110"/>
                                      </a:lnTo>
                                      <a:lnTo>
                                        <a:pt x="181" y="3109"/>
                                      </a:lnTo>
                                      <a:lnTo>
                                        <a:pt x="160" y="3103"/>
                                      </a:lnTo>
                                      <a:lnTo>
                                        <a:pt x="140" y="3093"/>
                                      </a:lnTo>
                                      <a:lnTo>
                                        <a:pt x="122" y="3079"/>
                                      </a:lnTo>
                                      <a:lnTo>
                                        <a:pt x="90" y="3041"/>
                                      </a:lnTo>
                                      <a:lnTo>
                                        <a:pt x="64" y="2994"/>
                                      </a:lnTo>
                                      <a:lnTo>
                                        <a:pt x="44" y="2938"/>
                                      </a:lnTo>
                                      <a:lnTo>
                                        <a:pt x="32" y="2877"/>
                                      </a:lnTo>
                                      <a:lnTo>
                                        <a:pt x="24" y="2813"/>
                                      </a:lnTo>
                                      <a:lnTo>
                                        <a:pt x="21" y="2750"/>
                                      </a:lnTo>
                                      <a:lnTo>
                                        <a:pt x="21" y="379"/>
                                      </a:lnTo>
                                      <a:lnTo>
                                        <a:pt x="24" y="317"/>
                                      </a:lnTo>
                                      <a:lnTo>
                                        <a:pt x="32" y="253"/>
                                      </a:lnTo>
                                      <a:lnTo>
                                        <a:pt x="44" y="192"/>
                                      </a:lnTo>
                                      <a:lnTo>
                                        <a:pt x="64" y="137"/>
                                      </a:lnTo>
                                      <a:lnTo>
                                        <a:pt x="90" y="88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0" y="37"/>
                                      </a:lnTo>
                                      <a:lnTo>
                                        <a:pt x="160" y="27"/>
                                      </a:lnTo>
                                      <a:lnTo>
                                        <a:pt x="181" y="21"/>
                                      </a:lnTo>
                                      <a:lnTo>
                                        <a:pt x="205" y="20"/>
                                      </a:lnTo>
                                      <a:lnTo>
                                        <a:pt x="248" y="22"/>
                                      </a:lnTo>
                                      <a:lnTo>
                                        <a:pt x="289" y="27"/>
                                      </a:lnTo>
                                      <a:lnTo>
                                        <a:pt x="329" y="38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442" y="95"/>
                                      </a:lnTo>
                                      <a:lnTo>
                                        <a:pt x="477" y="121"/>
                                      </a:lnTo>
                                      <a:lnTo>
                                        <a:pt x="511" y="150"/>
                                      </a:lnTo>
                                      <a:lnTo>
                                        <a:pt x="541" y="183"/>
                                      </a:lnTo>
                                      <a:lnTo>
                                        <a:pt x="574" y="218"/>
                                      </a:lnTo>
                                      <a:lnTo>
                                        <a:pt x="630" y="302"/>
                                      </a:lnTo>
                                      <a:lnTo>
                                        <a:pt x="683" y="394"/>
                                      </a:lnTo>
                                      <a:lnTo>
                                        <a:pt x="731" y="499"/>
                                      </a:lnTo>
                                      <a:lnTo>
                                        <a:pt x="773" y="612"/>
                                      </a:lnTo>
                                      <a:lnTo>
                                        <a:pt x="809" y="734"/>
                                      </a:lnTo>
                                      <a:lnTo>
                                        <a:pt x="839" y="861"/>
                                      </a:lnTo>
                                      <a:lnTo>
                                        <a:pt x="863" y="995"/>
                                      </a:lnTo>
                                      <a:lnTo>
                                        <a:pt x="883" y="1134"/>
                                      </a:lnTo>
                                      <a:lnTo>
                                        <a:pt x="896" y="1276"/>
                                      </a:lnTo>
                                      <a:lnTo>
                                        <a:pt x="904" y="1419"/>
                                      </a:lnTo>
                                      <a:lnTo>
                                        <a:pt x="907" y="1566"/>
                                      </a:lnTo>
                                      <a:lnTo>
                                        <a:pt x="904" y="1710"/>
                                      </a:lnTo>
                                      <a:lnTo>
                                        <a:pt x="896" y="1854"/>
                                      </a:lnTo>
                                      <a:lnTo>
                                        <a:pt x="883" y="1996"/>
                                      </a:lnTo>
                                      <a:lnTo>
                                        <a:pt x="863" y="2135"/>
                                      </a:lnTo>
                                      <a:lnTo>
                                        <a:pt x="839" y="2268"/>
                                      </a:lnTo>
                                      <a:lnTo>
                                        <a:pt x="809" y="2396"/>
                                      </a:lnTo>
                                      <a:lnTo>
                                        <a:pt x="773" y="2518"/>
                                      </a:lnTo>
                                      <a:lnTo>
                                        <a:pt x="731" y="2631"/>
                                      </a:lnTo>
                                      <a:lnTo>
                                        <a:pt x="683" y="2735"/>
                                      </a:lnTo>
                                      <a:lnTo>
                                        <a:pt x="630" y="2828"/>
                                      </a:lnTo>
                                      <a:lnTo>
                                        <a:pt x="574" y="2912"/>
                                      </a:lnTo>
                                      <a:lnTo>
                                        <a:pt x="541" y="2946"/>
                                      </a:lnTo>
                                      <a:lnTo>
                                        <a:pt x="511" y="2980"/>
                                      </a:lnTo>
                                      <a:lnTo>
                                        <a:pt x="477" y="3009"/>
                                      </a:lnTo>
                                      <a:lnTo>
                                        <a:pt x="442" y="3035"/>
                                      </a:lnTo>
                                      <a:lnTo>
                                        <a:pt x="368" y="3076"/>
                                      </a:lnTo>
                                      <a:lnTo>
                                        <a:pt x="329" y="3091"/>
                                      </a:lnTo>
                                      <a:lnTo>
                                        <a:pt x="289" y="3103"/>
                                      </a:lnTo>
                                      <a:lnTo>
                                        <a:pt x="248" y="3108"/>
                                      </a:lnTo>
                                      <a:lnTo>
                                        <a:pt x="205" y="3110"/>
                                      </a:lnTo>
                                      <a:lnTo>
                                        <a:pt x="181" y="3108"/>
                                      </a:lnTo>
                                      <a:lnTo>
                                        <a:pt x="178" y="3128"/>
                                      </a:lnTo>
                                      <a:lnTo>
                                        <a:pt x="205" y="3130"/>
                                      </a:lnTo>
                                      <a:lnTo>
                                        <a:pt x="251" y="3128"/>
                                      </a:lnTo>
                                      <a:lnTo>
                                        <a:pt x="294" y="3120"/>
                                      </a:lnTo>
                                      <a:lnTo>
                                        <a:pt x="337" y="3109"/>
                                      </a:lnTo>
                                      <a:lnTo>
                                        <a:pt x="376" y="3094"/>
                                      </a:lnTo>
                                      <a:lnTo>
                                        <a:pt x="453" y="3050"/>
                                      </a:lnTo>
                                      <a:lnTo>
                                        <a:pt x="490" y="3024"/>
                                      </a:lnTo>
                                      <a:lnTo>
                                        <a:pt x="524" y="2993"/>
                                      </a:lnTo>
                                      <a:lnTo>
                                        <a:pt x="558" y="2959"/>
                                      </a:lnTo>
                                      <a:lnTo>
                                        <a:pt x="590" y="2922"/>
                                      </a:lnTo>
                                      <a:lnTo>
                                        <a:pt x="649" y="2838"/>
                                      </a:lnTo>
                                      <a:lnTo>
                                        <a:pt x="701" y="2743"/>
                                      </a:lnTo>
                                      <a:lnTo>
                                        <a:pt x="750" y="2638"/>
                                      </a:lnTo>
                                      <a:lnTo>
                                        <a:pt x="791" y="2523"/>
                                      </a:lnTo>
                                      <a:lnTo>
                                        <a:pt x="828" y="2401"/>
                                      </a:lnTo>
                                      <a:lnTo>
                                        <a:pt x="857" y="2271"/>
                                      </a:lnTo>
                                      <a:lnTo>
                                        <a:pt x="884" y="2137"/>
                                      </a:lnTo>
                                      <a:lnTo>
                                        <a:pt x="904" y="1999"/>
                                      </a:lnTo>
                                      <a:lnTo>
                                        <a:pt x="918" y="1856"/>
                                      </a:lnTo>
                                      <a:lnTo>
                                        <a:pt x="926" y="1710"/>
                                      </a:lnTo>
                                      <a:lnTo>
                                        <a:pt x="929" y="1566"/>
                                      </a:lnTo>
                                      <a:lnTo>
                                        <a:pt x="926" y="1419"/>
                                      </a:lnTo>
                                      <a:lnTo>
                                        <a:pt x="918" y="1273"/>
                                      </a:lnTo>
                                      <a:lnTo>
                                        <a:pt x="904" y="1131"/>
                                      </a:lnTo>
                                      <a:lnTo>
                                        <a:pt x="884" y="992"/>
                                      </a:lnTo>
                                      <a:lnTo>
                                        <a:pt x="857" y="859"/>
                                      </a:lnTo>
                                      <a:lnTo>
                                        <a:pt x="828" y="729"/>
                                      </a:lnTo>
                                      <a:lnTo>
                                        <a:pt x="791" y="607"/>
                                      </a:lnTo>
                                      <a:lnTo>
                                        <a:pt x="750" y="492"/>
                                      </a:lnTo>
                                      <a:lnTo>
                                        <a:pt x="701" y="387"/>
                                      </a:lnTo>
                                      <a:lnTo>
                                        <a:pt x="649" y="292"/>
                                      </a:lnTo>
                                      <a:lnTo>
                                        <a:pt x="590" y="208"/>
                                      </a:lnTo>
                                      <a:lnTo>
                                        <a:pt x="558" y="171"/>
                                      </a:lnTo>
                                      <a:lnTo>
                                        <a:pt x="524" y="137"/>
                                      </a:lnTo>
                                      <a:lnTo>
                                        <a:pt x="490" y="106"/>
                                      </a:lnTo>
                                      <a:lnTo>
                                        <a:pt x="453" y="80"/>
                                      </a:lnTo>
                                      <a:lnTo>
                                        <a:pt x="376" y="36"/>
                                      </a:lnTo>
                                      <a:lnTo>
                                        <a:pt x="337" y="21"/>
                                      </a:lnTo>
                                      <a:lnTo>
                                        <a:pt x="294" y="10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25" y="187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2" y="314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2750"/>
                                      </a:lnTo>
                                      <a:lnTo>
                                        <a:pt x="2" y="2815"/>
                                      </a:lnTo>
                                      <a:lnTo>
                                        <a:pt x="10" y="2879"/>
                                      </a:lnTo>
                                      <a:lnTo>
                                        <a:pt x="25" y="2943"/>
                                      </a:lnTo>
                                      <a:lnTo>
                                        <a:pt x="45" y="3001"/>
                                      </a:lnTo>
                                      <a:lnTo>
                                        <a:pt x="74" y="3051"/>
                                      </a:lnTo>
                                      <a:lnTo>
                                        <a:pt x="109" y="3091"/>
                                      </a:lnTo>
                                      <a:lnTo>
                                        <a:pt x="129" y="3108"/>
                                      </a:lnTo>
                                      <a:lnTo>
                                        <a:pt x="152" y="3120"/>
                                      </a:lnTo>
                                      <a:lnTo>
                                        <a:pt x="178" y="3126"/>
                                      </a:lnTo>
                                      <a:lnTo>
                                        <a:pt x="205" y="3130"/>
                                      </a:lnTo>
                                      <a:lnTo>
                                        <a:pt x="250" y="3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4A102" id="Group 13" o:spid="_x0000_s1026" style="position:absolute;margin-left:19.15pt;margin-top:-32.45pt;width:78.5pt;height:46.2pt;z-index:251657728" coordorigin="895,831" coordsize="24587,2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">
                      <v:shape id="Freeform 5" o:spid="_x0000_s1027" style="position:absolute;left:895;top:831;width:24587;height:23203;visibility:visible;mso-wrap-style:square;v-text-anchor:top" coordsize="7744,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" path="m3873,7307r-237,-91l3521,7166r-116,-51l3181,7005,2962,6885,2749,6758,2542,6622,2342,6478,2150,6327,1964,6168,1784,6002,1613,5831,1449,5653,1293,5468,1144,5278,1004,5082,873,4882,810,4780,749,4677,635,4468,529,4254,432,4037,344,3817,266,3594,198,3368,140,3139,92,2908,53,2676,38,2560,24,2442,7,2208,,1973,6,1737r5,-119l20,1501,33,1382,47,1265,542,1156r246,-61l1034,1033,1521,894,2003,743,2479,578,2950,399r233,-95l3415,206,3873,r458,206l4563,304r232,95l5030,490r236,88l5504,662r239,81l5983,821r242,73l6712,1033r245,62l7203,1156r494,109l7724,1501r16,236l7744,1973r-6,235l7720,2442r-28,234l7654,2908r-23,116l7606,3139r-59,229l7478,3594r-78,223l7313,4037r-97,217l7111,4468r-115,209l6873,4882r-131,200l6600,5278r-147,190l6297,5653r-164,178l5961,6002r-179,166l5596,6327r-192,151l5204,6622r-207,136l4784,6885r-219,120l4341,7115r-116,51l4110,7216r-237,91xe" fillcolor="#1f4e79" stroked="f">
                        <v:path arrowok="t" o:connecttype="custom" o:connectlocs="1154430,2291394;1081088,2259322;940435,2186287;807085,2102773;682625,2009097;566420,1905896;460058,1795073;363220,1675994;277178,1550247;237808,1485151;167958,1350830;109220,1212063;62865,1069486;29210,923416;12065,812911;2223,701136;1905,551573;6350,476633;14923,401692;250190,347710;482918,283884;787083,183540;1010603,96533;1229678,0;1448753,96533;1597025,155596;1747520,210214;1899603,260703;2131060,328022;2286953,367080;2452370,476633;2458720,626513;2451100,775441;2430145,923416;2414905,996769;2374265,1141251;2321878,1281923;2257743,1418784;2182178,1550247;2095500,1675994;1999298,1795073;1892618,1905896;1776730,2009097;1652270,2102773;1518920,2186287;1378268,2259322;1304925,2291394" o:connectangles="0,0,0,0,0,0,0,0,0,0,0,0,0,0,0,0,0,0,0,0,0,0,0,0,0,0,0,0,0,0,0,0,0,0,0,0,0,0,0,0,0,0,0,0,0,0,0"/>
                      </v:shape>
                      <v:shape id="Freeform 6" o:spid="_x0000_s1028" style="position:absolute;left:1866;top:1866;width:22530;height:21279;visibility:visible;mso-wrap-style:square;v-text-anchor:top" coordsize="7095,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" path="m3780,6611r-38,-87l3547,6599r-193,-74l3148,6434r-202,-98l2751,6229,2561,6116,2375,5995,2198,5866,2024,5730,1857,5589,1698,5440,1544,5287,1398,5127,1258,4961,1125,4791,1000,4617,882,4438,771,4254,669,4067,574,3876,488,3681,410,3485,340,3284,278,3083,227,2877,183,2671,148,2464,122,2255,109,2044r-7,-210l106,1623r13,-211l141,1234r189,-40l554,1141r223,-53l999,1030,1439,905,1875,767r218,-73l2308,618r214,-80l2734,455,3155,281,3547,105r184,85l3940,281r420,175l4574,538r213,80l5003,694r218,73l5655,905r222,64l6097,1030r222,58l6542,1141r223,53l6955,1234r21,178l6988,1622r4,212l6987,2044r-15,211l6947,2464r-34,208l6869,2877r-51,206l6756,3284r-71,201l6607,3681r-86,195l6425,4067r-102,187l6214,4438r-120,179l5969,4791r-133,170l5697,5127r-147,160l5397,5440r-160,149l5070,5730r-173,136l4719,5995r-185,121l4343,6229r-195,107l3946,6434r-205,91l3547,6599r-195,-75l3315,6611r232,90l3781,6610r211,-91l4196,6418r201,-109l4590,6193r188,-123l4961,5938r176,-138l5307,5656r162,-151l5625,5349r150,-162l5917,5018r136,-172l6181,4667r119,-182l6412,4299r105,-192l6612,3913r89,-197l6781,3515r72,-204l6914,3105r54,-208l7013,2687r33,-211l7072,2263r17,-214l7095,1834r-4,-214l7076,1405r-27,-249l6789,1101r-223,-50l6346,998,6124,940,5906,879,5687,815,5253,679,5038,607,4824,531,4612,451,4401,368,3983,196,3774,105,3547,,3112,196,2694,370r-210,81l2270,531r-212,76l1843,679,1407,815,969,940,750,998r-221,53l306,1101,47,1156,20,1405,4,1618,,1834r6,215l23,2263r25,213l83,2688r44,209l181,3105r62,206l313,3515r81,201l482,3913r96,194l683,4299r113,186l914,4667r128,179l1177,5018r143,169l1469,5349r156,156l1788,5656r169,144l2133,5938r183,132l2504,6193r194,116l2898,6418r204,101l3313,6610r234,91l3780,6611xe" strokecolor="white" strokeweight="0">
                        <v:path arrowok="t" o:connecttype="custom" o:connectlocs="1126331,2095495;935487,2011980;754169,1903697;589681,1774772;443928,1628065;317545,1466116;212437,1291465;130193,1106653;72083,913584;38740,716069;33660,515379;104790,379152;317227,327074;664621,220378;868167,144484;1184759,60334;1452450,170840;1657901,243559;1936070,327074;2148190,379152;2219003,515062;2213922,716069;2181215,913584;2122787,1106653;2040225,1291465;1935118,1466116;1809052,1628065;1662982,1774772;1498494,1903697;1317176,2011980;1126331,2095495;1126331,2127885;1332418,2038019;1517229,1927513;1685210,1796048;1833821,1647118;1962744,1481994;2069439,1304167;2153271,1116179;2212652,919935;2245676,718610;2251710,514427;2155811,349620;1944644,298495;1668063,215615;1464516,143214;1198414,33342;855466,117493;653507,192751;307701,298495;97169,349620;1270,513792;7304,718610;40328,919935;99392,1116179;183541,1304167;290236,1481994;419159,1647118;567770,1796048;735434,1927513;920245,2038019;1126331,2127885" o:connectangles="0,0,0,0,0,0,0,0,0,0,0,0,0,0,0,0,0,0,0,0,0,0,0,0,0,0,0,0,0,0,0,0,0,0,0,0,0,0,0,0,0,0,0,0,0,0,0,0,0,0,0,0,0,0,0,0,0,0,0,0,0,0"/>
                      </v:shape>
                      <v:shape id="Freeform 7" o:spid="_x0000_s1029" style="position:absolute;left:14376;top:14001;width:3607;height:5728;visibility:visible;mso-wrap-style:square;v-text-anchor:top" coordsize="1136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" path="m1054,l998,,986,33,973,56,958,74,942,84r-19,3l900,87,849,75,701,30,602,10,562,5,482,3,426,5r-53,9l324,28,278,46,235,69,197,96r-36,33l130,164r-28,38l78,244,56,288,40,336,17,437r-7,53l9,544r3,47l20,636r12,42l48,718r22,37l94,792r56,66l216,917r71,51l361,1014r73,41l505,1090r74,31l650,1153r66,36l746,1209r27,23l797,1260r20,30l834,1324r13,38l855,1406r2,49l855,1490r-6,31l838,1550r-13,27l787,1623r-21,19l742,1659r-27,15l688,1687r-58,19l571,1717r-58,4l469,1717r-45,-10l383,1691r-42,-23l302,1641r-36,-31l231,1575r-32,-39l142,1452,98,1362,82,1316,68,1270r-8,-44l55,1183r-55,l,1803r55,l79,1746r13,-18l106,1718r16,-5l139,1713r44,13l239,1747r77,25l414,1792r58,5l537,1799r62,-2l658,1791r57,-12l770,1764r52,-20l872,1721r46,-29l961,1659r37,-37l1033,1581r30,-45l1089,1486r20,-55l1123,1372r10,-62l1136,1242r-3,-52l1126,1140r-12,-46l1098,1051r-20,-40l1054,975,998,908,966,879,931,850,857,800,779,755,699,716,558,652,484,616,457,601,415,573,384,548,355,522,328,492,306,460,287,423,274,382r-9,-44l262,290r1,-23l269,245r20,-41l318,167r38,-31l398,110,441,91,484,79r39,-4l563,77r42,9l645,100r40,17l724,140r38,26l798,195r34,32l894,300r49,78l964,420r16,41l992,503r6,41l1054,544,1054,xe" stroked="f">
                        <v:path arrowok="t" o:connecttype="custom" o:connectlocs="313055,10483;299085,26685;269558,23826;178435,1588;118428,4447;74613,21920;41275,52099;17780,91491;3175,155661;6350,202042;22225,239845;68580,291309;137795,335148;206375,366281;245428,391377;264795,420603;272098,462219;266065,492398;243205,521624;218440,535920;162878,546721;121603,537190;84455,511459;45085,461266;21590,403449;0,375811;25083,554662;38735,544179;75883,554980;149860,570864;208915,568958;260985,554027;305118,527025;337503,487950;356553,435852;359728,378035;348615,333878;316865,288450;272098,254141;177165,207125;131763,182028;104140,156297;86995,121352;83503,84820;100965,53052;140018,28909;178753,24461;217488,37168;253365,61947;299403,120082;314960,159791;334645,0" o:connectangles="0,0,0,0,0,0,0,0,0,0,0,0,0,0,0,0,0,0,0,0,0,0,0,0,0,0,0,0,0,0,0,0,0,0,0,0,0,0,0,0,0,0,0,0,0,0,0,0,0,0,0,0"/>
                      </v:shape>
                      <v:shape id="Freeform 8" o:spid="_x0000_s1030" style="position:absolute;left:14344;top:13970;width:3677;height:5791;visibility:visible;mso-wrap-style:square;v-text-anchor:top" coordsize="1157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" path="m1054,554r21,l1075,r-72,l988,39,976,61,962,76r-13,9l933,87r-20,l863,76,715,31,614,11,574,5,493,3,435,5,382,15,331,29,285,48,241,71,202,99r-38,33l133,167r-28,40l79,250,58,295,42,343,17,446r-6,52l9,554r3,48l21,648r13,43l50,732r21,38l97,807r56,67l220,934r73,51l367,1031r73,43l512,1109r74,31l656,1171r66,35l750,1226r26,23l800,1275r19,30l836,1337r12,38l855,1417r3,48l855,1498r-4,30l840,1556r-13,26l790,1627r-20,17l747,1662r-27,14l695,1688r-57,19l581,1717r-57,4l481,1717r-43,-9l398,1692r-40,-21l320,1643r-36,-30l250,1578r-32,-37l163,1457r-45,-88l102,1324,89,1277r-7,-42l75,1183r-75,l,1823r73,l99,1761r13,-17l122,1737r12,-4l149,1733r40,11l246,1766r78,25l423,1812r58,5l548,1819r64,-2l671,1811r58,-13l785,1783r52,-20l888,1739r48,-30l979,1677r39,-39l1052,1596r31,-45l1109,1500r20,-57l1144,1384r11,-63l1157,1252r-2,-53l1147,1149r-13,-48l1118,1058r-20,-42l1073,980r-55,-68l984,882,949,853,874,803,796,757,714,717,573,653,500,617,473,603,433,576,402,551,374,526,347,497,327,465,308,430,294,390r-8,-43l284,300r1,-21l289,257r20,-38l337,184r37,-30l414,129r42,-19l497,97r37,-2l573,97r40,8l652,119r39,17l730,157r36,27l802,212r33,32l897,315r48,78l965,433r16,40l993,516r7,48l1075,564,1075,r-66,l1009,20r45,l1054,544r-35,l1012,511r-12,-43l984,426,964,383,913,305,851,231,816,197,780,169,741,142,702,119,660,101,618,87,575,77,534,75r-42,5l448,92r-45,19l360,139r-39,32l290,209r-20,43l263,276r-1,24l265,350r11,45l289,437r19,38l331,507r27,31l388,566r31,25l462,618r27,16l565,671r141,63l785,774r78,44l936,868r34,29l1001,924r56,66l1079,1026r21,39l1116,1106r12,45l1133,1201r3,51l1133,1319r-8,62l1110,1438r-20,54l1065,1541r-29,45l1001,1626r-36,36l922,1694r-44,28l829,1746r-52,20l723,1781r-55,10l609,1797r-61,2l484,1797r-58,-5l329,1773r-75,-25l198,1727r-46,-14l132,1713r-20,6l95,1732r-14,19l59,1803r-38,l21,1202r35,l60,1237r10,45l83,1329r16,47l144,1467r58,84l234,1591r36,35l306,1658r41,28l390,1709r43,17l478,1737r46,4l583,1737r61,-13l703,1706r28,-13l758,1677r26,-18l806,1640r39,-48l859,1563r11,-30l876,1501r3,-36l876,1415r-9,-45l855,1330r-18,-35l816,1265r-24,-29l763,1211r-30,-20l667,1154r-73,-31l520,1091r-70,-35l378,1016,304,970,234,919,169,862,113,797,90,760,68,724,52,686,40,643,34,599,31,554r1,-53l39,448,60,348,77,302,98,257r23,-40l149,180r31,-35l215,114,251,86,293,65,339,46,387,33r51,-8l493,23r78,2l612,29r98,20l858,94r52,13l936,107r21,-5l976,91,992,71r15,-25l1016,20r38,l1054,554xe" fillcolor="black" strokeweight="0">
                        <v:path arrowok="t" o:connecttype="custom" o:connectlocs="313961,12389;290128,27638;156663,953;76584,22555;25104,79419;2860,175991;22562,244609;116623,327522;229433,383115;265659,424730;270426,485406;237377,527974;166514,546717;101688,521939;37497,434896;0,375809;38768,551800;102959,568954;213227,575308;297437,542905;352412,476511;367029,380891;340972,311321;252948,240479;137596,182980;97875,136600;91837,81642;144905,34944;207189,37803;265342,77512;315550,163920;320634,6353;317774,148672;259304,62582;196385,27638;128063,35262;83575,87678;97875,150895;146812,196323;274239,259857;342879,325934;360992,397728;338430,489536;279006,547035;193525,570860;80715,555294;30189,550212;17795,381844;45760,466028;110268,535599;185262,551800;249135,527021;278370,476829;265977,411388;211956,366596;96603,308144;21609,229996;10169,159155;38451,68935;93108,20649;181449,7942;297437,33991;322859,6353" o:connectangles="0,0,0,0,0,0,0,0,0,0,0,0,0,0,0,0,0,0,0,0,0,0,0,0,0,0,0,0,0,0,0,0,0,0,0,0,0,0,0,0,0,0,0,0,0,0,0,0,0,0,0,0,0,0,0,0,0,0,0,0,0,0,0"/>
                      </v:shape>
                      <v:shape id="Freeform 9" o:spid="_x0000_s1031" style="position:absolute;left:8629;top:14071;width:4947;height:5455;visibility:visible;mso-wrap-style:square;v-text-anchor:top" coordsize="1558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" path="m227,250r,1219l223,1519r-9,41l196,1594r-25,24l140,1637r-39,13l54,1656,,1658r,60l891,1718r,-60l837,1656r-45,-6l751,1637r-30,-19l695,1594r-17,-34l668,1519r-4,-50l664,943r308,l1043,940r66,-7l1171,919r58,-16l1281,881r48,-25l1372,827r39,-31l1445,761r30,-37l1500,686r22,-41l1536,602r13,-42l1555,516r3,-44l1555,427r-6,-43l1536,341r-14,-42l1500,258r-25,-39l1445,183r-34,-35l1372,116,1329,88,1281,63,1229,40,1171,24,1109,10,1043,3,972,,,,,60r54,3l101,69r39,12l171,100r25,25l214,158r9,42l227,250r,l664,853r,-603l667,188r4,-32l680,126r16,-26l719,79,753,65r43,-5l837,63r38,7l910,81r31,15l971,115r25,23l1039,190r32,60l1094,315r14,67l1112,450r-4,111l1101,608r-9,43l1063,721r-19,28l1036,759r-14,14l993,794r-32,18l925,826r-42,10l785,849r-121,4l227,250xe" stroked="f">
                        <v:path arrowok="t" o:connecttype="custom" o:connectlocs="72073,466408;67945,495300;54293,513715;32068,523875;0,526415;282893,545465;265748,525780;238443,519748;220663,506095;212090,482283;210820,299403;331153,298450;371793,291783;406718,279718;435610,262573;458788,241618;476250,217805;487680,191135;493713,163830;493713,135573;487680,108268;476250,81915;458788,58103;435610,36830;406718,20003;371793,7620;331153,953;0,0;17145,20003;44450,25718;62230,39688;70803,63500;72073,79375;210820,79375;213043,49530;220980,31750;239078,20638;265748,20003;288925,25718;308293,36513;329883,60325;347345,100013;353060,142875;349568,193040;337503,228918;328930,240983;315278,252095;293688,262255;249238,269558;72073,79375" o:connectangles="0,0,0,0,0,0,0,0,0,0,0,0,0,0,0,0,0,0,0,0,0,0,0,0,0,0,0,0,0,0,0,0,0,0,0,0,0,0,0,0,0,0,0,0,0,0,0,0,0,0"/>
                      </v:shape>
                      <v:shape id="Freeform 10" o:spid="_x0000_s1032" style="position:absolute;left:8597;top:14039;width:5011;height:5519;visibility:visible;mso-wrap-style:square;v-text-anchor:top" coordsize="1580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" path="m245,209r-22,2l227,260r,1219l223,1527r-8,40l199,1599r-24,22l147,1638r-38,13l63,1656,,1660r,78l913,1738r,-78l850,1656r-45,-5l766,1638r-28,-17l714,1599r-16,-32l690,1527r-4,-48l686,963r297,l1055,960r66,-8l1185,938r59,-16l1296,899r50,-26l1390,844r39,-32l1464,777r30,-38l1521,701r21,-43l1557,615r12,-43l1577,527r3,-45l1577,436r-8,-45l1557,349r-15,-44l1521,263r-27,-39l1464,186r-35,-35l1390,119,1346,90,1296,64,1244,42,1185,25,1121,12,1055,3,983,,,,,79r63,4l109,88r38,12l175,118r24,22l215,171r8,40l227,260r,1219l249,1479r,-1219l245,209,234,164,215,130,188,103,155,83,115,70,66,63,22,61r,-41l983,20r70,3l1119,29r60,14l1236,59r52,22l1335,105r42,29l1416,164r32,35l1478,234r24,39l1523,312r15,42l1550,396r6,43l1558,482r-2,43l1550,567r-12,43l1523,651r-21,40l1478,729r-30,35l1416,799r-39,30l1335,858r-47,24l1236,904r-57,17l1119,934r-66,7l983,943r-319,l664,1479r4,51l679,1572r19,37l725,1636r33,20l800,1668r47,8l891,1677r,41l22,1718r,-41l66,1676r49,-8l155,1656r33,-20l215,1609r19,-37l245,1530r4,-51l249,260r-4,-51xe" fillcolor="black" strokeweight="0">
                        <v:path arrowok="t" o:connecttype="custom" o:connectlocs="71981,82550;68176,497523;46613,520065;0,527050;289511,527050;242897,520065;221334,497523;217529,305753;355467,302260;410959,285433;453133,257810;482306,222568;497527,181610;500064,138430;488965,96838;464232,59055;426814,28575;375761,7938;311707,0;19977,26353;55492,37465;70713,66993;78957,469583;74201,52070;49150,26353;6976,19368;333904,7303;391933,18733;436644,42545;468671,74295;487697,112395;494039,153035;487697,193675;468671,231458;436644,263208;391933,287020;333904,298768;210553,469583;221334,510858;253678,529590;282534,545465;20928,532130;59614,519430;77689,485775;77689,66358" o:connectangles="0,0,0,0,0,0,0,0,0,0,0,0,0,0,0,0,0,0,0,0,0,0,0,0,0,0,0,0,0,0,0,0,0,0,0,0,0,0,0,0,0,0,0,0,0"/>
                      </v:shape>
                      <v:shape id="Freeform 11" o:spid="_x0000_s1033" style="position:absolute;left:10706;top:14230;width:1486;height:2578;visibility:visible;mso-wrap-style:square;v-text-anchor:top" coordsize="46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" path="m132,809r,-20l22,793r,-593l25,139r2,-30l37,80,51,56,72,36,102,24r41,-4l183,23r36,6l253,40r30,15l311,73r24,21l378,145r31,59l432,267r12,67l448,400r-4,110l437,557r-8,41l401,667r-18,27l375,703r-13,13l335,737r-31,16l269,767r-42,10l131,789,22,793r,-593l,200,,813r133,-4l233,794r42,-10l312,771r34,-19l375,731r16,-15l400,704r20,-30l448,603r9,-43l465,512r4,-112l465,331,451,262,428,196,394,135,351,81,324,58,293,38,261,23,225,11,186,3,143,,97,6,61,21,35,44,18,73,8,104,3,136,,200,,813r132,-4xe" fillcolor="black" strokeweight="0">
                        <v:path arrowok="t" o:connecttype="custom" o:connectlocs="41821,250199;6970,63422;8554,34565;16158,17758;32316,7611;57979,7294;80156,12684;98532,23149;119759,45981;136868,84668;141937,126844;138452,176630;127046,211512;118809,222928;106136,233710;85225,243223;41504,250199;6970,63422;0,257810;73820,251785;98849,244491;118809,231807;126729,223245;141937,191217;147323,162360;147323,104963;135600,62153;111205,25686;92829,12050;71285,3488;45306,0;19326,6659;5703,23149;950,43127;0,257810" o:connectangles="0,0,0,0,0,0,0,0,0,0,0,0,0,0,0,0,0,0,0,0,0,0,0,0,0,0,0,0,0,0,0,0,0,0,0"/>
                      </v:shape>
                      <v:shape id="Freeform 12" o:spid="_x0000_s1034" style="position:absolute;left:5734;top:4375;width:7099;height:11106;visibility:visible;mso-wrap-style:square;v-text-anchor:top" coordsize="2235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" path="m2093,4r-30,84l2032,149r-32,42l1984,205r-18,11l1947,224r-18,2l1890,225r-45,-12l1797,191,1687,134,1551,72,1474,44,1388,22,1295,5,1193,r-67,3l1062,9,997,20,935,37,875,55,816,79r-57,29l704,139,598,213r-50,42l500,300,410,401r-43,56l326,515r-37,61l252,640,188,775,131,918,86,1071,48,1232,21,1398r-9,86l5,1571,,1749r5,177l12,2013r9,86l48,2267r38,159l131,2580r27,72l188,2724r64,135l289,2922r37,61l367,3041r43,56l500,3197r48,46l598,3286r106,73l759,3390r57,29l875,3443r60,19l997,3478r65,11l1126,3495r67,3l1270,3495r75,-8l1422,3473r74,-20l1571,3427r73,-30l1715,3359r68,-42l1851,3268r64,-54l1977,3154r59,-66l2091,3017r53,-77l2192,2856r43,-89l2145,2661r-85,120l1968,2895r-47,53l1871,2998r-51,48l1767,3090r-53,38l1660,3164r-57,32l1545,3222r-59,21l1427,3258r-62,9l1304,3271r-54,-3l1200,3261r-48,-14l1107,3229r-43,-21l1024,3182r-38,-31l951,3117r-64,-79l832,2947,783,2845,743,2735,709,2616,683,2494,661,2367,645,2239,634,2112r-8,-126l621,1749r5,-238l634,1386r11,-127l661,1130r22,-126l709,882,743,763,783,653r23,-52l832,551r55,-91l951,381r35,-33l1024,316r40,-26l1107,269r45,-18l1200,238r50,-8l1304,228r87,5l1470,245r37,10l1541,266r64,30l1662,334r53,44l1762,430r43,59l1844,554r38,70l1951,782r69,180l2093,1158r80,l2173,4r-80,xe" stroked="f">
                        <v:path arrowok="t" o:connecttype="custom" o:connectlocs="645449,47308;624484,68580;600343,71438;535862,42545;440887,6985;357665,953;296995,11748;241090,34290;174068,80963;116575,145098;80046,203200;27317,340043;3812,471170;1588,611505;15247,719773;50187,842010;91799,927735;130233,983298;189950,1043305;259196,1085533;316689,1104265;378947,1110615;451687,1102678;522204,1078548;587955,1037590;646719,980440;696271,906780;654343,882968;594308,951865;544438,993140;490757,1022985;433581,1037273;381170,1035368;337971,1018540;302078,989648;248714,903288;216950,791845;201385,670560;198844,479743;209961,358775;236008,242253;264278,174943;313195,110490;351630,85408;397053,73025;466934,77788;509816,93980;559685,136525;597802,198120;664825,367665;664825,1270" o:connectangles="0,0,0,0,0,0,0,0,0,0,0,0,0,0,0,0,0,0,0,0,0,0,0,0,0,0,0,0,0,0,0,0,0,0,0,0,0,0,0,0,0,0,0,0,0,0,0,0,0,0,0"/>
                      </v:shape>
                      <v:shape id="Freeform 13" o:spid="_x0000_s1035" style="position:absolute;left:5702;top:4343;width:7169;height:11170;visibility:visible;mso-wrap-style:square;v-text-anchor:top" coordsize="2258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" path="m2184,24r,-20l2096,4r-31,90l2034,154r-31,41l1988,208r-16,10l1956,225r-16,1l1902,225r-42,-11l1812,193,1703,135,1566,73,1488,45,1402,23,1308,5,1204,r-68,3l1071,9r-66,13l944,38,882,57,823,80r-58,29l710,142,602,215r-50,44l503,304,413,405r-43,57l329,520r-39,61l254,646,189,781,133,926,87,1078,50,1240,21,1406r-9,87l5,1581,,1759r5,177l12,2024r9,87l50,2278r37,161l133,2593r27,73l189,2737r65,135l290,2937r39,61l370,3056r43,57l503,3213r49,46l602,3303r108,74l765,3409r58,29l882,3462r62,18l1005,3497r66,12l1136,3515r68,3l1282,3515r76,-8l1436,3492r73,-20l1586,3445r73,-30l1731,3377r69,-43l1868,3286r65,-55l1996,3171r59,-66l2110,3032r54,-77l2212,2870r46,-94l2155,2655r-92,131l1971,2898r-48,54l1875,3002r-51,46l1772,3092r-54,39l1665,3167r-56,30l1552,3223r-57,21l1436,3259r-61,8l1315,3271r-53,-3l1214,3262r-47,-14l1122,3231r-41,-20l1042,3184r-38,-30l970,3121r-64,-78l852,2953,804,2851,763,2742,730,2624,703,2503,683,2375,667,2248,656,2121r-8,-125l642,1759r6,-238l656,1398r11,-128l683,1142r20,-126l730,894,763,776,804,667r23,-52l852,565r54,-90l970,398r34,-34l1042,334r39,-26l1122,288r45,-18l1214,256r48,-6l1315,248r86,5l1479,264r36,10l1548,285r62,30l1667,351r52,43l1765,446r43,58l1846,569r37,68l1953,796r69,180l2097,1178r98,l2195,4r-99,l2065,95r18,5l2112,24r61,l2173,1158r-63,l2040,968,1972,788,1902,630r-38,-71l1824,494r-43,-60l1733,381r-53,-45l1621,298r-65,-30l1520,256r-36,-10l1403,233r-88,-5l1259,230r-51,9l1159,253r-45,17l1070,293r-42,26l991,351r-37,34l890,465r-57,92l808,607r-23,53l745,771,711,889r-27,124l661,1139r-16,129l634,1395r-8,126l621,1759r5,237l634,2123r11,127l661,2378r23,127l711,2629r34,118l785,2859r48,102l890,3053r64,80l991,3167r37,32l1070,3226r44,22l1159,3266r49,13l1259,3288r56,3l1378,3287r63,-10l1500,3262r61,-21l1620,3214r56,-32l1731,3146r54,-39l1837,3063r52,-48l1940,2965r47,-54l2079,2796r78,-109l2234,2779r-40,83l2145,2945r-51,77l2039,3092r-59,66l1919,3218r-64,53l1789,3319r-69,43l1651,3398r-73,30l1504,3454r-74,20l1355,3487r-75,8l1204,3498r-66,-3l1074,3489r-63,-10l949,3463r-59,-19l831,3420r-55,-28l720,3362,616,3288r-50,-41l519,3201,429,3101r-43,-55l345,2988r-36,-61l273,2865,208,2730r-29,-71l152,2588,106,2434,68,2275,43,2108,33,2022r-6,-86l21,1759r6,-178l33,1495r10,-86l68,1243r38,-160l152,931,208,788,273,653r36,-62l345,530r41,-58l429,418,519,316r47,-45l616,230,720,157r56,-30l831,98,890,74,949,55r62,-16l1074,29r64,-6l1204,20r101,5l1397,40r86,23l1558,90r134,63l1804,210r48,21l1899,245r41,1l1961,243r22,-8l2001,223r18,-15l2053,164r30,-62l2112,24r72,xe" strokeweight="0">
                        <v:path arrowok="t" o:connecttype="custom" o:connectlocs="645795,48895;615950,71755;497205,23178;360680,953;261303,25400;159703,96520;80645,205105;6668,446405;3810,642620;50800,846455;117475,970280;225425,1072198;319088,1110298;431165,1113473;549593,1072198;652463,985838;684213,842963;579120,967740;492760,1023303;400685,1037590;330835,1010920;255270,905193;211773,713740;208280,443865;242253,246380;307975,126365;370523,85725;469583,83820;545783,125095;620078,252730;665480,1270;689928,367665;591820,177483;514668,94615;417513,72390;339725,93028;264478,176848;217170,321628;197168,558483;217170,795338;282575,969328;353695,1031240;437515,1043623;532130,1010285;615950,941388;696595,908685;609283,1021715;501015,1088390;382270,1110615;282575,1093470;179705,1030923;98108,929323;33655,772795;6668,558483;33655,343853;109538,168275;195580,73025;301308,17463;414338,7938;572770,66675;629603,74613;670560,7620" o:connectangles="0,0,0,0,0,0,0,0,0,0,0,0,0,0,0,0,0,0,0,0,0,0,0,0,0,0,0,0,0,0,0,0,0,0,0,0,0,0,0,0,0,0,0,0,0,0,0,0,0,0,0,0,0,0,0,0,0,0,0,0,0,0"/>
                      </v:shape>
                      <v:shape id="Freeform 14" o:spid="_x0000_s1036" style="position:absolute;left:12992;top:4540;width:7575;height:10611;visibility:visible;mso-wrap-style:square;v-text-anchor:top" coordsize="2386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" path="m,3342l,3226r70,-4l130,3209r27,-12l181,3185r22,-16l223,3149r32,-50l267,3069r11,-34l285,2996r7,-42l296,2856r,-2371l292,388r-7,-42l278,307,267,273,255,243,223,193,203,173,181,157,157,144,130,133,70,120,,116,,,1071,r81,2l1230,10r76,11l1379,37r71,20l1517,82r66,29l1646,143r61,36l1765,219r55,43l1872,308r50,49l1970,409r45,55l2058,522r76,122l2169,709r31,66l2257,914r47,143l2323,1131r17,75l2366,1359r14,155l2386,1672r-6,156l2366,1982r-26,154l2323,2211r-19,74l2257,2428r-57,139l2169,2633r-35,65l2058,2820r-43,58l1970,2933r-48,52l1872,3034r-52,46l1765,3122r-58,40l1646,3199r-63,32l1517,3260r-67,25l1379,3305r-73,16l1230,3332r-78,8l1071,3342,,3342r,l1056,3226r-25,-2l1007,3217r-22,-11l966,3191r-33,-39l906,3104r-20,-58l872,2984r-8,-64l861,2856r,-2371l864,422r8,-64l886,296r20,-57l933,189r33,-38l985,136r22,-11l1031,118r25,-2l1101,118r41,7l1184,136r39,15l1298,193r37,26l1368,249r33,34l1433,319r58,84l1543,497r48,104l1633,715r36,122l1699,966r25,134l1745,1238r13,143l1766,1525r3,147l1766,1816r-8,145l1745,2104r-21,138l1699,2376r-30,128l1633,2627r-42,113l1543,2845r-52,94l1433,3023r-32,36l1368,3092r-33,30l1298,3149r-75,42l1184,3206r-42,11l1101,3224r-45,2l,3342xe" stroked="f">
                        <v:path arrowok="t" o:connecttype="custom" o:connectlocs="22225,1022985;57468,1011238;80963,983933;90488,951230;93980,153988;88265,97473;70803,61278;49848,45720;0,36830;365760,635;437833,11748;502603,35243;560388,69533;610235,113348;653415,165735;698500,246063;737553,359093;755650,480695;751205,629285;731520,725488;688658,835978;639763,913765;594360,963295;541973,1003935;481648,1035050;414655,1054418;340043,1061085;335280,1024255;312738,1017905;287655,985520;274320,927100;274320,133985;287655,75883;312738,43180;335280,36830;375920,43180;423863,69533;454978,101283;505143,190818;539433,306705;558165,438468;560705,576580;547370,711835;518478,834073;473393,933133;434340,981710;388303,1013143;349568,1023620" o:connectangles="0,0,0,0,0,0,0,0,0,0,0,0,0,0,0,0,0,0,0,0,0,0,0,0,0,0,0,0,0,0,0,0,0,0,0,0,0,0,0,0,0,0,0,0,0,0,0,0"/>
                      </v:shape>
                      <v:shape id="Freeform 15" o:spid="_x0000_s1037" style="position:absolute;left:12960;top:4508;width:7639;height:10674;visibility:visible;mso-wrap-style:square;v-text-anchor:top" coordsize="2408,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" path="m1082,3362r,-20l22,3342r,-97l82,3242r62,-15l172,3216r26,-14l221,3186r21,-21l276,3112r12,-31l298,3048r9,-40l313,2965r4,-99l317,495r-4,-98l307,354r-9,-40l288,281,276,249,242,197,221,176,198,159,172,146,144,135,82,120,22,117r,-97l1082,20r79,2l1239,30r77,10l1387,56r70,20l1524,101r66,29l1652,162r61,35l1769,237r55,42l1877,324r48,49l1973,425r45,54l2061,537r75,122l2171,723r31,66l2258,926r47,144l2324,1143r18,74l2366,1371r15,153l2386,1682r-5,156l2366,1991r-24,154l2324,2218r-19,74l2258,2436r-56,137l2171,2639r-35,64l2061,2825r-43,58l1973,2936r-48,53l1877,3038r-53,44l1769,3125r-56,40l1652,3200r-62,32l1524,3261r-67,25l1387,3306r-71,16l1239,3332r-78,8l1082,3342r-1060,l22,3236r-22,l,3362r1082,l1164,3360r78,-8l1319,3340r74,-17l1465,3303r67,-25l1598,3250r65,-33l1723,3180r60,-40l1838,3097r52,-47l1941,3001r49,-52l2034,2893r43,-58l2155,2713r35,-66l2221,2581r56,-140l2324,2297r19,-74l2361,2147r26,-153l2402,1838r6,-156l2402,1524r-15,-156l2361,1215r-18,-77l2324,1065,2277,921,2221,781r-31,-66l2155,649,2077,527r-43,-58l1990,413r-49,-52l1890,312r-52,-48l1783,222r-60,-40l1663,145r-65,-33l1532,83,1465,58,1393,38,1319,22,1242,10,1164,2,1082,,,,,135r79,5l139,152r25,11l187,174r20,17l226,209r31,48l269,286r11,33l285,357r7,42l296,495r,2371l292,2963r-7,42l280,3043r-11,33l257,3105r-31,47l207,3171r-20,16l164,3199r-25,11l79,3222,,3227r,135l1082,3362xe" fillcolor="black" strokeweight="0">
                        <v:path arrowok="t" o:connecttype="custom" o:connectlocs="6979,1061085;45682,1024573;70109,1011555;91364,978218;99295,941388;99295,126048;91364,89218;70109,55880;45682,42863;6979,6350;393056,9525;462213,24130;524074,51435;578639,88583;625907,134938;677617,209233;716320,294005;742967,386398;756926,534035;742967,681038;716320,773430;677617,858203;625907,932180;578639,978535;524074,1016000;462213,1043305;393056,1057910;6979,1061085;0,1067435;394007,1064260;464751,1048703;527564,1021398;583080,983298;631300,936308;683644,861378;722347,775018;748995,681673;763905,534035;748995,385763;722347,292418;683644,206058;631300,131128;583080,83820;527564,46038;464751,18415;394007,3175;0,0;44096,48260;65668,60643;85337,90805;92633,126683;92633,940753;85337,976630;65668,1006793;44096,1019175;0,1067435" o:connectangles="0,0,0,0,0,0,0,0,0,0,0,0,0,0,0,0,0,0,0,0,0,0,0,0,0,0,0,0,0,0,0,0,0,0,0,0,0,0,0,0,0,0,0,0,0,0,0,0,0,0,0,0,0,0,0,0"/>
                      </v:shape>
                      <v:shape id="Freeform 16" o:spid="_x0000_s1038" style="position:absolute;left:15690;top:4876;width:2953;height:9938;visibility:visible;mso-wrap-style:square;v-text-anchor:top" coordsize="929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" path="m250,3128r,-20l205,3110r-24,-1l160,3103r-20,-10l122,3079,90,3041,64,2994,44,2938,32,2877r-8,-64l21,2750,21,379r3,-62l32,253,44,192,64,137,90,88,122,51,140,37,160,27r21,-6l205,20r43,2l289,27r40,11l368,53r74,42l477,121r34,29l541,183r33,35l630,302r53,92l731,499r42,113l809,734r30,127l863,995r20,139l896,1276r8,143l907,1566r-3,144l896,1854r-13,142l863,2135r-24,133l809,2396r-36,122l731,2631r-48,104l630,2828r-56,84l541,2946r-30,34l477,3009r-35,26l368,3076r-39,15l289,3103r-41,5l205,3110r-24,-2l178,3128r27,2l251,3128r43,-8l337,3109r39,-15l453,3050r37,-26l524,2993r34,-34l590,2922r59,-84l701,2743r49,-105l791,2523r37,-122l857,2271r27,-134l904,1999r14,-143l926,1710r3,-144l926,1419r-8,-146l904,1131,884,992,857,859,828,729,791,607,750,492,701,387,649,292,590,208,558,171,524,137,490,106,453,80,376,36,337,21,294,10,251,2,205,,178,4r-26,6l129,22,109,38,74,78,45,130,25,187,10,251,2,314,,379,,2750r2,65l10,2879r15,64l45,3001r29,50l109,3091r20,17l152,3120r26,6l205,3130r45,-2xe" fillcolor="black" strokeweight="0">
                        <v:path arrowok="t" o:connecttype="custom" o:connectlocs="65158,987425;44498,982028;20342,950595;7628,893128;7628,100648;20342,43498;44498,11748;65158,6350;104570,12065;151611,38418;182441,69215;232342,158433;266669,273368;284786,405130;287329,542925;274297,677863;245692,799465;200240,897890;162417,946150;116966,976630;78825,986790;56576,993140;93445,990600;143982,968375;177356,939483;222807,870903;263173,762318;287329,634683;295275,497205;287329,359093;263173,231458;222807,122873;177356,54293;143982,25400;93445,3175;56576,1270;34645,12065;7946,59373;0,120333;3178,914083;23520,968693;48312,990600;79460,993140" o:connectangles="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55338AF9" w14:textId="77777777" w:rsidR="009E46AD" w:rsidRDefault="009E46AD">
            <w:pPr>
              <w:pStyle w:val="PS"/>
              <w:spacing w:before="120" w:after="60"/>
              <w:rPr>
                <w:sz w:val="16"/>
              </w:rPr>
            </w:pPr>
            <w:r>
              <w:rPr>
                <w:b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356742EE" w14:textId="77777777" w:rsidR="009E46AD" w:rsidRDefault="009E46AD">
            <w:pPr>
              <w:pStyle w:val="PS"/>
              <w:spacing w:before="60" w:after="60"/>
              <w:rPr>
                <w:sz w:val="20"/>
              </w:rPr>
            </w:pPr>
            <w:r>
              <w:rPr>
                <w:sz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557F8172" w14:textId="77777777" w:rsidR="009E46AD" w:rsidRPr="00B51596" w:rsidRDefault="009E46AD">
            <w:pPr>
              <w:pStyle w:val="PS"/>
              <w:spacing w:before="60" w:after="60"/>
              <w:rPr>
                <w:sz w:val="22"/>
                <w:szCs w:val="22"/>
              </w:rPr>
            </w:pPr>
          </w:p>
        </w:tc>
      </w:tr>
      <w:tr w:rsidR="009E46AD" w14:paraId="6B472819" w14:textId="77777777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7077" w:type="dxa"/>
            <w:vMerge/>
            <w:tcBorders>
              <w:left w:val="nil"/>
              <w:bottom w:val="nil"/>
            </w:tcBorders>
          </w:tcPr>
          <w:p w14:paraId="6B2DEFBD" w14:textId="77777777" w:rsidR="009E46AD" w:rsidRDefault="009E46AD">
            <w:pPr>
              <w:pStyle w:val="PS"/>
              <w:spacing w:before="120" w:after="60"/>
            </w:pPr>
          </w:p>
        </w:tc>
        <w:tc>
          <w:tcPr>
            <w:tcW w:w="2340" w:type="dxa"/>
            <w:gridSpan w:val="2"/>
          </w:tcPr>
          <w:p w14:paraId="5C53039E" w14:textId="77777777" w:rsidR="009E46AD" w:rsidRDefault="009E46AD">
            <w:pPr>
              <w:pStyle w:val="PS"/>
              <w:spacing w:before="60" w:after="60"/>
              <w:rPr>
                <w:sz w:val="16"/>
              </w:rPr>
            </w:pPr>
            <w:r>
              <w:rPr>
                <w:sz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77BEBC35" w14:textId="77777777" w:rsidR="009E46AD" w:rsidRPr="00B51596" w:rsidRDefault="003F699F" w:rsidP="00B90805">
            <w:pPr>
              <w:pStyle w:val="PS"/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Church Drive Primary School – Teaching post</w:t>
            </w:r>
          </w:p>
        </w:tc>
      </w:tr>
      <w:tr w:rsidR="009E46AD" w14:paraId="5426D459" w14:textId="77777777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7077" w:type="dxa"/>
            <w:vMerge/>
            <w:tcBorders>
              <w:left w:val="nil"/>
              <w:bottom w:val="nil"/>
            </w:tcBorders>
          </w:tcPr>
          <w:p w14:paraId="23DA482F" w14:textId="77777777" w:rsidR="009E46AD" w:rsidRDefault="009E46AD">
            <w:pPr>
              <w:pStyle w:val="PS"/>
              <w:spacing w:before="120" w:after="60"/>
            </w:pPr>
          </w:p>
        </w:tc>
        <w:tc>
          <w:tcPr>
            <w:tcW w:w="2340" w:type="dxa"/>
            <w:gridSpan w:val="2"/>
            <w:tcBorders>
              <w:bottom w:val="single" w:sz="6" w:space="0" w:color="auto"/>
            </w:tcBorders>
          </w:tcPr>
          <w:p w14:paraId="08100BB8" w14:textId="77777777" w:rsidR="009E46AD" w:rsidRDefault="009E46AD">
            <w:pPr>
              <w:pStyle w:val="PS"/>
              <w:spacing w:before="60" w:after="60"/>
              <w:rPr>
                <w:sz w:val="16"/>
              </w:rPr>
            </w:pPr>
            <w:r>
              <w:rPr>
                <w:sz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auto"/>
            </w:tcBorders>
          </w:tcPr>
          <w:p w14:paraId="6A9E40BF" w14:textId="77777777" w:rsidR="009E46AD" w:rsidRPr="00B51596" w:rsidRDefault="007356BC">
            <w:pPr>
              <w:pStyle w:val="PS"/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Dept Oak Trees MAT</w:t>
            </w:r>
            <w:r w:rsidR="00955AD7">
              <w:rPr>
                <w:sz w:val="22"/>
                <w:szCs w:val="22"/>
              </w:rPr>
              <w:t>- Church Drive Primary School</w:t>
            </w:r>
          </w:p>
        </w:tc>
      </w:tr>
      <w:tr w:rsidR="009E46AD" w14:paraId="7C2B487E" w14:textId="77777777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7077" w:type="dxa"/>
            <w:vMerge/>
            <w:tcBorders>
              <w:left w:val="nil"/>
              <w:bottom w:val="nil"/>
            </w:tcBorders>
          </w:tcPr>
          <w:p w14:paraId="70AD48EC" w14:textId="77777777" w:rsidR="009E46AD" w:rsidRDefault="009E46AD">
            <w:pPr>
              <w:pStyle w:val="PS"/>
              <w:spacing w:before="120" w:after="60"/>
            </w:pPr>
          </w:p>
        </w:tc>
        <w:tc>
          <w:tcPr>
            <w:tcW w:w="2340" w:type="dxa"/>
            <w:gridSpan w:val="2"/>
            <w:tcBorders>
              <w:bottom w:val="single" w:sz="6" w:space="0" w:color="auto"/>
            </w:tcBorders>
          </w:tcPr>
          <w:p w14:paraId="42D389D5" w14:textId="77777777" w:rsidR="009E46AD" w:rsidRDefault="009E46AD">
            <w:pPr>
              <w:pStyle w:val="PS"/>
              <w:spacing w:before="60" w:after="60"/>
              <w:rPr>
                <w:sz w:val="16"/>
              </w:rPr>
            </w:pPr>
            <w:r>
              <w:rPr>
                <w:sz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auto"/>
            </w:tcBorders>
          </w:tcPr>
          <w:p w14:paraId="485B9336" w14:textId="77777777" w:rsidR="009E46AD" w:rsidRPr="00B51596" w:rsidRDefault="007D0DFD" w:rsidP="00955AD7">
            <w:pPr>
              <w:pStyle w:val="PS"/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Mrs J Jones (Head)    </w:t>
            </w:r>
            <w:r w:rsidR="00A95ACC">
              <w:rPr>
                <w:sz w:val="22"/>
                <w:szCs w:val="22"/>
              </w:rPr>
              <w:t>18.05.26</w:t>
            </w:r>
          </w:p>
        </w:tc>
      </w:tr>
      <w:tr w:rsidR="009E46AD" w14:paraId="5BE0471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57" w:type="dxa"/>
            <w:gridSpan w:val="5"/>
            <w:tcBorders>
              <w:top w:val="nil"/>
              <w:left w:val="nil"/>
              <w:right w:val="nil"/>
            </w:tcBorders>
          </w:tcPr>
          <w:p w14:paraId="23890DB9" w14:textId="77777777" w:rsidR="009E46AD" w:rsidRDefault="009E46AD">
            <w:pPr>
              <w:pStyle w:val="PS"/>
              <w:spacing w:before="60" w:after="60"/>
              <w:rPr>
                <w:sz w:val="16"/>
              </w:rPr>
            </w:pPr>
            <w:r>
              <w:rPr>
                <w:b/>
                <w:i/>
                <w:sz w:val="20"/>
              </w:rPr>
              <w:t>Important - Study “Explanatory Notes” printed overleaf before completing form</w:t>
            </w:r>
          </w:p>
        </w:tc>
      </w:tr>
      <w:tr w:rsidR="009E46AD" w14:paraId="35A5EC4A" w14:textId="77777777">
        <w:tblPrEx>
          <w:tblCellMar>
            <w:top w:w="0" w:type="dxa"/>
            <w:bottom w:w="0" w:type="dxa"/>
          </w:tblCellMar>
        </w:tblPrEx>
        <w:tc>
          <w:tcPr>
            <w:tcW w:w="7077" w:type="dxa"/>
          </w:tcPr>
          <w:p w14:paraId="46148291" w14:textId="77777777" w:rsidR="009E46AD" w:rsidRDefault="009E46AD">
            <w:pPr>
              <w:pStyle w:val="PS"/>
              <w:spacing w:before="120" w:after="60"/>
              <w:jc w:val="center"/>
              <w:rPr>
                <w:sz w:val="16"/>
              </w:rPr>
            </w:pPr>
            <w:r>
              <w:rPr>
                <w:b/>
                <w:sz w:val="22"/>
              </w:rPr>
              <w:t>Essential Personal Attributes</w:t>
            </w:r>
          </w:p>
        </w:tc>
        <w:tc>
          <w:tcPr>
            <w:tcW w:w="810" w:type="dxa"/>
            <w:tcBorders>
              <w:right w:val="nil"/>
            </w:tcBorders>
          </w:tcPr>
          <w:p w14:paraId="1BE1D184" w14:textId="77777777" w:rsidR="009E46AD" w:rsidRDefault="009E46AD">
            <w:pPr>
              <w:pStyle w:val="PS"/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Stage Identified</w:t>
            </w:r>
          </w:p>
        </w:tc>
        <w:tc>
          <w:tcPr>
            <w:tcW w:w="6930" w:type="dxa"/>
            <w:gridSpan w:val="2"/>
            <w:tcBorders>
              <w:left w:val="single" w:sz="12" w:space="0" w:color="auto"/>
            </w:tcBorders>
          </w:tcPr>
          <w:p w14:paraId="412F6A74" w14:textId="77777777" w:rsidR="009E46AD" w:rsidRDefault="009E46AD">
            <w:pPr>
              <w:pStyle w:val="PS"/>
              <w:spacing w:before="120" w:after="60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Desirable Personal Attributes</w:t>
            </w:r>
          </w:p>
        </w:tc>
        <w:tc>
          <w:tcPr>
            <w:tcW w:w="840" w:type="dxa"/>
          </w:tcPr>
          <w:p w14:paraId="5313B224" w14:textId="77777777" w:rsidR="009E46AD" w:rsidRDefault="009E46AD">
            <w:pPr>
              <w:pStyle w:val="PS"/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Stage Identified</w:t>
            </w:r>
          </w:p>
        </w:tc>
      </w:tr>
      <w:tr w:rsidR="001B74DF" w14:paraId="2B73AFC1" w14:textId="77777777">
        <w:tblPrEx>
          <w:tblCellMar>
            <w:top w:w="0" w:type="dxa"/>
            <w:bottom w:w="0" w:type="dxa"/>
          </w:tblCellMar>
        </w:tblPrEx>
        <w:trPr>
          <w:trHeight w:val="1626"/>
        </w:trPr>
        <w:tc>
          <w:tcPr>
            <w:tcW w:w="7077" w:type="dxa"/>
          </w:tcPr>
          <w:p w14:paraId="3966AB39" w14:textId="77777777" w:rsidR="001B74DF" w:rsidRDefault="001B74DF" w:rsidP="001B74DF">
            <w:pPr>
              <w:pStyle w:val="PS"/>
              <w:spacing w:before="120"/>
            </w:pPr>
            <w:r>
              <w:rPr>
                <w:b/>
              </w:rPr>
              <w:t>Qualifications</w:t>
            </w:r>
          </w:p>
          <w:p w14:paraId="32C38977" w14:textId="77777777" w:rsidR="001B74DF" w:rsidRDefault="001B74DF" w:rsidP="001B74DF">
            <w:pPr>
              <w:pStyle w:val="PS"/>
              <w:rPr>
                <w:sz w:val="18"/>
              </w:rPr>
            </w:pPr>
          </w:p>
          <w:p w14:paraId="127D7951" w14:textId="77777777" w:rsidR="001B74DF" w:rsidRDefault="00322963" w:rsidP="00322963">
            <w:pPr>
              <w:pStyle w:val="PS"/>
              <w:numPr>
                <w:ilvl w:val="0"/>
                <w:numId w:val="7"/>
              </w:numPr>
              <w:rPr>
                <w:sz w:val="18"/>
              </w:rPr>
            </w:pPr>
            <w:r>
              <w:rPr>
                <w:sz w:val="18"/>
              </w:rPr>
              <w:t>Recognised teaching qualification</w:t>
            </w:r>
          </w:p>
          <w:p w14:paraId="72A3DF28" w14:textId="77777777" w:rsidR="00322963" w:rsidRPr="00322963" w:rsidRDefault="00322963" w:rsidP="00322963">
            <w:pPr>
              <w:pStyle w:val="PS"/>
              <w:numPr>
                <w:ilvl w:val="0"/>
                <w:numId w:val="7"/>
              </w:numPr>
              <w:rPr>
                <w:sz w:val="18"/>
              </w:rPr>
            </w:pPr>
            <w:r>
              <w:rPr>
                <w:sz w:val="18"/>
              </w:rPr>
              <w:t xml:space="preserve">Attendance at a </w:t>
            </w:r>
            <w:r w:rsidR="00AF594C">
              <w:rPr>
                <w:sz w:val="18"/>
              </w:rPr>
              <w:t>r</w:t>
            </w:r>
            <w:r>
              <w:rPr>
                <w:sz w:val="18"/>
              </w:rPr>
              <w:t>ange of in-service training dealing with current educational issues.</w:t>
            </w:r>
          </w:p>
        </w:tc>
        <w:tc>
          <w:tcPr>
            <w:tcW w:w="810" w:type="dxa"/>
            <w:tcBorders>
              <w:right w:val="nil"/>
            </w:tcBorders>
          </w:tcPr>
          <w:p w14:paraId="13B4ED5B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1F027E39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3DB11318" w14:textId="77777777" w:rsidR="001B74DF" w:rsidRPr="003D7ABD" w:rsidRDefault="001B74DF" w:rsidP="001B74DF">
            <w:pPr>
              <w:pStyle w:val="PS"/>
              <w:rPr>
                <w:sz w:val="16"/>
                <w:szCs w:val="16"/>
              </w:rPr>
            </w:pPr>
            <w:r w:rsidRPr="003D7ABD">
              <w:rPr>
                <w:sz w:val="16"/>
                <w:szCs w:val="16"/>
              </w:rPr>
              <w:t>A</w:t>
            </w:r>
            <w:r w:rsidR="00322963">
              <w:rPr>
                <w:sz w:val="16"/>
                <w:szCs w:val="16"/>
              </w:rPr>
              <w:t>pp</w:t>
            </w:r>
          </w:p>
          <w:p w14:paraId="4D365702" w14:textId="77777777" w:rsidR="001B74DF" w:rsidRPr="003D7ABD" w:rsidRDefault="001B74DF" w:rsidP="001B74DF">
            <w:pPr>
              <w:pStyle w:val="PS"/>
              <w:rPr>
                <w:sz w:val="16"/>
                <w:szCs w:val="16"/>
              </w:rPr>
            </w:pPr>
            <w:r w:rsidRPr="003D7ABD">
              <w:rPr>
                <w:sz w:val="16"/>
                <w:szCs w:val="16"/>
              </w:rPr>
              <w:t>A</w:t>
            </w:r>
            <w:r w:rsidR="00322963">
              <w:rPr>
                <w:sz w:val="16"/>
                <w:szCs w:val="16"/>
              </w:rPr>
              <w:t>pp</w:t>
            </w:r>
          </w:p>
        </w:tc>
        <w:tc>
          <w:tcPr>
            <w:tcW w:w="6930" w:type="dxa"/>
            <w:gridSpan w:val="2"/>
            <w:tcBorders>
              <w:left w:val="single" w:sz="12" w:space="0" w:color="auto"/>
            </w:tcBorders>
          </w:tcPr>
          <w:p w14:paraId="38B4D905" w14:textId="77777777" w:rsidR="001B74DF" w:rsidRDefault="001B74DF" w:rsidP="001B74DF">
            <w:pPr>
              <w:pStyle w:val="PS"/>
            </w:pPr>
          </w:p>
          <w:p w14:paraId="0CF660DF" w14:textId="77777777" w:rsidR="001B74DF" w:rsidRDefault="001B74DF" w:rsidP="001B74DF">
            <w:pPr>
              <w:pStyle w:val="PS"/>
              <w:numPr>
                <w:ilvl w:val="0"/>
                <w:numId w:val="6"/>
              </w:numPr>
            </w:pPr>
            <w:r>
              <w:rPr>
                <w:sz w:val="18"/>
                <w:szCs w:val="18"/>
              </w:rPr>
              <w:t>Evidence of undertaking personal research to develop professional pedagogy</w:t>
            </w:r>
          </w:p>
        </w:tc>
        <w:tc>
          <w:tcPr>
            <w:tcW w:w="840" w:type="dxa"/>
          </w:tcPr>
          <w:p w14:paraId="62EF0C7F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07BF5AE7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530EFF92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016F71F7" w14:textId="77777777" w:rsidR="001B74DF" w:rsidRPr="000F7348" w:rsidRDefault="001B74DF" w:rsidP="001B74DF">
            <w:pPr>
              <w:pStyle w:val="PS"/>
              <w:rPr>
                <w:sz w:val="16"/>
                <w:szCs w:val="16"/>
              </w:rPr>
            </w:pPr>
          </w:p>
        </w:tc>
      </w:tr>
      <w:tr w:rsidR="001B74DF" w14:paraId="74DD0BDF" w14:textId="77777777" w:rsidTr="007356BC">
        <w:tblPrEx>
          <w:tblCellMar>
            <w:top w:w="0" w:type="dxa"/>
            <w:bottom w:w="0" w:type="dxa"/>
          </w:tblCellMar>
        </w:tblPrEx>
        <w:trPr>
          <w:trHeight w:val="1351"/>
        </w:trPr>
        <w:tc>
          <w:tcPr>
            <w:tcW w:w="7077" w:type="dxa"/>
          </w:tcPr>
          <w:p w14:paraId="102A3A3C" w14:textId="77777777" w:rsidR="001B74DF" w:rsidRPr="00693A80" w:rsidRDefault="001B74DF" w:rsidP="001B74DF">
            <w:pPr>
              <w:pStyle w:val="PS"/>
              <w:spacing w:before="120"/>
              <w:rPr>
                <w:b/>
              </w:rPr>
            </w:pPr>
            <w:r>
              <w:rPr>
                <w:b/>
              </w:rPr>
              <w:t>Experience</w:t>
            </w:r>
          </w:p>
          <w:p w14:paraId="3F08DAD7" w14:textId="77777777" w:rsidR="001B74DF" w:rsidRDefault="001B74DF" w:rsidP="001B74DF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An excellent classroom practitioner with high expectations of pupils’ attainment and behaviour</w:t>
            </w:r>
            <w:r w:rsidR="00A84A27">
              <w:rPr>
                <w:sz w:val="18"/>
              </w:rPr>
              <w:t>.</w:t>
            </w:r>
          </w:p>
          <w:p w14:paraId="51C02D6E" w14:textId="77777777" w:rsidR="007D0DFD" w:rsidRDefault="00322963" w:rsidP="007D0DFD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Experience and understanding of a creative a</w:t>
            </w:r>
            <w:r w:rsidR="00AF594C">
              <w:rPr>
                <w:sz w:val="18"/>
              </w:rPr>
              <w:t>p</w:t>
            </w:r>
            <w:r>
              <w:rPr>
                <w:sz w:val="18"/>
              </w:rPr>
              <w:t>proach to teaching and learning with an ability to cater for all learning styles</w:t>
            </w:r>
          </w:p>
          <w:p w14:paraId="549BA37C" w14:textId="77777777" w:rsidR="001B74DF" w:rsidRPr="007D0DFD" w:rsidRDefault="001B74DF" w:rsidP="007D0DFD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 w:rsidRPr="007D0DFD">
              <w:rPr>
                <w:sz w:val="18"/>
              </w:rPr>
              <w:t>A proven commitment</w:t>
            </w:r>
            <w:r w:rsidR="00322963">
              <w:rPr>
                <w:sz w:val="18"/>
              </w:rPr>
              <w:t xml:space="preserve"> to monitoring, evaluating </w:t>
            </w:r>
            <w:r w:rsidRPr="007D0DFD">
              <w:rPr>
                <w:sz w:val="18"/>
              </w:rPr>
              <w:t>and</w:t>
            </w:r>
            <w:r w:rsidR="00322963">
              <w:rPr>
                <w:sz w:val="18"/>
              </w:rPr>
              <w:t xml:space="preserve"> adapting practice, in order to maintain high standards</w:t>
            </w:r>
            <w:r w:rsidRPr="007D0DFD">
              <w:rPr>
                <w:sz w:val="18"/>
              </w:rPr>
              <w:t xml:space="preserve"> maintaining standards.</w:t>
            </w:r>
          </w:p>
          <w:p w14:paraId="71DBB3AC" w14:textId="77777777" w:rsidR="001B74DF" w:rsidRPr="00220D9A" w:rsidRDefault="001B74DF" w:rsidP="00220D9A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Successful experience of working as an effective, enthusiastic and willing team member with excellent interpersonal skills.</w:t>
            </w:r>
          </w:p>
        </w:tc>
        <w:tc>
          <w:tcPr>
            <w:tcW w:w="810" w:type="dxa"/>
            <w:tcBorders>
              <w:right w:val="nil"/>
            </w:tcBorders>
          </w:tcPr>
          <w:p w14:paraId="1488AF58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5ABB7F23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66093615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 w:rsidRPr="003D7ABD">
              <w:rPr>
                <w:sz w:val="16"/>
                <w:szCs w:val="16"/>
              </w:rPr>
              <w:t>/</w:t>
            </w:r>
            <w:r w:rsidR="00A84A27">
              <w:rPr>
                <w:sz w:val="16"/>
                <w:szCs w:val="16"/>
              </w:rPr>
              <w:t>nt</w:t>
            </w:r>
            <w:r w:rsidRPr="003D7ABD">
              <w:rPr>
                <w:sz w:val="16"/>
                <w:szCs w:val="16"/>
              </w:rPr>
              <w:t>T</w:t>
            </w:r>
          </w:p>
          <w:p w14:paraId="0A6CB1B4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06E9F35A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58297692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49B6A5B1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7EFF4B4B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22F86DD7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2F9A92AB" w14:textId="77777777" w:rsidR="001B74DF" w:rsidRPr="003D7ABD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57F9817D" w14:textId="77777777" w:rsidR="001B74DF" w:rsidRPr="003D7ABD" w:rsidRDefault="001B74DF" w:rsidP="001B74DF">
            <w:pPr>
              <w:pStyle w:val="PS"/>
              <w:rPr>
                <w:sz w:val="16"/>
                <w:szCs w:val="16"/>
              </w:rPr>
            </w:pPr>
            <w:r w:rsidRPr="003D7ABD">
              <w:rPr>
                <w:sz w:val="16"/>
                <w:szCs w:val="16"/>
              </w:rPr>
              <w:t xml:space="preserve">  </w:t>
            </w:r>
          </w:p>
        </w:tc>
        <w:tc>
          <w:tcPr>
            <w:tcW w:w="6930" w:type="dxa"/>
            <w:gridSpan w:val="2"/>
            <w:tcBorders>
              <w:left w:val="single" w:sz="12" w:space="0" w:color="auto"/>
            </w:tcBorders>
          </w:tcPr>
          <w:p w14:paraId="19E96A4F" w14:textId="77777777" w:rsidR="001B74DF" w:rsidRDefault="001B74DF" w:rsidP="001B74DF">
            <w:pPr>
              <w:pStyle w:val="PS"/>
            </w:pPr>
          </w:p>
          <w:p w14:paraId="2AA020A2" w14:textId="77777777" w:rsidR="001B74DF" w:rsidRDefault="00A84A27" w:rsidP="00A84A27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Recent and relevant successful teaching experience</w:t>
            </w:r>
          </w:p>
          <w:p w14:paraId="5C10A8B6" w14:textId="77777777" w:rsidR="00A84A27" w:rsidRDefault="00A84A27" w:rsidP="00A84A27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Experience of leading a curriculum area</w:t>
            </w:r>
          </w:p>
          <w:p w14:paraId="0625415C" w14:textId="77777777" w:rsidR="003F699F" w:rsidRDefault="003F699F" w:rsidP="00A84A27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Experience of teaching White Rose Math</w:t>
            </w:r>
            <w:r w:rsidR="00AF594C">
              <w:rPr>
                <w:sz w:val="18"/>
              </w:rPr>
              <w:t>s.</w:t>
            </w:r>
            <w:r>
              <w:rPr>
                <w:sz w:val="18"/>
              </w:rPr>
              <w:t>.</w:t>
            </w:r>
          </w:p>
          <w:p w14:paraId="5E4927D5" w14:textId="77777777" w:rsidR="003F699F" w:rsidRPr="00A95ACC" w:rsidRDefault="003F699F" w:rsidP="00A95ACC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Experience and knowledge of RWInc Phonics</w:t>
            </w:r>
            <w:r w:rsidRPr="00A95ACC">
              <w:rPr>
                <w:sz w:val="18"/>
              </w:rPr>
              <w:t xml:space="preserve">. </w:t>
            </w:r>
          </w:p>
          <w:p w14:paraId="378A062C" w14:textId="77777777" w:rsidR="003F699F" w:rsidRDefault="003F699F" w:rsidP="00A84A27">
            <w:pPr>
              <w:pStyle w:val="PS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Experience of working with outside agencies.</w:t>
            </w:r>
          </w:p>
          <w:p w14:paraId="451BA020" w14:textId="77777777" w:rsidR="003F699F" w:rsidRPr="00A84A27" w:rsidRDefault="003F699F" w:rsidP="00A95ACC">
            <w:pPr>
              <w:pStyle w:val="PS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840" w:type="dxa"/>
          </w:tcPr>
          <w:p w14:paraId="4FDAB2CE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140A781C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70AE7388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6F930C6F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7750EB0B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7655F469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5A8E643E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23A8815B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127749F1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</w:p>
          <w:p w14:paraId="055C59C7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42ECD5C0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12D0F1E8" w14:textId="77777777" w:rsidR="003F699F" w:rsidRPr="000F7348" w:rsidRDefault="003F699F" w:rsidP="001B74DF">
            <w:pPr>
              <w:pStyle w:val="PS"/>
              <w:rPr>
                <w:sz w:val="16"/>
                <w:szCs w:val="16"/>
              </w:rPr>
            </w:pPr>
          </w:p>
        </w:tc>
      </w:tr>
      <w:tr w:rsidR="001B74DF" w14:paraId="2FE39EC7" w14:textId="77777777">
        <w:tblPrEx>
          <w:tblCellMar>
            <w:top w:w="0" w:type="dxa"/>
            <w:bottom w:w="0" w:type="dxa"/>
          </w:tblCellMar>
        </w:tblPrEx>
        <w:trPr>
          <w:trHeight w:val="1985"/>
        </w:trPr>
        <w:tc>
          <w:tcPr>
            <w:tcW w:w="7077" w:type="dxa"/>
          </w:tcPr>
          <w:p w14:paraId="5F1D6BDC" w14:textId="77777777" w:rsidR="001B74DF" w:rsidRDefault="001B74DF" w:rsidP="001B74DF">
            <w:pPr>
              <w:pStyle w:val="PS"/>
              <w:spacing w:before="120"/>
              <w:rPr>
                <w:b/>
              </w:rPr>
            </w:pPr>
            <w:r>
              <w:rPr>
                <w:b/>
              </w:rPr>
              <w:t>Knowledge and skills</w:t>
            </w:r>
          </w:p>
          <w:p w14:paraId="06BFCEE3" w14:textId="77777777" w:rsidR="001B74DF" w:rsidRDefault="00A84A27" w:rsidP="001B74DF">
            <w:pPr>
              <w:pStyle w:val="PS"/>
              <w:numPr>
                <w:ilvl w:val="0"/>
                <w:numId w:val="4"/>
              </w:numPr>
              <w:rPr>
                <w:sz w:val="18"/>
              </w:rPr>
            </w:pPr>
            <w:r>
              <w:rPr>
                <w:sz w:val="18"/>
              </w:rPr>
              <w:t xml:space="preserve">Thorough knowledge of the 2014 National Curriculum and recent documentation  from DfE e.g, ‘Strong Foundation Report’. </w:t>
            </w:r>
          </w:p>
          <w:p w14:paraId="07708687" w14:textId="77777777" w:rsidR="00A84A27" w:rsidRDefault="00A84A27" w:rsidP="001B74DF">
            <w:pPr>
              <w:pStyle w:val="PS"/>
              <w:numPr>
                <w:ilvl w:val="0"/>
                <w:numId w:val="4"/>
              </w:numPr>
              <w:rPr>
                <w:sz w:val="18"/>
              </w:rPr>
            </w:pPr>
            <w:r>
              <w:rPr>
                <w:sz w:val="18"/>
              </w:rPr>
              <w:t>Knowledge and understanding of Assessment for Learning and the principles of effective planning, gtaching and assessment for learning.</w:t>
            </w:r>
          </w:p>
          <w:p w14:paraId="02E59508" w14:textId="77777777" w:rsidR="001B74DF" w:rsidRDefault="00A84A27" w:rsidP="001B74DF">
            <w:pPr>
              <w:pStyle w:val="PS"/>
              <w:numPr>
                <w:ilvl w:val="0"/>
                <w:numId w:val="4"/>
              </w:numPr>
              <w:rPr>
                <w:sz w:val="18"/>
              </w:rPr>
            </w:pPr>
            <w:r>
              <w:rPr>
                <w:sz w:val="18"/>
              </w:rPr>
              <w:t>Commitment to raising standardsof attainment and achievement.</w:t>
            </w:r>
            <w:r w:rsidR="001B74DF">
              <w:rPr>
                <w:sz w:val="18"/>
              </w:rPr>
              <w:t>.</w:t>
            </w:r>
          </w:p>
          <w:p w14:paraId="3C92F8EC" w14:textId="77777777" w:rsidR="001B74DF" w:rsidRDefault="001B74DF" w:rsidP="001B74DF">
            <w:pPr>
              <w:pStyle w:val="PS"/>
              <w:numPr>
                <w:ilvl w:val="0"/>
                <w:numId w:val="4"/>
              </w:numPr>
              <w:rPr>
                <w:sz w:val="18"/>
              </w:rPr>
            </w:pPr>
            <w:r>
              <w:rPr>
                <w:sz w:val="18"/>
              </w:rPr>
              <w:t>Excellent classroom management skills.</w:t>
            </w:r>
          </w:p>
          <w:p w14:paraId="6D64453C" w14:textId="77777777" w:rsidR="001B74DF" w:rsidRDefault="001B74DF" w:rsidP="001B74DF">
            <w:pPr>
              <w:pStyle w:val="PS"/>
              <w:numPr>
                <w:ilvl w:val="0"/>
                <w:numId w:val="4"/>
              </w:numPr>
              <w:rPr>
                <w:sz w:val="18"/>
              </w:rPr>
            </w:pPr>
            <w:r>
              <w:rPr>
                <w:sz w:val="18"/>
              </w:rPr>
              <w:t xml:space="preserve">Knowledge of current legal requirements and guidance on safeguarding and wellbeing of children </w:t>
            </w:r>
          </w:p>
          <w:p w14:paraId="3AC0F4ED" w14:textId="77777777" w:rsidR="001B74DF" w:rsidRPr="00955AD7" w:rsidRDefault="001B74DF" w:rsidP="001B74DF">
            <w:pPr>
              <w:pStyle w:val="PS"/>
              <w:numPr>
                <w:ilvl w:val="0"/>
                <w:numId w:val="4"/>
              </w:numPr>
            </w:pPr>
            <w:r>
              <w:rPr>
                <w:sz w:val="18"/>
              </w:rPr>
              <w:t>An ability to use innovative and appropriate IT effectively in the curriculum and as a professional tool.</w:t>
            </w:r>
          </w:p>
          <w:p w14:paraId="1780F1C1" w14:textId="77777777" w:rsidR="00955AD7" w:rsidRDefault="00955AD7" w:rsidP="00A84A27">
            <w:pPr>
              <w:pStyle w:val="PS"/>
            </w:pPr>
          </w:p>
        </w:tc>
        <w:tc>
          <w:tcPr>
            <w:tcW w:w="810" w:type="dxa"/>
            <w:tcBorders>
              <w:right w:val="nil"/>
            </w:tcBorders>
          </w:tcPr>
          <w:p w14:paraId="48C741CB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 w:rsidRPr="003D7ABD">
              <w:rPr>
                <w:sz w:val="16"/>
                <w:szCs w:val="16"/>
              </w:rPr>
              <w:t xml:space="preserve">  </w:t>
            </w:r>
          </w:p>
          <w:p w14:paraId="1F33E9EE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25A2197E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56B8BBEE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080E8C68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312D1752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29E47EB4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3DDD9808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84A27">
              <w:rPr>
                <w:sz w:val="16"/>
                <w:szCs w:val="16"/>
              </w:rPr>
              <w:t>pp</w:t>
            </w:r>
            <w:r>
              <w:rPr>
                <w:sz w:val="16"/>
                <w:szCs w:val="16"/>
              </w:rPr>
              <w:t>/I</w:t>
            </w:r>
            <w:r w:rsidR="00A84A27">
              <w:rPr>
                <w:sz w:val="16"/>
                <w:szCs w:val="16"/>
              </w:rPr>
              <w:t>nt</w:t>
            </w:r>
          </w:p>
          <w:p w14:paraId="791E402C" w14:textId="77777777" w:rsidR="00A84A27" w:rsidRDefault="00A84A27" w:rsidP="00A84A27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1890CCF3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06134E96" w14:textId="77777777" w:rsidR="00A84A27" w:rsidRDefault="00A84A27" w:rsidP="00A84A27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2DBA8ED5" w14:textId="77777777" w:rsidR="001B74DF" w:rsidRDefault="001B74DF" w:rsidP="00A84A27">
            <w:pPr>
              <w:pStyle w:val="PS"/>
              <w:rPr>
                <w:sz w:val="16"/>
                <w:szCs w:val="16"/>
              </w:rPr>
            </w:pPr>
          </w:p>
          <w:p w14:paraId="69066003" w14:textId="77777777" w:rsidR="00A84A27" w:rsidRDefault="00A84A27" w:rsidP="00A84A27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349E3CBD" w14:textId="77777777" w:rsidR="00A84A27" w:rsidRPr="003D7ABD" w:rsidRDefault="00A84A27" w:rsidP="00A84A27">
            <w:pPr>
              <w:pStyle w:val="PS"/>
              <w:rPr>
                <w:sz w:val="16"/>
                <w:szCs w:val="16"/>
              </w:rPr>
            </w:pPr>
          </w:p>
        </w:tc>
        <w:tc>
          <w:tcPr>
            <w:tcW w:w="6930" w:type="dxa"/>
            <w:gridSpan w:val="2"/>
            <w:tcBorders>
              <w:left w:val="single" w:sz="12" w:space="0" w:color="auto"/>
            </w:tcBorders>
          </w:tcPr>
          <w:p w14:paraId="358CFCD9" w14:textId="77777777" w:rsidR="001B74DF" w:rsidRDefault="001B74DF" w:rsidP="001B74DF">
            <w:pPr>
              <w:pStyle w:val="PS"/>
            </w:pPr>
          </w:p>
          <w:p w14:paraId="7CCCD0AB" w14:textId="77777777" w:rsidR="00A95ACC" w:rsidRDefault="00A95ACC" w:rsidP="00A95ACC">
            <w:pPr>
              <w:pStyle w:val="PS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knowledge of different special educational needs and passion to support pupils with SEND. </w:t>
            </w:r>
          </w:p>
          <w:p w14:paraId="586E2708" w14:textId="77777777" w:rsidR="00A95ACC" w:rsidRDefault="00A95ACC" w:rsidP="00A95ACC">
            <w:pPr>
              <w:pStyle w:val="PS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knowledge of working with vulnerable pupils and strategies to support social, emotional and mental health</w:t>
            </w:r>
          </w:p>
          <w:p w14:paraId="14DC41F0" w14:textId="77777777" w:rsidR="00A95ACC" w:rsidRDefault="00A95ACC" w:rsidP="00A95ACC">
            <w:pPr>
              <w:pStyle w:val="PS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willingness to be flexible to teach across the primary phase. </w:t>
            </w:r>
          </w:p>
          <w:p w14:paraId="60DA5A78" w14:textId="77777777" w:rsidR="001B74DF" w:rsidRDefault="001B74DF" w:rsidP="00A95ACC">
            <w:pPr>
              <w:pStyle w:val="PS"/>
            </w:pPr>
          </w:p>
          <w:p w14:paraId="33CD95F8" w14:textId="77777777" w:rsidR="00873AC9" w:rsidRDefault="00873AC9" w:rsidP="003F699F">
            <w:pPr>
              <w:pStyle w:val="PS"/>
              <w:ind w:left="34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</w:tcPr>
          <w:p w14:paraId="70FF25E7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075E14D2" w14:textId="77777777" w:rsidR="001B74DF" w:rsidRDefault="001B74DF" w:rsidP="001B74DF">
            <w:pPr>
              <w:pStyle w:val="PS"/>
              <w:rPr>
                <w:sz w:val="16"/>
                <w:szCs w:val="16"/>
              </w:rPr>
            </w:pPr>
          </w:p>
          <w:p w14:paraId="3F51602E" w14:textId="77777777" w:rsidR="001B74DF" w:rsidRPr="000F7348" w:rsidRDefault="001B74DF" w:rsidP="001B74DF">
            <w:pPr>
              <w:pStyle w:val="PS"/>
              <w:rPr>
                <w:sz w:val="16"/>
                <w:szCs w:val="16"/>
              </w:rPr>
            </w:pPr>
          </w:p>
        </w:tc>
      </w:tr>
      <w:tr w:rsidR="009E46AD" w14:paraId="0C623B59" w14:textId="77777777" w:rsidTr="007356BC">
        <w:tblPrEx>
          <w:tblCellMar>
            <w:top w:w="0" w:type="dxa"/>
            <w:bottom w:w="0" w:type="dxa"/>
          </w:tblCellMar>
        </w:tblPrEx>
        <w:trPr>
          <w:trHeight w:val="1741"/>
        </w:trPr>
        <w:tc>
          <w:tcPr>
            <w:tcW w:w="7077" w:type="dxa"/>
          </w:tcPr>
          <w:p w14:paraId="4A4EF882" w14:textId="77777777" w:rsidR="009E46AD" w:rsidRDefault="009E46AD" w:rsidP="00330CFB">
            <w:pPr>
              <w:pStyle w:val="PS"/>
              <w:spacing w:before="120"/>
            </w:pPr>
            <w:r>
              <w:rPr>
                <w:b/>
              </w:rPr>
              <w:lastRenderedPageBreak/>
              <w:t>Special Requirements</w:t>
            </w:r>
          </w:p>
          <w:p w14:paraId="52A06041" w14:textId="77777777" w:rsidR="001B74DF" w:rsidRDefault="001B74DF" w:rsidP="00A84A27">
            <w:pPr>
              <w:pStyle w:val="PS"/>
              <w:ind w:left="340"/>
              <w:rPr>
                <w:sz w:val="18"/>
              </w:rPr>
            </w:pPr>
          </w:p>
          <w:p w14:paraId="6D996CF6" w14:textId="77777777" w:rsidR="00A84A27" w:rsidRDefault="00A84A27" w:rsidP="001B74DF">
            <w:pPr>
              <w:pStyle w:val="PS"/>
              <w:numPr>
                <w:ilvl w:val="0"/>
                <w:numId w:val="3"/>
              </w:numPr>
              <w:rPr>
                <w:sz w:val="18"/>
              </w:rPr>
            </w:pPr>
            <w:r>
              <w:rPr>
                <w:sz w:val="18"/>
              </w:rPr>
              <w:t>Good organisational and time management skills</w:t>
            </w:r>
          </w:p>
          <w:p w14:paraId="31F600EB" w14:textId="77777777" w:rsidR="00330CFB" w:rsidRDefault="00A84A27" w:rsidP="00A84A27">
            <w:pPr>
              <w:pStyle w:val="PS"/>
              <w:numPr>
                <w:ilvl w:val="0"/>
                <w:numId w:val="3"/>
              </w:numPr>
              <w:rPr>
                <w:sz w:val="18"/>
              </w:rPr>
            </w:pPr>
            <w:r>
              <w:rPr>
                <w:sz w:val="18"/>
              </w:rPr>
              <w:t>Approachable and flexible with ability to use own initiative</w:t>
            </w:r>
          </w:p>
          <w:p w14:paraId="458E1269" w14:textId="77777777" w:rsidR="00A84A27" w:rsidRDefault="00A84A27" w:rsidP="00A84A27">
            <w:pPr>
              <w:pStyle w:val="PS"/>
              <w:numPr>
                <w:ilvl w:val="0"/>
                <w:numId w:val="3"/>
              </w:numPr>
              <w:rPr>
                <w:sz w:val="18"/>
              </w:rPr>
            </w:pPr>
            <w:r>
              <w:rPr>
                <w:sz w:val="18"/>
              </w:rPr>
              <w:t>Proven record of , and commitment to, developing high quality relationships with staff,parents, governors and the wider community.</w:t>
            </w:r>
          </w:p>
          <w:p w14:paraId="76651438" w14:textId="77777777" w:rsidR="00A84A27" w:rsidRPr="00A84A27" w:rsidRDefault="00A84A27" w:rsidP="00A84A27">
            <w:pPr>
              <w:pStyle w:val="PS"/>
              <w:numPr>
                <w:ilvl w:val="0"/>
                <w:numId w:val="3"/>
              </w:numPr>
              <w:rPr>
                <w:sz w:val="18"/>
              </w:rPr>
            </w:pPr>
            <w:r>
              <w:rPr>
                <w:sz w:val="18"/>
              </w:rPr>
              <w:t>Enthusiasm for promoting the vision, values and ethos of Church Drive Primary School.</w:t>
            </w:r>
          </w:p>
        </w:tc>
        <w:tc>
          <w:tcPr>
            <w:tcW w:w="810" w:type="dxa"/>
            <w:tcBorders>
              <w:right w:val="nil"/>
            </w:tcBorders>
          </w:tcPr>
          <w:p w14:paraId="1EC58C86" w14:textId="77777777" w:rsidR="00242787" w:rsidRDefault="00242787">
            <w:pPr>
              <w:pStyle w:val="PS"/>
            </w:pPr>
          </w:p>
          <w:p w14:paraId="1BACC4FA" w14:textId="77777777" w:rsidR="003F699F" w:rsidRDefault="003F699F">
            <w:pPr>
              <w:pStyle w:val="PS"/>
            </w:pPr>
          </w:p>
          <w:p w14:paraId="4E0D6B8F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73E42463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1254E932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5E82E71F" w14:textId="77777777" w:rsidR="003F699F" w:rsidRDefault="003F699F">
            <w:pPr>
              <w:pStyle w:val="PS"/>
            </w:pPr>
          </w:p>
          <w:p w14:paraId="5EE986CC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3FE52796" w14:textId="77777777" w:rsidR="003F699F" w:rsidRDefault="003F699F">
            <w:pPr>
              <w:pStyle w:val="PS"/>
            </w:pPr>
          </w:p>
        </w:tc>
        <w:tc>
          <w:tcPr>
            <w:tcW w:w="6930" w:type="dxa"/>
            <w:gridSpan w:val="2"/>
            <w:tcBorders>
              <w:left w:val="single" w:sz="12" w:space="0" w:color="auto"/>
            </w:tcBorders>
          </w:tcPr>
          <w:p w14:paraId="552C7969" w14:textId="77777777" w:rsidR="005C206E" w:rsidRPr="003F699F" w:rsidRDefault="003F699F" w:rsidP="003F699F">
            <w:pPr>
              <w:pStyle w:val="PS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3F699F">
              <w:rPr>
                <w:sz w:val="18"/>
                <w:szCs w:val="18"/>
              </w:rPr>
              <w:t>Interest and willingness to be involved in extra-curicular  activities and workshops for parents</w:t>
            </w:r>
          </w:p>
          <w:p w14:paraId="263A9BC5" w14:textId="77777777" w:rsidR="009E46AD" w:rsidRDefault="009E46AD" w:rsidP="006C27BB">
            <w:pPr>
              <w:pStyle w:val="PS"/>
            </w:pPr>
          </w:p>
          <w:p w14:paraId="31769A40" w14:textId="77777777" w:rsidR="009E46AD" w:rsidRDefault="009E46AD">
            <w:pPr>
              <w:pStyle w:val="PS"/>
            </w:pPr>
          </w:p>
        </w:tc>
        <w:tc>
          <w:tcPr>
            <w:tcW w:w="840" w:type="dxa"/>
          </w:tcPr>
          <w:p w14:paraId="2E08603E" w14:textId="77777777" w:rsidR="003F699F" w:rsidRDefault="003F699F" w:rsidP="003F699F">
            <w:pPr>
              <w:pStyle w:val="P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App/Int</w:t>
            </w:r>
          </w:p>
          <w:p w14:paraId="1260FFF2" w14:textId="77777777" w:rsidR="005C206E" w:rsidRDefault="005C206E" w:rsidP="005C206E">
            <w:pPr>
              <w:pStyle w:val="PS"/>
              <w:rPr>
                <w:sz w:val="16"/>
                <w:szCs w:val="16"/>
              </w:rPr>
            </w:pPr>
          </w:p>
          <w:p w14:paraId="2E479D17" w14:textId="77777777" w:rsidR="009E46AD" w:rsidRDefault="009E46AD">
            <w:pPr>
              <w:pStyle w:val="PS"/>
            </w:pPr>
          </w:p>
        </w:tc>
      </w:tr>
    </w:tbl>
    <w:p w14:paraId="2F8B7D74" w14:textId="77777777" w:rsidR="009E46AD" w:rsidRDefault="00A84A27" w:rsidP="00A84A27">
      <w:pPr>
        <w:pStyle w:val="PS"/>
        <w:rPr>
          <w:sz w:val="48"/>
        </w:rPr>
      </w:pPr>
      <w:r>
        <w:rPr>
          <w:szCs w:val="24"/>
        </w:rPr>
        <w:t>C</w:t>
      </w:r>
      <w:r w:rsidR="006C27BB">
        <w:rPr>
          <w:szCs w:val="24"/>
        </w:rPr>
        <w:t>andidates must meet essential requirements to apply.</w:t>
      </w:r>
      <w:r w:rsidR="009E46AD">
        <w:rPr>
          <w:sz w:val="48"/>
        </w:rPr>
        <w:br w:type="page"/>
      </w:r>
      <w:r w:rsidR="009E46AD">
        <w:rPr>
          <w:sz w:val="48"/>
        </w:rPr>
        <w:lastRenderedPageBreak/>
        <w:t>Employee Specification Form</w:t>
      </w:r>
    </w:p>
    <w:p w14:paraId="1558A6DB" w14:textId="77777777" w:rsidR="009E46AD" w:rsidRDefault="009E46AD">
      <w:pPr>
        <w:pStyle w:val="PS"/>
      </w:pPr>
    </w:p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9E46AD" w14:paraId="4A7C7653" w14:textId="77777777">
        <w:tblPrEx>
          <w:tblCellMar>
            <w:top w:w="0" w:type="dxa"/>
            <w:bottom w:w="0" w:type="dxa"/>
          </w:tblCellMar>
        </w:tblPrEx>
        <w:tc>
          <w:tcPr>
            <w:tcW w:w="7290" w:type="dxa"/>
          </w:tcPr>
          <w:p w14:paraId="0505DFA0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These notes should be studied carefully before completing the form overleaf.</w:t>
            </w:r>
          </w:p>
          <w:p w14:paraId="4D60BC37" w14:textId="77777777" w:rsidR="009E46AD" w:rsidRDefault="009E46AD">
            <w:pPr>
              <w:pStyle w:val="PS"/>
              <w:rPr>
                <w:bCs/>
              </w:rPr>
            </w:pPr>
          </w:p>
          <w:p w14:paraId="13216193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List the personal attributes required to fulfil the duties listed in the job description.</w:t>
            </w:r>
          </w:p>
          <w:p w14:paraId="02A904D8" w14:textId="77777777" w:rsidR="009E46AD" w:rsidRDefault="009E46AD">
            <w:pPr>
              <w:pStyle w:val="PS"/>
              <w:rPr>
                <w:bCs/>
              </w:rPr>
            </w:pPr>
          </w:p>
          <w:p w14:paraId="292B8E0A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They must be:</w:t>
            </w:r>
          </w:p>
          <w:p w14:paraId="06F4D8A0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set at a level appropriate to the work to be done and</w:t>
            </w:r>
            <w:r>
              <w:rPr>
                <w:bCs/>
                <w:i/>
              </w:rPr>
              <w:t xml:space="preserve"> not</w:t>
            </w:r>
            <w:r>
              <w:rPr>
                <w:bCs/>
              </w:rPr>
              <w:t xml:space="preserve"> higher than necessary</w:t>
            </w:r>
          </w:p>
          <w:p w14:paraId="7A272513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stated clearly and specifically</w:t>
            </w:r>
          </w:p>
          <w:p w14:paraId="4AC63786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entirely job related</w:t>
            </w:r>
          </w:p>
          <w:p w14:paraId="314CDFA1" w14:textId="77777777" w:rsidR="009E46AD" w:rsidRDefault="009E46AD">
            <w:pPr>
              <w:pStyle w:val="PS"/>
              <w:rPr>
                <w:bCs/>
              </w:rPr>
            </w:pPr>
          </w:p>
          <w:p w14:paraId="6D2BF60F" w14:textId="77777777" w:rsidR="009E46AD" w:rsidRDefault="009E46AD">
            <w:pPr>
              <w:pStyle w:val="PS"/>
              <w:rPr>
                <w:b/>
              </w:rPr>
            </w:pPr>
            <w:r>
              <w:rPr>
                <w:b/>
              </w:rPr>
              <w:t>Essential or Desirable</w:t>
            </w:r>
          </w:p>
          <w:p w14:paraId="4A8B7DBB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Essential</w:t>
            </w:r>
          </w:p>
          <w:p w14:paraId="64635881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Those requirements without which a candidate would be simply unable to do the job.</w:t>
            </w:r>
          </w:p>
          <w:p w14:paraId="52474A71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  <w:i/>
              </w:rPr>
              <w:t>Any candidate who does not meet the essential requirements must be rejected.</w:t>
            </w:r>
          </w:p>
          <w:p w14:paraId="13FFBB61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Examples could be the possession of current driving licence or relevant qualification.</w:t>
            </w:r>
          </w:p>
          <w:p w14:paraId="54C4220C" w14:textId="77777777" w:rsidR="009E46AD" w:rsidRDefault="009E46AD">
            <w:pPr>
              <w:pStyle w:val="PS"/>
              <w:rPr>
                <w:bCs/>
              </w:rPr>
            </w:pPr>
          </w:p>
          <w:p w14:paraId="035B0DD7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Desirable</w:t>
            </w:r>
          </w:p>
          <w:p w14:paraId="572E9EA9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Those requirements which are desirable, but not essential.</w:t>
            </w:r>
          </w:p>
          <w:p w14:paraId="3289A405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A candidate should not be rejected for failing to meet any single desirable requirement.</w:t>
            </w:r>
          </w:p>
          <w:p w14:paraId="6566197F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Examples for certain jobs could be local government experience or knowledge of new technology.</w:t>
            </w:r>
          </w:p>
          <w:p w14:paraId="18ED1A7F" w14:textId="77777777" w:rsidR="009E46AD" w:rsidRDefault="009E46AD">
            <w:pPr>
              <w:pStyle w:val="PS"/>
              <w:rPr>
                <w:bCs/>
              </w:rPr>
            </w:pPr>
          </w:p>
          <w:p w14:paraId="5B1E2931" w14:textId="77777777" w:rsidR="009E46AD" w:rsidRDefault="009E46AD">
            <w:pPr>
              <w:pStyle w:val="PS"/>
              <w:rPr>
                <w:bCs/>
              </w:rPr>
            </w:pPr>
          </w:p>
          <w:p w14:paraId="2F1F1957" w14:textId="77777777" w:rsidR="009E46AD" w:rsidRDefault="009E46AD">
            <w:pPr>
              <w:pStyle w:val="PS"/>
              <w:rPr>
                <w:bCs/>
              </w:rPr>
            </w:pPr>
          </w:p>
        </w:tc>
        <w:tc>
          <w:tcPr>
            <w:tcW w:w="8370" w:type="dxa"/>
          </w:tcPr>
          <w:p w14:paraId="571BDE98" w14:textId="77777777" w:rsidR="009E46AD" w:rsidRDefault="009E46AD">
            <w:pPr>
              <w:pStyle w:val="PS"/>
              <w:rPr>
                <w:b/>
              </w:rPr>
            </w:pPr>
            <w:r>
              <w:rPr>
                <w:b/>
              </w:rPr>
              <w:t>Personal Attributes</w:t>
            </w:r>
          </w:p>
          <w:p w14:paraId="63374BB4" w14:textId="77777777" w:rsidR="009E46AD" w:rsidRDefault="009E46AD">
            <w:pPr>
              <w:pStyle w:val="PS"/>
              <w:rPr>
                <w:bCs/>
              </w:rPr>
            </w:pPr>
          </w:p>
          <w:p w14:paraId="5B60141A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Qualifications</w:t>
            </w:r>
          </w:p>
          <w:p w14:paraId="0FF00FE0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What qualifications, if any, should the postholder possess?</w:t>
            </w:r>
          </w:p>
          <w:p w14:paraId="079DC378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To what level</w:t>
            </w:r>
          </w:p>
          <w:p w14:paraId="4A6083D2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Experience</w:t>
            </w:r>
          </w:p>
          <w:p w14:paraId="73ADF616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What experience, if any, is relevant?</w:t>
            </w:r>
          </w:p>
          <w:p w14:paraId="73C6B249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Knowledge and Skills</w:t>
            </w:r>
          </w:p>
          <w:p w14:paraId="28B283F2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Is there any knowledge (other than that covered by qualifications listed) or skills which are relevant? What should the postholder be able to do?</w:t>
            </w:r>
          </w:p>
          <w:p w14:paraId="637CA444" w14:textId="77777777" w:rsidR="009E46AD" w:rsidRDefault="009E46AD">
            <w:pPr>
              <w:pStyle w:val="PS"/>
              <w:rPr>
                <w:bCs/>
              </w:rPr>
            </w:pPr>
          </w:p>
          <w:p w14:paraId="3FB6BE3D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60ACF576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66519EC2" w14:textId="77777777" w:rsidR="009E46AD" w:rsidRDefault="009E46AD">
            <w:pPr>
              <w:pStyle w:val="PS"/>
              <w:rPr>
                <w:bCs/>
              </w:rPr>
            </w:pPr>
          </w:p>
          <w:p w14:paraId="64447215" w14:textId="77777777" w:rsidR="009E46AD" w:rsidRDefault="009E46AD">
            <w:pPr>
              <w:pStyle w:val="PS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Special Requirements</w:t>
            </w:r>
          </w:p>
          <w:p w14:paraId="30D98844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Are there any conditions of service which differ from the norm and with which the postholder must comply? eg live-in requirements, flexible working hours, weekend working.</w:t>
            </w:r>
          </w:p>
          <w:p w14:paraId="244D5D1D" w14:textId="77777777" w:rsidR="009E46AD" w:rsidRDefault="009E46AD">
            <w:pPr>
              <w:pStyle w:val="PS"/>
              <w:rPr>
                <w:bCs/>
              </w:rPr>
            </w:pPr>
          </w:p>
          <w:p w14:paraId="46F9F528" w14:textId="77777777" w:rsidR="009E46AD" w:rsidRDefault="009E46AD">
            <w:pPr>
              <w:pStyle w:val="PS"/>
              <w:rPr>
                <w:b/>
              </w:rPr>
            </w:pPr>
            <w:r>
              <w:rPr>
                <w:b/>
              </w:rPr>
              <w:t>Stage Identified</w:t>
            </w:r>
          </w:p>
          <w:p w14:paraId="7E3ECE47" w14:textId="77777777" w:rsidR="009E46AD" w:rsidRDefault="009E46AD">
            <w:pPr>
              <w:pStyle w:val="PS"/>
              <w:rPr>
                <w:bCs/>
              </w:rPr>
            </w:pPr>
            <w:r>
              <w:rPr>
                <w:bCs/>
              </w:rPr>
              <w:t>Indicate at which stage in the selection process the personal attribute is to be identified, eg application form, interview, tests, references, etc</w:t>
            </w:r>
          </w:p>
        </w:tc>
      </w:tr>
    </w:tbl>
    <w:p w14:paraId="23D423CC" w14:textId="77777777" w:rsidR="009E46AD" w:rsidRDefault="009E46AD">
      <w:pPr>
        <w:pStyle w:val="PS"/>
      </w:pPr>
    </w:p>
    <w:sectPr w:rsidR="009E46AD" w:rsidSect="007356BC">
      <w:footerReference w:type="even" r:id="rId7"/>
      <w:footerReference w:type="default" r:id="rId8"/>
      <w:headerReference w:type="first" r:id="rId9"/>
      <w:footerReference w:type="first" r:id="rId10"/>
      <w:pgSz w:w="16834" w:h="11909" w:orient="landscape" w:code="9"/>
      <w:pgMar w:top="720" w:right="562" w:bottom="142" w:left="562" w:header="288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15242" w14:textId="77777777" w:rsidR="005728FA" w:rsidRDefault="005728FA">
      <w:r>
        <w:separator/>
      </w:r>
    </w:p>
  </w:endnote>
  <w:endnote w:type="continuationSeparator" w:id="0">
    <w:p w14:paraId="6DCAD66D" w14:textId="77777777" w:rsidR="005728FA" w:rsidRDefault="00572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58B73" w14:textId="77777777" w:rsidR="00A84A27" w:rsidRDefault="00A84A2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</w:t>
    </w:r>
    <w:r>
      <w:fldChar w:fldCharType="end"/>
    </w:r>
  </w:p>
  <w:p w14:paraId="595392F7" w14:textId="77777777" w:rsidR="00A84A27" w:rsidRDefault="00A84A2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C956" w14:textId="77777777" w:rsidR="00A84A27" w:rsidRDefault="00A84A27">
    <w:pPr>
      <w:pStyle w:val="FT"/>
      <w:tabs>
        <w:tab w:val="clear" w:pos="4153"/>
        <w:tab w:val="clear" w:pos="8306"/>
        <w:tab w:val="center" w:pos="7380"/>
      </w:tabs>
      <w:rPr>
        <w:sz w:val="18"/>
      </w:rPr>
    </w:pPr>
    <w:r>
      <w:rPr>
        <w:sz w:val="18"/>
      </w:rPr>
      <w:t>M23 Oak Trees MAT Sep 2017</w:t>
    </w:r>
    <w:r>
      <w:tab/>
    </w:r>
    <w:r>
      <w:rPr>
        <w:sz w:val="18"/>
      </w:rPr>
      <w:t xml:space="preserve">Page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>
      <w:rPr>
        <w:rStyle w:val="PageNumber"/>
        <w:noProof/>
        <w:sz w:val="18"/>
      </w:rPr>
      <w:t>3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 xml:space="preserve"> of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NUMPAGES </w:instrText>
    </w:r>
    <w:r>
      <w:rPr>
        <w:rStyle w:val="PageNumber"/>
        <w:sz w:val="18"/>
      </w:rPr>
      <w:fldChar w:fldCharType="separate"/>
    </w:r>
    <w:r>
      <w:rPr>
        <w:rStyle w:val="PageNumber"/>
        <w:noProof/>
        <w:sz w:val="18"/>
      </w:rPr>
      <w:t>3</w:t>
    </w:r>
    <w:r>
      <w:rPr>
        <w:rStyle w:val="PageNumber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C7838" w14:textId="77777777" w:rsidR="00A84A27" w:rsidRDefault="00A84A27">
    <w:pPr>
      <w:pStyle w:val="FT"/>
      <w:jc w:val="right"/>
      <w:rPr>
        <w:sz w:val="16"/>
      </w:rPr>
    </w:pPr>
    <w:r>
      <w:rPr>
        <w:sz w:val="16"/>
      </w:rPr>
      <w:t xml:space="preserve">M23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CA15E" w14:textId="77777777" w:rsidR="005728FA" w:rsidRDefault="005728FA">
      <w:r>
        <w:separator/>
      </w:r>
    </w:p>
  </w:footnote>
  <w:footnote w:type="continuationSeparator" w:id="0">
    <w:p w14:paraId="2AC417A8" w14:textId="77777777" w:rsidR="005728FA" w:rsidRDefault="00572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C9371" w14:textId="63033B99" w:rsidR="00A84A27" w:rsidRDefault="00F5728B">
    <w:pPr>
      <w:pStyle w:val="Header"/>
      <w:jc w:val="right"/>
    </w:pPr>
    <w:r w:rsidRPr="00E6524E">
      <w:rPr>
        <w:rFonts w:cs="Arial"/>
        <w:noProof/>
        <w:szCs w:val="24"/>
      </w:rPr>
      <w:drawing>
        <wp:inline distT="0" distB="0" distL="0" distR="0" wp14:anchorId="66E89241" wp14:editId="54808F38">
          <wp:extent cx="819150" cy="7143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4A27">
      <w:rPr>
        <w:b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C6E143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9.75pt;height:86.25pt" o:bullet="t">
        <v:imagedata r:id="rId1" o:title="MC900055404[1]"/>
      </v:shape>
    </w:pict>
  </w:numPicBullet>
  <w:abstractNum w:abstractNumId="0" w15:restartNumberingAfterBreak="0">
    <w:nsid w:val="FFFFFFFE"/>
    <w:multiLevelType w:val="singleLevel"/>
    <w:tmpl w:val="944CB344"/>
    <w:lvl w:ilvl="0">
      <w:numFmt w:val="decimal"/>
      <w:lvlText w:val="*"/>
      <w:lvlJc w:val="left"/>
    </w:lvl>
  </w:abstractNum>
  <w:abstractNum w:abstractNumId="1" w15:restartNumberingAfterBreak="0">
    <w:nsid w:val="03E3447D"/>
    <w:multiLevelType w:val="hybridMultilevel"/>
    <w:tmpl w:val="48705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36E02"/>
    <w:multiLevelType w:val="hybridMultilevel"/>
    <w:tmpl w:val="42C018B8"/>
    <w:lvl w:ilvl="0" w:tplc="FD5416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13CE"/>
    <w:multiLevelType w:val="hybridMultilevel"/>
    <w:tmpl w:val="0C90377C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B79A0"/>
    <w:multiLevelType w:val="hybridMultilevel"/>
    <w:tmpl w:val="8F90F1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F0DF9"/>
    <w:multiLevelType w:val="hybridMultilevel"/>
    <w:tmpl w:val="87101472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63239"/>
    <w:multiLevelType w:val="hybridMultilevel"/>
    <w:tmpl w:val="D1867BF8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E41F86"/>
    <w:multiLevelType w:val="hybridMultilevel"/>
    <w:tmpl w:val="174AF5CE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304016"/>
    <w:multiLevelType w:val="hybridMultilevel"/>
    <w:tmpl w:val="9100516C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9A3DC6"/>
    <w:multiLevelType w:val="hybridMultilevel"/>
    <w:tmpl w:val="24287D16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E3D25"/>
    <w:multiLevelType w:val="hybridMultilevel"/>
    <w:tmpl w:val="E98C4CC0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A7219F"/>
    <w:multiLevelType w:val="hybridMultilevel"/>
    <w:tmpl w:val="01685480"/>
    <w:lvl w:ilvl="0" w:tplc="FD5416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138D1"/>
    <w:multiLevelType w:val="hybridMultilevel"/>
    <w:tmpl w:val="B34CD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20C2A"/>
    <w:multiLevelType w:val="hybridMultilevel"/>
    <w:tmpl w:val="CCC2D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037BE"/>
    <w:multiLevelType w:val="hybridMultilevel"/>
    <w:tmpl w:val="7F44B47A"/>
    <w:lvl w:ilvl="0" w:tplc="FD5416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F086B"/>
    <w:multiLevelType w:val="hybridMultilevel"/>
    <w:tmpl w:val="2F1ED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F20E4"/>
    <w:multiLevelType w:val="hybridMultilevel"/>
    <w:tmpl w:val="D604F302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24214"/>
    <w:multiLevelType w:val="hybridMultilevel"/>
    <w:tmpl w:val="94C85E8C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 w15:restartNumberingAfterBreak="0">
    <w:nsid w:val="5D346018"/>
    <w:multiLevelType w:val="hybridMultilevel"/>
    <w:tmpl w:val="7CA8A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A660E"/>
    <w:multiLevelType w:val="hybridMultilevel"/>
    <w:tmpl w:val="F2C045AC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2516C"/>
    <w:multiLevelType w:val="hybridMultilevel"/>
    <w:tmpl w:val="C5B6626C"/>
    <w:lvl w:ilvl="0" w:tplc="EE2A4498">
      <w:start w:val="1"/>
      <w:numFmt w:val="bullet"/>
      <w:lvlRestart w:val="0"/>
      <w:suff w:val="space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5323D4"/>
    <w:multiLevelType w:val="hybridMultilevel"/>
    <w:tmpl w:val="64C8E4D2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3633A"/>
    <w:multiLevelType w:val="hybridMultilevel"/>
    <w:tmpl w:val="71A06CEC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B30E8"/>
    <w:multiLevelType w:val="hybridMultilevel"/>
    <w:tmpl w:val="5BD8D30C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6005A"/>
    <w:multiLevelType w:val="hybridMultilevel"/>
    <w:tmpl w:val="5734F33A"/>
    <w:lvl w:ilvl="0" w:tplc="2B221B80"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C23F9"/>
    <w:multiLevelType w:val="hybridMultilevel"/>
    <w:tmpl w:val="9E06D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64309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25948449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65488661">
    <w:abstractNumId w:val="16"/>
  </w:num>
  <w:num w:numId="4" w16cid:durableId="976297654">
    <w:abstractNumId w:val="22"/>
  </w:num>
  <w:num w:numId="5" w16cid:durableId="1683430792">
    <w:abstractNumId w:val="23"/>
  </w:num>
  <w:num w:numId="6" w16cid:durableId="474953773">
    <w:abstractNumId w:val="5"/>
  </w:num>
  <w:num w:numId="7" w16cid:durableId="1135291482">
    <w:abstractNumId w:val="21"/>
  </w:num>
  <w:num w:numId="8" w16cid:durableId="865363276">
    <w:abstractNumId w:val="24"/>
  </w:num>
  <w:num w:numId="9" w16cid:durableId="1530336341">
    <w:abstractNumId w:val="4"/>
  </w:num>
  <w:num w:numId="10" w16cid:durableId="1206672279">
    <w:abstractNumId w:val="19"/>
  </w:num>
  <w:num w:numId="11" w16cid:durableId="79445273">
    <w:abstractNumId w:val="9"/>
  </w:num>
  <w:num w:numId="12" w16cid:durableId="550925394">
    <w:abstractNumId w:val="2"/>
  </w:num>
  <w:num w:numId="13" w16cid:durableId="786050647">
    <w:abstractNumId w:val="8"/>
  </w:num>
  <w:num w:numId="14" w16cid:durableId="64450006">
    <w:abstractNumId w:val="11"/>
  </w:num>
  <w:num w:numId="15" w16cid:durableId="2074158620">
    <w:abstractNumId w:val="20"/>
  </w:num>
  <w:num w:numId="16" w16cid:durableId="1190489786">
    <w:abstractNumId w:val="10"/>
  </w:num>
  <w:num w:numId="17" w16cid:durableId="880702387">
    <w:abstractNumId w:val="14"/>
  </w:num>
  <w:num w:numId="18" w16cid:durableId="2077968500">
    <w:abstractNumId w:val="7"/>
  </w:num>
  <w:num w:numId="19" w16cid:durableId="1049450294">
    <w:abstractNumId w:val="6"/>
  </w:num>
  <w:num w:numId="20" w16cid:durableId="126820210">
    <w:abstractNumId w:val="3"/>
  </w:num>
  <w:num w:numId="21" w16cid:durableId="174079554">
    <w:abstractNumId w:val="25"/>
  </w:num>
  <w:num w:numId="22" w16cid:durableId="589897317">
    <w:abstractNumId w:val="1"/>
  </w:num>
  <w:num w:numId="23" w16cid:durableId="1088774145">
    <w:abstractNumId w:val="18"/>
  </w:num>
  <w:num w:numId="24" w16cid:durableId="1320574695">
    <w:abstractNumId w:val="15"/>
  </w:num>
  <w:num w:numId="25" w16cid:durableId="46536237">
    <w:abstractNumId w:val="17"/>
  </w:num>
  <w:num w:numId="26" w16cid:durableId="1907836549">
    <w:abstractNumId w:val="12"/>
  </w:num>
  <w:num w:numId="27" w16cid:durableId="2884359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9C"/>
    <w:rsid w:val="0006654B"/>
    <w:rsid w:val="000C1AD6"/>
    <w:rsid w:val="00174BE0"/>
    <w:rsid w:val="001831DE"/>
    <w:rsid w:val="001B379C"/>
    <w:rsid w:val="001B74DF"/>
    <w:rsid w:val="001E778E"/>
    <w:rsid w:val="00220D9A"/>
    <w:rsid w:val="00242787"/>
    <w:rsid w:val="002C60E2"/>
    <w:rsid w:val="00322963"/>
    <w:rsid w:val="00330CFB"/>
    <w:rsid w:val="00347A6C"/>
    <w:rsid w:val="00364A07"/>
    <w:rsid w:val="003F699F"/>
    <w:rsid w:val="004628FB"/>
    <w:rsid w:val="00476E6C"/>
    <w:rsid w:val="004D5ECC"/>
    <w:rsid w:val="00501BA6"/>
    <w:rsid w:val="00504999"/>
    <w:rsid w:val="00551CB4"/>
    <w:rsid w:val="00556A15"/>
    <w:rsid w:val="005728FA"/>
    <w:rsid w:val="005863AB"/>
    <w:rsid w:val="00596E26"/>
    <w:rsid w:val="005C206E"/>
    <w:rsid w:val="00693A80"/>
    <w:rsid w:val="006A3A6A"/>
    <w:rsid w:val="006C27BB"/>
    <w:rsid w:val="006C490F"/>
    <w:rsid w:val="00726556"/>
    <w:rsid w:val="007356BC"/>
    <w:rsid w:val="007D0DFD"/>
    <w:rsid w:val="007F662E"/>
    <w:rsid w:val="00832E73"/>
    <w:rsid w:val="00873AC9"/>
    <w:rsid w:val="0088736F"/>
    <w:rsid w:val="008D25F6"/>
    <w:rsid w:val="00955AD7"/>
    <w:rsid w:val="0099650F"/>
    <w:rsid w:val="009E46AD"/>
    <w:rsid w:val="00A35F3C"/>
    <w:rsid w:val="00A54ECC"/>
    <w:rsid w:val="00A82B4D"/>
    <w:rsid w:val="00A84A27"/>
    <w:rsid w:val="00A95ACC"/>
    <w:rsid w:val="00AF594C"/>
    <w:rsid w:val="00B40342"/>
    <w:rsid w:val="00B51596"/>
    <w:rsid w:val="00B90805"/>
    <w:rsid w:val="00C112DC"/>
    <w:rsid w:val="00CE16EB"/>
    <w:rsid w:val="00D1475B"/>
    <w:rsid w:val="00DA1771"/>
    <w:rsid w:val="00DF2B1D"/>
    <w:rsid w:val="00E726EC"/>
    <w:rsid w:val="00F5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1150"/>
  <w15:chartTrackingRefBased/>
  <w15:docId w15:val="{7C0E2CA8-85B0-4027-8CD3-AA7B3814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cap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lang\Local%20Settings\Temporary%20Internet%20Files\Content.IE5\AZ0L0DU3\m2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m23</Template>
  <TotalTime>1</TotalTime>
  <Pages>3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Interview Selection Form</vt:lpstr>
    </vt:vector>
  </TitlesOfParts>
  <Manager>GC</Manager>
  <Company>.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 Selection Form</dc:title>
  <dc:subject/>
  <dc:creator>nolang</dc:creator>
  <cp:keywords>KEEP</cp:keywords>
  <cp:lastModifiedBy>Doyle, Amy D.</cp:lastModifiedBy>
  <cp:revision>2</cp:revision>
  <cp:lastPrinted>2009-02-26T15:19:00Z</cp:lastPrinted>
  <dcterms:created xsi:type="dcterms:W3CDTF">2026-05-20T11:03:00Z</dcterms:created>
  <dcterms:modified xsi:type="dcterms:W3CDTF">2026-05-20T11:03:00Z</dcterms:modified>
</cp:coreProperties>
</file>