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9FE9" w14:textId="14B610EA" w:rsidR="00DA2AFB" w:rsidRDefault="00C30BF1" w:rsidP="003519FD">
      <w:pPr>
        <w:pBdr>
          <w:bottom w:val="single" w:sz="12" w:space="1" w:color="auto"/>
        </w:pBdr>
        <w:jc w:val="right"/>
        <w:rPr>
          <w:rFonts w:ascii="Arial" w:hAnsi="Arial" w:cs="Arial"/>
          <w:b/>
          <w:bCs/>
          <w:sz w:val="22"/>
          <w:szCs w:val="22"/>
        </w:rPr>
      </w:pPr>
      <w:r w:rsidRPr="004D265C">
        <w:rPr>
          <w:rFonts w:ascii="Arial" w:hAnsi="Arial" w:cs="Arial"/>
          <w:b/>
          <w:noProof/>
          <w:sz w:val="22"/>
          <w:szCs w:val="22"/>
          <w:lang w:val="en-GB" w:eastAsia="en-GB"/>
        </w:rPr>
        <w:drawing>
          <wp:inline distT="0" distB="0" distL="0" distR="0" wp14:anchorId="4FD3847C" wp14:editId="18E4985E">
            <wp:extent cx="866775" cy="86677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97AF9" w14:textId="77777777" w:rsidR="00142CB8" w:rsidRPr="00DA2AFB" w:rsidRDefault="00DA2AFB" w:rsidP="00DA2AFB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 w:rsidRPr="00DA2AFB">
        <w:rPr>
          <w:rFonts w:ascii="Arial" w:hAnsi="Arial" w:cs="Arial"/>
          <w:b/>
          <w:bCs/>
          <w:sz w:val="24"/>
          <w:szCs w:val="24"/>
        </w:rPr>
        <w:t>JOB DESCRIPTION</w:t>
      </w:r>
      <w:r w:rsidR="00DE0805">
        <w:rPr>
          <w:rFonts w:ascii="Arial" w:hAnsi="Arial" w:cs="Arial"/>
          <w:b/>
          <w:bCs/>
          <w:sz w:val="24"/>
          <w:szCs w:val="24"/>
        </w:rPr>
        <w:t xml:space="preserve">: </w:t>
      </w:r>
      <w:r w:rsidR="00C95515">
        <w:rPr>
          <w:rFonts w:ascii="Arial" w:hAnsi="Arial" w:cs="Arial"/>
          <w:b/>
          <w:bCs/>
          <w:sz w:val="24"/>
          <w:szCs w:val="24"/>
        </w:rPr>
        <w:t>LEARNING SUPPORT ASSISTANT (SUPPORTED LEARNING)</w:t>
      </w:r>
      <w:r w:rsidRPr="00DA2AFB">
        <w:rPr>
          <w:rFonts w:ascii="Arial" w:hAnsi="Arial" w:cs="Arial"/>
          <w:b/>
          <w:sz w:val="24"/>
          <w:szCs w:val="24"/>
        </w:rPr>
        <w:tab/>
      </w:r>
    </w:p>
    <w:p w14:paraId="013F6752" w14:textId="77777777" w:rsidR="00DA2AFB" w:rsidRDefault="00DA2AFB" w:rsidP="00DA2AFB">
      <w:pPr>
        <w:pBdr>
          <w:bottom w:val="single" w:sz="12" w:space="1" w:color="auto"/>
        </w:pBdr>
      </w:pPr>
    </w:p>
    <w:p w14:paraId="786B657D" w14:textId="77777777" w:rsidR="00142CB8" w:rsidRDefault="00142CB8" w:rsidP="00142CB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4"/>
          <w:szCs w:val="24"/>
          <w:u w:val="single"/>
        </w:rPr>
      </w:pPr>
    </w:p>
    <w:p w14:paraId="4B216F29" w14:textId="77777777" w:rsidR="00DF3C29" w:rsidRPr="00DD2E45" w:rsidRDefault="000D1160" w:rsidP="006012E8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  <w:u w:val="single"/>
        </w:rPr>
        <w:t xml:space="preserve">CAREER CLUSTER: </w:t>
      </w:r>
      <w:r w:rsidR="006012E8">
        <w:rPr>
          <w:rFonts w:ascii="Arial" w:hAnsi="Arial" w:cs="Arial"/>
          <w:b/>
          <w:color w:val="0D0D0D"/>
          <w:sz w:val="24"/>
          <w:szCs w:val="24"/>
          <w:u w:val="single"/>
        </w:rPr>
        <w:t>S</w:t>
      </w:r>
      <w:r w:rsidR="00885A8C">
        <w:rPr>
          <w:rFonts w:ascii="Arial" w:hAnsi="Arial" w:cs="Arial"/>
          <w:b/>
          <w:color w:val="0D0D0D"/>
          <w:sz w:val="24"/>
          <w:szCs w:val="24"/>
          <w:u w:val="single"/>
        </w:rPr>
        <w:t>TUDENT SUPPORT SERVICES AND SUPPORTED LEARNING</w:t>
      </w:r>
    </w:p>
    <w:p w14:paraId="5CB25BEC" w14:textId="77777777" w:rsidR="00885A8C" w:rsidRDefault="00885A8C" w:rsidP="00142CB8">
      <w:pPr>
        <w:rPr>
          <w:rFonts w:ascii="Arial" w:hAnsi="Arial" w:cs="Arial"/>
          <w:b/>
          <w:color w:val="0D0D0D"/>
          <w:sz w:val="24"/>
          <w:szCs w:val="24"/>
        </w:rPr>
      </w:pPr>
    </w:p>
    <w:p w14:paraId="417D5961" w14:textId="77777777" w:rsidR="00933D1F" w:rsidRDefault="00DA2AFB" w:rsidP="00142CB8">
      <w:pPr>
        <w:rPr>
          <w:rFonts w:ascii="Arial" w:hAnsi="Arial" w:cs="Arial"/>
          <w:b/>
          <w:color w:val="0D0D0D"/>
          <w:sz w:val="24"/>
          <w:szCs w:val="24"/>
        </w:rPr>
      </w:pPr>
      <w:r w:rsidRPr="00DD2E45">
        <w:rPr>
          <w:rFonts w:ascii="Arial" w:hAnsi="Arial" w:cs="Arial"/>
          <w:b/>
          <w:color w:val="0D0D0D"/>
          <w:sz w:val="24"/>
          <w:szCs w:val="24"/>
        </w:rPr>
        <w:t>GRADE:</w:t>
      </w:r>
    </w:p>
    <w:p w14:paraId="00DAC69E" w14:textId="77777777" w:rsidR="00142CB8" w:rsidRPr="00DD2E45" w:rsidRDefault="00DA2AFB" w:rsidP="00142CB8">
      <w:pPr>
        <w:rPr>
          <w:rFonts w:ascii="Arial" w:hAnsi="Arial" w:cs="Arial"/>
          <w:b/>
          <w:color w:val="0D0D0D"/>
          <w:sz w:val="24"/>
          <w:szCs w:val="24"/>
        </w:rPr>
      </w:pP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="00142CB8"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="00142CB8"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="00142CB8"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="00142CB8"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="00142CB8"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="00142CB8" w:rsidRPr="00DD2E45">
        <w:rPr>
          <w:rFonts w:ascii="Arial" w:hAnsi="Arial" w:cs="Arial"/>
          <w:b/>
          <w:color w:val="0D0D0D"/>
          <w:sz w:val="24"/>
          <w:szCs w:val="24"/>
        </w:rPr>
        <w:tab/>
      </w:r>
    </w:p>
    <w:p w14:paraId="64024FD9" w14:textId="77777777" w:rsidR="00DA2AFB" w:rsidRDefault="00DA2AFB" w:rsidP="00142CB8">
      <w:pPr>
        <w:rPr>
          <w:rFonts w:ascii="Arial" w:hAnsi="Arial" w:cs="Arial"/>
          <w:color w:val="0D0D0D"/>
          <w:sz w:val="24"/>
          <w:szCs w:val="24"/>
        </w:rPr>
      </w:pPr>
      <w:r w:rsidRPr="00DD2E45">
        <w:rPr>
          <w:rFonts w:ascii="Arial" w:hAnsi="Arial" w:cs="Arial"/>
          <w:b/>
          <w:color w:val="0D0D0D"/>
          <w:sz w:val="24"/>
          <w:szCs w:val="24"/>
        </w:rPr>
        <w:t>LOCATION:</w:t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Pr="00DD2E45">
        <w:rPr>
          <w:rFonts w:ascii="Arial" w:hAnsi="Arial" w:cs="Arial"/>
          <w:b/>
          <w:color w:val="0D0D0D"/>
          <w:sz w:val="24"/>
          <w:szCs w:val="24"/>
        </w:rPr>
        <w:tab/>
      </w:r>
      <w:r w:rsidR="00DF3C29">
        <w:rPr>
          <w:rFonts w:ascii="Arial" w:hAnsi="Arial" w:cs="Arial"/>
          <w:color w:val="0D0D0D"/>
          <w:sz w:val="24"/>
          <w:szCs w:val="24"/>
        </w:rPr>
        <w:t xml:space="preserve">Maida Vale </w:t>
      </w:r>
      <w:r w:rsidR="00885A8C">
        <w:rPr>
          <w:rFonts w:ascii="Arial" w:hAnsi="Arial" w:cs="Arial"/>
          <w:color w:val="0D0D0D"/>
          <w:sz w:val="24"/>
          <w:szCs w:val="24"/>
        </w:rPr>
        <w:t>and Willesden Campuses;</w:t>
      </w:r>
    </w:p>
    <w:p w14:paraId="47BE175E" w14:textId="77777777" w:rsidR="00885A8C" w:rsidRPr="00DD2E45" w:rsidRDefault="00885A8C" w:rsidP="00885A8C">
      <w:pPr>
        <w:ind w:left="4320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Supp</w:t>
      </w:r>
      <w:r w:rsidR="00DE0805">
        <w:rPr>
          <w:rFonts w:ascii="Arial" w:hAnsi="Arial" w:cs="Arial"/>
          <w:color w:val="0D0D0D"/>
          <w:sz w:val="24"/>
          <w:szCs w:val="24"/>
        </w:rPr>
        <w:t>orted Internship Employers premises</w:t>
      </w:r>
    </w:p>
    <w:p w14:paraId="629346CA" w14:textId="77777777" w:rsidR="00142CB8" w:rsidRPr="00DD2E45" w:rsidRDefault="00142CB8" w:rsidP="00142CB8">
      <w:pPr>
        <w:rPr>
          <w:rFonts w:ascii="Arial" w:hAnsi="Arial" w:cs="Arial"/>
          <w:color w:val="0D0D0D"/>
          <w:sz w:val="24"/>
          <w:szCs w:val="24"/>
        </w:rPr>
      </w:pPr>
    </w:p>
    <w:p w14:paraId="470FA4D3" w14:textId="77777777" w:rsidR="00DA2AFB" w:rsidRPr="00DD2E45" w:rsidRDefault="00DA2AFB" w:rsidP="00142CB8">
      <w:pPr>
        <w:rPr>
          <w:rFonts w:ascii="Arial" w:hAnsi="Arial" w:cs="Arial"/>
          <w:color w:val="0D0D0D"/>
          <w:sz w:val="24"/>
          <w:szCs w:val="24"/>
        </w:rPr>
      </w:pPr>
    </w:p>
    <w:p w14:paraId="3E330CA4" w14:textId="77777777" w:rsidR="00DA2AFB" w:rsidRPr="00DD2E45" w:rsidRDefault="00DA2AFB" w:rsidP="00142CB8">
      <w:pPr>
        <w:rPr>
          <w:rFonts w:ascii="Arial" w:hAnsi="Arial" w:cs="Arial"/>
          <w:color w:val="0D0D0D"/>
          <w:sz w:val="24"/>
          <w:szCs w:val="24"/>
        </w:rPr>
      </w:pPr>
    </w:p>
    <w:p w14:paraId="4778CF30" w14:textId="77777777" w:rsidR="00142CB8" w:rsidRPr="00DD2E45" w:rsidRDefault="00142CB8" w:rsidP="00D101BE">
      <w:pPr>
        <w:numPr>
          <w:ilvl w:val="0"/>
          <w:numId w:val="26"/>
        </w:numPr>
        <w:rPr>
          <w:rFonts w:ascii="Arial" w:hAnsi="Arial" w:cs="Arial"/>
          <w:b/>
          <w:color w:val="0D0D0D"/>
          <w:sz w:val="24"/>
          <w:szCs w:val="24"/>
        </w:rPr>
      </w:pPr>
      <w:r w:rsidRPr="00DD2E45">
        <w:rPr>
          <w:rFonts w:ascii="Arial" w:hAnsi="Arial" w:cs="Arial"/>
          <w:b/>
          <w:color w:val="0D0D0D"/>
          <w:sz w:val="24"/>
          <w:szCs w:val="24"/>
        </w:rPr>
        <w:t>JOB SUMMARY:</w:t>
      </w:r>
    </w:p>
    <w:p w14:paraId="00B13597" w14:textId="77777777" w:rsidR="00142CB8" w:rsidRPr="00DD2E45" w:rsidRDefault="00142CB8" w:rsidP="00142CB8">
      <w:pPr>
        <w:rPr>
          <w:rFonts w:ascii="Arial" w:hAnsi="Arial" w:cs="Arial"/>
          <w:b/>
          <w:color w:val="0D0D0D"/>
          <w:sz w:val="24"/>
          <w:szCs w:val="24"/>
        </w:rPr>
      </w:pPr>
    </w:p>
    <w:p w14:paraId="29618A78" w14:textId="77777777" w:rsidR="00CD14D4" w:rsidRDefault="00142CB8" w:rsidP="00142CB8">
      <w:pPr>
        <w:rPr>
          <w:rFonts w:ascii="Arial" w:hAnsi="Arial" w:cs="Arial"/>
          <w:color w:val="0D0D0D"/>
          <w:sz w:val="24"/>
          <w:szCs w:val="24"/>
        </w:rPr>
      </w:pPr>
      <w:r w:rsidRPr="00DD2E45">
        <w:rPr>
          <w:rFonts w:ascii="Arial" w:hAnsi="Arial" w:cs="Arial"/>
          <w:color w:val="0D0D0D"/>
          <w:sz w:val="24"/>
          <w:szCs w:val="24"/>
        </w:rPr>
        <w:t xml:space="preserve">Within the context of the College's commitment to provide quality education for all, to </w:t>
      </w:r>
      <w:r w:rsidR="00CD14D4">
        <w:rPr>
          <w:rFonts w:ascii="Arial" w:hAnsi="Arial" w:cs="Arial"/>
          <w:color w:val="0D0D0D"/>
          <w:sz w:val="24"/>
          <w:szCs w:val="24"/>
        </w:rPr>
        <w:t xml:space="preserve">support students on provision for students with learning disabilities within the </w:t>
      </w:r>
      <w:r w:rsidR="00906746">
        <w:rPr>
          <w:rFonts w:ascii="Arial" w:hAnsi="Arial" w:cs="Arial"/>
          <w:color w:val="0D0D0D"/>
          <w:sz w:val="24"/>
          <w:szCs w:val="24"/>
        </w:rPr>
        <w:t>Department of Supported Learning.</w:t>
      </w:r>
    </w:p>
    <w:p w14:paraId="1E09E24E" w14:textId="77777777" w:rsidR="00CD14D4" w:rsidRDefault="00CD14D4" w:rsidP="00142CB8">
      <w:pPr>
        <w:rPr>
          <w:rFonts w:ascii="Arial" w:hAnsi="Arial" w:cs="Arial"/>
          <w:color w:val="0D0D0D"/>
          <w:sz w:val="24"/>
          <w:szCs w:val="24"/>
        </w:rPr>
      </w:pPr>
    </w:p>
    <w:p w14:paraId="7C3B9EF7" w14:textId="77777777" w:rsidR="00CD14D4" w:rsidRDefault="00CD14D4" w:rsidP="00142CB8">
      <w:pPr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The provision comprises three strands:</w:t>
      </w:r>
    </w:p>
    <w:p w14:paraId="164E5D03" w14:textId="77777777" w:rsidR="00CD14D4" w:rsidRDefault="00CD14D4" w:rsidP="00142CB8">
      <w:pPr>
        <w:rPr>
          <w:rFonts w:ascii="Arial" w:hAnsi="Arial" w:cs="Arial"/>
          <w:color w:val="0D0D0D"/>
          <w:sz w:val="24"/>
          <w:szCs w:val="24"/>
        </w:rPr>
      </w:pPr>
    </w:p>
    <w:p w14:paraId="5752EDEB" w14:textId="77777777" w:rsidR="00CD14D4" w:rsidRDefault="00CD14D4" w:rsidP="00D101BE">
      <w:pPr>
        <w:numPr>
          <w:ilvl w:val="0"/>
          <w:numId w:val="21"/>
        </w:numPr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Courses for students with more complex </w:t>
      </w:r>
      <w:r w:rsidR="00FC7B70">
        <w:rPr>
          <w:rFonts w:ascii="Arial" w:hAnsi="Arial" w:cs="Arial"/>
          <w:color w:val="0D0D0D"/>
          <w:sz w:val="24"/>
          <w:szCs w:val="24"/>
        </w:rPr>
        <w:t xml:space="preserve">learning and support </w:t>
      </w:r>
      <w:r>
        <w:rPr>
          <w:rFonts w:ascii="Arial" w:hAnsi="Arial" w:cs="Arial"/>
          <w:color w:val="0D0D0D"/>
          <w:sz w:val="24"/>
          <w:szCs w:val="24"/>
        </w:rPr>
        <w:t xml:space="preserve">needs, incl. </w:t>
      </w:r>
      <w:r w:rsidR="00FC7B70">
        <w:rPr>
          <w:rFonts w:ascii="Arial" w:hAnsi="Arial" w:cs="Arial"/>
          <w:color w:val="0D0D0D"/>
          <w:sz w:val="24"/>
          <w:szCs w:val="24"/>
        </w:rPr>
        <w:t xml:space="preserve">students with </w:t>
      </w:r>
      <w:r>
        <w:rPr>
          <w:rFonts w:ascii="Arial" w:hAnsi="Arial" w:cs="Arial"/>
          <w:color w:val="0D0D0D"/>
          <w:sz w:val="24"/>
          <w:szCs w:val="24"/>
        </w:rPr>
        <w:t>profound and multiple learning disabilities</w:t>
      </w:r>
    </w:p>
    <w:p w14:paraId="237E2232" w14:textId="77777777" w:rsidR="00CD14D4" w:rsidRDefault="00CD14D4" w:rsidP="00D101BE">
      <w:pPr>
        <w:ind w:left="720"/>
        <w:rPr>
          <w:rFonts w:ascii="Arial" w:hAnsi="Arial" w:cs="Arial"/>
          <w:color w:val="0D0D0D"/>
          <w:sz w:val="24"/>
          <w:szCs w:val="24"/>
        </w:rPr>
      </w:pPr>
    </w:p>
    <w:p w14:paraId="38F29921" w14:textId="77777777" w:rsidR="00CD14D4" w:rsidRDefault="00CD14D4" w:rsidP="00D101BE">
      <w:pPr>
        <w:numPr>
          <w:ilvl w:val="0"/>
          <w:numId w:val="21"/>
        </w:numPr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Courses for students with severe learning disabilities developing independent living and employability skills</w:t>
      </w:r>
    </w:p>
    <w:p w14:paraId="4DE94CF9" w14:textId="77777777" w:rsidR="00CD14D4" w:rsidRDefault="00CD14D4">
      <w:pPr>
        <w:rPr>
          <w:rFonts w:ascii="Arial" w:hAnsi="Arial" w:cs="Arial"/>
          <w:color w:val="0D0D0D"/>
          <w:sz w:val="24"/>
          <w:szCs w:val="24"/>
        </w:rPr>
      </w:pPr>
    </w:p>
    <w:p w14:paraId="0A3AB8F6" w14:textId="77777777" w:rsidR="00CD14D4" w:rsidRDefault="00CD14D4" w:rsidP="00D101BE">
      <w:pPr>
        <w:numPr>
          <w:ilvl w:val="0"/>
          <w:numId w:val="21"/>
        </w:numPr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Employability focused courses for students with a moderate learning disability</w:t>
      </w:r>
    </w:p>
    <w:p w14:paraId="09D67A4E" w14:textId="77777777" w:rsidR="00CD14D4" w:rsidRDefault="00CD14D4" w:rsidP="00142CB8">
      <w:pPr>
        <w:rPr>
          <w:rFonts w:ascii="Arial" w:hAnsi="Arial" w:cs="Arial"/>
          <w:color w:val="0D0D0D"/>
          <w:sz w:val="24"/>
          <w:szCs w:val="24"/>
        </w:rPr>
      </w:pPr>
    </w:p>
    <w:p w14:paraId="041EBA03" w14:textId="77777777" w:rsidR="00FC7B70" w:rsidRDefault="00FC7B70" w:rsidP="00142CB8">
      <w:pPr>
        <w:rPr>
          <w:rFonts w:ascii="Arial" w:hAnsi="Arial" w:cs="Arial"/>
          <w:color w:val="0D0D0D"/>
          <w:sz w:val="24"/>
          <w:szCs w:val="24"/>
        </w:rPr>
      </w:pPr>
      <w:r w:rsidRPr="008C5A1E">
        <w:rPr>
          <w:rFonts w:ascii="Arial" w:hAnsi="Arial" w:cs="Arial"/>
          <w:color w:val="0D0D0D"/>
          <w:sz w:val="24"/>
          <w:szCs w:val="24"/>
        </w:rPr>
        <w:t xml:space="preserve">You will be primarily, but not exclusively, assigned to one of these three strands, and </w:t>
      </w:r>
      <w:r w:rsidR="001E5690" w:rsidRPr="00D101BE">
        <w:rPr>
          <w:rFonts w:ascii="Arial" w:hAnsi="Arial" w:cs="Arial"/>
          <w:color w:val="0D0D0D"/>
          <w:sz w:val="24"/>
          <w:szCs w:val="24"/>
        </w:rPr>
        <w:t xml:space="preserve">be </w:t>
      </w:r>
      <w:r w:rsidRPr="008C5A1E">
        <w:rPr>
          <w:rFonts w:ascii="Arial" w:hAnsi="Arial" w:cs="Arial"/>
          <w:color w:val="0D0D0D"/>
          <w:sz w:val="24"/>
          <w:szCs w:val="24"/>
        </w:rPr>
        <w:t>expected to develop specialist practice within this area.  This assignment may change, and you will be expected to be flexible and responsive to students’ needs</w:t>
      </w:r>
      <w:r w:rsidR="008C5A1E" w:rsidRPr="008C5A1E">
        <w:rPr>
          <w:rFonts w:ascii="Arial" w:hAnsi="Arial" w:cs="Arial"/>
          <w:color w:val="0D0D0D"/>
          <w:sz w:val="24"/>
          <w:szCs w:val="24"/>
        </w:rPr>
        <w:t>, and to continually update your practice across the provision.</w:t>
      </w:r>
    </w:p>
    <w:p w14:paraId="29D2B6FE" w14:textId="77777777" w:rsidR="00CC759F" w:rsidRDefault="00CC759F" w:rsidP="00142CB8">
      <w:pPr>
        <w:rPr>
          <w:rFonts w:ascii="Arial" w:hAnsi="Arial" w:cs="Arial"/>
          <w:color w:val="0D0D0D"/>
          <w:sz w:val="24"/>
          <w:szCs w:val="24"/>
        </w:rPr>
      </w:pPr>
    </w:p>
    <w:p w14:paraId="13C30711" w14:textId="3735A0B8" w:rsidR="00CC759F" w:rsidRPr="001B40EB" w:rsidRDefault="00CC759F" w:rsidP="00CC759F">
      <w:pPr>
        <w:spacing w:after="120"/>
        <w:rPr>
          <w:rFonts w:ascii="Arial" w:hAnsi="Arial" w:cs="Arial"/>
          <w:sz w:val="24"/>
          <w:szCs w:val="24"/>
          <w:lang w:eastAsia="x-none"/>
        </w:rPr>
      </w:pPr>
      <w:r w:rsidRPr="001B40EB">
        <w:rPr>
          <w:rFonts w:ascii="Arial" w:hAnsi="Arial" w:cs="Arial"/>
          <w:sz w:val="24"/>
          <w:szCs w:val="24"/>
          <w:lang w:eastAsia="x-none"/>
        </w:rPr>
        <w:t xml:space="preserve">Learning Support Assistants on all courses are expected to fully participate in activities alongside students and support them in all lessons </w:t>
      </w:r>
      <w:r w:rsidR="00DE13AE" w:rsidRPr="001B40EB">
        <w:rPr>
          <w:rFonts w:ascii="Arial" w:hAnsi="Arial" w:cs="Arial"/>
          <w:sz w:val="24"/>
          <w:szCs w:val="24"/>
          <w:lang w:eastAsia="x-none"/>
        </w:rPr>
        <w:t>including</w:t>
      </w:r>
      <w:r w:rsidRPr="001B40EB">
        <w:rPr>
          <w:rFonts w:ascii="Arial" w:hAnsi="Arial" w:cs="Arial"/>
          <w:sz w:val="24"/>
          <w:szCs w:val="24"/>
          <w:lang w:eastAsia="x-none"/>
        </w:rPr>
        <w:t xml:space="preserve"> travel skills, community awareness, cooking, sports &amp; swimming, work experience placements, and </w:t>
      </w:r>
      <w:r w:rsidR="00DE13AE" w:rsidRPr="001B40EB">
        <w:rPr>
          <w:rFonts w:ascii="Arial" w:hAnsi="Arial" w:cs="Arial"/>
          <w:sz w:val="24"/>
          <w:szCs w:val="24"/>
          <w:lang w:eastAsia="x-none"/>
        </w:rPr>
        <w:t>work-related</w:t>
      </w:r>
      <w:r w:rsidRPr="001B40EB">
        <w:rPr>
          <w:rFonts w:ascii="Arial" w:hAnsi="Arial" w:cs="Arial"/>
          <w:sz w:val="24"/>
          <w:szCs w:val="24"/>
          <w:lang w:eastAsia="x-none"/>
        </w:rPr>
        <w:t xml:space="preserve"> sessions such as catering, painting &amp; decorating and woodwork, as well as in </w:t>
      </w:r>
      <w:r w:rsidR="00DE13AE" w:rsidRPr="001B40EB">
        <w:rPr>
          <w:rFonts w:ascii="Arial" w:hAnsi="Arial" w:cs="Arial"/>
          <w:sz w:val="24"/>
          <w:szCs w:val="24"/>
          <w:lang w:eastAsia="x-none"/>
        </w:rPr>
        <w:t>classroom-based</w:t>
      </w:r>
      <w:r w:rsidRPr="001B40EB">
        <w:rPr>
          <w:rFonts w:ascii="Arial" w:hAnsi="Arial" w:cs="Arial"/>
          <w:sz w:val="24"/>
          <w:szCs w:val="24"/>
          <w:lang w:eastAsia="x-none"/>
        </w:rPr>
        <w:t xml:space="preserve"> sessions. </w:t>
      </w:r>
    </w:p>
    <w:p w14:paraId="3BF2D405" w14:textId="77777777" w:rsidR="00DE0805" w:rsidRDefault="00DE0805" w:rsidP="00142CB8">
      <w:pPr>
        <w:rPr>
          <w:rFonts w:ascii="Arial" w:hAnsi="Arial" w:cs="Arial"/>
          <w:color w:val="0D0D0D"/>
          <w:sz w:val="24"/>
          <w:szCs w:val="24"/>
        </w:rPr>
      </w:pPr>
    </w:p>
    <w:p w14:paraId="6DBC8A2C" w14:textId="77777777" w:rsidR="00DE0805" w:rsidRDefault="00DE0805" w:rsidP="00142CB8">
      <w:pPr>
        <w:rPr>
          <w:rFonts w:ascii="Arial" w:hAnsi="Arial" w:cs="Arial"/>
          <w:color w:val="0D0D0D"/>
          <w:sz w:val="24"/>
          <w:szCs w:val="24"/>
        </w:rPr>
      </w:pPr>
    </w:p>
    <w:p w14:paraId="750DA953" w14:textId="77777777" w:rsidR="00DE0805" w:rsidRDefault="00DE0805" w:rsidP="00142CB8">
      <w:pPr>
        <w:rPr>
          <w:rFonts w:ascii="Arial" w:hAnsi="Arial" w:cs="Arial"/>
          <w:color w:val="0D0D0D"/>
          <w:sz w:val="24"/>
          <w:szCs w:val="24"/>
        </w:rPr>
      </w:pPr>
    </w:p>
    <w:p w14:paraId="2825D25C" w14:textId="77777777" w:rsidR="00DE0805" w:rsidRDefault="00DE0805" w:rsidP="00142CB8">
      <w:pPr>
        <w:rPr>
          <w:rFonts w:ascii="Arial" w:hAnsi="Arial" w:cs="Arial"/>
          <w:color w:val="0D0D0D"/>
          <w:sz w:val="24"/>
          <w:szCs w:val="24"/>
        </w:rPr>
      </w:pPr>
    </w:p>
    <w:p w14:paraId="4E03DAFA" w14:textId="77777777" w:rsidR="00DE0805" w:rsidRDefault="00DE0805" w:rsidP="00142CB8">
      <w:pPr>
        <w:rPr>
          <w:rFonts w:ascii="Arial" w:hAnsi="Arial" w:cs="Arial"/>
          <w:color w:val="0D0D0D"/>
          <w:sz w:val="24"/>
          <w:szCs w:val="24"/>
        </w:rPr>
      </w:pPr>
    </w:p>
    <w:p w14:paraId="04F49492" w14:textId="75C8ED4C" w:rsidR="00CC759F" w:rsidRDefault="00CC759F" w:rsidP="00142CB8">
      <w:pPr>
        <w:rPr>
          <w:rFonts w:ascii="Arial" w:hAnsi="Arial" w:cs="Arial"/>
          <w:color w:val="0D0D0D"/>
          <w:sz w:val="24"/>
          <w:szCs w:val="24"/>
        </w:rPr>
      </w:pPr>
      <w:r w:rsidRPr="00D101BE">
        <w:rPr>
          <w:rFonts w:ascii="Arial" w:hAnsi="Arial" w:cs="Arial"/>
          <w:color w:val="0D0D0D"/>
          <w:sz w:val="24"/>
          <w:szCs w:val="24"/>
        </w:rPr>
        <w:lastRenderedPageBreak/>
        <w:t xml:space="preserve">This is a physically demanding post and applicants need to be physically fit and to be able </w:t>
      </w:r>
      <w:r w:rsidR="00DE13AE" w:rsidRPr="00D101BE">
        <w:rPr>
          <w:rFonts w:ascii="Arial" w:hAnsi="Arial" w:cs="Arial"/>
          <w:color w:val="0D0D0D"/>
          <w:sz w:val="24"/>
          <w:szCs w:val="24"/>
        </w:rPr>
        <w:t>to cope</w:t>
      </w:r>
      <w:r w:rsidRPr="00D101BE">
        <w:rPr>
          <w:rFonts w:ascii="Arial" w:hAnsi="Arial" w:cs="Arial"/>
          <w:color w:val="0D0D0D"/>
          <w:sz w:val="24"/>
          <w:szCs w:val="24"/>
        </w:rPr>
        <w:t xml:space="preserve"> with the following types of situations</w:t>
      </w:r>
      <w:r w:rsidR="00CD2674">
        <w:rPr>
          <w:rFonts w:ascii="Arial" w:hAnsi="Arial" w:cs="Arial"/>
          <w:color w:val="0D0D0D"/>
          <w:sz w:val="24"/>
          <w:szCs w:val="24"/>
        </w:rPr>
        <w:t xml:space="preserve"> on a regular basis</w:t>
      </w:r>
      <w:r w:rsidRPr="00D101BE">
        <w:rPr>
          <w:rFonts w:ascii="Arial" w:hAnsi="Arial" w:cs="Arial"/>
          <w:color w:val="0D0D0D"/>
          <w:sz w:val="24"/>
          <w:szCs w:val="24"/>
        </w:rPr>
        <w:t xml:space="preserve">: </w:t>
      </w:r>
    </w:p>
    <w:p w14:paraId="35F46029" w14:textId="77777777" w:rsidR="00CC759F" w:rsidRDefault="00CC759F" w:rsidP="00142CB8">
      <w:pPr>
        <w:rPr>
          <w:rFonts w:ascii="Arial" w:hAnsi="Arial" w:cs="Arial"/>
          <w:color w:val="0D0D0D"/>
          <w:sz w:val="24"/>
          <w:szCs w:val="24"/>
        </w:rPr>
      </w:pPr>
    </w:p>
    <w:p w14:paraId="7B19C46E" w14:textId="77777777" w:rsidR="00CC759F" w:rsidRPr="00D101BE" w:rsidRDefault="00CC759F" w:rsidP="00CC759F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D101BE">
        <w:rPr>
          <w:rFonts w:ascii="Arial" w:hAnsi="Arial" w:cs="Arial"/>
          <w:sz w:val="24"/>
          <w:szCs w:val="24"/>
        </w:rPr>
        <w:t>Stand (e.g. workshop, kitchen) or sit (classroom) for long periods with students</w:t>
      </w:r>
    </w:p>
    <w:p w14:paraId="2691B15D" w14:textId="77777777" w:rsidR="00CC759F" w:rsidRPr="00D101BE" w:rsidRDefault="00CC759F" w:rsidP="00CC759F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D101BE">
        <w:rPr>
          <w:rFonts w:ascii="Arial" w:hAnsi="Arial" w:cs="Arial"/>
          <w:sz w:val="24"/>
          <w:szCs w:val="24"/>
        </w:rPr>
        <w:t>Support students with mobility difficulties incl. physical support (e.g. stairs, getting on minibus), transfers (e.g. from wheelchair to toilet) and using a hoist</w:t>
      </w:r>
    </w:p>
    <w:p w14:paraId="3E4E0AF0" w14:textId="77777777" w:rsidR="00CC759F" w:rsidRPr="00D101BE" w:rsidRDefault="00CC759F" w:rsidP="00CC759F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D101BE">
        <w:rPr>
          <w:rFonts w:ascii="Arial" w:hAnsi="Arial" w:cs="Arial"/>
          <w:sz w:val="24"/>
          <w:szCs w:val="24"/>
        </w:rPr>
        <w:t>Support students with personal care needs</w:t>
      </w:r>
    </w:p>
    <w:p w14:paraId="53065DF9" w14:textId="77777777" w:rsidR="00CC759F" w:rsidRPr="00D101BE" w:rsidRDefault="00CC759F" w:rsidP="00CC759F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D101BE">
        <w:rPr>
          <w:rFonts w:ascii="Arial" w:hAnsi="Arial" w:cs="Arial"/>
          <w:sz w:val="24"/>
          <w:szCs w:val="24"/>
        </w:rPr>
        <w:t>Travel with students in the community incl. pushing a manual wheelchair and using all forms of public transport</w:t>
      </w:r>
    </w:p>
    <w:p w14:paraId="364FE98E" w14:textId="77777777" w:rsidR="00CC759F" w:rsidRPr="00D101BE" w:rsidRDefault="00CC759F" w:rsidP="00CC759F">
      <w:pPr>
        <w:pStyle w:val="ListParagraph"/>
        <w:numPr>
          <w:ilvl w:val="0"/>
          <w:numId w:val="25"/>
        </w:numPr>
        <w:spacing w:after="160" w:line="259" w:lineRule="auto"/>
        <w:contextualSpacing/>
        <w:rPr>
          <w:rFonts w:ascii="Arial" w:hAnsi="Arial" w:cs="Arial"/>
          <w:sz w:val="24"/>
          <w:szCs w:val="24"/>
        </w:rPr>
      </w:pPr>
      <w:r w:rsidRPr="00D101BE">
        <w:rPr>
          <w:rFonts w:ascii="Arial" w:hAnsi="Arial" w:cs="Arial"/>
          <w:sz w:val="24"/>
          <w:szCs w:val="24"/>
        </w:rPr>
        <w:t>Support students in sports and swimming lessons</w:t>
      </w:r>
    </w:p>
    <w:p w14:paraId="32BFCD18" w14:textId="77777777" w:rsidR="00CC759F" w:rsidRDefault="00CC759F" w:rsidP="00142CB8">
      <w:pPr>
        <w:rPr>
          <w:rFonts w:ascii="Arial" w:hAnsi="Arial" w:cs="Arial"/>
          <w:color w:val="0D0D0D"/>
          <w:sz w:val="24"/>
          <w:szCs w:val="24"/>
        </w:rPr>
      </w:pPr>
    </w:p>
    <w:p w14:paraId="032BE9C3" w14:textId="77777777" w:rsidR="00142CB8" w:rsidRDefault="00CC759F" w:rsidP="00142C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br w:type="page"/>
      </w:r>
    </w:p>
    <w:p w14:paraId="46B3A1BA" w14:textId="77777777" w:rsidR="00142CB8" w:rsidRDefault="00142CB8" w:rsidP="00D101BE">
      <w:pPr>
        <w:numPr>
          <w:ilvl w:val="0"/>
          <w:numId w:val="2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JOB CONTENT:</w:t>
      </w:r>
    </w:p>
    <w:p w14:paraId="745025C6" w14:textId="77777777" w:rsidR="00142CB8" w:rsidRDefault="00142CB8" w:rsidP="00142CB8">
      <w:pPr>
        <w:rPr>
          <w:rFonts w:ascii="Arial" w:hAnsi="Arial" w:cs="Arial"/>
          <w:b/>
          <w:sz w:val="24"/>
          <w:szCs w:val="24"/>
        </w:rPr>
      </w:pPr>
    </w:p>
    <w:p w14:paraId="41C61F88" w14:textId="77777777" w:rsidR="00142CB8" w:rsidRDefault="00142CB8" w:rsidP="00142C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main duties are as follows:</w:t>
      </w:r>
    </w:p>
    <w:p w14:paraId="68B46EF5" w14:textId="77777777" w:rsidR="00933D1F" w:rsidRDefault="00933D1F" w:rsidP="00142CB8">
      <w:pPr>
        <w:rPr>
          <w:rFonts w:ascii="Arial" w:hAnsi="Arial" w:cs="Arial"/>
          <w:sz w:val="24"/>
          <w:szCs w:val="24"/>
        </w:rPr>
      </w:pPr>
    </w:p>
    <w:p w14:paraId="6D11A2F0" w14:textId="77777777" w:rsidR="00933D1F" w:rsidRDefault="00933D1F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with tutors </w:t>
      </w:r>
      <w:r w:rsidR="0036702A">
        <w:rPr>
          <w:rFonts w:ascii="Arial" w:hAnsi="Arial" w:cs="Arial"/>
          <w:sz w:val="24"/>
          <w:szCs w:val="24"/>
        </w:rPr>
        <w:t xml:space="preserve">and teachers </w:t>
      </w:r>
      <w:r>
        <w:rPr>
          <w:rFonts w:ascii="Arial" w:hAnsi="Arial" w:cs="Arial"/>
          <w:sz w:val="24"/>
          <w:szCs w:val="24"/>
        </w:rPr>
        <w:t>to develop and implement Individual Learning</w:t>
      </w:r>
      <w:r>
        <w:rPr>
          <w:rFonts w:ascii="Arial" w:hAnsi="Arial" w:cs="Arial"/>
          <w:sz w:val="24"/>
          <w:szCs w:val="24"/>
          <w:lang w:val="en-GB"/>
        </w:rPr>
        <w:t xml:space="preserve"> Programmes</w:t>
      </w:r>
      <w:r>
        <w:rPr>
          <w:rFonts w:ascii="Arial" w:hAnsi="Arial" w:cs="Arial"/>
          <w:sz w:val="24"/>
          <w:szCs w:val="24"/>
        </w:rPr>
        <w:t xml:space="preserve"> and Support Plans for students.</w:t>
      </w:r>
    </w:p>
    <w:p w14:paraId="58A4CDA4" w14:textId="77777777" w:rsidR="00933D1F" w:rsidRDefault="00933D1F" w:rsidP="00D101BE">
      <w:pPr>
        <w:ind w:firstLine="720"/>
        <w:rPr>
          <w:rFonts w:ascii="Arial" w:hAnsi="Arial" w:cs="Arial"/>
          <w:sz w:val="24"/>
          <w:szCs w:val="24"/>
        </w:rPr>
      </w:pPr>
    </w:p>
    <w:p w14:paraId="4572018B" w14:textId="77777777" w:rsidR="00933D1F" w:rsidRDefault="00933D1F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appropriate </w:t>
      </w:r>
      <w:r w:rsidR="00CF423E">
        <w:rPr>
          <w:rFonts w:ascii="Arial" w:hAnsi="Arial" w:cs="Arial"/>
          <w:sz w:val="24"/>
          <w:szCs w:val="24"/>
        </w:rPr>
        <w:t>and effective</w:t>
      </w:r>
      <w:r>
        <w:rPr>
          <w:rFonts w:ascii="Arial" w:hAnsi="Arial" w:cs="Arial"/>
          <w:sz w:val="24"/>
          <w:szCs w:val="24"/>
        </w:rPr>
        <w:t xml:space="preserve"> </w:t>
      </w:r>
      <w:r w:rsidR="00CF423E">
        <w:rPr>
          <w:rFonts w:ascii="Arial" w:hAnsi="Arial" w:cs="Arial"/>
          <w:sz w:val="24"/>
          <w:szCs w:val="24"/>
        </w:rPr>
        <w:t xml:space="preserve">learning and behavior </w:t>
      </w:r>
      <w:r>
        <w:rPr>
          <w:rFonts w:ascii="Arial" w:hAnsi="Arial" w:cs="Arial"/>
          <w:sz w:val="24"/>
          <w:szCs w:val="24"/>
        </w:rPr>
        <w:t>support for students (including 1:1</w:t>
      </w:r>
      <w:r w:rsidR="008C5A1E">
        <w:rPr>
          <w:rFonts w:ascii="Arial" w:hAnsi="Arial" w:cs="Arial"/>
          <w:sz w:val="24"/>
          <w:szCs w:val="24"/>
        </w:rPr>
        <w:t xml:space="preserve"> support</w:t>
      </w:r>
      <w:r>
        <w:rPr>
          <w:rFonts w:ascii="Arial" w:hAnsi="Arial" w:cs="Arial"/>
          <w:sz w:val="24"/>
          <w:szCs w:val="24"/>
        </w:rPr>
        <w:t>)</w:t>
      </w:r>
      <w:r w:rsidR="00CD14D4">
        <w:rPr>
          <w:rFonts w:ascii="Arial" w:hAnsi="Arial" w:cs="Arial"/>
          <w:sz w:val="24"/>
          <w:szCs w:val="24"/>
        </w:rPr>
        <w:t xml:space="preserve"> that actively promotes their ind</w:t>
      </w:r>
      <w:r w:rsidR="00B7524E">
        <w:rPr>
          <w:rFonts w:ascii="Arial" w:hAnsi="Arial" w:cs="Arial"/>
          <w:sz w:val="24"/>
          <w:szCs w:val="24"/>
        </w:rPr>
        <w:t>ependence and skills development</w:t>
      </w:r>
    </w:p>
    <w:p w14:paraId="41B1F9BA" w14:textId="77777777" w:rsidR="00933D1F" w:rsidRDefault="00933D1F" w:rsidP="00933D1F">
      <w:pPr>
        <w:rPr>
          <w:rFonts w:ascii="Arial" w:hAnsi="Arial" w:cs="Arial"/>
          <w:sz w:val="24"/>
          <w:szCs w:val="24"/>
        </w:rPr>
      </w:pPr>
    </w:p>
    <w:p w14:paraId="63C6324E" w14:textId="77777777" w:rsidR="00933D1F" w:rsidRDefault="00933D1F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and supervise</w:t>
      </w:r>
      <w:r w:rsidRPr="00BB70EC">
        <w:rPr>
          <w:rFonts w:ascii="Arial" w:hAnsi="Arial" w:cs="Arial"/>
          <w:sz w:val="24"/>
          <w:szCs w:val="24"/>
        </w:rPr>
        <w:t xml:space="preserve"> students at the beginning and end of their College </w:t>
      </w:r>
      <w:r w:rsidR="00795E83">
        <w:rPr>
          <w:rFonts w:ascii="Arial" w:hAnsi="Arial" w:cs="Arial"/>
          <w:sz w:val="24"/>
          <w:szCs w:val="24"/>
        </w:rPr>
        <w:t xml:space="preserve">day </w:t>
      </w:r>
      <w:r w:rsidRPr="00BB70EC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 xml:space="preserve">during </w:t>
      </w:r>
      <w:r w:rsidRPr="00BB70EC">
        <w:rPr>
          <w:rFonts w:ascii="Arial" w:hAnsi="Arial" w:cs="Arial"/>
          <w:sz w:val="24"/>
          <w:szCs w:val="24"/>
        </w:rPr>
        <w:t>breaks and lunchtimes</w:t>
      </w:r>
      <w:r w:rsidR="00795E83">
        <w:rPr>
          <w:rFonts w:ascii="Arial" w:hAnsi="Arial" w:cs="Arial"/>
          <w:sz w:val="24"/>
          <w:szCs w:val="24"/>
        </w:rPr>
        <w:t>, and support informal learning throughout</w:t>
      </w:r>
    </w:p>
    <w:p w14:paraId="4584BD17" w14:textId="77777777" w:rsidR="0036702A" w:rsidRDefault="0036702A" w:rsidP="00D101BE">
      <w:pPr>
        <w:rPr>
          <w:rFonts w:ascii="Arial" w:hAnsi="Arial" w:cs="Arial"/>
          <w:sz w:val="24"/>
          <w:szCs w:val="24"/>
        </w:rPr>
      </w:pPr>
    </w:p>
    <w:p w14:paraId="105704A2" w14:textId="77777777" w:rsidR="0036702A" w:rsidRDefault="00CF423E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 students’ attendance and punctuality</w:t>
      </w:r>
    </w:p>
    <w:p w14:paraId="75597631" w14:textId="77777777" w:rsidR="00933D1F" w:rsidRDefault="00933D1F" w:rsidP="00933D1F">
      <w:pPr>
        <w:rPr>
          <w:rFonts w:ascii="Arial" w:hAnsi="Arial" w:cs="Arial"/>
          <w:sz w:val="24"/>
          <w:szCs w:val="24"/>
        </w:rPr>
      </w:pPr>
    </w:p>
    <w:p w14:paraId="0418309D" w14:textId="77777777" w:rsidR="00933D1F" w:rsidRDefault="0036702A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all</w:t>
      </w:r>
      <w:r w:rsidR="00933D1F">
        <w:rPr>
          <w:rFonts w:ascii="Arial" w:hAnsi="Arial" w:cs="Arial"/>
          <w:sz w:val="24"/>
          <w:szCs w:val="24"/>
        </w:rPr>
        <w:t xml:space="preserve"> students</w:t>
      </w:r>
      <w:r>
        <w:rPr>
          <w:rFonts w:ascii="Arial" w:hAnsi="Arial" w:cs="Arial"/>
          <w:sz w:val="24"/>
          <w:szCs w:val="24"/>
        </w:rPr>
        <w:t>, including wheelchair users and those with mobility support needs,</w:t>
      </w:r>
      <w:r w:rsidR="00933D1F">
        <w:rPr>
          <w:rFonts w:ascii="Arial" w:hAnsi="Arial" w:cs="Arial"/>
          <w:sz w:val="24"/>
          <w:szCs w:val="24"/>
        </w:rPr>
        <w:t xml:space="preserve"> </w:t>
      </w:r>
      <w:r w:rsidR="00795E83">
        <w:rPr>
          <w:rFonts w:ascii="Arial" w:hAnsi="Arial" w:cs="Arial"/>
          <w:sz w:val="24"/>
          <w:szCs w:val="24"/>
        </w:rPr>
        <w:t>to safely access the community on foot and using public or minibus transport, travel between college sites, and support the development of travel skills incl. providing</w:t>
      </w:r>
      <w:r w:rsidR="00933D1F">
        <w:rPr>
          <w:rFonts w:ascii="Arial" w:hAnsi="Arial" w:cs="Arial"/>
          <w:sz w:val="24"/>
          <w:szCs w:val="24"/>
        </w:rPr>
        <w:t xml:space="preserve"> individual travel training as required.</w:t>
      </w:r>
    </w:p>
    <w:p w14:paraId="2F0D9F6C" w14:textId="77777777" w:rsidR="00933D1F" w:rsidRDefault="00933D1F" w:rsidP="00933D1F">
      <w:pPr>
        <w:ind w:left="720" w:hanging="720"/>
        <w:rPr>
          <w:rFonts w:ascii="Arial" w:hAnsi="Arial" w:cs="Arial"/>
          <w:sz w:val="24"/>
          <w:szCs w:val="24"/>
        </w:rPr>
      </w:pPr>
    </w:p>
    <w:p w14:paraId="38A9C867" w14:textId="77777777" w:rsidR="00933D1F" w:rsidRDefault="00933D1F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approp</w:t>
      </w:r>
      <w:r w:rsidR="00795E83">
        <w:rPr>
          <w:rFonts w:ascii="Arial" w:hAnsi="Arial" w:cs="Arial"/>
          <w:sz w:val="24"/>
          <w:szCs w:val="24"/>
        </w:rPr>
        <w:t xml:space="preserve">riate support students </w:t>
      </w:r>
      <w:r w:rsidR="00CF423E">
        <w:rPr>
          <w:rFonts w:ascii="Arial" w:hAnsi="Arial" w:cs="Arial"/>
          <w:sz w:val="24"/>
          <w:szCs w:val="24"/>
        </w:rPr>
        <w:t xml:space="preserve">to develop their employability skills </w:t>
      </w:r>
      <w:r>
        <w:rPr>
          <w:rFonts w:ascii="Arial" w:hAnsi="Arial" w:cs="Arial"/>
          <w:sz w:val="24"/>
          <w:szCs w:val="24"/>
        </w:rPr>
        <w:t>on work experience placements</w:t>
      </w:r>
      <w:r w:rsidR="00795E83">
        <w:rPr>
          <w:rFonts w:ascii="Arial" w:hAnsi="Arial" w:cs="Arial"/>
          <w:sz w:val="24"/>
          <w:szCs w:val="24"/>
        </w:rPr>
        <w:t>, volunteering positions, at their mini-jobs, or other employability opportunities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479ECE9" w14:textId="77777777" w:rsidR="00FC7B70" w:rsidRDefault="00FC7B70" w:rsidP="00D101BE">
      <w:pPr>
        <w:rPr>
          <w:rFonts w:ascii="Arial" w:hAnsi="Arial" w:cs="Arial"/>
          <w:sz w:val="24"/>
          <w:szCs w:val="24"/>
        </w:rPr>
      </w:pPr>
    </w:p>
    <w:p w14:paraId="34828A26" w14:textId="77777777" w:rsidR="00FC7B70" w:rsidRDefault="00FC7B70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8C5A1E">
        <w:rPr>
          <w:rFonts w:ascii="Arial" w:hAnsi="Arial" w:cs="Arial"/>
          <w:sz w:val="24"/>
          <w:szCs w:val="24"/>
        </w:rPr>
        <w:t>Support students to develop literacy, numeracy and communication skills</w:t>
      </w:r>
      <w:r w:rsidR="00B7524E">
        <w:rPr>
          <w:rFonts w:ascii="Arial" w:hAnsi="Arial" w:cs="Arial"/>
          <w:sz w:val="24"/>
          <w:szCs w:val="24"/>
        </w:rPr>
        <w:t xml:space="preserve"> including using augmented communication devices, Makaton and PECS.</w:t>
      </w:r>
    </w:p>
    <w:p w14:paraId="0EFAB60A" w14:textId="77777777" w:rsidR="00933D1F" w:rsidRDefault="00933D1F" w:rsidP="00933D1F">
      <w:pPr>
        <w:rPr>
          <w:rFonts w:ascii="Arial" w:hAnsi="Arial" w:cs="Arial"/>
          <w:sz w:val="24"/>
          <w:szCs w:val="24"/>
        </w:rPr>
      </w:pPr>
    </w:p>
    <w:p w14:paraId="43265621" w14:textId="77777777" w:rsidR="00795E83" w:rsidRDefault="00933D1F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Take responsibility for the students' </w:t>
      </w:r>
      <w:r w:rsidR="00795E83">
        <w:rPr>
          <w:rFonts w:ascii="Arial" w:hAnsi="Arial" w:cs="Arial"/>
          <w:sz w:val="24"/>
          <w:szCs w:val="24"/>
        </w:rPr>
        <w:t xml:space="preserve">personal and </w:t>
      </w:r>
      <w:r>
        <w:rPr>
          <w:rFonts w:ascii="Arial" w:hAnsi="Arial" w:cs="Arial"/>
          <w:sz w:val="24"/>
          <w:szCs w:val="24"/>
        </w:rPr>
        <w:t xml:space="preserve">self-care programmes </w:t>
      </w:r>
      <w:r w:rsidR="00B7524E">
        <w:rPr>
          <w:rFonts w:ascii="Arial" w:hAnsi="Arial" w:cs="Arial"/>
          <w:sz w:val="24"/>
          <w:szCs w:val="24"/>
        </w:rPr>
        <w:t>incl. manual handling and hoisting</w:t>
      </w:r>
    </w:p>
    <w:p w14:paraId="30C3082E" w14:textId="77777777" w:rsidR="00933D1F" w:rsidRDefault="00933D1F" w:rsidP="00933D1F">
      <w:pPr>
        <w:rPr>
          <w:rFonts w:ascii="Arial" w:hAnsi="Arial" w:cs="Arial"/>
          <w:sz w:val="24"/>
          <w:szCs w:val="24"/>
        </w:rPr>
      </w:pPr>
    </w:p>
    <w:p w14:paraId="451D9E88" w14:textId="77777777" w:rsidR="0036702A" w:rsidRDefault="00CD14D4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 students’ additional support needs incl </w:t>
      </w:r>
      <w:r w:rsidR="00B7524E">
        <w:rPr>
          <w:rFonts w:ascii="Arial" w:hAnsi="Arial" w:cs="Arial"/>
          <w:sz w:val="24"/>
          <w:szCs w:val="24"/>
        </w:rPr>
        <w:t xml:space="preserve">following physiotherapy, OT, SALT guidelines and </w:t>
      </w:r>
      <w:r w:rsidR="003519FD">
        <w:rPr>
          <w:rFonts w:ascii="Arial" w:hAnsi="Arial" w:cs="Arial"/>
          <w:sz w:val="24"/>
          <w:szCs w:val="24"/>
        </w:rPr>
        <w:t>programmes, enteral</w:t>
      </w:r>
      <w:r w:rsidR="00B7524E">
        <w:rPr>
          <w:rFonts w:ascii="Arial" w:hAnsi="Arial" w:cs="Arial"/>
          <w:sz w:val="24"/>
          <w:szCs w:val="24"/>
        </w:rPr>
        <w:t xml:space="preserve"> feed programmes and</w:t>
      </w:r>
      <w:r w:rsidR="008C5A1E">
        <w:rPr>
          <w:rFonts w:ascii="Arial" w:hAnsi="Arial" w:cs="Arial"/>
          <w:sz w:val="24"/>
          <w:szCs w:val="24"/>
        </w:rPr>
        <w:t>,</w:t>
      </w:r>
      <w:r w:rsidR="00B7524E">
        <w:rPr>
          <w:rFonts w:ascii="Arial" w:hAnsi="Arial" w:cs="Arial"/>
          <w:sz w:val="24"/>
          <w:szCs w:val="24"/>
        </w:rPr>
        <w:t xml:space="preserve"> in conjunction with tutors</w:t>
      </w:r>
      <w:r w:rsidR="008C5A1E">
        <w:rPr>
          <w:rFonts w:ascii="Arial" w:hAnsi="Arial" w:cs="Arial"/>
          <w:sz w:val="24"/>
          <w:szCs w:val="24"/>
        </w:rPr>
        <w:t>,</w:t>
      </w:r>
      <w:r w:rsidR="00B7524E">
        <w:rPr>
          <w:rFonts w:ascii="Arial" w:hAnsi="Arial" w:cs="Arial"/>
          <w:sz w:val="24"/>
          <w:szCs w:val="24"/>
        </w:rPr>
        <w:t xml:space="preserve"> developing and implementing positive behavior support plans. </w:t>
      </w:r>
    </w:p>
    <w:p w14:paraId="1C57AEBC" w14:textId="77777777" w:rsidR="0036702A" w:rsidRDefault="0036702A" w:rsidP="00CF423E">
      <w:pPr>
        <w:rPr>
          <w:rFonts w:ascii="Arial" w:hAnsi="Arial" w:cs="Arial"/>
          <w:sz w:val="24"/>
          <w:szCs w:val="24"/>
        </w:rPr>
      </w:pPr>
    </w:p>
    <w:p w14:paraId="6AD72847" w14:textId="77777777" w:rsidR="00795E83" w:rsidRDefault="00CD14D4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Effectively and safely s</w:t>
      </w:r>
      <w:r w:rsidR="00795E83">
        <w:rPr>
          <w:rFonts w:ascii="Arial" w:hAnsi="Arial" w:cs="Arial"/>
          <w:sz w:val="24"/>
          <w:szCs w:val="24"/>
        </w:rPr>
        <w:t>upport students with additional medical needs</w:t>
      </w:r>
      <w:r w:rsidR="008C5A1E">
        <w:rPr>
          <w:rFonts w:ascii="Arial" w:hAnsi="Arial" w:cs="Arial"/>
          <w:sz w:val="24"/>
          <w:szCs w:val="24"/>
        </w:rPr>
        <w:t>,</w:t>
      </w:r>
      <w:r w:rsidR="00795E83">
        <w:rPr>
          <w:rFonts w:ascii="Arial" w:hAnsi="Arial" w:cs="Arial"/>
          <w:sz w:val="24"/>
          <w:szCs w:val="24"/>
        </w:rPr>
        <w:t xml:space="preserve"> incl. but not restricted to administration of medication, and diabetes and epilepsy management</w:t>
      </w:r>
      <w:r w:rsidR="008C5A1E">
        <w:rPr>
          <w:rFonts w:ascii="Arial" w:hAnsi="Arial" w:cs="Arial"/>
          <w:sz w:val="24"/>
          <w:szCs w:val="24"/>
        </w:rPr>
        <w:t>.</w:t>
      </w:r>
    </w:p>
    <w:p w14:paraId="5B311EA8" w14:textId="77777777" w:rsidR="00933D1F" w:rsidRDefault="00933D1F" w:rsidP="00D101BE">
      <w:pPr>
        <w:ind w:firstLine="60"/>
        <w:rPr>
          <w:rFonts w:ascii="Arial" w:hAnsi="Arial" w:cs="Arial"/>
          <w:sz w:val="24"/>
          <w:szCs w:val="24"/>
        </w:rPr>
      </w:pPr>
    </w:p>
    <w:p w14:paraId="0671FE68" w14:textId="77777777" w:rsidR="00933D1F" w:rsidRDefault="008D26F8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Prepare resources</w:t>
      </w:r>
      <w:r w:rsidR="00933D1F">
        <w:rPr>
          <w:rFonts w:ascii="Arial" w:hAnsi="Arial" w:cs="Arial"/>
          <w:sz w:val="24"/>
          <w:szCs w:val="24"/>
        </w:rPr>
        <w:t xml:space="preserve"> and equipment as directed by Lecturers.</w:t>
      </w:r>
    </w:p>
    <w:p w14:paraId="5E399A6B" w14:textId="77777777" w:rsidR="00933D1F" w:rsidRDefault="00933D1F" w:rsidP="00933D1F">
      <w:pPr>
        <w:rPr>
          <w:rFonts w:ascii="Arial" w:hAnsi="Arial" w:cs="Arial"/>
          <w:sz w:val="24"/>
          <w:szCs w:val="24"/>
        </w:rPr>
      </w:pPr>
    </w:p>
    <w:p w14:paraId="62E5F561" w14:textId="77777777" w:rsidR="00933D1F" w:rsidRDefault="00933D1F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Clear and tidy up classrooms</w:t>
      </w:r>
      <w:r w:rsidR="00795E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maintain learning areas</w:t>
      </w:r>
      <w:r w:rsidR="008C5A1E">
        <w:rPr>
          <w:rFonts w:ascii="Arial" w:hAnsi="Arial" w:cs="Arial"/>
          <w:sz w:val="24"/>
          <w:szCs w:val="24"/>
        </w:rPr>
        <w:t>, displays</w:t>
      </w:r>
      <w:r w:rsidR="00795E83">
        <w:rPr>
          <w:rFonts w:ascii="Arial" w:hAnsi="Arial" w:cs="Arial"/>
          <w:sz w:val="24"/>
          <w:szCs w:val="24"/>
        </w:rPr>
        <w:t xml:space="preserve"> and notice boards</w:t>
      </w:r>
    </w:p>
    <w:p w14:paraId="2B036368" w14:textId="77777777" w:rsidR="0036702A" w:rsidRDefault="0036702A" w:rsidP="00CF423E">
      <w:pPr>
        <w:rPr>
          <w:rFonts w:ascii="Arial" w:hAnsi="Arial" w:cs="Arial"/>
          <w:color w:val="7030A0"/>
          <w:sz w:val="24"/>
          <w:szCs w:val="24"/>
        </w:rPr>
      </w:pPr>
    </w:p>
    <w:p w14:paraId="3C09461A" w14:textId="77777777" w:rsidR="00C47818" w:rsidRPr="00D101BE" w:rsidRDefault="00C47818" w:rsidP="00D101BE">
      <w:pPr>
        <w:numPr>
          <w:ilvl w:val="0"/>
          <w:numId w:val="22"/>
        </w:numPr>
        <w:rPr>
          <w:rFonts w:ascii="Arial" w:hAnsi="Arial" w:cs="Arial"/>
          <w:color w:val="7030A0"/>
          <w:sz w:val="24"/>
          <w:szCs w:val="24"/>
        </w:rPr>
      </w:pPr>
      <w:r w:rsidRPr="00DD2E45">
        <w:rPr>
          <w:rFonts w:ascii="Arial" w:hAnsi="Arial" w:cs="Arial"/>
          <w:color w:val="0D0D0D"/>
          <w:sz w:val="24"/>
          <w:szCs w:val="24"/>
        </w:rPr>
        <w:t xml:space="preserve">Liaise </w:t>
      </w:r>
      <w:r w:rsidR="00CF423E">
        <w:rPr>
          <w:rFonts w:ascii="Arial" w:hAnsi="Arial" w:cs="Arial"/>
          <w:color w:val="0D0D0D"/>
          <w:sz w:val="24"/>
          <w:szCs w:val="24"/>
        </w:rPr>
        <w:t xml:space="preserve">with and support teachers, tutors, LSA colleagues </w:t>
      </w:r>
      <w:r w:rsidR="008C5A1E">
        <w:rPr>
          <w:rFonts w:ascii="Arial" w:hAnsi="Arial" w:cs="Arial"/>
          <w:color w:val="0D0D0D"/>
          <w:sz w:val="24"/>
          <w:szCs w:val="24"/>
        </w:rPr>
        <w:t>and management staff</w:t>
      </w:r>
      <w:r w:rsidR="00CF423E">
        <w:rPr>
          <w:rFonts w:ascii="Arial" w:hAnsi="Arial" w:cs="Arial"/>
          <w:color w:val="0D0D0D"/>
          <w:sz w:val="24"/>
          <w:szCs w:val="24"/>
        </w:rPr>
        <w:t xml:space="preserve"> </w:t>
      </w:r>
      <w:r w:rsidRPr="00DD2E45">
        <w:rPr>
          <w:rFonts w:ascii="Arial" w:hAnsi="Arial" w:cs="Arial"/>
          <w:color w:val="0D0D0D"/>
          <w:sz w:val="24"/>
          <w:szCs w:val="24"/>
        </w:rPr>
        <w:t xml:space="preserve">to ensure </w:t>
      </w:r>
      <w:r w:rsidR="00CF423E">
        <w:rPr>
          <w:rFonts w:ascii="Arial" w:hAnsi="Arial" w:cs="Arial"/>
          <w:color w:val="0D0D0D"/>
          <w:sz w:val="24"/>
          <w:szCs w:val="24"/>
        </w:rPr>
        <w:t xml:space="preserve">that the </w:t>
      </w:r>
      <w:r w:rsidRPr="00DD2E45">
        <w:rPr>
          <w:rFonts w:ascii="Arial" w:hAnsi="Arial" w:cs="Arial"/>
          <w:color w:val="0D0D0D"/>
          <w:sz w:val="24"/>
          <w:szCs w:val="24"/>
        </w:rPr>
        <w:t>team of LSA</w:t>
      </w:r>
      <w:r w:rsidR="007A7EB0" w:rsidRPr="00DD2E45">
        <w:rPr>
          <w:rFonts w:ascii="Arial" w:hAnsi="Arial" w:cs="Arial"/>
          <w:color w:val="0D0D0D"/>
          <w:sz w:val="24"/>
          <w:szCs w:val="24"/>
        </w:rPr>
        <w:t>s support students effectively and follow best practice</w:t>
      </w:r>
      <w:r w:rsidRPr="00DD2E45">
        <w:rPr>
          <w:rFonts w:ascii="Arial" w:hAnsi="Arial" w:cs="Arial"/>
          <w:color w:val="0D0D0D"/>
          <w:sz w:val="24"/>
          <w:szCs w:val="24"/>
        </w:rPr>
        <w:t>.</w:t>
      </w:r>
    </w:p>
    <w:p w14:paraId="4AD32B90" w14:textId="77777777" w:rsidR="00876451" w:rsidRPr="00DD2E45" w:rsidRDefault="00876451" w:rsidP="00142CB8">
      <w:pPr>
        <w:rPr>
          <w:rFonts w:ascii="Arial" w:hAnsi="Arial" w:cs="Arial"/>
          <w:color w:val="0D0D0D"/>
          <w:sz w:val="24"/>
          <w:szCs w:val="24"/>
        </w:rPr>
      </w:pPr>
    </w:p>
    <w:p w14:paraId="223AFE2B" w14:textId="1C4CFDE1" w:rsidR="00C47818" w:rsidRDefault="00C47818" w:rsidP="00D101BE">
      <w:pPr>
        <w:numPr>
          <w:ilvl w:val="0"/>
          <w:numId w:val="22"/>
        </w:numPr>
        <w:rPr>
          <w:rFonts w:ascii="Arial" w:hAnsi="Arial" w:cs="Arial"/>
          <w:color w:val="0D0D0D"/>
          <w:sz w:val="24"/>
          <w:szCs w:val="24"/>
        </w:rPr>
      </w:pPr>
      <w:r w:rsidRPr="00DD2E45">
        <w:rPr>
          <w:rFonts w:ascii="Arial" w:hAnsi="Arial" w:cs="Arial"/>
          <w:color w:val="0D0D0D"/>
          <w:sz w:val="24"/>
          <w:szCs w:val="24"/>
        </w:rPr>
        <w:lastRenderedPageBreak/>
        <w:t xml:space="preserve">Undertake specialist training </w:t>
      </w:r>
      <w:r w:rsidR="00282B6C" w:rsidRPr="00DD2E45">
        <w:rPr>
          <w:rFonts w:ascii="Arial" w:hAnsi="Arial" w:cs="Arial"/>
          <w:color w:val="0D0D0D"/>
          <w:sz w:val="24"/>
          <w:szCs w:val="24"/>
        </w:rPr>
        <w:t>to</w:t>
      </w:r>
      <w:r w:rsidR="00C37B33" w:rsidRPr="00DD2E45">
        <w:rPr>
          <w:rFonts w:ascii="Arial" w:hAnsi="Arial" w:cs="Arial"/>
          <w:color w:val="0D0D0D"/>
          <w:sz w:val="24"/>
          <w:szCs w:val="24"/>
        </w:rPr>
        <w:t xml:space="preserve"> develop expertise and</w:t>
      </w:r>
      <w:r w:rsidRPr="00DD2E45">
        <w:rPr>
          <w:rFonts w:ascii="Arial" w:hAnsi="Arial" w:cs="Arial"/>
          <w:color w:val="0D0D0D"/>
          <w:sz w:val="24"/>
          <w:szCs w:val="24"/>
        </w:rPr>
        <w:t xml:space="preserve"> support team of LSAs and students.</w:t>
      </w:r>
    </w:p>
    <w:p w14:paraId="4C357CB4" w14:textId="77777777" w:rsidR="00CF423E" w:rsidRDefault="00CF423E" w:rsidP="00CF423E">
      <w:pPr>
        <w:rPr>
          <w:rFonts w:ascii="Arial" w:hAnsi="Arial" w:cs="Arial"/>
          <w:color w:val="0D0D0D"/>
          <w:sz w:val="24"/>
          <w:szCs w:val="24"/>
        </w:rPr>
      </w:pPr>
    </w:p>
    <w:p w14:paraId="3AFDF15D" w14:textId="77777777" w:rsidR="00FC7B70" w:rsidRDefault="00CF423E" w:rsidP="00D101BE">
      <w:pPr>
        <w:numPr>
          <w:ilvl w:val="0"/>
          <w:numId w:val="22"/>
        </w:numPr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Maintain records of learning and </w:t>
      </w:r>
      <w:r w:rsidR="00B7524E">
        <w:rPr>
          <w:rFonts w:ascii="Arial" w:hAnsi="Arial" w:cs="Arial"/>
          <w:color w:val="0D0D0D"/>
          <w:sz w:val="24"/>
          <w:szCs w:val="24"/>
        </w:rPr>
        <w:t xml:space="preserve">progress and </w:t>
      </w:r>
      <w:r>
        <w:rPr>
          <w:rFonts w:ascii="Arial" w:hAnsi="Arial" w:cs="Arial"/>
          <w:color w:val="0D0D0D"/>
          <w:sz w:val="24"/>
          <w:szCs w:val="24"/>
        </w:rPr>
        <w:t>other administrative paperwork, as requested by teaching and management staff</w:t>
      </w:r>
    </w:p>
    <w:p w14:paraId="3B214CCF" w14:textId="77777777" w:rsidR="00FC7B70" w:rsidRPr="00DD2E45" w:rsidRDefault="00FC7B70" w:rsidP="00D101BE">
      <w:pPr>
        <w:ind w:left="720"/>
        <w:rPr>
          <w:rFonts w:ascii="Arial" w:hAnsi="Arial" w:cs="Arial"/>
          <w:color w:val="0D0D0D"/>
          <w:sz w:val="24"/>
          <w:szCs w:val="24"/>
        </w:rPr>
      </w:pPr>
    </w:p>
    <w:p w14:paraId="078C7ABE" w14:textId="77777777" w:rsidR="00FC7B70" w:rsidRPr="00DD2E45" w:rsidRDefault="00FB0C85" w:rsidP="00D101BE">
      <w:pPr>
        <w:numPr>
          <w:ilvl w:val="0"/>
          <w:numId w:val="22"/>
        </w:numPr>
        <w:rPr>
          <w:rFonts w:ascii="Arial" w:hAnsi="Arial" w:cs="Arial"/>
          <w:color w:val="0D0D0D"/>
          <w:sz w:val="24"/>
          <w:szCs w:val="24"/>
        </w:rPr>
      </w:pPr>
      <w:r w:rsidRPr="008C5A1E">
        <w:rPr>
          <w:rFonts w:ascii="Arial" w:hAnsi="Arial" w:cs="Arial"/>
          <w:color w:val="0D0D0D"/>
          <w:sz w:val="24"/>
          <w:szCs w:val="24"/>
        </w:rPr>
        <w:t>Undertake first aid training.</w:t>
      </w:r>
    </w:p>
    <w:p w14:paraId="334D80D3" w14:textId="77777777" w:rsidR="00FB0C85" w:rsidRPr="00DD2E45" w:rsidRDefault="00FB0C85" w:rsidP="00142CB8">
      <w:pPr>
        <w:rPr>
          <w:rFonts w:ascii="Arial" w:hAnsi="Arial" w:cs="Arial"/>
          <w:color w:val="0D0D0D"/>
          <w:sz w:val="24"/>
          <w:szCs w:val="24"/>
        </w:rPr>
      </w:pPr>
    </w:p>
    <w:p w14:paraId="3F53E22A" w14:textId="77777777" w:rsidR="004C194A" w:rsidRPr="00CC759F" w:rsidRDefault="004C194A" w:rsidP="00D101BE">
      <w:pPr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CC759F">
        <w:rPr>
          <w:rFonts w:ascii="Arial" w:hAnsi="Arial" w:cs="Arial"/>
          <w:sz w:val="24"/>
          <w:szCs w:val="24"/>
        </w:rPr>
        <w:t xml:space="preserve">Undertake other duties as required by </w:t>
      </w:r>
      <w:r w:rsidR="00060461" w:rsidRPr="00CC759F">
        <w:rPr>
          <w:rFonts w:ascii="Arial" w:hAnsi="Arial" w:cs="Arial"/>
          <w:sz w:val="24"/>
          <w:szCs w:val="24"/>
        </w:rPr>
        <w:t>your line manager/</w:t>
      </w:r>
      <w:r w:rsidR="00F30865">
        <w:rPr>
          <w:rFonts w:ascii="Arial" w:hAnsi="Arial" w:cs="Arial"/>
          <w:sz w:val="24"/>
          <w:szCs w:val="24"/>
        </w:rPr>
        <w:t>Head of Department</w:t>
      </w:r>
      <w:r w:rsidRPr="00CC759F">
        <w:rPr>
          <w:rFonts w:ascii="Arial" w:hAnsi="Arial" w:cs="Arial"/>
          <w:sz w:val="24"/>
          <w:szCs w:val="24"/>
        </w:rPr>
        <w:t xml:space="preserve"> </w:t>
      </w:r>
      <w:r w:rsidR="00060461" w:rsidRPr="00CC759F">
        <w:rPr>
          <w:rFonts w:ascii="Arial" w:hAnsi="Arial" w:cs="Arial"/>
          <w:sz w:val="24"/>
          <w:szCs w:val="24"/>
        </w:rPr>
        <w:t>commensurate</w:t>
      </w:r>
      <w:r w:rsidRPr="00CC759F">
        <w:rPr>
          <w:rFonts w:ascii="Arial" w:hAnsi="Arial" w:cs="Arial"/>
          <w:sz w:val="24"/>
          <w:szCs w:val="24"/>
        </w:rPr>
        <w:t xml:space="preserve"> with the post of </w:t>
      </w:r>
      <w:r w:rsidR="00F30865">
        <w:rPr>
          <w:rFonts w:ascii="Arial" w:hAnsi="Arial" w:cs="Arial"/>
          <w:sz w:val="24"/>
          <w:szCs w:val="24"/>
        </w:rPr>
        <w:t>Learning Support Practitioner</w:t>
      </w:r>
      <w:r w:rsidR="00060461" w:rsidRPr="00CC759F">
        <w:rPr>
          <w:rFonts w:ascii="Arial" w:hAnsi="Arial" w:cs="Arial"/>
          <w:sz w:val="24"/>
          <w:szCs w:val="24"/>
        </w:rPr>
        <w:t>.</w:t>
      </w:r>
    </w:p>
    <w:p w14:paraId="101831FD" w14:textId="77777777" w:rsidR="00142CB8" w:rsidRPr="00CC759F" w:rsidRDefault="00142CB8" w:rsidP="00142CB8">
      <w:pPr>
        <w:rPr>
          <w:rFonts w:ascii="Arial" w:hAnsi="Arial" w:cs="Arial"/>
          <w:sz w:val="24"/>
          <w:szCs w:val="24"/>
        </w:rPr>
      </w:pPr>
    </w:p>
    <w:p w14:paraId="0B426A64" w14:textId="77777777" w:rsidR="00CF423E" w:rsidRPr="00CC759F" w:rsidRDefault="00CF423E" w:rsidP="00142CB8">
      <w:pPr>
        <w:rPr>
          <w:rFonts w:ascii="Arial" w:hAnsi="Arial" w:cs="Arial"/>
          <w:sz w:val="24"/>
          <w:szCs w:val="24"/>
        </w:rPr>
      </w:pPr>
    </w:p>
    <w:p w14:paraId="0DF829A4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04622B9C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452FA789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503AFE85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024326A9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652EDBE9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51B77487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05FE4BB1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07AA8751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3415E2E0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46AD8AE9" w14:textId="77777777" w:rsidR="00CF423E" w:rsidRPr="00D101BE" w:rsidRDefault="00FC7B70" w:rsidP="00D101BE">
      <w:pPr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D101BE">
        <w:rPr>
          <w:rFonts w:ascii="Arial" w:hAnsi="Arial" w:cs="Arial"/>
          <w:b/>
          <w:sz w:val="24"/>
          <w:szCs w:val="24"/>
        </w:rPr>
        <w:br w:type="page"/>
      </w:r>
      <w:r w:rsidR="00516FE5" w:rsidRPr="00D101BE">
        <w:rPr>
          <w:rFonts w:ascii="Arial" w:hAnsi="Arial" w:cs="Arial"/>
          <w:b/>
          <w:sz w:val="24"/>
          <w:szCs w:val="24"/>
        </w:rPr>
        <w:lastRenderedPageBreak/>
        <w:t>Person Spe</w:t>
      </w:r>
      <w:r w:rsidR="00CC759F" w:rsidRPr="00D101BE">
        <w:rPr>
          <w:rFonts w:ascii="Arial" w:hAnsi="Arial" w:cs="Arial"/>
          <w:b/>
          <w:sz w:val="24"/>
          <w:szCs w:val="24"/>
        </w:rPr>
        <w:t>cification</w:t>
      </w:r>
    </w:p>
    <w:p w14:paraId="0AB6D6D4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p w14:paraId="235C2FC0" w14:textId="77777777" w:rsidR="00CF423E" w:rsidRPr="00D101BE" w:rsidRDefault="00CF423E" w:rsidP="00CF423E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1890"/>
        <w:gridCol w:w="1890"/>
      </w:tblGrid>
      <w:tr w:rsidR="00CF423E" w:rsidRPr="00CC759F" w14:paraId="22BDC65C" w14:textId="77777777" w:rsidTr="007848D8">
        <w:tc>
          <w:tcPr>
            <w:tcW w:w="5688" w:type="dxa"/>
          </w:tcPr>
          <w:p w14:paraId="22A09D16" w14:textId="77777777" w:rsidR="00CF423E" w:rsidRPr="00D101BE" w:rsidRDefault="00CF423E" w:rsidP="007848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01BE">
              <w:rPr>
                <w:rFonts w:ascii="Arial" w:hAnsi="Arial" w:cs="Arial"/>
                <w:b/>
                <w:sz w:val="24"/>
                <w:szCs w:val="24"/>
              </w:rPr>
              <w:t>CRITERIA</w:t>
            </w:r>
          </w:p>
        </w:tc>
        <w:tc>
          <w:tcPr>
            <w:tcW w:w="1890" w:type="dxa"/>
          </w:tcPr>
          <w:p w14:paraId="06B721A6" w14:textId="77777777" w:rsidR="00CF423E" w:rsidRPr="00D101BE" w:rsidRDefault="00CF423E" w:rsidP="007848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01BE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890" w:type="dxa"/>
          </w:tcPr>
          <w:p w14:paraId="3A9289D0" w14:textId="77777777" w:rsidR="00CF423E" w:rsidRPr="00D101BE" w:rsidRDefault="00CF423E" w:rsidP="007848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101BE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CF423E" w:rsidRPr="00CC759F" w14:paraId="7E452CA5" w14:textId="77777777" w:rsidTr="007848D8">
        <w:tc>
          <w:tcPr>
            <w:tcW w:w="9468" w:type="dxa"/>
            <w:gridSpan w:val="3"/>
          </w:tcPr>
          <w:p w14:paraId="656F6A12" w14:textId="77777777" w:rsidR="00CF423E" w:rsidRPr="00D101BE" w:rsidRDefault="00CF423E" w:rsidP="007848D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101BE">
              <w:rPr>
                <w:rFonts w:ascii="Arial" w:hAnsi="Arial" w:cs="Arial"/>
                <w:b/>
                <w:i/>
                <w:sz w:val="24"/>
                <w:szCs w:val="24"/>
              </w:rPr>
              <w:t>Education and Qualifications</w:t>
            </w:r>
          </w:p>
        </w:tc>
      </w:tr>
      <w:tr w:rsidR="00CF423E" w:rsidRPr="00CC759F" w14:paraId="28C1B76A" w14:textId="77777777" w:rsidTr="007848D8">
        <w:tc>
          <w:tcPr>
            <w:tcW w:w="5688" w:type="dxa"/>
          </w:tcPr>
          <w:p w14:paraId="3ECEBCAA" w14:textId="1A42F4F7" w:rsidR="00CF423E" w:rsidRPr="005E05AD" w:rsidRDefault="00CF423E" w:rsidP="00CF423E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Maths and English GCSE Grade C or equivalent</w:t>
            </w:r>
            <w:r w:rsidR="00DE13AE" w:rsidRPr="005E05AD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literacy and numeracy qualification at level 2.</w:t>
            </w:r>
          </w:p>
          <w:p w14:paraId="1C289004" w14:textId="77777777" w:rsidR="00CF423E" w:rsidRPr="005E05AD" w:rsidRDefault="00CF423E" w:rsidP="007848D8">
            <w:pPr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90" w:type="dxa"/>
          </w:tcPr>
          <w:p w14:paraId="5B299D27" w14:textId="34A417FD" w:rsidR="00CF423E" w:rsidRPr="005E05AD" w:rsidRDefault="00282B6C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890" w:type="dxa"/>
          </w:tcPr>
          <w:p w14:paraId="667EC7BE" w14:textId="14DB1AE9" w:rsidR="00CF423E" w:rsidRPr="005E05AD" w:rsidRDefault="00CF423E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282B6C" w:rsidRPr="00CC759F" w14:paraId="786120A0" w14:textId="77777777" w:rsidTr="007848D8">
        <w:tc>
          <w:tcPr>
            <w:tcW w:w="5688" w:type="dxa"/>
          </w:tcPr>
          <w:p w14:paraId="5C1A703B" w14:textId="1A87FA78" w:rsidR="00282B6C" w:rsidRPr="005E05AD" w:rsidRDefault="00282B6C" w:rsidP="00282B6C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Safeguarding qualification at level 2 or willingness to work towards successful achievement</w:t>
            </w:r>
          </w:p>
        </w:tc>
        <w:tc>
          <w:tcPr>
            <w:tcW w:w="1890" w:type="dxa"/>
          </w:tcPr>
          <w:p w14:paraId="7D507F9D" w14:textId="45ED7D5F" w:rsidR="00282B6C" w:rsidRPr="005E05AD" w:rsidRDefault="00282B6C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90" w:type="dxa"/>
          </w:tcPr>
          <w:p w14:paraId="143CB7BA" w14:textId="42EF6CFE" w:rsidR="00282B6C" w:rsidRPr="005E05AD" w:rsidRDefault="00282B6C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X</w:t>
            </w:r>
          </w:p>
        </w:tc>
      </w:tr>
      <w:tr w:rsidR="00282B6C" w:rsidRPr="00CC759F" w14:paraId="05BEB56B" w14:textId="77777777" w:rsidTr="007848D8">
        <w:tc>
          <w:tcPr>
            <w:tcW w:w="5688" w:type="dxa"/>
          </w:tcPr>
          <w:p w14:paraId="32FD0642" w14:textId="779BBC21" w:rsidR="00282B6C" w:rsidRPr="005E05AD" w:rsidRDefault="00282B6C" w:rsidP="00282B6C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Evidence of recent and relevant professional development</w:t>
            </w:r>
          </w:p>
        </w:tc>
        <w:tc>
          <w:tcPr>
            <w:tcW w:w="1890" w:type="dxa"/>
          </w:tcPr>
          <w:p w14:paraId="2FE5D437" w14:textId="38905A0B" w:rsidR="00282B6C" w:rsidRPr="005E05AD" w:rsidRDefault="00282B6C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890" w:type="dxa"/>
          </w:tcPr>
          <w:p w14:paraId="1F0B0B56" w14:textId="77777777" w:rsidR="00282B6C" w:rsidRPr="005E05AD" w:rsidRDefault="00282B6C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CF423E" w:rsidRPr="00CC759F" w14:paraId="4413B51C" w14:textId="77777777" w:rsidTr="007848D8">
        <w:tc>
          <w:tcPr>
            <w:tcW w:w="9468" w:type="dxa"/>
            <w:gridSpan w:val="3"/>
          </w:tcPr>
          <w:p w14:paraId="2AA62CDC" w14:textId="77777777" w:rsidR="00CF423E" w:rsidRPr="00D101BE" w:rsidRDefault="00CF423E" w:rsidP="007848D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101BE">
              <w:rPr>
                <w:rFonts w:ascii="Arial" w:hAnsi="Arial" w:cs="Arial"/>
                <w:b/>
                <w:i/>
                <w:sz w:val="24"/>
                <w:szCs w:val="24"/>
              </w:rPr>
              <w:t>Experience and Knowledge</w:t>
            </w:r>
          </w:p>
        </w:tc>
      </w:tr>
      <w:tr w:rsidR="007342DC" w:rsidRPr="00CC759F" w14:paraId="529F1FD2" w14:textId="77777777" w:rsidTr="007848D8">
        <w:tc>
          <w:tcPr>
            <w:tcW w:w="5688" w:type="dxa"/>
          </w:tcPr>
          <w:p w14:paraId="1FFF12D7" w14:textId="21D3A980" w:rsidR="007342DC" w:rsidRPr="00D101BE" w:rsidRDefault="00516FE5" w:rsidP="00516FE5">
            <w:pPr>
              <w:numPr>
                <w:ilvl w:val="0"/>
                <w:numId w:val="20"/>
              </w:numPr>
              <w:tabs>
                <w:tab w:val="left" w:pos="426"/>
              </w:tabs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 xml:space="preserve">Experience of supporting learning programmes for individuals and groups within an </w:t>
            </w:r>
            <w:r w:rsidR="00282B6C" w:rsidRPr="00D101BE">
              <w:rPr>
                <w:rFonts w:ascii="Arial" w:hAnsi="Arial" w:cs="Arial"/>
                <w:sz w:val="24"/>
                <w:szCs w:val="24"/>
              </w:rPr>
              <w:t>educational</w:t>
            </w:r>
            <w:r w:rsidRPr="00D101BE">
              <w:rPr>
                <w:rFonts w:ascii="Arial" w:hAnsi="Arial" w:cs="Arial"/>
                <w:sz w:val="24"/>
                <w:szCs w:val="24"/>
              </w:rPr>
              <w:t xml:space="preserve"> environment</w:t>
            </w:r>
          </w:p>
        </w:tc>
        <w:tc>
          <w:tcPr>
            <w:tcW w:w="1890" w:type="dxa"/>
          </w:tcPr>
          <w:p w14:paraId="178281F2" w14:textId="77777777" w:rsidR="007342DC" w:rsidRPr="00D101BE" w:rsidRDefault="007342DC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BFF177" w14:textId="77777777" w:rsidR="007342DC" w:rsidRPr="00D101BE" w:rsidRDefault="00516FE5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386ED9" w:rsidRPr="00CC759F" w14:paraId="7C14F560" w14:textId="77777777" w:rsidTr="007848D8">
        <w:tc>
          <w:tcPr>
            <w:tcW w:w="5688" w:type="dxa"/>
          </w:tcPr>
          <w:p w14:paraId="26000B22" w14:textId="647B246B" w:rsidR="00386ED9" w:rsidRPr="005E05AD" w:rsidRDefault="00386ED9" w:rsidP="00516FE5">
            <w:pPr>
              <w:numPr>
                <w:ilvl w:val="0"/>
                <w:numId w:val="20"/>
              </w:numPr>
              <w:tabs>
                <w:tab w:val="left" w:pos="426"/>
              </w:tabs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Experience of working with students with an Educational Health Care Plan</w:t>
            </w:r>
          </w:p>
        </w:tc>
        <w:tc>
          <w:tcPr>
            <w:tcW w:w="1890" w:type="dxa"/>
          </w:tcPr>
          <w:p w14:paraId="6AB7D1A5" w14:textId="7F54B101" w:rsidR="00386ED9" w:rsidRPr="005E05AD" w:rsidRDefault="0083269E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890" w:type="dxa"/>
          </w:tcPr>
          <w:p w14:paraId="28F28CEC" w14:textId="77777777" w:rsidR="00386ED9" w:rsidRPr="005E05AD" w:rsidRDefault="00386ED9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386ED9" w:rsidRPr="00CC759F" w14:paraId="46430D2C" w14:textId="77777777" w:rsidTr="007848D8">
        <w:tc>
          <w:tcPr>
            <w:tcW w:w="5688" w:type="dxa"/>
          </w:tcPr>
          <w:p w14:paraId="081A29E8" w14:textId="0DE62104" w:rsidR="00386ED9" w:rsidRPr="005E05AD" w:rsidRDefault="00386ED9" w:rsidP="00516FE5">
            <w:pPr>
              <w:numPr>
                <w:ilvl w:val="0"/>
                <w:numId w:val="20"/>
              </w:numPr>
              <w:tabs>
                <w:tab w:val="left" w:pos="426"/>
              </w:tabs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 xml:space="preserve">Knowledge of Makaton, </w:t>
            </w:r>
            <w:r w:rsidR="00DE13AE" w:rsidRPr="005E05AD">
              <w:rPr>
                <w:rFonts w:ascii="Arial" w:hAnsi="Arial" w:cs="Arial"/>
                <w:sz w:val="24"/>
                <w:szCs w:val="24"/>
                <w:highlight w:val="yellow"/>
              </w:rPr>
              <w:t>PECS</w:t>
            </w: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 xml:space="preserve"> and Augmented Alternative Communication (AAC).</w:t>
            </w:r>
          </w:p>
        </w:tc>
        <w:tc>
          <w:tcPr>
            <w:tcW w:w="1890" w:type="dxa"/>
          </w:tcPr>
          <w:p w14:paraId="6EC66E96" w14:textId="77777777" w:rsidR="00386ED9" w:rsidRPr="005E05AD" w:rsidRDefault="00386ED9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90" w:type="dxa"/>
          </w:tcPr>
          <w:p w14:paraId="4D8D715E" w14:textId="0D31317D" w:rsidR="00386ED9" w:rsidRPr="005E05AD" w:rsidRDefault="00386ED9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X</w:t>
            </w:r>
          </w:p>
        </w:tc>
      </w:tr>
      <w:tr w:rsidR="00386ED9" w:rsidRPr="00CC759F" w14:paraId="2898450F" w14:textId="77777777" w:rsidTr="007848D8">
        <w:tc>
          <w:tcPr>
            <w:tcW w:w="5688" w:type="dxa"/>
          </w:tcPr>
          <w:p w14:paraId="1D8BAED1" w14:textId="1D66564D" w:rsidR="00386ED9" w:rsidRPr="005E05AD" w:rsidRDefault="00386ED9" w:rsidP="00516FE5">
            <w:pPr>
              <w:numPr>
                <w:ilvl w:val="0"/>
                <w:numId w:val="20"/>
              </w:numPr>
              <w:tabs>
                <w:tab w:val="left" w:pos="426"/>
              </w:tabs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Experience and competency in Microsoft applications</w:t>
            </w:r>
          </w:p>
        </w:tc>
        <w:tc>
          <w:tcPr>
            <w:tcW w:w="1890" w:type="dxa"/>
          </w:tcPr>
          <w:p w14:paraId="12BE3A81" w14:textId="7ED408D2" w:rsidR="00386ED9" w:rsidRPr="005E05AD" w:rsidRDefault="00386ED9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X</w:t>
            </w:r>
          </w:p>
        </w:tc>
        <w:tc>
          <w:tcPr>
            <w:tcW w:w="1890" w:type="dxa"/>
          </w:tcPr>
          <w:p w14:paraId="26D731A5" w14:textId="77777777" w:rsidR="00386ED9" w:rsidRPr="005E05AD" w:rsidRDefault="00386ED9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DE13AE" w:rsidRPr="00CC759F" w14:paraId="7ADFD6FD" w14:textId="77777777" w:rsidTr="007848D8">
        <w:tc>
          <w:tcPr>
            <w:tcW w:w="5688" w:type="dxa"/>
          </w:tcPr>
          <w:p w14:paraId="02AB869E" w14:textId="6ED22B05" w:rsidR="00DE13AE" w:rsidRPr="005E05AD" w:rsidRDefault="00DE13AE" w:rsidP="00516FE5">
            <w:pPr>
              <w:numPr>
                <w:ilvl w:val="0"/>
                <w:numId w:val="20"/>
              </w:numPr>
              <w:tabs>
                <w:tab w:val="left" w:pos="426"/>
              </w:tabs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Experience of personal care and manual handling</w:t>
            </w:r>
          </w:p>
        </w:tc>
        <w:tc>
          <w:tcPr>
            <w:tcW w:w="1890" w:type="dxa"/>
          </w:tcPr>
          <w:p w14:paraId="09580B48" w14:textId="77777777" w:rsidR="00DE13AE" w:rsidRPr="005E05AD" w:rsidRDefault="00DE13AE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90" w:type="dxa"/>
          </w:tcPr>
          <w:p w14:paraId="11B57F43" w14:textId="4E0C6AE2" w:rsidR="00DE13AE" w:rsidRPr="005E05AD" w:rsidRDefault="005E05AD" w:rsidP="007848D8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E05AD">
              <w:rPr>
                <w:rFonts w:ascii="Arial" w:hAnsi="Arial" w:cs="Arial"/>
                <w:sz w:val="24"/>
                <w:szCs w:val="24"/>
                <w:highlight w:val="yellow"/>
              </w:rPr>
              <w:t>X</w:t>
            </w:r>
          </w:p>
        </w:tc>
      </w:tr>
      <w:tr w:rsidR="00CF423E" w:rsidRPr="00CC759F" w14:paraId="09F0103B" w14:textId="77777777" w:rsidTr="007848D8">
        <w:tc>
          <w:tcPr>
            <w:tcW w:w="9468" w:type="dxa"/>
            <w:gridSpan w:val="3"/>
          </w:tcPr>
          <w:p w14:paraId="3D94A0F8" w14:textId="77777777" w:rsidR="00CF423E" w:rsidRPr="00D101BE" w:rsidRDefault="00CF423E" w:rsidP="007848D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D101BE">
              <w:rPr>
                <w:rFonts w:ascii="Arial" w:hAnsi="Arial" w:cs="Arial"/>
                <w:b/>
                <w:i/>
                <w:sz w:val="24"/>
                <w:szCs w:val="24"/>
              </w:rPr>
              <w:t>Skills and Abilities</w:t>
            </w:r>
          </w:p>
        </w:tc>
      </w:tr>
      <w:tr w:rsidR="00CF423E" w:rsidRPr="00CC759F" w14:paraId="257400E0" w14:textId="77777777" w:rsidTr="007848D8">
        <w:tc>
          <w:tcPr>
            <w:tcW w:w="5688" w:type="dxa"/>
          </w:tcPr>
          <w:p w14:paraId="59AB5B82" w14:textId="77777777" w:rsidR="00CF423E" w:rsidRPr="00D101BE" w:rsidRDefault="00CF423E" w:rsidP="00D101BE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Ability to relate to, communicate with and motivate students wi</w:t>
            </w:r>
            <w:r w:rsidR="00A65DFB" w:rsidRPr="00D101BE">
              <w:rPr>
                <w:rFonts w:ascii="Arial" w:hAnsi="Arial" w:cs="Arial"/>
                <w:sz w:val="24"/>
                <w:szCs w:val="24"/>
              </w:rPr>
              <w:t xml:space="preserve">th learning </w:t>
            </w:r>
            <w:r w:rsidRPr="00D101BE">
              <w:rPr>
                <w:rFonts w:ascii="Arial" w:hAnsi="Arial" w:cs="Arial"/>
                <w:sz w:val="24"/>
                <w:szCs w:val="24"/>
              </w:rPr>
              <w:t>disabilities.</w:t>
            </w:r>
          </w:p>
        </w:tc>
        <w:tc>
          <w:tcPr>
            <w:tcW w:w="1890" w:type="dxa"/>
          </w:tcPr>
          <w:p w14:paraId="1DE26D49" w14:textId="77777777" w:rsidR="00CF423E" w:rsidRPr="00D101BE" w:rsidRDefault="00CF423E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128741F2" w14:textId="77777777" w:rsidR="00CF423E" w:rsidRPr="00D101BE" w:rsidRDefault="00CF423E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F98BC5" w14:textId="77777777" w:rsidR="00CF423E" w:rsidRPr="00D101BE" w:rsidRDefault="00CF423E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526A" w:rsidRPr="00CC759F" w14:paraId="358C2894" w14:textId="77777777" w:rsidTr="007848D8">
        <w:tc>
          <w:tcPr>
            <w:tcW w:w="5688" w:type="dxa"/>
          </w:tcPr>
          <w:p w14:paraId="1175D7BC" w14:textId="1B1916E2" w:rsidR="00AF526A" w:rsidRPr="00D101BE" w:rsidRDefault="00265F0D" w:rsidP="00CF423E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A</w:t>
            </w:r>
            <w:r w:rsidR="00AF526A" w:rsidRPr="00D101BE">
              <w:rPr>
                <w:rFonts w:ascii="Arial" w:hAnsi="Arial" w:cs="Arial"/>
                <w:sz w:val="24"/>
                <w:szCs w:val="24"/>
              </w:rPr>
              <w:t>bility to</w:t>
            </w:r>
            <w:r w:rsidR="0029208A" w:rsidRPr="00D101BE">
              <w:rPr>
                <w:rFonts w:ascii="Arial" w:hAnsi="Arial" w:cs="Arial"/>
                <w:sz w:val="24"/>
                <w:szCs w:val="24"/>
              </w:rPr>
              <w:t xml:space="preserve"> make basic assessments</w:t>
            </w:r>
            <w:r w:rsidRPr="00D101BE">
              <w:rPr>
                <w:rFonts w:ascii="Arial" w:hAnsi="Arial" w:cs="Arial"/>
                <w:sz w:val="24"/>
                <w:szCs w:val="24"/>
              </w:rPr>
              <w:t xml:space="preserve"> and keep records</w:t>
            </w:r>
            <w:r w:rsidR="0029208A" w:rsidRPr="00D101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2B6C" w:rsidRPr="00D101BE">
              <w:rPr>
                <w:rFonts w:ascii="Arial" w:hAnsi="Arial" w:cs="Arial"/>
                <w:sz w:val="24"/>
                <w:szCs w:val="24"/>
              </w:rPr>
              <w:t>to</w:t>
            </w:r>
            <w:r w:rsidR="0029208A" w:rsidRPr="00D101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526A" w:rsidRPr="00D101BE">
              <w:rPr>
                <w:rFonts w:ascii="Arial" w:hAnsi="Arial" w:cs="Arial"/>
                <w:sz w:val="24"/>
                <w:szCs w:val="24"/>
              </w:rPr>
              <w:t>monitor, record and review student progress</w:t>
            </w:r>
          </w:p>
        </w:tc>
        <w:tc>
          <w:tcPr>
            <w:tcW w:w="1890" w:type="dxa"/>
          </w:tcPr>
          <w:p w14:paraId="70E1F3CD" w14:textId="77777777" w:rsidR="00AF526A" w:rsidRPr="00D101BE" w:rsidRDefault="0029208A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2752FBA1" w14:textId="77777777" w:rsidR="00AF526A" w:rsidRPr="00D101BE" w:rsidRDefault="00AF526A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5DFB" w:rsidRPr="00CC759F" w14:paraId="2E9A6E96" w14:textId="77777777" w:rsidTr="007848D8">
        <w:tc>
          <w:tcPr>
            <w:tcW w:w="5688" w:type="dxa"/>
          </w:tcPr>
          <w:p w14:paraId="5CFD8E7B" w14:textId="45658C58" w:rsidR="00A65DFB" w:rsidRPr="00D101BE" w:rsidRDefault="00A65DFB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 xml:space="preserve">Ability to consistently provide an excellent level of </w:t>
            </w:r>
            <w:r w:rsidRPr="00D101BE">
              <w:rPr>
                <w:rFonts w:ascii="Arial" w:hAnsi="Arial" w:cs="Arial"/>
                <w:b/>
                <w:sz w:val="24"/>
                <w:szCs w:val="24"/>
              </w:rPr>
              <w:t>additional</w:t>
            </w:r>
            <w:r w:rsidRPr="00D101BE">
              <w:rPr>
                <w:rFonts w:ascii="Arial" w:hAnsi="Arial" w:cs="Arial"/>
                <w:sz w:val="24"/>
                <w:szCs w:val="24"/>
              </w:rPr>
              <w:t xml:space="preserve"> support for individuals and groups of students incl those on the autistic spectrum, with profound and complex needs or with challenging behavio</w:t>
            </w:r>
            <w:r w:rsidR="00386ED9">
              <w:rPr>
                <w:rFonts w:ascii="Arial" w:hAnsi="Arial" w:cs="Arial"/>
                <w:sz w:val="24"/>
                <w:szCs w:val="24"/>
              </w:rPr>
              <w:t>u</w:t>
            </w:r>
            <w:r w:rsidRPr="00D101BE">
              <w:rPr>
                <w:rFonts w:ascii="Arial" w:hAnsi="Arial" w:cs="Arial"/>
                <w:sz w:val="24"/>
                <w:szCs w:val="24"/>
              </w:rPr>
              <w:t>r needs</w:t>
            </w:r>
          </w:p>
        </w:tc>
        <w:tc>
          <w:tcPr>
            <w:tcW w:w="1890" w:type="dxa"/>
          </w:tcPr>
          <w:p w14:paraId="064FE0ED" w14:textId="77777777" w:rsidR="00A65DFB" w:rsidRPr="00D101BE" w:rsidRDefault="00A65DFB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41748837" w14:textId="77777777" w:rsidR="00A65DFB" w:rsidRPr="00D101BE" w:rsidRDefault="00A65DFB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6FE5" w:rsidRPr="00CC759F" w14:paraId="74A58824" w14:textId="77777777" w:rsidTr="007848D8">
        <w:tc>
          <w:tcPr>
            <w:tcW w:w="5688" w:type="dxa"/>
          </w:tcPr>
          <w:p w14:paraId="75914AB4" w14:textId="4CC9270C" w:rsidR="00516FE5" w:rsidRPr="00D101BE" w:rsidRDefault="00265F0D" w:rsidP="00CF423E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A</w:t>
            </w:r>
            <w:r w:rsidR="00F35E7B" w:rsidRPr="00D101BE">
              <w:rPr>
                <w:rFonts w:ascii="Arial" w:hAnsi="Arial" w:cs="Arial"/>
                <w:sz w:val="24"/>
                <w:szCs w:val="24"/>
              </w:rPr>
              <w:t>bility to understand and effectively implement complex information in relation to students’ needs e.g. medication or feeding guidelines, physio programmes, positive behavio</w:t>
            </w:r>
            <w:r w:rsidR="00386ED9">
              <w:rPr>
                <w:rFonts w:ascii="Arial" w:hAnsi="Arial" w:cs="Arial"/>
                <w:sz w:val="24"/>
                <w:szCs w:val="24"/>
              </w:rPr>
              <w:t>u</w:t>
            </w:r>
            <w:r w:rsidR="00F35E7B" w:rsidRPr="00D101BE">
              <w:rPr>
                <w:rFonts w:ascii="Arial" w:hAnsi="Arial" w:cs="Arial"/>
                <w:sz w:val="24"/>
                <w:szCs w:val="24"/>
              </w:rPr>
              <w:t>r support plans</w:t>
            </w:r>
          </w:p>
        </w:tc>
        <w:tc>
          <w:tcPr>
            <w:tcW w:w="1890" w:type="dxa"/>
          </w:tcPr>
          <w:p w14:paraId="61EBCFE7" w14:textId="77777777" w:rsidR="00516FE5" w:rsidRPr="00D101BE" w:rsidRDefault="00F35E7B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2E93BC24" w14:textId="77777777" w:rsidR="00516FE5" w:rsidRPr="00D101BE" w:rsidRDefault="00516FE5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6FE5" w:rsidRPr="00CC759F" w14:paraId="4A468ECA" w14:textId="77777777" w:rsidTr="007848D8">
        <w:tc>
          <w:tcPr>
            <w:tcW w:w="5688" w:type="dxa"/>
          </w:tcPr>
          <w:p w14:paraId="0D64CFD5" w14:textId="77777777" w:rsidR="00516FE5" w:rsidRPr="00D101BE" w:rsidRDefault="00265F0D" w:rsidP="00D101BE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color w:val="0D0D0D"/>
                <w:sz w:val="24"/>
                <w:szCs w:val="24"/>
              </w:rPr>
              <w:t>Ability to meet the physical demands o</w:t>
            </w:r>
            <w:r w:rsidR="00CC759F" w:rsidRPr="00D101BE">
              <w:rPr>
                <w:rFonts w:ascii="Arial" w:hAnsi="Arial" w:cs="Arial"/>
                <w:color w:val="0D0D0D"/>
                <w:sz w:val="24"/>
                <w:szCs w:val="24"/>
              </w:rPr>
              <w:t xml:space="preserve">f the post. </w:t>
            </w:r>
          </w:p>
        </w:tc>
        <w:tc>
          <w:tcPr>
            <w:tcW w:w="1890" w:type="dxa"/>
          </w:tcPr>
          <w:p w14:paraId="6F85D081" w14:textId="77777777" w:rsidR="00516FE5" w:rsidRPr="00D101BE" w:rsidRDefault="00265F0D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7B9CD28E" w14:textId="77777777" w:rsidR="00516FE5" w:rsidRPr="00D101BE" w:rsidRDefault="00516FE5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1E" w:rsidRPr="00CC759F" w14:paraId="3104440E" w14:textId="77777777" w:rsidTr="007848D8">
        <w:tc>
          <w:tcPr>
            <w:tcW w:w="5688" w:type="dxa"/>
          </w:tcPr>
          <w:p w14:paraId="0FE0C94E" w14:textId="77777777" w:rsidR="00FE7E1E" w:rsidRPr="00D101BE" w:rsidRDefault="00FE7E1E" w:rsidP="00265F0D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Good communication skills, including the ability to use clear language and communicate information unambiguously, and to listen effectively</w:t>
            </w:r>
          </w:p>
        </w:tc>
        <w:tc>
          <w:tcPr>
            <w:tcW w:w="1890" w:type="dxa"/>
          </w:tcPr>
          <w:p w14:paraId="3D977AB8" w14:textId="77777777" w:rsidR="00FE7E1E" w:rsidRPr="00D101BE" w:rsidRDefault="00FE7E1E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774BC653" w14:textId="77777777" w:rsidR="00FE7E1E" w:rsidRPr="00D101BE" w:rsidRDefault="00FE7E1E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E1E" w:rsidRPr="00CC759F" w14:paraId="5134A979" w14:textId="77777777" w:rsidTr="007848D8">
        <w:tc>
          <w:tcPr>
            <w:tcW w:w="5688" w:type="dxa"/>
          </w:tcPr>
          <w:p w14:paraId="0BB3A821" w14:textId="7B7B85CE" w:rsidR="00FE7E1E" w:rsidRPr="00D101BE" w:rsidRDefault="00FE7E1E" w:rsidP="00265F0D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 xml:space="preserve">Ability to develop and maintain good working relationships with colleagues across different levels of the </w:t>
            </w:r>
            <w:r w:rsidR="00386ED9">
              <w:rPr>
                <w:rFonts w:ascii="Arial" w:hAnsi="Arial" w:cs="Arial"/>
                <w:sz w:val="24"/>
                <w:szCs w:val="24"/>
              </w:rPr>
              <w:t>department</w:t>
            </w:r>
            <w:r w:rsidRPr="00D101BE">
              <w:rPr>
                <w:rFonts w:ascii="Arial" w:hAnsi="Arial" w:cs="Arial"/>
                <w:sz w:val="24"/>
                <w:szCs w:val="24"/>
              </w:rPr>
              <w:t xml:space="preserve"> and college</w:t>
            </w:r>
          </w:p>
        </w:tc>
        <w:tc>
          <w:tcPr>
            <w:tcW w:w="1890" w:type="dxa"/>
          </w:tcPr>
          <w:p w14:paraId="0645A1B4" w14:textId="77777777" w:rsidR="00FE7E1E" w:rsidRPr="00D101BE" w:rsidRDefault="00FE7E1E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38593435" w14:textId="77777777" w:rsidR="00FE7E1E" w:rsidRPr="00D101BE" w:rsidRDefault="00FE7E1E" w:rsidP="00784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31A" w:rsidRPr="00CC759F" w14:paraId="5CB0905B" w14:textId="77777777" w:rsidTr="007848D8">
        <w:tc>
          <w:tcPr>
            <w:tcW w:w="5688" w:type="dxa"/>
          </w:tcPr>
          <w:p w14:paraId="6C566716" w14:textId="77777777" w:rsidR="0011231A" w:rsidRPr="00D101BE" w:rsidRDefault="0011231A" w:rsidP="0011231A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lastRenderedPageBreak/>
              <w:t>Ability to act on own initiative and resolve routine problems independently</w:t>
            </w:r>
          </w:p>
        </w:tc>
        <w:tc>
          <w:tcPr>
            <w:tcW w:w="1890" w:type="dxa"/>
          </w:tcPr>
          <w:p w14:paraId="49BDB8EB" w14:textId="77777777" w:rsidR="0011231A" w:rsidRPr="00D101BE" w:rsidRDefault="0011231A" w:rsidP="001123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0E6BE804" w14:textId="77777777" w:rsidR="0011231A" w:rsidRPr="00D101BE" w:rsidRDefault="0011231A" w:rsidP="001123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31A" w:rsidRPr="00CC759F" w14:paraId="28D65592" w14:textId="77777777" w:rsidTr="007848D8">
        <w:tc>
          <w:tcPr>
            <w:tcW w:w="5688" w:type="dxa"/>
          </w:tcPr>
          <w:p w14:paraId="7C9EE805" w14:textId="77777777" w:rsidR="0011231A" w:rsidRPr="00D101BE" w:rsidRDefault="0011231A" w:rsidP="0011231A">
            <w:pPr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Ability to work within guidance but under limited supervision, incl. supervising students whilst adhering to defined and expected standards</w:t>
            </w:r>
          </w:p>
        </w:tc>
        <w:tc>
          <w:tcPr>
            <w:tcW w:w="1890" w:type="dxa"/>
          </w:tcPr>
          <w:p w14:paraId="7737F668" w14:textId="77777777" w:rsidR="0011231A" w:rsidRPr="00D101BE" w:rsidRDefault="0011231A" w:rsidP="001123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38F4F7E1" w14:textId="77777777" w:rsidR="0011231A" w:rsidRPr="00D101BE" w:rsidRDefault="0011231A" w:rsidP="001123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2B6C" w:rsidRPr="00CC759F" w14:paraId="3EF433E9" w14:textId="77777777" w:rsidTr="007848D8">
        <w:tc>
          <w:tcPr>
            <w:tcW w:w="5688" w:type="dxa"/>
          </w:tcPr>
          <w:p w14:paraId="222ADC2E" w14:textId="7CB4DF6E" w:rsidR="00282B6C" w:rsidRPr="00282B6C" w:rsidRDefault="00282B6C" w:rsidP="00282B6C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01BE">
              <w:rPr>
                <w:rFonts w:ascii="Arial" w:hAnsi="Arial" w:cs="Arial"/>
                <w:b/>
                <w:i/>
                <w:sz w:val="24"/>
                <w:szCs w:val="24"/>
              </w:rPr>
              <w:t>Personal Qualities &amp; Attributes</w:t>
            </w:r>
          </w:p>
        </w:tc>
        <w:tc>
          <w:tcPr>
            <w:tcW w:w="1890" w:type="dxa"/>
          </w:tcPr>
          <w:p w14:paraId="614D8E3A" w14:textId="77777777" w:rsidR="00282B6C" w:rsidRPr="00D101BE" w:rsidRDefault="00282B6C" w:rsidP="001123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75625C7" w14:textId="77777777" w:rsidR="00282B6C" w:rsidRPr="00D101BE" w:rsidRDefault="00282B6C" w:rsidP="001123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2B6C" w:rsidRPr="00CC759F" w14:paraId="153338F0" w14:textId="77777777" w:rsidTr="007848D8">
        <w:tc>
          <w:tcPr>
            <w:tcW w:w="5688" w:type="dxa"/>
          </w:tcPr>
          <w:p w14:paraId="76C8F4BF" w14:textId="7A624C65" w:rsidR="00282B6C" w:rsidRPr="00386ED9" w:rsidRDefault="00282B6C" w:rsidP="00386ED9">
            <w:pPr>
              <w:pStyle w:val="ListParagraph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86ED9">
              <w:rPr>
                <w:rFonts w:ascii="Arial" w:hAnsi="Arial" w:cs="Arial"/>
                <w:sz w:val="24"/>
                <w:szCs w:val="24"/>
              </w:rPr>
              <w:t>A commitment to continuous professional development incl. undergoing training, developing specialist practice and having a constructive attitude towards feedback</w:t>
            </w:r>
          </w:p>
        </w:tc>
        <w:tc>
          <w:tcPr>
            <w:tcW w:w="1890" w:type="dxa"/>
          </w:tcPr>
          <w:p w14:paraId="166229E4" w14:textId="000D140F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4EEDD5E3" w14:textId="77777777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2B6C" w:rsidRPr="00CC759F" w14:paraId="042F6F47" w14:textId="77777777" w:rsidTr="007848D8">
        <w:tc>
          <w:tcPr>
            <w:tcW w:w="5688" w:type="dxa"/>
          </w:tcPr>
          <w:p w14:paraId="548D15B7" w14:textId="63CE47A7" w:rsidR="00282B6C" w:rsidRPr="00386ED9" w:rsidRDefault="00282B6C" w:rsidP="00386ED9">
            <w:pPr>
              <w:pStyle w:val="ListParagraph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6ED9">
              <w:rPr>
                <w:rFonts w:ascii="Arial" w:hAnsi="Arial" w:cs="Arial"/>
                <w:sz w:val="24"/>
                <w:szCs w:val="24"/>
              </w:rPr>
              <w:t>Reliable with excellent punctuality and attendance, and good time management skills</w:t>
            </w:r>
          </w:p>
        </w:tc>
        <w:tc>
          <w:tcPr>
            <w:tcW w:w="1890" w:type="dxa"/>
          </w:tcPr>
          <w:p w14:paraId="4386E7FE" w14:textId="3B2378A2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297EE54C" w14:textId="77777777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2B6C" w:rsidRPr="00CC759F" w14:paraId="331627FF" w14:textId="77777777" w:rsidTr="007848D8">
        <w:tc>
          <w:tcPr>
            <w:tcW w:w="5688" w:type="dxa"/>
          </w:tcPr>
          <w:p w14:paraId="394700A5" w14:textId="6835BE91" w:rsidR="00282B6C" w:rsidRPr="00386ED9" w:rsidRDefault="00282B6C" w:rsidP="00386ED9">
            <w:pPr>
              <w:pStyle w:val="ListParagraph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6ED9">
              <w:rPr>
                <w:rFonts w:ascii="Arial" w:hAnsi="Arial" w:cs="Arial"/>
                <w:sz w:val="24"/>
                <w:szCs w:val="24"/>
              </w:rPr>
              <w:t xml:space="preserve">Ability to work flexibly, as part of a team, to ensure high levels of responsiveness to students’ needs. </w:t>
            </w:r>
          </w:p>
        </w:tc>
        <w:tc>
          <w:tcPr>
            <w:tcW w:w="1890" w:type="dxa"/>
          </w:tcPr>
          <w:p w14:paraId="73F08970" w14:textId="1E850A9E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6DD5832C" w14:textId="77777777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2B6C" w:rsidRPr="00CC759F" w14:paraId="0F7F3EE9" w14:textId="77777777" w:rsidTr="007848D8">
        <w:tc>
          <w:tcPr>
            <w:tcW w:w="5688" w:type="dxa"/>
          </w:tcPr>
          <w:p w14:paraId="476E7168" w14:textId="76876736" w:rsidR="00282B6C" w:rsidRPr="00386ED9" w:rsidRDefault="00282B6C" w:rsidP="00386ED9">
            <w:pPr>
              <w:pStyle w:val="ListParagraph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6ED9">
              <w:rPr>
                <w:rFonts w:ascii="Arial" w:hAnsi="Arial" w:cs="Arial"/>
                <w:sz w:val="24"/>
                <w:szCs w:val="24"/>
              </w:rPr>
              <w:t>Ability to remain calm under pressure, be patient and maintain a positive attitude towards students</w:t>
            </w:r>
          </w:p>
        </w:tc>
        <w:tc>
          <w:tcPr>
            <w:tcW w:w="1890" w:type="dxa"/>
          </w:tcPr>
          <w:p w14:paraId="73017893" w14:textId="0328954B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1A7B83E2" w14:textId="77777777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2B6C" w:rsidRPr="00CC759F" w14:paraId="714035C2" w14:textId="77777777" w:rsidTr="007848D8">
        <w:tc>
          <w:tcPr>
            <w:tcW w:w="5688" w:type="dxa"/>
          </w:tcPr>
          <w:p w14:paraId="348EE578" w14:textId="4A1C6F39" w:rsidR="00282B6C" w:rsidRPr="00D101BE" w:rsidRDefault="00282B6C" w:rsidP="00282B6C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b/>
                <w:i/>
                <w:sz w:val="24"/>
                <w:szCs w:val="24"/>
              </w:rPr>
              <w:t>Values and Ethos</w:t>
            </w:r>
          </w:p>
        </w:tc>
        <w:tc>
          <w:tcPr>
            <w:tcW w:w="1890" w:type="dxa"/>
          </w:tcPr>
          <w:p w14:paraId="6906048F" w14:textId="77777777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6E9C53B" w14:textId="77777777" w:rsidR="00282B6C" w:rsidRPr="00D101BE" w:rsidRDefault="00282B6C" w:rsidP="00282B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ED9" w:rsidRPr="00CC759F" w14:paraId="19FB854C" w14:textId="77777777" w:rsidTr="007848D8">
        <w:tc>
          <w:tcPr>
            <w:tcW w:w="5688" w:type="dxa"/>
          </w:tcPr>
          <w:p w14:paraId="76F43EC9" w14:textId="77777777" w:rsidR="00386ED9" w:rsidRPr="00D101BE" w:rsidRDefault="00386ED9" w:rsidP="00386ED9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A commitment to, and understanding of the College’s Equal Opportunity Policy, together with practical ideas for implementation.</w:t>
            </w:r>
          </w:p>
          <w:p w14:paraId="004943FA" w14:textId="77777777" w:rsidR="00386ED9" w:rsidRPr="00D101BE" w:rsidRDefault="00386ED9" w:rsidP="00386ED9">
            <w:pPr>
              <w:contextualSpacing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</w:tcPr>
          <w:p w14:paraId="15C16BCB" w14:textId="1319A659" w:rsidR="00386ED9" w:rsidRPr="00D101BE" w:rsidRDefault="00386ED9" w:rsidP="00386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38511766" w14:textId="77777777" w:rsidR="00386ED9" w:rsidRPr="00D101BE" w:rsidRDefault="00386ED9" w:rsidP="00386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ED9" w:rsidRPr="00CC759F" w14:paraId="0DA7F5A5" w14:textId="77777777" w:rsidTr="007848D8">
        <w:tc>
          <w:tcPr>
            <w:tcW w:w="5688" w:type="dxa"/>
          </w:tcPr>
          <w:p w14:paraId="5A0F6B96" w14:textId="6B4D761E" w:rsidR="00386ED9" w:rsidRPr="00D101BE" w:rsidRDefault="00386ED9" w:rsidP="00386ED9">
            <w:pPr>
              <w:pStyle w:val="ListParagraph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01BE">
              <w:rPr>
                <w:rFonts w:ascii="Arial" w:hAnsi="Arial" w:cs="Arial"/>
                <w:sz w:val="24"/>
                <w:szCs w:val="24"/>
              </w:rPr>
              <w:t>understanding of the College’s responsibilities and procedures for safeguarding young people and vulnerable adults.</w:t>
            </w:r>
          </w:p>
          <w:p w14:paraId="76CC58C7" w14:textId="77777777" w:rsidR="00386ED9" w:rsidRPr="00D101BE" w:rsidRDefault="00386ED9" w:rsidP="00386ED9">
            <w:pPr>
              <w:contextualSpacing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890" w:type="dxa"/>
          </w:tcPr>
          <w:p w14:paraId="1876BF69" w14:textId="1C9F4FBB" w:rsidR="00386ED9" w:rsidRPr="00D101BE" w:rsidRDefault="00386ED9" w:rsidP="00386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1E99CF07" w14:textId="77777777" w:rsidR="00386ED9" w:rsidRPr="00D101BE" w:rsidRDefault="00386ED9" w:rsidP="00386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ED9" w:rsidRPr="00CC759F" w14:paraId="69FC5062" w14:textId="77777777" w:rsidTr="007848D8">
        <w:tc>
          <w:tcPr>
            <w:tcW w:w="5688" w:type="dxa"/>
          </w:tcPr>
          <w:p w14:paraId="1CCB6165" w14:textId="236BC53D" w:rsidR="00386ED9" w:rsidRPr="00386ED9" w:rsidRDefault="00386ED9" w:rsidP="00386ED9">
            <w:pPr>
              <w:pStyle w:val="ListParagraph"/>
              <w:numPr>
                <w:ilvl w:val="0"/>
                <w:numId w:val="20"/>
              </w:numPr>
              <w:contextualSpacing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386ED9">
              <w:rPr>
                <w:rFonts w:ascii="Arial" w:hAnsi="Arial" w:cs="Arial"/>
                <w:sz w:val="24"/>
                <w:szCs w:val="24"/>
              </w:rPr>
              <w:t>An understanding of and commitment to meet the College’s STAR values</w:t>
            </w:r>
          </w:p>
        </w:tc>
        <w:tc>
          <w:tcPr>
            <w:tcW w:w="1890" w:type="dxa"/>
          </w:tcPr>
          <w:p w14:paraId="416432DD" w14:textId="0F63602D" w:rsidR="00386ED9" w:rsidRPr="00D101BE" w:rsidRDefault="00386ED9" w:rsidP="00386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1B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90" w:type="dxa"/>
          </w:tcPr>
          <w:p w14:paraId="3C001397" w14:textId="77777777" w:rsidR="00386ED9" w:rsidRPr="00D101BE" w:rsidRDefault="00386ED9" w:rsidP="00386E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B04E43" w14:textId="77777777" w:rsidR="00386ED9" w:rsidRDefault="00386ED9"/>
    <w:p w14:paraId="583D968D" w14:textId="77777777" w:rsidR="00386ED9" w:rsidRDefault="00386ED9"/>
    <w:p w14:paraId="4DC58606" w14:textId="77777777" w:rsidR="00386ED9" w:rsidRPr="00CC759F" w:rsidRDefault="00386ED9" w:rsidP="00386ED9">
      <w:pPr>
        <w:rPr>
          <w:rFonts w:ascii="Arial" w:hAnsi="Arial" w:cs="Arial"/>
          <w:sz w:val="24"/>
          <w:szCs w:val="24"/>
        </w:rPr>
      </w:pPr>
    </w:p>
    <w:p w14:paraId="2DB3761D" w14:textId="77777777" w:rsidR="00386ED9" w:rsidRPr="00CC759F" w:rsidRDefault="00386ED9" w:rsidP="00386ED9">
      <w:pPr>
        <w:rPr>
          <w:rFonts w:ascii="Arial" w:hAnsi="Arial" w:cs="Arial"/>
          <w:b/>
          <w:sz w:val="24"/>
          <w:szCs w:val="24"/>
        </w:rPr>
      </w:pPr>
      <w:r w:rsidRPr="00CC759F">
        <w:rPr>
          <w:rFonts w:ascii="Arial" w:hAnsi="Arial" w:cs="Arial"/>
          <w:b/>
          <w:sz w:val="24"/>
          <w:szCs w:val="24"/>
        </w:rPr>
        <w:t>This job description is current as of the date shown below.  In consultation with the post-holder, it is liable to variation to reflect changes in the post.</w:t>
      </w:r>
    </w:p>
    <w:p w14:paraId="58C6F985" w14:textId="77777777" w:rsidR="00386ED9" w:rsidRPr="00CC759F" w:rsidRDefault="00386ED9" w:rsidP="00386ED9">
      <w:pPr>
        <w:rPr>
          <w:rFonts w:ascii="Arial" w:hAnsi="Arial" w:cs="Arial"/>
          <w:sz w:val="24"/>
          <w:szCs w:val="24"/>
        </w:rPr>
      </w:pPr>
    </w:p>
    <w:p w14:paraId="645F4BFD" w14:textId="77777777" w:rsidR="00386ED9" w:rsidRPr="00DA2AFB" w:rsidRDefault="00386ED9" w:rsidP="00386ED9">
      <w:pPr>
        <w:ind w:right="29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DA2AFB">
        <w:rPr>
          <w:rFonts w:ascii="Arial" w:hAnsi="Arial" w:cs="Arial"/>
          <w:b/>
          <w:i/>
          <w:sz w:val="24"/>
          <w:szCs w:val="24"/>
          <w:u w:val="single"/>
        </w:rPr>
        <w:t>An Enhanced Disclosure will be requested of the successful candidate.</w:t>
      </w:r>
    </w:p>
    <w:p w14:paraId="36F31F99" w14:textId="77777777" w:rsidR="00386ED9" w:rsidRPr="00DA2AFB" w:rsidRDefault="00386ED9" w:rsidP="00386ED9">
      <w:pPr>
        <w:ind w:right="29"/>
        <w:jc w:val="both"/>
        <w:rPr>
          <w:rFonts w:ascii="Arial" w:hAnsi="Arial" w:cs="Arial"/>
          <w:b/>
          <w:sz w:val="24"/>
          <w:szCs w:val="24"/>
        </w:rPr>
      </w:pPr>
    </w:p>
    <w:p w14:paraId="280FFFA2" w14:textId="77777777" w:rsidR="00386ED9" w:rsidRPr="00DA2AFB" w:rsidRDefault="00386ED9" w:rsidP="00386ED9">
      <w:pPr>
        <w:ind w:right="999"/>
        <w:jc w:val="both"/>
        <w:rPr>
          <w:rFonts w:ascii="Arial" w:hAnsi="Arial" w:cs="Arial"/>
          <w:b/>
          <w:sz w:val="24"/>
          <w:szCs w:val="24"/>
        </w:rPr>
      </w:pPr>
      <w:r w:rsidRPr="00DA2AFB">
        <w:rPr>
          <w:rFonts w:ascii="Arial" w:hAnsi="Arial" w:cs="Arial"/>
          <w:b/>
          <w:sz w:val="24"/>
          <w:szCs w:val="24"/>
        </w:rPr>
        <w:t>Disabled candidates meeting the essential criteria are guaranteed an interview.</w:t>
      </w:r>
    </w:p>
    <w:p w14:paraId="08CEB588" w14:textId="77777777" w:rsidR="00386ED9" w:rsidRPr="00DA2AFB" w:rsidRDefault="00386ED9" w:rsidP="00386ED9">
      <w:pPr>
        <w:ind w:right="999"/>
        <w:jc w:val="both"/>
        <w:rPr>
          <w:rFonts w:ascii="Arial" w:hAnsi="Arial" w:cs="Arial"/>
          <w:b/>
          <w:sz w:val="24"/>
          <w:szCs w:val="24"/>
        </w:rPr>
      </w:pPr>
    </w:p>
    <w:p w14:paraId="7D16E769" w14:textId="77777777" w:rsidR="00386ED9" w:rsidRDefault="00386ED9" w:rsidP="00386ED9">
      <w:pPr>
        <w:pStyle w:val="BodyText"/>
        <w:rPr>
          <w:rFonts w:ascii="Arial" w:hAnsi="Arial" w:cs="Arial"/>
          <w:szCs w:val="24"/>
        </w:rPr>
      </w:pPr>
    </w:p>
    <w:p w14:paraId="72B8B282" w14:textId="77777777" w:rsidR="00386ED9" w:rsidRPr="00CC759F" w:rsidRDefault="00386ED9" w:rsidP="00386ED9">
      <w:pPr>
        <w:rPr>
          <w:rFonts w:ascii="Arial" w:hAnsi="Arial" w:cs="Arial"/>
          <w:b/>
          <w:sz w:val="24"/>
          <w:szCs w:val="24"/>
        </w:rPr>
      </w:pPr>
    </w:p>
    <w:p w14:paraId="156B48C6" w14:textId="595618E2" w:rsidR="005638A4" w:rsidRPr="00DE13AE" w:rsidRDefault="00386ED9" w:rsidP="00DE13AE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4"/>
          <w:szCs w:val="24"/>
        </w:rPr>
        <w:t>DB March 2025</w:t>
      </w:r>
      <w:r w:rsidR="005638A4" w:rsidRPr="00767EC6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</w:t>
      </w:r>
    </w:p>
    <w:sectPr w:rsidR="005638A4" w:rsidRPr="00DE13AE" w:rsidSect="001A6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315"/>
    <w:multiLevelType w:val="hybridMultilevel"/>
    <w:tmpl w:val="F3D4A5B8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7639B"/>
    <w:multiLevelType w:val="hybridMultilevel"/>
    <w:tmpl w:val="BEEE4A0A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E121D"/>
    <w:multiLevelType w:val="hybridMultilevel"/>
    <w:tmpl w:val="0298F76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93F94"/>
    <w:multiLevelType w:val="multilevel"/>
    <w:tmpl w:val="1D7EBC3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7030A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7030A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7030A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7030A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7030A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7030A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7030A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7030A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7030A0"/>
      </w:rPr>
    </w:lvl>
  </w:abstractNum>
  <w:abstractNum w:abstractNumId="4" w15:restartNumberingAfterBreak="0">
    <w:nsid w:val="22567607"/>
    <w:multiLevelType w:val="hybridMultilevel"/>
    <w:tmpl w:val="9C1ED17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7277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141E27"/>
    <w:multiLevelType w:val="singleLevel"/>
    <w:tmpl w:val="C9CC2CC6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7" w15:restartNumberingAfterBreak="0">
    <w:nsid w:val="3E521734"/>
    <w:multiLevelType w:val="hybridMultilevel"/>
    <w:tmpl w:val="CE6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34BB8"/>
    <w:multiLevelType w:val="hybridMultilevel"/>
    <w:tmpl w:val="3D38E7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9A6B90"/>
    <w:multiLevelType w:val="hybridMultilevel"/>
    <w:tmpl w:val="69DCB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C449B"/>
    <w:multiLevelType w:val="hybridMultilevel"/>
    <w:tmpl w:val="6B7E375A"/>
    <w:lvl w:ilvl="0" w:tplc="08A858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EF611E"/>
    <w:multiLevelType w:val="multilevel"/>
    <w:tmpl w:val="1D7EBC3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7030A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7030A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7030A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7030A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7030A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7030A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7030A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7030A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7030A0"/>
      </w:rPr>
    </w:lvl>
  </w:abstractNum>
  <w:abstractNum w:abstractNumId="12" w15:restartNumberingAfterBreak="0">
    <w:nsid w:val="4B5072F9"/>
    <w:multiLevelType w:val="hybridMultilevel"/>
    <w:tmpl w:val="4D6EEFA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709FD"/>
    <w:multiLevelType w:val="multilevel"/>
    <w:tmpl w:val="C204938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DB26F2C"/>
    <w:multiLevelType w:val="multilevel"/>
    <w:tmpl w:val="6D12D1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093310"/>
    <w:multiLevelType w:val="hybridMultilevel"/>
    <w:tmpl w:val="44A002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B96F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316769"/>
    <w:multiLevelType w:val="hybridMultilevel"/>
    <w:tmpl w:val="7CAC48F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37925"/>
    <w:multiLevelType w:val="multilevel"/>
    <w:tmpl w:val="A308107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4875D96"/>
    <w:multiLevelType w:val="hybridMultilevel"/>
    <w:tmpl w:val="2A209BC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F27C7"/>
    <w:multiLevelType w:val="singleLevel"/>
    <w:tmpl w:val="4AF897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20F78E4"/>
    <w:multiLevelType w:val="hybridMultilevel"/>
    <w:tmpl w:val="69DCBC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6F3229"/>
    <w:multiLevelType w:val="hybridMultilevel"/>
    <w:tmpl w:val="38D21A72"/>
    <w:lvl w:ilvl="0" w:tplc="EA5C90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4754E"/>
    <w:multiLevelType w:val="multilevel"/>
    <w:tmpl w:val="1D7EBC3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7030A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7030A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7030A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7030A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7030A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7030A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7030A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7030A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7030A0"/>
      </w:rPr>
    </w:lvl>
  </w:abstractNum>
  <w:abstractNum w:abstractNumId="24" w15:restartNumberingAfterBreak="0">
    <w:nsid w:val="782D37A1"/>
    <w:multiLevelType w:val="multilevel"/>
    <w:tmpl w:val="1D7EBC3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7030A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7030A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7030A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7030A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7030A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7030A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7030A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7030A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7030A0"/>
      </w:rPr>
    </w:lvl>
  </w:abstractNum>
  <w:abstractNum w:abstractNumId="25" w15:restartNumberingAfterBreak="0">
    <w:nsid w:val="799102AB"/>
    <w:multiLevelType w:val="hybridMultilevel"/>
    <w:tmpl w:val="431260F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755767">
    <w:abstractNumId w:val="20"/>
  </w:num>
  <w:num w:numId="2" w16cid:durableId="425997311">
    <w:abstractNumId w:val="13"/>
  </w:num>
  <w:num w:numId="3" w16cid:durableId="837696279">
    <w:abstractNumId w:val="18"/>
  </w:num>
  <w:num w:numId="4" w16cid:durableId="1348865524">
    <w:abstractNumId w:val="6"/>
  </w:num>
  <w:num w:numId="5" w16cid:durableId="1543400989">
    <w:abstractNumId w:val="5"/>
  </w:num>
  <w:num w:numId="6" w16cid:durableId="1569418435">
    <w:abstractNumId w:val="16"/>
  </w:num>
  <w:num w:numId="7" w16cid:durableId="1185052030">
    <w:abstractNumId w:val="22"/>
  </w:num>
  <w:num w:numId="8" w16cid:durableId="709259463">
    <w:abstractNumId w:val="0"/>
  </w:num>
  <w:num w:numId="9" w16cid:durableId="754864134">
    <w:abstractNumId w:val="1"/>
  </w:num>
  <w:num w:numId="10" w16cid:durableId="232669683">
    <w:abstractNumId w:val="25"/>
  </w:num>
  <w:num w:numId="11" w16cid:durableId="2113474960">
    <w:abstractNumId w:val="4"/>
  </w:num>
  <w:num w:numId="12" w16cid:durableId="2059816349">
    <w:abstractNumId w:val="2"/>
  </w:num>
  <w:num w:numId="13" w16cid:durableId="300548720">
    <w:abstractNumId w:val="17"/>
  </w:num>
  <w:num w:numId="14" w16cid:durableId="1000505127">
    <w:abstractNumId w:val="19"/>
  </w:num>
  <w:num w:numId="15" w16cid:durableId="1651055903">
    <w:abstractNumId w:val="12"/>
  </w:num>
  <w:num w:numId="16" w16cid:durableId="1731685104">
    <w:abstractNumId w:val="14"/>
  </w:num>
  <w:num w:numId="17" w16cid:durableId="1484662408">
    <w:abstractNumId w:val="7"/>
  </w:num>
  <w:num w:numId="18" w16cid:durableId="608009415">
    <w:abstractNumId w:val="23"/>
  </w:num>
  <w:num w:numId="19" w16cid:durableId="400254146">
    <w:abstractNumId w:val="3"/>
  </w:num>
  <w:num w:numId="20" w16cid:durableId="1179854547">
    <w:abstractNumId w:val="10"/>
  </w:num>
  <w:num w:numId="21" w16cid:durableId="312026965">
    <w:abstractNumId w:val="11"/>
  </w:num>
  <w:num w:numId="22" w16cid:durableId="1267081903">
    <w:abstractNumId w:val="24"/>
  </w:num>
  <w:num w:numId="23" w16cid:durableId="867911730">
    <w:abstractNumId w:val="9"/>
  </w:num>
  <w:num w:numId="24" w16cid:durableId="1857884682">
    <w:abstractNumId w:val="21"/>
  </w:num>
  <w:num w:numId="25" w16cid:durableId="1648704375">
    <w:abstractNumId w:val="8"/>
  </w:num>
  <w:num w:numId="26" w16cid:durableId="3527334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F1"/>
    <w:rsid w:val="00007D82"/>
    <w:rsid w:val="000151AD"/>
    <w:rsid w:val="00052078"/>
    <w:rsid w:val="000547C0"/>
    <w:rsid w:val="00060461"/>
    <w:rsid w:val="00092FDD"/>
    <w:rsid w:val="000A1988"/>
    <w:rsid w:val="000B34E0"/>
    <w:rsid w:val="000C2FDE"/>
    <w:rsid w:val="000C365C"/>
    <w:rsid w:val="000D1160"/>
    <w:rsid w:val="000F0571"/>
    <w:rsid w:val="0011231A"/>
    <w:rsid w:val="00136EBD"/>
    <w:rsid w:val="00142CB8"/>
    <w:rsid w:val="00150965"/>
    <w:rsid w:val="00192FEE"/>
    <w:rsid w:val="00197AC8"/>
    <w:rsid w:val="001A6740"/>
    <w:rsid w:val="001A6A3C"/>
    <w:rsid w:val="001B7958"/>
    <w:rsid w:val="001D1072"/>
    <w:rsid w:val="001D5470"/>
    <w:rsid w:val="001E5690"/>
    <w:rsid w:val="0021444B"/>
    <w:rsid w:val="00215206"/>
    <w:rsid w:val="00227CB0"/>
    <w:rsid w:val="00265F0D"/>
    <w:rsid w:val="00272203"/>
    <w:rsid w:val="00282B6C"/>
    <w:rsid w:val="0029208A"/>
    <w:rsid w:val="00293EE7"/>
    <w:rsid w:val="003519FD"/>
    <w:rsid w:val="0036702A"/>
    <w:rsid w:val="00386ED9"/>
    <w:rsid w:val="003D14DF"/>
    <w:rsid w:val="003E3C4F"/>
    <w:rsid w:val="00436DA7"/>
    <w:rsid w:val="00450B5F"/>
    <w:rsid w:val="004542EC"/>
    <w:rsid w:val="0047776C"/>
    <w:rsid w:val="004A69CA"/>
    <w:rsid w:val="004C194A"/>
    <w:rsid w:val="004D265C"/>
    <w:rsid w:val="00507B25"/>
    <w:rsid w:val="0051529D"/>
    <w:rsid w:val="00516FE5"/>
    <w:rsid w:val="005256BD"/>
    <w:rsid w:val="00531783"/>
    <w:rsid w:val="005638A4"/>
    <w:rsid w:val="005A4FF1"/>
    <w:rsid w:val="005B351F"/>
    <w:rsid w:val="005E05AD"/>
    <w:rsid w:val="006012E8"/>
    <w:rsid w:val="0068311D"/>
    <w:rsid w:val="006A5C59"/>
    <w:rsid w:val="006D3DF3"/>
    <w:rsid w:val="006E6CB6"/>
    <w:rsid w:val="0071424E"/>
    <w:rsid w:val="007342DC"/>
    <w:rsid w:val="00735FDA"/>
    <w:rsid w:val="00754C44"/>
    <w:rsid w:val="007806F5"/>
    <w:rsid w:val="007848D8"/>
    <w:rsid w:val="00795E83"/>
    <w:rsid w:val="007A2EFA"/>
    <w:rsid w:val="007A7EB0"/>
    <w:rsid w:val="008045F6"/>
    <w:rsid w:val="0083269E"/>
    <w:rsid w:val="00876451"/>
    <w:rsid w:val="00885A8C"/>
    <w:rsid w:val="008904A4"/>
    <w:rsid w:val="008C5A1E"/>
    <w:rsid w:val="008D26F8"/>
    <w:rsid w:val="00906746"/>
    <w:rsid w:val="00912F19"/>
    <w:rsid w:val="00933D1F"/>
    <w:rsid w:val="00984B82"/>
    <w:rsid w:val="009A3330"/>
    <w:rsid w:val="00A11DB8"/>
    <w:rsid w:val="00A121A6"/>
    <w:rsid w:val="00A24D4F"/>
    <w:rsid w:val="00A65DFB"/>
    <w:rsid w:val="00A85034"/>
    <w:rsid w:val="00AA6A71"/>
    <w:rsid w:val="00AB0198"/>
    <w:rsid w:val="00AE12B5"/>
    <w:rsid w:val="00AF526A"/>
    <w:rsid w:val="00B37EC3"/>
    <w:rsid w:val="00B7524E"/>
    <w:rsid w:val="00B95111"/>
    <w:rsid w:val="00B96646"/>
    <w:rsid w:val="00BA7B8A"/>
    <w:rsid w:val="00BB70EC"/>
    <w:rsid w:val="00BD2CBC"/>
    <w:rsid w:val="00BE79CC"/>
    <w:rsid w:val="00BF1169"/>
    <w:rsid w:val="00C23A64"/>
    <w:rsid w:val="00C30BF1"/>
    <w:rsid w:val="00C37B33"/>
    <w:rsid w:val="00C40CA0"/>
    <w:rsid w:val="00C424E6"/>
    <w:rsid w:val="00C47818"/>
    <w:rsid w:val="00C74ABF"/>
    <w:rsid w:val="00C769D4"/>
    <w:rsid w:val="00C94D53"/>
    <w:rsid w:val="00C951E8"/>
    <w:rsid w:val="00C95515"/>
    <w:rsid w:val="00CC759F"/>
    <w:rsid w:val="00CD14D4"/>
    <w:rsid w:val="00CD2674"/>
    <w:rsid w:val="00CF423E"/>
    <w:rsid w:val="00D101BE"/>
    <w:rsid w:val="00D55446"/>
    <w:rsid w:val="00D742A9"/>
    <w:rsid w:val="00D94DAB"/>
    <w:rsid w:val="00DA2AFB"/>
    <w:rsid w:val="00DD2E45"/>
    <w:rsid w:val="00DE0805"/>
    <w:rsid w:val="00DE08DF"/>
    <w:rsid w:val="00DE13AE"/>
    <w:rsid w:val="00DF3C29"/>
    <w:rsid w:val="00E322D7"/>
    <w:rsid w:val="00E562E7"/>
    <w:rsid w:val="00E808FB"/>
    <w:rsid w:val="00F23AA6"/>
    <w:rsid w:val="00F30865"/>
    <w:rsid w:val="00F35AD7"/>
    <w:rsid w:val="00F35E7B"/>
    <w:rsid w:val="00F55E4F"/>
    <w:rsid w:val="00F72F20"/>
    <w:rsid w:val="00FB0C85"/>
    <w:rsid w:val="00FB46C7"/>
    <w:rsid w:val="00FB6F5A"/>
    <w:rsid w:val="00FC7B70"/>
    <w:rsid w:val="00FE7E1E"/>
    <w:rsid w:val="00FF3E01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FE8BA"/>
  <w15:chartTrackingRefBased/>
  <w15:docId w15:val="{8F44A892-5192-471B-B717-2BAE68CB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CB8"/>
    <w:rPr>
      <w:rFonts w:ascii="Times New Roman" w:eastAsia="Times New Roman" w:hAnsi="Times New Roman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142CB8"/>
    <w:pPr>
      <w:keepNext/>
      <w:outlineLvl w:val="3"/>
    </w:pPr>
    <w:rPr>
      <w:rFonts w:ascii="Arial" w:hAnsi="Arial"/>
      <w:b/>
      <w:sz w:val="24"/>
      <w:lang w:eastAsia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38A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sid w:val="00142CB8"/>
    <w:rPr>
      <w:rFonts w:ascii="Arial" w:eastAsia="Times New Roman" w:hAnsi="Arial" w:cs="Arial"/>
      <w:b/>
      <w:sz w:val="24"/>
      <w:szCs w:val="20"/>
      <w:lang w:val="en-US"/>
    </w:rPr>
  </w:style>
  <w:style w:type="paragraph" w:styleId="Header">
    <w:name w:val="header"/>
    <w:basedOn w:val="Normal"/>
    <w:link w:val="HeaderChar"/>
    <w:rsid w:val="00142CB8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eaderChar">
    <w:name w:val="Header Char"/>
    <w:link w:val="Header"/>
    <w:rsid w:val="00142CB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142CB8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link w:val="BodyText3"/>
    <w:rsid w:val="00142CB8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Heading7Char">
    <w:name w:val="Heading 7 Char"/>
    <w:link w:val="Heading7"/>
    <w:uiPriority w:val="9"/>
    <w:rsid w:val="005638A4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38A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2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562E7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CF423E"/>
    <w:pPr>
      <w:spacing w:after="120"/>
    </w:pPr>
  </w:style>
  <w:style w:type="character" w:customStyle="1" w:styleId="BodyTextChar">
    <w:name w:val="Body Text Char"/>
    <w:link w:val="BodyText"/>
    <w:uiPriority w:val="99"/>
    <w:rsid w:val="00CF423E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semiHidden/>
    <w:unhideWhenUsed/>
    <w:rsid w:val="00CF423E"/>
    <w:pPr>
      <w:tabs>
        <w:tab w:val="center" w:pos="4153"/>
        <w:tab w:val="right" w:pos="8306"/>
      </w:tabs>
    </w:pPr>
    <w:rPr>
      <w:sz w:val="24"/>
      <w:lang w:val="en-GB"/>
    </w:rPr>
  </w:style>
  <w:style w:type="character" w:customStyle="1" w:styleId="FooterChar">
    <w:name w:val="Footer Char"/>
    <w:link w:val="Footer"/>
    <w:semiHidden/>
    <w:rsid w:val="00CF423E"/>
    <w:rPr>
      <w:rFonts w:ascii="Times New Roman" w:eastAsia="Times New Roman" w:hAnsi="Times New Roman"/>
      <w:sz w:val="24"/>
      <w:lang w:eastAsia="en-US"/>
    </w:rPr>
  </w:style>
  <w:style w:type="character" w:styleId="CommentReference">
    <w:name w:val="annotation reference"/>
    <w:uiPriority w:val="99"/>
    <w:semiHidden/>
    <w:unhideWhenUsed/>
    <w:rsid w:val="00804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5F6"/>
  </w:style>
  <w:style w:type="character" w:customStyle="1" w:styleId="CommentTextChar">
    <w:name w:val="Comment Text Char"/>
    <w:link w:val="CommentText"/>
    <w:uiPriority w:val="99"/>
    <w:semiHidden/>
    <w:rsid w:val="008045F6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5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45F6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ilip.bunce\OneDrive%20-%20United%20Colleges%20Group\Documents\AAA%20from%20desktop\HOS%20stuff\Recruitment\Recruitment%202021-22\Learning%20Support%20Assistant%20(Supported%20Learning)%20July%20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F082F1F13CD4A97E39AD4B62C3E42" ma:contentTypeVersion="18" ma:contentTypeDescription="Create a new document." ma:contentTypeScope="" ma:versionID="6b58822c172d2a6f6572e5caf3fdac7e">
  <xsd:schema xmlns:xsd="http://www.w3.org/2001/XMLSchema" xmlns:xs="http://www.w3.org/2001/XMLSchema" xmlns:p="http://schemas.microsoft.com/office/2006/metadata/properties" xmlns:ns2="d1f8ef2b-e7e4-4b1b-8c03-7fceaeb13644" xmlns:ns3="c807054e-10ae-4dfc-a1c2-21c78809af3b" targetNamespace="http://schemas.microsoft.com/office/2006/metadata/properties" ma:root="true" ma:fieldsID="e6cb77147b82d600e66efe78d7c4358b" ns2:_="" ns3:_="">
    <xsd:import namespace="d1f8ef2b-e7e4-4b1b-8c03-7fceaeb13644"/>
    <xsd:import namespace="c807054e-10ae-4dfc-a1c2-21c78809af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8ef2b-e7e4-4b1b-8c03-7fceaeb13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ecf9a66-1c15-4d19-8064-ccd24a9f6b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054e-10ae-4dfc-a1c2-21c78809af3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d5b8bde-2c38-4a66-a18b-30deb476b8a8}" ma:internalName="TaxCatchAll" ma:showField="CatchAllData" ma:web="c807054e-10ae-4dfc-a1c2-21c78809a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07054e-10ae-4dfc-a1c2-21c78809af3b" xsi:nil="true"/>
    <lcf76f155ced4ddcb4097134ff3c332f xmlns="d1f8ef2b-e7e4-4b1b-8c03-7fceaeb1364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ADD03-2891-4DDE-9B2F-05C7204B02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BCEB9-9046-4141-9716-99F6E65E9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8ef2b-e7e4-4b1b-8c03-7fceaeb13644"/>
    <ds:schemaRef ds:uri="c807054e-10ae-4dfc-a1c2-21c78809af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BD8409-7261-4D78-9A71-C5536100E6F4}">
  <ds:schemaRefs>
    <ds:schemaRef ds:uri="http://schemas.microsoft.com/office/2006/metadata/properties"/>
    <ds:schemaRef ds:uri="http://schemas.microsoft.com/office/infopath/2007/PartnerControls"/>
    <ds:schemaRef ds:uri="c807054e-10ae-4dfc-a1c2-21c78809af3b"/>
    <ds:schemaRef ds:uri="d1f8ef2b-e7e4-4b1b-8c03-7fceaeb13644"/>
  </ds:schemaRefs>
</ds:datastoreItem>
</file>

<file path=customXml/itemProps4.xml><?xml version="1.0" encoding="utf-8"?>
<ds:datastoreItem xmlns:ds="http://schemas.openxmlformats.org/officeDocument/2006/customXml" ds:itemID="{93063F14-E0D1-489F-BEE4-D7C15443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Learning Support Assistant (Supported Learning) July 2022</Template>
  <TotalTime>13</TotalTime>
  <Pages>6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CWC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Bunce</dc:creator>
  <cp:keywords/>
  <cp:lastModifiedBy>Dean Britton</cp:lastModifiedBy>
  <cp:revision>4</cp:revision>
  <cp:lastPrinted>2019-10-31T08:47:00Z</cp:lastPrinted>
  <dcterms:created xsi:type="dcterms:W3CDTF">2025-03-26T10:53:00Z</dcterms:created>
  <dcterms:modified xsi:type="dcterms:W3CDTF">2025-03-26T10:59:00Z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0x0101004E8F082F1F13CD4A97E39AD4B62C3E42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