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810"/>
        <w:gridCol w:w="1530"/>
        <w:gridCol w:w="5400"/>
        <w:gridCol w:w="840"/>
      </w:tblGrid>
      <w:tr w:rsidR="008A3DA8" w14:paraId="2C5A6833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7C69EBE0" w14:textId="1E924753" w:rsidR="008A3DA8" w:rsidRPr="005962D4" w:rsidRDefault="00E44F11">
            <w:pPr>
              <w:pStyle w:val="PS"/>
              <w:spacing w:before="120" w:after="60"/>
            </w:pPr>
            <w:r w:rsidRPr="005962D4">
              <w:rPr>
                <w:noProof/>
              </w:rPr>
              <w:drawing>
                <wp:inline distT="0" distB="0" distL="0" distR="0" wp14:anchorId="49511872" wp14:editId="6D69CCBB">
                  <wp:extent cx="1943100" cy="304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AF66D" w14:textId="77777777" w:rsidR="008A3DA8" w:rsidRDefault="008A3DA8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C1C656D" w14:textId="77777777" w:rsidR="008A3DA8" w:rsidRDefault="008A3DA8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086BD86C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8A3DA8" w14:paraId="1B6F05B5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35C3283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230A9818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687995A7" w14:textId="77777777" w:rsidR="008A3DA8" w:rsidRDefault="003F0BFD" w:rsidP="003F0BFD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Playworker</w:t>
            </w:r>
            <w:r w:rsidR="00C1646D">
              <w:rPr>
                <w:sz w:val="20"/>
              </w:rPr>
              <w:t xml:space="preserve"> (Midday hours)</w:t>
            </w:r>
          </w:p>
        </w:tc>
      </w:tr>
      <w:tr w:rsidR="008A3DA8" w14:paraId="43FEF47F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0D3AA2A9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1D7EDFD3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275D5E7F" w14:textId="77777777" w:rsidR="008A3DA8" w:rsidRDefault="00971A4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Education</w:t>
            </w:r>
          </w:p>
        </w:tc>
      </w:tr>
      <w:tr w:rsidR="008A3DA8" w14:paraId="70A4ABDC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6F6751E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57F7D697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59F03EC3" w14:textId="77777777" w:rsidR="008A3DA8" w:rsidRDefault="00D25FD9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 xml:space="preserve">GE  -  </w:t>
            </w:r>
            <w:r w:rsidR="009310DD">
              <w:rPr>
                <w:sz w:val="16"/>
              </w:rPr>
              <w:t>09/0</w:t>
            </w:r>
            <w:r w:rsidR="00912DBE">
              <w:rPr>
                <w:sz w:val="16"/>
              </w:rPr>
              <w:t>6/17</w:t>
            </w:r>
          </w:p>
        </w:tc>
      </w:tr>
      <w:tr w:rsidR="008A3DA8" w14:paraId="6204C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7861FBC6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>Important - Study “Explanatory Notes” printed overleaf before completing form</w:t>
            </w:r>
          </w:p>
        </w:tc>
      </w:tr>
      <w:tr w:rsidR="008A3DA8" w14:paraId="1B3582F6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6C6C1AB8" w14:textId="77777777" w:rsidR="008A3DA8" w:rsidRDefault="008A3DA8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0A4A08DF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55430896" w14:textId="77777777" w:rsidR="008A3DA8" w:rsidRDefault="008A3DA8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07AD3777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8A3DA8" w14:paraId="1E49F54A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6EEDC9B7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</w:p>
          <w:p w14:paraId="33607415" w14:textId="77777777" w:rsidR="008A3DA8" w:rsidRDefault="008A3DA8" w:rsidP="00A272BC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1652142F" w14:textId="77777777" w:rsidR="008A3DA8" w:rsidRDefault="008A3DA8">
            <w:pPr>
              <w:pStyle w:val="PS"/>
              <w:rPr>
                <w:sz w:val="18"/>
              </w:rPr>
            </w:pPr>
          </w:p>
          <w:p w14:paraId="65DD1EA5" w14:textId="77777777" w:rsidR="008A3DA8" w:rsidRDefault="008A3DA8">
            <w:pPr>
              <w:pStyle w:val="PS"/>
              <w:rPr>
                <w:sz w:val="18"/>
              </w:rPr>
            </w:pPr>
          </w:p>
          <w:p w14:paraId="6EED9C65" w14:textId="77777777" w:rsidR="008A3DA8" w:rsidRDefault="008A3DA8">
            <w:pPr>
              <w:pStyle w:val="PS"/>
              <w:rPr>
                <w:sz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2C95C395" w14:textId="77777777" w:rsidR="008A3DA8" w:rsidRDefault="008A3DA8">
            <w:pPr>
              <w:pStyle w:val="PS"/>
              <w:rPr>
                <w:sz w:val="18"/>
              </w:rPr>
            </w:pPr>
          </w:p>
          <w:p w14:paraId="087CEC65" w14:textId="77777777" w:rsidR="008A3DA8" w:rsidRDefault="008A3DA8">
            <w:pPr>
              <w:pStyle w:val="PS"/>
              <w:rPr>
                <w:sz w:val="18"/>
              </w:rPr>
            </w:pPr>
          </w:p>
          <w:p w14:paraId="3B859A2F" w14:textId="77777777" w:rsidR="00A272BC" w:rsidRDefault="00A272BC" w:rsidP="00A272BC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Educated to GCSE level</w:t>
            </w:r>
          </w:p>
          <w:p w14:paraId="0F78DF75" w14:textId="77777777" w:rsidR="00A272BC" w:rsidRDefault="00A272BC" w:rsidP="00A272BC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Teaching Assistant Qualification to Level 1</w:t>
            </w:r>
          </w:p>
          <w:p w14:paraId="2B2151F0" w14:textId="77777777" w:rsidR="008A3DA8" w:rsidRDefault="008A3DA8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38513423" w14:textId="77777777" w:rsidR="008A3DA8" w:rsidRDefault="008A3DA8">
            <w:pPr>
              <w:pStyle w:val="PS"/>
              <w:rPr>
                <w:sz w:val="18"/>
              </w:rPr>
            </w:pPr>
          </w:p>
        </w:tc>
      </w:tr>
      <w:tr w:rsidR="008A3DA8" w14:paraId="0DD85B61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1653D1CE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</w:p>
          <w:p w14:paraId="28A48EF9" w14:textId="77777777" w:rsidR="008A3DA8" w:rsidRDefault="00C1646D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Previous experience of working with children </w:t>
            </w:r>
          </w:p>
          <w:p w14:paraId="4C0DB6B4" w14:textId="77777777" w:rsidR="00971A48" w:rsidRDefault="00971A48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452705D6" w14:textId="77777777" w:rsidR="008A3DA8" w:rsidRDefault="008A3DA8">
            <w:pPr>
              <w:pStyle w:val="PS"/>
              <w:rPr>
                <w:sz w:val="18"/>
              </w:rPr>
            </w:pPr>
          </w:p>
          <w:p w14:paraId="0517B28B" w14:textId="77777777" w:rsidR="008A3DA8" w:rsidRDefault="008A3DA8">
            <w:pPr>
              <w:pStyle w:val="PS"/>
              <w:rPr>
                <w:sz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79294321" w14:textId="77777777" w:rsidR="008A3DA8" w:rsidRDefault="008A3DA8">
            <w:pPr>
              <w:pStyle w:val="PS"/>
              <w:rPr>
                <w:sz w:val="18"/>
              </w:rPr>
            </w:pPr>
          </w:p>
          <w:p w14:paraId="3F013183" w14:textId="77777777" w:rsidR="00C1646D" w:rsidRDefault="00C1646D">
            <w:pPr>
              <w:pStyle w:val="PS"/>
              <w:rPr>
                <w:sz w:val="18"/>
              </w:rPr>
            </w:pPr>
          </w:p>
          <w:p w14:paraId="2BD5576B" w14:textId="77777777" w:rsidR="00C1646D" w:rsidRDefault="00C1646D">
            <w:pPr>
              <w:pStyle w:val="PS"/>
              <w:rPr>
                <w:sz w:val="18"/>
              </w:rPr>
            </w:pPr>
            <w:r>
              <w:rPr>
                <w:sz w:val="18"/>
              </w:rPr>
              <w:t>Previous experience of working with children with special educational needs</w:t>
            </w:r>
          </w:p>
        </w:tc>
        <w:tc>
          <w:tcPr>
            <w:tcW w:w="840" w:type="dxa"/>
          </w:tcPr>
          <w:p w14:paraId="32875BC5" w14:textId="77777777" w:rsidR="008A3DA8" w:rsidRDefault="008A3DA8">
            <w:pPr>
              <w:pStyle w:val="PS"/>
              <w:rPr>
                <w:sz w:val="18"/>
              </w:rPr>
            </w:pPr>
          </w:p>
        </w:tc>
      </w:tr>
      <w:tr w:rsidR="008A3DA8" w14:paraId="0AEE717E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40363E4D" w14:textId="77777777" w:rsidR="008A3DA8" w:rsidRDefault="008A3DA8">
            <w:pPr>
              <w:pStyle w:val="PS"/>
              <w:spacing w:before="120"/>
              <w:rPr>
                <w:sz w:val="18"/>
              </w:rPr>
            </w:pPr>
            <w:r>
              <w:rPr>
                <w:b/>
                <w:sz w:val="18"/>
              </w:rPr>
              <w:t>Knowledge and skills</w:t>
            </w:r>
          </w:p>
          <w:p w14:paraId="7C00F44C" w14:textId="77777777" w:rsidR="009310DD" w:rsidRDefault="009310DD">
            <w:pPr>
              <w:pStyle w:val="PS"/>
              <w:rPr>
                <w:sz w:val="18"/>
              </w:rPr>
            </w:pPr>
          </w:p>
          <w:p w14:paraId="4BA91021" w14:textId="77777777" w:rsidR="00971A48" w:rsidRDefault="00D25FD9">
            <w:pPr>
              <w:pStyle w:val="PS"/>
              <w:rPr>
                <w:sz w:val="18"/>
              </w:rPr>
            </w:pPr>
            <w:r>
              <w:rPr>
                <w:sz w:val="18"/>
              </w:rPr>
              <w:t>Be reliable.</w:t>
            </w:r>
          </w:p>
          <w:p w14:paraId="2FDC9A08" w14:textId="77777777" w:rsidR="00D25FD9" w:rsidRDefault="00D25FD9">
            <w:pPr>
              <w:pStyle w:val="PS"/>
              <w:rPr>
                <w:sz w:val="18"/>
              </w:rPr>
            </w:pPr>
            <w:r>
              <w:rPr>
                <w:sz w:val="18"/>
              </w:rPr>
              <w:t>Be flexible.</w:t>
            </w:r>
          </w:p>
          <w:p w14:paraId="3D0DE8CB" w14:textId="77777777" w:rsidR="00D25FD9" w:rsidRDefault="00D25FD9">
            <w:pPr>
              <w:pStyle w:val="PS"/>
              <w:rPr>
                <w:sz w:val="18"/>
              </w:rPr>
            </w:pPr>
            <w:r>
              <w:rPr>
                <w:sz w:val="18"/>
              </w:rPr>
              <w:t>Show initiative.</w:t>
            </w:r>
          </w:p>
          <w:p w14:paraId="59A87CF3" w14:textId="77777777" w:rsidR="00D25FD9" w:rsidRDefault="00D25FD9">
            <w:pPr>
              <w:pStyle w:val="PS"/>
              <w:rPr>
                <w:sz w:val="18"/>
              </w:rPr>
            </w:pPr>
            <w:r>
              <w:rPr>
                <w:sz w:val="18"/>
              </w:rPr>
              <w:t>Have good interpersonal skills</w:t>
            </w:r>
          </w:p>
          <w:p w14:paraId="2FCE61E0" w14:textId="77777777" w:rsidR="00971A48" w:rsidRDefault="00D25FD9">
            <w:pPr>
              <w:pStyle w:val="PS"/>
              <w:rPr>
                <w:sz w:val="18"/>
              </w:rPr>
            </w:pPr>
            <w:r>
              <w:rPr>
                <w:sz w:val="18"/>
              </w:rPr>
              <w:t>Have excellent communication skills</w:t>
            </w:r>
          </w:p>
          <w:p w14:paraId="1B8DA1EC" w14:textId="77777777" w:rsidR="009310DD" w:rsidRDefault="009310DD">
            <w:pPr>
              <w:pStyle w:val="PS"/>
              <w:rPr>
                <w:sz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2389A285" w14:textId="77777777" w:rsidR="008A3DA8" w:rsidRDefault="008A3DA8">
            <w:pPr>
              <w:pStyle w:val="PS"/>
              <w:rPr>
                <w:sz w:val="18"/>
              </w:rPr>
            </w:pPr>
          </w:p>
          <w:p w14:paraId="722C7C3D" w14:textId="77777777" w:rsidR="008A3DA8" w:rsidRDefault="008A3DA8">
            <w:pPr>
              <w:pStyle w:val="PS"/>
              <w:rPr>
                <w:sz w:val="18"/>
              </w:rPr>
            </w:pPr>
          </w:p>
          <w:p w14:paraId="2FA72BA5" w14:textId="77777777" w:rsidR="008A3DA8" w:rsidRDefault="008A3DA8">
            <w:pPr>
              <w:pStyle w:val="PS"/>
              <w:rPr>
                <w:sz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3B42199B" w14:textId="77777777" w:rsidR="008A3DA8" w:rsidRDefault="008A3DA8">
            <w:pPr>
              <w:pStyle w:val="PS"/>
              <w:rPr>
                <w:sz w:val="18"/>
              </w:rPr>
            </w:pPr>
          </w:p>
          <w:p w14:paraId="71DD1FC7" w14:textId="77777777" w:rsidR="008A3DA8" w:rsidRDefault="008A3DA8">
            <w:pPr>
              <w:pStyle w:val="PS"/>
              <w:rPr>
                <w:sz w:val="18"/>
              </w:rPr>
            </w:pPr>
          </w:p>
          <w:p w14:paraId="4B1918A4" w14:textId="77777777" w:rsidR="008A3DA8" w:rsidRDefault="00C1646D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Understanding of special education needs </w:t>
            </w:r>
          </w:p>
          <w:p w14:paraId="1CD33574" w14:textId="77777777" w:rsidR="009310DD" w:rsidRDefault="009310DD">
            <w:pPr>
              <w:pStyle w:val="PS"/>
              <w:rPr>
                <w:sz w:val="18"/>
              </w:rPr>
            </w:pPr>
            <w:r>
              <w:rPr>
                <w:sz w:val="18"/>
              </w:rPr>
              <w:t>An understanding of the needs of children with ASD</w:t>
            </w:r>
          </w:p>
        </w:tc>
        <w:tc>
          <w:tcPr>
            <w:tcW w:w="840" w:type="dxa"/>
          </w:tcPr>
          <w:p w14:paraId="6DB66FDD" w14:textId="77777777" w:rsidR="008A3DA8" w:rsidRDefault="008A3DA8">
            <w:pPr>
              <w:pStyle w:val="PS"/>
              <w:rPr>
                <w:sz w:val="18"/>
              </w:rPr>
            </w:pPr>
          </w:p>
        </w:tc>
      </w:tr>
      <w:tr w:rsidR="008A3DA8" w14:paraId="069766A6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78849A27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Special Requirements</w:t>
            </w:r>
          </w:p>
          <w:p w14:paraId="121AD0E4" w14:textId="77777777" w:rsidR="009310DD" w:rsidRDefault="009310DD">
            <w:pPr>
              <w:pStyle w:val="PS"/>
              <w:rPr>
                <w:sz w:val="18"/>
              </w:rPr>
            </w:pPr>
          </w:p>
          <w:p w14:paraId="29CC8515" w14:textId="77777777" w:rsidR="008A3DA8" w:rsidRDefault="00C1646D">
            <w:pPr>
              <w:pStyle w:val="PS"/>
              <w:rPr>
                <w:sz w:val="18"/>
              </w:rPr>
            </w:pPr>
            <w:r>
              <w:rPr>
                <w:sz w:val="18"/>
              </w:rPr>
              <w:t>Be consciencious in their work.</w:t>
            </w:r>
          </w:p>
          <w:p w14:paraId="261A50B2" w14:textId="77777777" w:rsidR="00C1646D" w:rsidRDefault="00C1646D">
            <w:pPr>
              <w:pStyle w:val="PS"/>
              <w:rPr>
                <w:sz w:val="18"/>
              </w:rPr>
            </w:pPr>
            <w:r>
              <w:rPr>
                <w:sz w:val="18"/>
              </w:rPr>
              <w:t>Have a caring nature.</w:t>
            </w:r>
          </w:p>
          <w:p w14:paraId="5A967CE0" w14:textId="77777777" w:rsidR="009310DD" w:rsidRDefault="009310DD">
            <w:pPr>
              <w:pStyle w:val="PS"/>
              <w:rPr>
                <w:sz w:val="18"/>
              </w:rPr>
            </w:pPr>
            <w:r>
              <w:rPr>
                <w:sz w:val="18"/>
              </w:rPr>
              <w:t>To be able to use initiative when dealing with difficult situations.</w:t>
            </w:r>
          </w:p>
          <w:p w14:paraId="5A4190C3" w14:textId="77777777" w:rsidR="009310DD" w:rsidRDefault="009310DD">
            <w:pPr>
              <w:pStyle w:val="PS"/>
              <w:rPr>
                <w:sz w:val="18"/>
              </w:rPr>
            </w:pPr>
            <w:r>
              <w:rPr>
                <w:sz w:val="18"/>
              </w:rPr>
              <w:t>To be able to work as part of a team.</w:t>
            </w:r>
          </w:p>
          <w:p w14:paraId="205B7E8E" w14:textId="77777777" w:rsidR="009310DD" w:rsidRDefault="009310DD">
            <w:pPr>
              <w:pStyle w:val="PS"/>
              <w:rPr>
                <w:sz w:val="18"/>
              </w:rPr>
            </w:pPr>
          </w:p>
          <w:p w14:paraId="7112CEC5" w14:textId="77777777" w:rsidR="00971A48" w:rsidRDefault="00971A48">
            <w:pPr>
              <w:pStyle w:val="PS"/>
              <w:rPr>
                <w:sz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79935CD1" w14:textId="77777777" w:rsidR="008A3DA8" w:rsidRDefault="008A3DA8">
            <w:pPr>
              <w:pStyle w:val="PS"/>
              <w:rPr>
                <w:sz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255CA481" w14:textId="77777777" w:rsidR="008A3DA8" w:rsidRDefault="008A3DA8">
            <w:pPr>
              <w:pStyle w:val="PS"/>
              <w:rPr>
                <w:sz w:val="18"/>
              </w:rPr>
            </w:pPr>
          </w:p>
          <w:p w14:paraId="6E1FB5F6" w14:textId="77777777" w:rsidR="008A3DA8" w:rsidRDefault="009310DD">
            <w:pPr>
              <w:pStyle w:val="PS"/>
              <w:rPr>
                <w:sz w:val="18"/>
              </w:rPr>
            </w:pPr>
            <w:r>
              <w:rPr>
                <w:sz w:val="18"/>
              </w:rPr>
              <w:t>To be keen to gain new skills, attend courses and training offered.</w:t>
            </w:r>
          </w:p>
          <w:p w14:paraId="51949B0C" w14:textId="77777777" w:rsidR="009310DD" w:rsidRDefault="009310DD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4D0CFECA" w14:textId="77777777" w:rsidR="008A3DA8" w:rsidRDefault="008A3DA8">
            <w:pPr>
              <w:pStyle w:val="PS"/>
              <w:rPr>
                <w:sz w:val="18"/>
              </w:rPr>
            </w:pPr>
          </w:p>
        </w:tc>
      </w:tr>
    </w:tbl>
    <w:p w14:paraId="7949AAEB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1A2EF78E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16DBB192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0537DD3F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4B2F7DFF" w14:textId="77777777" w:rsidR="008A3DA8" w:rsidRDefault="008A3DA8" w:rsidP="002808B6">
      <w:pPr>
        <w:pStyle w:val="PS"/>
        <w:ind w:firstLine="720"/>
        <w:rPr>
          <w:sz w:val="48"/>
        </w:rPr>
      </w:pPr>
      <w:r>
        <w:rPr>
          <w:sz w:val="48"/>
        </w:rPr>
        <w:lastRenderedPageBreak/>
        <w:t>Employee Specification Form</w:t>
      </w:r>
    </w:p>
    <w:p w14:paraId="78017DBE" w14:textId="77777777" w:rsidR="008A3DA8" w:rsidRDefault="008A3DA8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8A3DA8" w14:paraId="2D143374" w14:textId="77777777">
        <w:tblPrEx>
          <w:tblCellMar>
            <w:top w:w="0" w:type="dxa"/>
            <w:bottom w:w="0" w:type="dxa"/>
          </w:tblCellMar>
        </w:tblPrEx>
        <w:tc>
          <w:tcPr>
            <w:tcW w:w="7290" w:type="dxa"/>
          </w:tcPr>
          <w:p w14:paraId="6C41E79E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These notes should be studied carefully before completing the form overleaf.</w:t>
            </w:r>
          </w:p>
          <w:p w14:paraId="375F9382" w14:textId="77777777" w:rsidR="008A3DA8" w:rsidRDefault="008A3DA8">
            <w:pPr>
              <w:pStyle w:val="PS"/>
              <w:rPr>
                <w:bCs/>
              </w:rPr>
            </w:pPr>
          </w:p>
          <w:p w14:paraId="68AAA67C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List the personal attributes required to fulfil the duties listed in the job description.</w:t>
            </w:r>
          </w:p>
          <w:p w14:paraId="75C1CF17" w14:textId="77777777" w:rsidR="008A3DA8" w:rsidRDefault="008A3DA8">
            <w:pPr>
              <w:pStyle w:val="PS"/>
              <w:rPr>
                <w:bCs/>
              </w:rPr>
            </w:pPr>
          </w:p>
          <w:p w14:paraId="2732A2B6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They must be:</w:t>
            </w:r>
          </w:p>
          <w:p w14:paraId="5C98F59C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set at a level appropriate to the work to be done and</w:t>
            </w:r>
            <w:r>
              <w:rPr>
                <w:bCs/>
                <w:i/>
              </w:rPr>
              <w:t xml:space="preserve"> not</w:t>
            </w:r>
            <w:r>
              <w:rPr>
                <w:bCs/>
              </w:rPr>
              <w:t xml:space="preserve"> higher than necessary</w:t>
            </w:r>
          </w:p>
          <w:p w14:paraId="7313452D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stated clearly and specifically</w:t>
            </w:r>
          </w:p>
          <w:p w14:paraId="4551B194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entirely job related</w:t>
            </w:r>
          </w:p>
          <w:p w14:paraId="6A1659B3" w14:textId="77777777" w:rsidR="008A3DA8" w:rsidRDefault="008A3DA8">
            <w:pPr>
              <w:pStyle w:val="PS"/>
              <w:rPr>
                <w:bCs/>
              </w:rPr>
            </w:pPr>
          </w:p>
          <w:p w14:paraId="767C072F" w14:textId="77777777" w:rsidR="008A3DA8" w:rsidRDefault="008A3DA8">
            <w:pPr>
              <w:pStyle w:val="PS"/>
              <w:rPr>
                <w:b/>
              </w:rPr>
            </w:pPr>
            <w:r>
              <w:rPr>
                <w:b/>
              </w:rPr>
              <w:t>Essential or Desirable</w:t>
            </w:r>
          </w:p>
          <w:p w14:paraId="0F2C8A24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Essential</w:t>
            </w:r>
          </w:p>
          <w:p w14:paraId="3ABC487E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Those requirements without which a candidate would be simply unable to do the job.</w:t>
            </w:r>
          </w:p>
          <w:p w14:paraId="6435D334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  <w:i/>
              </w:rPr>
              <w:t>Any candidate who does not meet the essential requirements must be rejected.</w:t>
            </w:r>
          </w:p>
          <w:p w14:paraId="7FF44C07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Examples could be the possession of current driving licence or relevant qualification.</w:t>
            </w:r>
          </w:p>
          <w:p w14:paraId="5A159616" w14:textId="77777777" w:rsidR="008A3DA8" w:rsidRDefault="008A3DA8">
            <w:pPr>
              <w:pStyle w:val="PS"/>
              <w:rPr>
                <w:bCs/>
              </w:rPr>
            </w:pPr>
          </w:p>
          <w:p w14:paraId="092BB96A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Desirable</w:t>
            </w:r>
          </w:p>
          <w:p w14:paraId="6D74CECD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Those requirements which are desirable, but not essential.</w:t>
            </w:r>
          </w:p>
          <w:p w14:paraId="352E90A0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A candidate should not be rejected for failing to meet any single desirable requirement.</w:t>
            </w:r>
          </w:p>
          <w:p w14:paraId="566F113B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Examples for certain jobs could be local government experience or knowledge of new technology.</w:t>
            </w:r>
          </w:p>
          <w:p w14:paraId="7DF4ECBB" w14:textId="77777777" w:rsidR="008A3DA8" w:rsidRDefault="008A3DA8">
            <w:pPr>
              <w:pStyle w:val="PS"/>
              <w:rPr>
                <w:bCs/>
              </w:rPr>
            </w:pPr>
          </w:p>
          <w:p w14:paraId="382ABC24" w14:textId="77777777" w:rsidR="008A3DA8" w:rsidRDefault="008A3DA8">
            <w:pPr>
              <w:pStyle w:val="PS"/>
              <w:rPr>
                <w:bCs/>
              </w:rPr>
            </w:pPr>
          </w:p>
          <w:p w14:paraId="5A8094CE" w14:textId="77777777" w:rsidR="008A3DA8" w:rsidRDefault="008A3DA8">
            <w:pPr>
              <w:pStyle w:val="PS"/>
              <w:rPr>
                <w:bCs/>
              </w:rPr>
            </w:pPr>
          </w:p>
        </w:tc>
        <w:tc>
          <w:tcPr>
            <w:tcW w:w="8370" w:type="dxa"/>
          </w:tcPr>
          <w:p w14:paraId="11D999FA" w14:textId="77777777" w:rsidR="008A3DA8" w:rsidRDefault="008A3DA8">
            <w:pPr>
              <w:pStyle w:val="PS"/>
              <w:rPr>
                <w:b/>
              </w:rPr>
            </w:pPr>
            <w:r>
              <w:rPr>
                <w:b/>
              </w:rPr>
              <w:t>Personal Attributes</w:t>
            </w:r>
          </w:p>
          <w:p w14:paraId="63F4B7F4" w14:textId="77777777" w:rsidR="008A3DA8" w:rsidRDefault="008A3DA8">
            <w:pPr>
              <w:pStyle w:val="PS"/>
              <w:rPr>
                <w:bCs/>
              </w:rPr>
            </w:pPr>
          </w:p>
          <w:p w14:paraId="3E41E4F5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Qualifications</w:t>
            </w:r>
          </w:p>
          <w:p w14:paraId="00F95244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What qualifications, if any, should the postholder possess?</w:t>
            </w:r>
          </w:p>
          <w:p w14:paraId="77D5A436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To what level</w:t>
            </w:r>
          </w:p>
          <w:p w14:paraId="5A099D95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Experience</w:t>
            </w:r>
          </w:p>
          <w:p w14:paraId="3DEF4D26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What experience, if any, is relevant?</w:t>
            </w:r>
          </w:p>
          <w:p w14:paraId="206F737D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Knowledge and Skills</w:t>
            </w:r>
          </w:p>
          <w:p w14:paraId="6EAE3D3A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Is there any knowledge (other than that covered by qualifications listed) or skills which are relevant? What should the postholder be able to do?</w:t>
            </w:r>
          </w:p>
          <w:p w14:paraId="2D6FCA77" w14:textId="77777777" w:rsidR="008A3DA8" w:rsidRDefault="008A3DA8">
            <w:pPr>
              <w:pStyle w:val="PS"/>
              <w:rPr>
                <w:bCs/>
              </w:rPr>
            </w:pPr>
          </w:p>
          <w:p w14:paraId="34B6FC64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Do not list attributes which cannot be measured, eg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6AFD54E7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Try to specify the levels of skills that are required, eg if numeracy is specified as a requirement, you should indicate the levels of skill, ie keeping records of petty cash or able to control and monitor substantial budgets.</w:t>
            </w:r>
          </w:p>
          <w:p w14:paraId="13AF1430" w14:textId="77777777" w:rsidR="008A3DA8" w:rsidRDefault="008A3DA8">
            <w:pPr>
              <w:pStyle w:val="PS"/>
              <w:rPr>
                <w:bCs/>
              </w:rPr>
            </w:pPr>
          </w:p>
          <w:p w14:paraId="3EA62910" w14:textId="77777777" w:rsidR="008A3DA8" w:rsidRDefault="008A3DA8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Special Requirements</w:t>
            </w:r>
          </w:p>
          <w:p w14:paraId="07822A6D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Are there any conditions of service which differ from the norm and with which the postholder must comply? eg live-in requirements, flexible working hours, weekend working.</w:t>
            </w:r>
          </w:p>
          <w:p w14:paraId="27A24262" w14:textId="77777777" w:rsidR="008A3DA8" w:rsidRDefault="008A3DA8">
            <w:pPr>
              <w:pStyle w:val="PS"/>
              <w:rPr>
                <w:bCs/>
              </w:rPr>
            </w:pPr>
          </w:p>
          <w:p w14:paraId="16D97894" w14:textId="77777777" w:rsidR="008A3DA8" w:rsidRDefault="008A3DA8">
            <w:pPr>
              <w:pStyle w:val="PS"/>
              <w:rPr>
                <w:b/>
              </w:rPr>
            </w:pPr>
            <w:r>
              <w:rPr>
                <w:b/>
              </w:rPr>
              <w:t>Stage Identified</w:t>
            </w:r>
          </w:p>
          <w:p w14:paraId="2FF38A7A" w14:textId="77777777" w:rsidR="008A3DA8" w:rsidRDefault="008A3DA8">
            <w:pPr>
              <w:pStyle w:val="PS"/>
              <w:rPr>
                <w:bCs/>
              </w:rPr>
            </w:pPr>
            <w:r>
              <w:rPr>
                <w:bCs/>
              </w:rPr>
              <w:t>Indicate at which stage in the selection process the personal attribute is to be identified, eg application form, interview, tests, references, etc</w:t>
            </w:r>
          </w:p>
        </w:tc>
      </w:tr>
    </w:tbl>
    <w:p w14:paraId="7B06A767" w14:textId="77777777" w:rsidR="008A3DA8" w:rsidRDefault="008A3DA8">
      <w:pPr>
        <w:pStyle w:val="PS"/>
      </w:pPr>
    </w:p>
    <w:sectPr w:rsidR="008A3DA8"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276F" w14:textId="77777777" w:rsidR="00BD03A0" w:rsidRDefault="00BD03A0">
      <w:r>
        <w:separator/>
      </w:r>
    </w:p>
  </w:endnote>
  <w:endnote w:type="continuationSeparator" w:id="0">
    <w:p w14:paraId="6B2C475B" w14:textId="77777777" w:rsidR="00BD03A0" w:rsidRDefault="00BD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7E32" w14:textId="77777777" w:rsidR="008A3DA8" w:rsidRDefault="008A3DA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79C5080C" w14:textId="77777777" w:rsidR="008A3DA8" w:rsidRDefault="008A3DA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A6C5" w14:textId="77777777" w:rsidR="008A3DA8" w:rsidRDefault="008A3DA8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\* Lower \* MERGEFORMAT </w:instrText>
    </w:r>
    <w:r>
      <w:rPr>
        <w:sz w:val="18"/>
      </w:rPr>
      <w:fldChar w:fldCharType="separate"/>
    </w:r>
    <w:r w:rsidR="00A4711D">
      <w:rPr>
        <w:noProof/>
        <w:sz w:val="18"/>
      </w:rPr>
      <w:t>ta1 ( midday).doc</w:t>
    </w:r>
    <w:r>
      <w:rPr>
        <w:sz w:val="18"/>
      </w:rPr>
      <w:fldChar w:fldCharType="end"/>
    </w:r>
    <w: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872658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of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872658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B075" w14:textId="77777777" w:rsidR="008A3DA8" w:rsidRDefault="008A3DA8">
    <w:pPr>
      <w:pStyle w:val="FT"/>
      <w:jc w:val="right"/>
      <w:rPr>
        <w:sz w:val="16"/>
      </w:rPr>
    </w:pPr>
    <w:r>
      <w:rPr>
        <w:sz w:val="16"/>
      </w:rPr>
      <w:t>M23 – July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76E7" w14:textId="77777777" w:rsidR="00BD03A0" w:rsidRDefault="00BD03A0">
      <w:r>
        <w:separator/>
      </w:r>
    </w:p>
  </w:footnote>
  <w:footnote w:type="continuationSeparator" w:id="0">
    <w:p w14:paraId="6C475002" w14:textId="77777777" w:rsidR="00BD03A0" w:rsidRDefault="00BD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1F4B" w14:textId="77777777" w:rsidR="008A3DA8" w:rsidRDefault="008A3DA8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num w:numId="1" w16cid:durableId="11349807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B6"/>
    <w:rsid w:val="00015065"/>
    <w:rsid w:val="0007508D"/>
    <w:rsid w:val="001F57C2"/>
    <w:rsid w:val="002808B6"/>
    <w:rsid w:val="00294AD9"/>
    <w:rsid w:val="002A0545"/>
    <w:rsid w:val="002E4E17"/>
    <w:rsid w:val="00324A00"/>
    <w:rsid w:val="00335A19"/>
    <w:rsid w:val="00343564"/>
    <w:rsid w:val="003F0BFD"/>
    <w:rsid w:val="0043590F"/>
    <w:rsid w:val="004612C7"/>
    <w:rsid w:val="005962D4"/>
    <w:rsid w:val="0059710E"/>
    <w:rsid w:val="006A65A7"/>
    <w:rsid w:val="0072708A"/>
    <w:rsid w:val="007638CF"/>
    <w:rsid w:val="008517B1"/>
    <w:rsid w:val="00872658"/>
    <w:rsid w:val="008A3DA8"/>
    <w:rsid w:val="00912DBE"/>
    <w:rsid w:val="009310DD"/>
    <w:rsid w:val="00971A48"/>
    <w:rsid w:val="00A272BC"/>
    <w:rsid w:val="00A4711D"/>
    <w:rsid w:val="00AC3107"/>
    <w:rsid w:val="00AF6198"/>
    <w:rsid w:val="00B20CF8"/>
    <w:rsid w:val="00B4266E"/>
    <w:rsid w:val="00BD03A0"/>
    <w:rsid w:val="00C1646D"/>
    <w:rsid w:val="00C659E5"/>
    <w:rsid w:val="00D25FD9"/>
    <w:rsid w:val="00D503FF"/>
    <w:rsid w:val="00DA35A5"/>
    <w:rsid w:val="00E44F11"/>
    <w:rsid w:val="00F7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BA464"/>
  <w15:chartTrackingRefBased/>
  <w15:docId w15:val="{6CE32A64-7F0B-49F0-A590-52EE3FAA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71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Corporate%20Services\Web\Intranet\Personnel\Forms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Specification Form</vt:lpstr>
    </vt:vector>
  </TitlesOfParts>
  <Manager>GC</Manager>
  <Company>.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Specification Form</dc:title>
  <dc:subject/>
  <dc:creator>dunnrv</dc:creator>
  <cp:keywords>KEEP</cp:keywords>
  <cp:lastModifiedBy>Morton, Louise</cp:lastModifiedBy>
  <cp:revision>2</cp:revision>
  <cp:lastPrinted>2014-04-10T09:38:00Z</cp:lastPrinted>
  <dcterms:created xsi:type="dcterms:W3CDTF">2026-09-30T08:31:00Z</dcterms:created>
  <dcterms:modified xsi:type="dcterms:W3CDTF">2026-09-30T08:31:00Z</dcterms:modified>
</cp:coreProperties>
</file>