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357"/>
        <w:gridCol w:w="720"/>
        <w:gridCol w:w="990"/>
        <w:gridCol w:w="1350"/>
        <w:gridCol w:w="4590"/>
        <w:gridCol w:w="1710"/>
      </w:tblGrid>
      <w:tr w:rsidR="00D05FFD" w14:paraId="3749F42F" w14:textId="77777777" w:rsidTr="00D2461B">
        <w:trPr>
          <w:cantSplit/>
          <w:trHeight w:val="173"/>
        </w:trPr>
        <w:tc>
          <w:tcPr>
            <w:tcW w:w="7077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14:paraId="30B46E54" w14:textId="77777777" w:rsidR="00D05FFD" w:rsidRDefault="00D05FFD">
            <w:pPr>
              <w:pStyle w:val="PS"/>
              <w:spacing w:before="120" w:after="60"/>
              <w:rPr>
                <w:sz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14F948FC" w14:textId="77777777" w:rsidR="00D05FFD" w:rsidRDefault="00D05FFD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Post Number</w:t>
            </w:r>
          </w:p>
        </w:tc>
        <w:tc>
          <w:tcPr>
            <w:tcW w:w="6300" w:type="dxa"/>
            <w:gridSpan w:val="2"/>
          </w:tcPr>
          <w:p w14:paraId="3A71B56D" w14:textId="77777777" w:rsidR="00D05FFD" w:rsidRDefault="00D05FFD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D05FFD" w14:paraId="14D8BABD" w14:textId="77777777" w:rsidTr="00D2461B">
        <w:trPr>
          <w:cantSplit/>
          <w:trHeight w:val="172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2B2983E5" w14:textId="77777777" w:rsidR="00D05FFD" w:rsidRDefault="00D05FFD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</w:tcPr>
          <w:p w14:paraId="72B5B357" w14:textId="77777777" w:rsidR="00D05FFD" w:rsidRDefault="00D05FFD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6300" w:type="dxa"/>
            <w:gridSpan w:val="2"/>
          </w:tcPr>
          <w:p w14:paraId="3FAE17ED" w14:textId="77777777" w:rsidR="00D05FFD" w:rsidRDefault="00D2709C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Assistant </w:t>
            </w:r>
            <w:r w:rsidR="00093242">
              <w:rPr>
                <w:sz w:val="20"/>
              </w:rPr>
              <w:t>Cook</w:t>
            </w:r>
          </w:p>
        </w:tc>
      </w:tr>
      <w:tr w:rsidR="00D05FFD" w14:paraId="0CC00B7F" w14:textId="77777777" w:rsidTr="00D2461B">
        <w:trPr>
          <w:cantSplit/>
          <w:trHeight w:val="300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59809DC1" w14:textId="77777777" w:rsidR="00D05FFD" w:rsidRDefault="00D05FFD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3630DEB0" w14:textId="77777777" w:rsidR="00D05FFD" w:rsidRDefault="00D05FFD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6300" w:type="dxa"/>
            <w:gridSpan w:val="2"/>
            <w:tcBorders>
              <w:bottom w:val="single" w:sz="6" w:space="0" w:color="auto"/>
            </w:tcBorders>
          </w:tcPr>
          <w:p w14:paraId="0BDBDD28" w14:textId="0A93F6B0" w:rsidR="00D05FFD" w:rsidRDefault="004D3853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St Joseph’s Catholic Primary School</w:t>
            </w:r>
          </w:p>
        </w:tc>
      </w:tr>
      <w:tr w:rsidR="00D05FFD" w14:paraId="0A871E83" w14:textId="77777777" w:rsidTr="00D2461B">
        <w:trPr>
          <w:cantSplit/>
          <w:trHeight w:val="300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3E85B0F2" w14:textId="77777777" w:rsidR="00D05FFD" w:rsidRDefault="00D05FFD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29E21B64" w14:textId="77777777" w:rsidR="00D05FFD" w:rsidRDefault="00D05FFD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Prepared by and date</w:t>
            </w:r>
          </w:p>
        </w:tc>
        <w:tc>
          <w:tcPr>
            <w:tcW w:w="6300" w:type="dxa"/>
            <w:gridSpan w:val="2"/>
            <w:tcBorders>
              <w:bottom w:val="single" w:sz="6" w:space="0" w:color="auto"/>
            </w:tcBorders>
          </w:tcPr>
          <w:p w14:paraId="62419F3F" w14:textId="6046616B" w:rsidR="00D05FFD" w:rsidRPr="00093242" w:rsidRDefault="002035D4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September </w:t>
            </w:r>
            <w:r w:rsidR="00495EA2">
              <w:rPr>
                <w:sz w:val="20"/>
              </w:rPr>
              <w:t>2026</w:t>
            </w:r>
          </w:p>
        </w:tc>
      </w:tr>
      <w:tr w:rsidR="00D05FFD" w14:paraId="2C634D6C" w14:textId="77777777" w:rsidTr="00D2461B">
        <w:trPr>
          <w:cantSplit/>
        </w:trPr>
        <w:tc>
          <w:tcPr>
            <w:tcW w:w="15717" w:type="dxa"/>
            <w:gridSpan w:val="6"/>
            <w:tcBorders>
              <w:top w:val="nil"/>
              <w:left w:val="nil"/>
              <w:right w:val="nil"/>
            </w:tcBorders>
          </w:tcPr>
          <w:p w14:paraId="7CAA4D45" w14:textId="77777777" w:rsidR="00D05FFD" w:rsidRDefault="00D05FFD">
            <w:pPr>
              <w:pStyle w:val="PS"/>
              <w:spacing w:before="60" w:after="60"/>
              <w:rPr>
                <w:sz w:val="16"/>
              </w:rPr>
            </w:pPr>
            <w:r>
              <w:rPr>
                <w:b/>
                <w:i/>
                <w:sz w:val="20"/>
              </w:rPr>
              <w:t>Important - Study “Explanatory Notes” printed overleaf before completing form</w:t>
            </w:r>
          </w:p>
        </w:tc>
      </w:tr>
      <w:tr w:rsidR="00D05FFD" w14:paraId="3F98D9CF" w14:textId="77777777" w:rsidTr="00D2461B">
        <w:trPr>
          <w:trHeight w:val="584"/>
        </w:trPr>
        <w:tc>
          <w:tcPr>
            <w:tcW w:w="6357" w:type="dxa"/>
          </w:tcPr>
          <w:p w14:paraId="789DFDB9" w14:textId="77777777" w:rsidR="00D05FFD" w:rsidRDefault="00D05FFD">
            <w:pPr>
              <w:pStyle w:val="PS"/>
              <w:spacing w:before="120" w:after="60"/>
              <w:jc w:val="center"/>
              <w:rPr>
                <w:sz w:val="16"/>
              </w:rPr>
            </w:pPr>
            <w:r>
              <w:rPr>
                <w:b/>
                <w:sz w:val="22"/>
              </w:rPr>
              <w:t>Essential Personal Attributes</w:t>
            </w: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601BAC13" w14:textId="77777777" w:rsidR="00D05FFD" w:rsidRDefault="00D05FFD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20A53723" w14:textId="77777777" w:rsidR="00D05FFD" w:rsidRDefault="00D05FFD">
            <w:pPr>
              <w:pStyle w:val="PS"/>
              <w:spacing w:before="12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 Personal Attributes</w:t>
            </w:r>
          </w:p>
        </w:tc>
        <w:tc>
          <w:tcPr>
            <w:tcW w:w="1710" w:type="dxa"/>
          </w:tcPr>
          <w:p w14:paraId="7D40F235" w14:textId="77777777" w:rsidR="00D05FFD" w:rsidRDefault="00D05FFD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</w:tr>
      <w:tr w:rsidR="00D2461B" w14:paraId="088CACB1" w14:textId="77777777" w:rsidTr="00D2461B">
        <w:tc>
          <w:tcPr>
            <w:tcW w:w="6357" w:type="dxa"/>
          </w:tcPr>
          <w:p w14:paraId="65E8AC18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2A1F0304" w14:textId="77777777" w:rsidR="00D2461B" w:rsidRDefault="00D2461B" w:rsidP="00D2461B">
            <w:pPr>
              <w:pStyle w:val="PS"/>
              <w:rPr>
                <w:b/>
                <w:sz w:val="18"/>
              </w:rPr>
            </w:pPr>
            <w:r>
              <w:rPr>
                <w:b/>
                <w:sz w:val="18"/>
              </w:rPr>
              <w:t>Qualifications</w:t>
            </w:r>
          </w:p>
          <w:p w14:paraId="02C37252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C&amp;G 706/1 or NVQ level 2 or the ability to undertake the training within 6 months</w:t>
            </w:r>
          </w:p>
          <w:p w14:paraId="1F055A4E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Very good interpersonal and customer care skills</w:t>
            </w:r>
          </w:p>
          <w:p w14:paraId="2B6623C1" w14:textId="211DD4D3" w:rsidR="00D2461B" w:rsidRPr="001F0BFB" w:rsidRDefault="00D2461B" w:rsidP="00837BB1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 w:rsidRPr="001F0BFB">
              <w:rPr>
                <w:sz w:val="18"/>
              </w:rPr>
              <w:t>Food Safety/Hygiene Certificate Level 2</w:t>
            </w:r>
            <w:r w:rsidR="001F0BFB" w:rsidRPr="001F0BFB">
              <w:rPr>
                <w:sz w:val="18"/>
              </w:rPr>
              <w:t xml:space="preserve"> or the ability to undertake the training within 6 weeks</w:t>
            </w:r>
          </w:p>
          <w:p w14:paraId="08765D30" w14:textId="77777777" w:rsidR="00D2461B" w:rsidRDefault="00D2461B" w:rsidP="00D2461B">
            <w:pPr>
              <w:pStyle w:val="PS"/>
              <w:rPr>
                <w:sz w:val="18"/>
              </w:rPr>
            </w:pP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3FE1A526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4E896ACF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08D37666" w14:textId="3242FFEC" w:rsidR="00D2461B" w:rsidRDefault="00D2461B" w:rsidP="00D2461B">
            <w:pPr>
              <w:pStyle w:val="PS"/>
              <w:jc w:val="center"/>
              <w:rPr>
                <w:sz w:val="18"/>
              </w:rPr>
            </w:pPr>
            <w:r>
              <w:rPr>
                <w:sz w:val="18"/>
              </w:rPr>
              <w:t>Application</w:t>
            </w: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3371C973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2F4A0291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45513A95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 xml:space="preserve">NVQ 3 </w:t>
            </w:r>
          </w:p>
          <w:p w14:paraId="58415206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Food Safety/Hygiene Certificate Level 3</w:t>
            </w:r>
          </w:p>
          <w:p w14:paraId="5CF49F99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  <w:p w14:paraId="2F9B8E3E" w14:textId="77777777" w:rsidR="00D2461B" w:rsidRDefault="00D2461B" w:rsidP="00D2461B">
            <w:pPr>
              <w:pStyle w:val="PS"/>
              <w:rPr>
                <w:sz w:val="18"/>
              </w:rPr>
            </w:pPr>
          </w:p>
        </w:tc>
        <w:tc>
          <w:tcPr>
            <w:tcW w:w="1710" w:type="dxa"/>
          </w:tcPr>
          <w:p w14:paraId="3C494976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62941B1E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17934A0E" w14:textId="66E13346" w:rsidR="00D2461B" w:rsidRDefault="00D2461B" w:rsidP="00D2461B">
            <w:pPr>
              <w:pStyle w:val="PS"/>
              <w:jc w:val="center"/>
              <w:rPr>
                <w:sz w:val="18"/>
              </w:rPr>
            </w:pPr>
            <w:r>
              <w:rPr>
                <w:sz w:val="18"/>
              </w:rPr>
              <w:t>Application</w:t>
            </w:r>
          </w:p>
        </w:tc>
      </w:tr>
      <w:tr w:rsidR="00D2461B" w14:paraId="4D114B1B" w14:textId="77777777" w:rsidTr="00D2461B">
        <w:tc>
          <w:tcPr>
            <w:tcW w:w="6357" w:type="dxa"/>
          </w:tcPr>
          <w:p w14:paraId="17C9BF38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31B994AC" w14:textId="77777777" w:rsidR="00D2461B" w:rsidRDefault="00D2461B" w:rsidP="00D2461B">
            <w:pPr>
              <w:pStyle w:val="PS"/>
              <w:rPr>
                <w:b/>
                <w:sz w:val="18"/>
              </w:rPr>
            </w:pPr>
            <w:r>
              <w:rPr>
                <w:b/>
                <w:sz w:val="18"/>
              </w:rPr>
              <w:t>Experience</w:t>
            </w:r>
          </w:p>
          <w:p w14:paraId="37894F58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Experience of catering in secondary or primary functions e.g. B&amp;I/education or high street</w:t>
            </w:r>
          </w:p>
          <w:p w14:paraId="29B5BA0A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5788D313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3716577F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40CB9C0B" w14:textId="6F276393" w:rsidR="00D2461B" w:rsidRDefault="00D2461B" w:rsidP="00D2461B">
            <w:pPr>
              <w:pStyle w:val="PS"/>
              <w:jc w:val="center"/>
              <w:rPr>
                <w:sz w:val="18"/>
              </w:rPr>
            </w:pPr>
            <w:r>
              <w:rPr>
                <w:sz w:val="18"/>
              </w:rPr>
              <w:t>Application</w:t>
            </w: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5E2E1940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298BA27D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6CE56103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High standard craft experience, e.g. private care home, fine dining, private school or typical 150% margin food outlet</w:t>
            </w:r>
          </w:p>
          <w:p w14:paraId="1D9A0D1B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 xml:space="preserve">Some craft experience – </w:t>
            </w:r>
            <w:proofErr w:type="spellStart"/>
            <w:r>
              <w:rPr>
                <w:sz w:val="18"/>
              </w:rPr>
              <w:t>eg</w:t>
            </w:r>
            <w:proofErr w:type="spellEnd"/>
            <w:r>
              <w:rPr>
                <w:sz w:val="18"/>
              </w:rPr>
              <w:t xml:space="preserve"> restaurants, care homes, food outlets</w:t>
            </w:r>
          </w:p>
          <w:p w14:paraId="36C7947F" w14:textId="77777777" w:rsidR="003805B8" w:rsidRDefault="003805B8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</w:tc>
        <w:tc>
          <w:tcPr>
            <w:tcW w:w="1710" w:type="dxa"/>
          </w:tcPr>
          <w:p w14:paraId="7DE4032B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2F5A823B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740709D6" w14:textId="3E42E3C8" w:rsidR="00D2461B" w:rsidRDefault="00D2461B" w:rsidP="00D2461B">
            <w:pPr>
              <w:pStyle w:val="PS"/>
              <w:jc w:val="center"/>
              <w:rPr>
                <w:sz w:val="18"/>
              </w:rPr>
            </w:pPr>
            <w:r>
              <w:rPr>
                <w:sz w:val="18"/>
              </w:rPr>
              <w:t>Application</w:t>
            </w:r>
          </w:p>
        </w:tc>
      </w:tr>
      <w:tr w:rsidR="00D2461B" w14:paraId="17882B9E" w14:textId="77777777" w:rsidTr="00D2461B">
        <w:tc>
          <w:tcPr>
            <w:tcW w:w="6357" w:type="dxa"/>
          </w:tcPr>
          <w:p w14:paraId="2B7B2819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2EBE0007" w14:textId="77777777" w:rsidR="00D2461B" w:rsidRDefault="00D2461B" w:rsidP="00D2461B">
            <w:pPr>
              <w:pStyle w:val="PS"/>
              <w:rPr>
                <w:b/>
                <w:sz w:val="18"/>
              </w:rPr>
            </w:pPr>
            <w:r>
              <w:rPr>
                <w:b/>
                <w:sz w:val="18"/>
              </w:rPr>
              <w:t>Knowledge and Skills</w:t>
            </w:r>
          </w:p>
          <w:p w14:paraId="4A13E82E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Good craft skills</w:t>
            </w:r>
          </w:p>
          <w:p w14:paraId="78BF0C2B" w14:textId="18C70CB1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Ability to adapt traditional recipes and dishes to appeal to school pupils.</w:t>
            </w:r>
          </w:p>
          <w:p w14:paraId="5442B732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Ability to meet production timings and deadlines by controlling am production and effective time planning and kitchen delegation.</w:t>
            </w:r>
          </w:p>
          <w:p w14:paraId="1E7AD075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Ability to communicate with customers.</w:t>
            </w:r>
          </w:p>
          <w:p w14:paraId="689BE36E" w14:textId="77777777" w:rsidR="00D2461B" w:rsidRDefault="00D2461B" w:rsidP="00D2461B">
            <w:pPr>
              <w:pStyle w:val="PS"/>
              <w:ind w:left="360"/>
              <w:rPr>
                <w:sz w:val="18"/>
              </w:rPr>
            </w:pP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3F70E560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691C7BB9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04C35EF9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5150CAD5" w14:textId="77777777" w:rsidR="00D2461B" w:rsidRPr="00D2461B" w:rsidRDefault="00D2461B" w:rsidP="00D2461B">
            <w:pPr>
              <w:pStyle w:val="PS"/>
              <w:jc w:val="center"/>
              <w:rPr>
                <w:sz w:val="18"/>
              </w:rPr>
            </w:pPr>
            <w:r w:rsidRPr="00D2461B">
              <w:rPr>
                <w:sz w:val="18"/>
              </w:rPr>
              <w:t>Application</w:t>
            </w:r>
          </w:p>
          <w:p w14:paraId="561F261C" w14:textId="23822C77" w:rsidR="00D2461B" w:rsidRDefault="00D2461B" w:rsidP="00D2461B">
            <w:pPr>
              <w:pStyle w:val="PS"/>
              <w:jc w:val="center"/>
              <w:rPr>
                <w:sz w:val="18"/>
              </w:rPr>
            </w:pPr>
            <w:r w:rsidRPr="00D2461B">
              <w:rPr>
                <w:sz w:val="18"/>
              </w:rPr>
              <w:t>&amp; Interview</w:t>
            </w: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0405EE18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728BD419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7954CAED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Ability to market and present food related displays and signage in an exciting and appealing manner to the infant school market</w:t>
            </w:r>
          </w:p>
          <w:p w14:paraId="44F9CC13" w14:textId="77777777" w:rsidR="00D2461B" w:rsidRDefault="00D2461B" w:rsidP="00D2461B">
            <w:pPr>
              <w:pStyle w:val="PS"/>
              <w:ind w:left="360"/>
              <w:rPr>
                <w:sz w:val="18"/>
              </w:rPr>
            </w:pPr>
          </w:p>
        </w:tc>
        <w:tc>
          <w:tcPr>
            <w:tcW w:w="1710" w:type="dxa"/>
          </w:tcPr>
          <w:p w14:paraId="3E16D6FC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0D425279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09414A99" w14:textId="77777777" w:rsidR="00D2461B" w:rsidRPr="00D2461B" w:rsidRDefault="00D2461B" w:rsidP="00D2461B">
            <w:pPr>
              <w:pStyle w:val="PS"/>
              <w:jc w:val="center"/>
              <w:rPr>
                <w:sz w:val="18"/>
              </w:rPr>
            </w:pPr>
            <w:r w:rsidRPr="00D2461B">
              <w:rPr>
                <w:sz w:val="18"/>
              </w:rPr>
              <w:t>Application</w:t>
            </w:r>
          </w:p>
          <w:p w14:paraId="4462A607" w14:textId="28D796C5" w:rsidR="00D2461B" w:rsidRDefault="00D2461B" w:rsidP="00D2461B">
            <w:pPr>
              <w:pStyle w:val="PS"/>
              <w:jc w:val="center"/>
              <w:rPr>
                <w:sz w:val="18"/>
              </w:rPr>
            </w:pPr>
            <w:r w:rsidRPr="00D2461B">
              <w:rPr>
                <w:sz w:val="18"/>
              </w:rPr>
              <w:t>&amp; Interview</w:t>
            </w:r>
          </w:p>
        </w:tc>
      </w:tr>
      <w:tr w:rsidR="00D2461B" w14:paraId="2BD6ADC6" w14:textId="77777777" w:rsidTr="00D2461B">
        <w:tc>
          <w:tcPr>
            <w:tcW w:w="6357" w:type="dxa"/>
          </w:tcPr>
          <w:p w14:paraId="5DFE1467" w14:textId="77777777" w:rsidR="00D2461B" w:rsidRDefault="00D2461B" w:rsidP="00D2461B">
            <w:pPr>
              <w:pStyle w:val="PS"/>
              <w:rPr>
                <w:b/>
                <w:sz w:val="18"/>
              </w:rPr>
            </w:pPr>
          </w:p>
          <w:p w14:paraId="7761A29C" w14:textId="77777777" w:rsidR="00D2461B" w:rsidRDefault="00D2461B" w:rsidP="00D2461B">
            <w:pPr>
              <w:pStyle w:val="PS"/>
              <w:rPr>
                <w:sz w:val="18"/>
              </w:rPr>
            </w:pPr>
            <w:r>
              <w:rPr>
                <w:b/>
                <w:sz w:val="18"/>
              </w:rPr>
              <w:t>Special Requirements</w:t>
            </w:r>
          </w:p>
          <w:p w14:paraId="77A829CA" w14:textId="1FED8678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 xml:space="preserve">Position subject to </w:t>
            </w:r>
            <w:r w:rsidR="002E3A83">
              <w:rPr>
                <w:sz w:val="18"/>
              </w:rPr>
              <w:t>Enhanced DBS Check</w:t>
            </w:r>
          </w:p>
          <w:p w14:paraId="0958129D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Position subject to References</w:t>
            </w:r>
          </w:p>
          <w:p w14:paraId="12CEB7A0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  <w:p w14:paraId="1F673D82" w14:textId="77777777" w:rsidR="00D2461B" w:rsidRDefault="00D2461B" w:rsidP="00D2461B">
            <w:pPr>
              <w:pStyle w:val="PS"/>
              <w:rPr>
                <w:sz w:val="18"/>
              </w:rPr>
            </w:pP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56AF6989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22708749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5202BF2E" w14:textId="77777777" w:rsidR="00D2461B" w:rsidRDefault="00D2461B" w:rsidP="00D2461B">
            <w:pPr>
              <w:pStyle w:val="PS"/>
              <w:jc w:val="center"/>
              <w:rPr>
                <w:sz w:val="18"/>
              </w:rPr>
            </w:pPr>
          </w:p>
          <w:p w14:paraId="4E6D2260" w14:textId="45BBACD1" w:rsidR="00D2461B" w:rsidRDefault="00D2461B" w:rsidP="00D2461B">
            <w:pPr>
              <w:pStyle w:val="PS"/>
              <w:jc w:val="center"/>
              <w:rPr>
                <w:sz w:val="18"/>
              </w:rPr>
            </w:pPr>
            <w:r>
              <w:rPr>
                <w:sz w:val="18"/>
              </w:rPr>
              <w:t>Interview</w:t>
            </w: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4BCC8E79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01828A62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08037D97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  <w:p w14:paraId="08F5AEE0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  <w:p w14:paraId="54427C03" w14:textId="77777777" w:rsidR="00D2461B" w:rsidRDefault="00D2461B" w:rsidP="00D2461B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  <w:p w14:paraId="159C5CDE" w14:textId="77777777" w:rsidR="00D2461B" w:rsidRDefault="00D2461B" w:rsidP="00D2461B">
            <w:pPr>
              <w:pStyle w:val="PS"/>
              <w:rPr>
                <w:sz w:val="18"/>
              </w:rPr>
            </w:pPr>
          </w:p>
        </w:tc>
        <w:tc>
          <w:tcPr>
            <w:tcW w:w="1710" w:type="dxa"/>
          </w:tcPr>
          <w:p w14:paraId="2AA35D4F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583F5D10" w14:textId="77777777" w:rsidR="00D2461B" w:rsidRDefault="00D2461B" w:rsidP="00D2461B">
            <w:pPr>
              <w:pStyle w:val="PS"/>
              <w:rPr>
                <w:sz w:val="18"/>
              </w:rPr>
            </w:pPr>
          </w:p>
          <w:p w14:paraId="11E225F4" w14:textId="77777777" w:rsidR="00D2461B" w:rsidRDefault="00D2461B" w:rsidP="00D2461B">
            <w:pPr>
              <w:pStyle w:val="PS"/>
              <w:rPr>
                <w:sz w:val="18"/>
              </w:rPr>
            </w:pPr>
          </w:p>
        </w:tc>
      </w:tr>
    </w:tbl>
    <w:p w14:paraId="65D55E3E" w14:textId="77777777" w:rsidR="003A680B" w:rsidRDefault="003A680B" w:rsidP="003A680B">
      <w:pPr>
        <w:pStyle w:val="PS"/>
        <w:ind w:firstLine="720"/>
        <w:jc w:val="center"/>
        <w:rPr>
          <w:sz w:val="48"/>
        </w:rPr>
      </w:pPr>
    </w:p>
    <w:sectPr w:rsidR="003A680B">
      <w:footerReference w:type="even" r:id="rId11"/>
      <w:footerReference w:type="first" r:id="rId12"/>
      <w:pgSz w:w="16834" w:h="11909" w:orient="landscape" w:code="9"/>
      <w:pgMar w:top="720" w:right="562" w:bottom="432" w:left="562" w:header="288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6B0D8" w14:textId="77777777" w:rsidR="003302C9" w:rsidRDefault="003302C9">
      <w:r>
        <w:separator/>
      </w:r>
    </w:p>
  </w:endnote>
  <w:endnote w:type="continuationSeparator" w:id="0">
    <w:p w14:paraId="4430E6DC" w14:textId="77777777" w:rsidR="003302C9" w:rsidRDefault="003302C9">
      <w:r>
        <w:continuationSeparator/>
      </w:r>
    </w:p>
  </w:endnote>
  <w:endnote w:type="continuationNotice" w:id="1">
    <w:p w14:paraId="03304E3C" w14:textId="77777777" w:rsidR="003302C9" w:rsidRDefault="003302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B998" w14:textId="77777777" w:rsidR="00D05FFD" w:rsidRDefault="00D05FF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1058DB9B" w14:textId="77777777" w:rsidR="00D05FFD" w:rsidRDefault="00D05FF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4D90" w14:textId="77777777" w:rsidR="00D05FFD" w:rsidRDefault="00D05FFD">
    <w:pPr>
      <w:pStyle w:val="FT"/>
      <w:tabs>
        <w:tab w:val="clear" w:pos="4153"/>
        <w:tab w:val="clear" w:pos="8306"/>
        <w:tab w:val="right" w:pos="15660"/>
      </w:tabs>
      <w:rPr>
        <w:sz w:val="1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0C84A" w14:textId="77777777" w:rsidR="003302C9" w:rsidRDefault="003302C9">
      <w:r>
        <w:separator/>
      </w:r>
    </w:p>
  </w:footnote>
  <w:footnote w:type="continuationSeparator" w:id="0">
    <w:p w14:paraId="34B1C552" w14:textId="77777777" w:rsidR="003302C9" w:rsidRDefault="003302C9">
      <w:r>
        <w:continuationSeparator/>
      </w:r>
    </w:p>
  </w:footnote>
  <w:footnote w:type="continuationNotice" w:id="1">
    <w:p w14:paraId="48B6A810" w14:textId="77777777" w:rsidR="003302C9" w:rsidRDefault="003302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09441A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1A6587"/>
    <w:multiLevelType w:val="singleLevel"/>
    <w:tmpl w:val="BDA02A64"/>
    <w:lvl w:ilvl="0">
      <w:start w:val="1"/>
      <w:numFmt w:val="bullet"/>
      <w:lvlText w:val=""/>
      <w:lvlJc w:val="left"/>
      <w:pPr>
        <w:tabs>
          <w:tab w:val="num" w:pos="1152"/>
        </w:tabs>
        <w:ind w:left="360" w:firstLine="432"/>
      </w:pPr>
      <w:rPr>
        <w:rFonts w:ascii="Symbol" w:hAnsi="Symbol" w:hint="default"/>
      </w:rPr>
    </w:lvl>
  </w:abstractNum>
  <w:abstractNum w:abstractNumId="3" w15:restartNumberingAfterBreak="0">
    <w:nsid w:val="0E4F1B1F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4" w15:restartNumberingAfterBreak="0">
    <w:nsid w:val="1B845FAA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5" w15:restartNumberingAfterBreak="0">
    <w:nsid w:val="1C977A9B"/>
    <w:multiLevelType w:val="multilevel"/>
    <w:tmpl w:val="A09CE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D02B2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7" w15:restartNumberingAfterBreak="0">
    <w:nsid w:val="23AA6531"/>
    <w:multiLevelType w:val="multilevel"/>
    <w:tmpl w:val="8F02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03EA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AD1967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10" w15:restartNumberingAfterBreak="0">
    <w:nsid w:val="26CC111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FA1464"/>
    <w:multiLevelType w:val="multilevel"/>
    <w:tmpl w:val="5DE8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1A77C3"/>
    <w:multiLevelType w:val="multilevel"/>
    <w:tmpl w:val="840E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67C5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8B3814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15" w15:restartNumberingAfterBreak="0">
    <w:nsid w:val="3E033C0D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16" w15:restartNumberingAfterBreak="0">
    <w:nsid w:val="4E1D7FDC"/>
    <w:multiLevelType w:val="multilevel"/>
    <w:tmpl w:val="CDB4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824D8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564041A"/>
    <w:multiLevelType w:val="multilevel"/>
    <w:tmpl w:val="FCF2697A"/>
    <w:lvl w:ilvl="0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9" w15:restartNumberingAfterBreak="0">
    <w:nsid w:val="667F65B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7933F2A"/>
    <w:multiLevelType w:val="multilevel"/>
    <w:tmpl w:val="D0C2514A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6F850FF6"/>
    <w:multiLevelType w:val="multilevel"/>
    <w:tmpl w:val="2822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605AD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CD976B7"/>
    <w:multiLevelType w:val="multilevel"/>
    <w:tmpl w:val="181A1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69805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05106372">
    <w:abstractNumId w:val="2"/>
  </w:num>
  <w:num w:numId="3" w16cid:durableId="1506288139">
    <w:abstractNumId w:val="4"/>
  </w:num>
  <w:num w:numId="4" w16cid:durableId="1909996242">
    <w:abstractNumId w:val="8"/>
  </w:num>
  <w:num w:numId="5" w16cid:durableId="1939217961">
    <w:abstractNumId w:val="15"/>
  </w:num>
  <w:num w:numId="6" w16cid:durableId="2061517931">
    <w:abstractNumId w:val="3"/>
  </w:num>
  <w:num w:numId="7" w16cid:durableId="1374959353">
    <w:abstractNumId w:val="14"/>
  </w:num>
  <w:num w:numId="8" w16cid:durableId="582645289">
    <w:abstractNumId w:val="6"/>
  </w:num>
  <w:num w:numId="9" w16cid:durableId="1664504299">
    <w:abstractNumId w:val="9"/>
  </w:num>
  <w:num w:numId="10" w16cid:durableId="2030792711">
    <w:abstractNumId w:val="18"/>
  </w:num>
  <w:num w:numId="11" w16cid:durableId="812449817">
    <w:abstractNumId w:val="20"/>
  </w:num>
  <w:num w:numId="12" w16cid:durableId="1194001911">
    <w:abstractNumId w:val="23"/>
  </w:num>
  <w:num w:numId="13" w16cid:durableId="369886076">
    <w:abstractNumId w:val="11"/>
  </w:num>
  <w:num w:numId="14" w16cid:durableId="714698063">
    <w:abstractNumId w:val="21"/>
  </w:num>
  <w:num w:numId="15" w16cid:durableId="2122219518">
    <w:abstractNumId w:val="5"/>
  </w:num>
  <w:num w:numId="16" w16cid:durableId="1963075203">
    <w:abstractNumId w:val="16"/>
  </w:num>
  <w:num w:numId="17" w16cid:durableId="98378705">
    <w:abstractNumId w:val="12"/>
  </w:num>
  <w:num w:numId="18" w16cid:durableId="811487334">
    <w:abstractNumId w:val="7"/>
  </w:num>
  <w:num w:numId="19" w16cid:durableId="23790365">
    <w:abstractNumId w:val="17"/>
  </w:num>
  <w:num w:numId="20" w16cid:durableId="1746566353">
    <w:abstractNumId w:val="13"/>
  </w:num>
  <w:num w:numId="21" w16cid:durableId="1161385757">
    <w:abstractNumId w:val="19"/>
  </w:num>
  <w:num w:numId="22" w16cid:durableId="1910965185">
    <w:abstractNumId w:val="1"/>
  </w:num>
  <w:num w:numId="23" w16cid:durableId="2081979954">
    <w:abstractNumId w:val="22"/>
  </w:num>
  <w:num w:numId="24" w16cid:durableId="17992537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444"/>
    <w:rsid w:val="00025396"/>
    <w:rsid w:val="00025E03"/>
    <w:rsid w:val="00043560"/>
    <w:rsid w:val="00050951"/>
    <w:rsid w:val="0008265E"/>
    <w:rsid w:val="00093242"/>
    <w:rsid w:val="0009453E"/>
    <w:rsid w:val="000C06D3"/>
    <w:rsid w:val="000F7CDD"/>
    <w:rsid w:val="00134888"/>
    <w:rsid w:val="001A5F96"/>
    <w:rsid w:val="001C7F5D"/>
    <w:rsid w:val="001F0BFB"/>
    <w:rsid w:val="002035D4"/>
    <w:rsid w:val="00214B0F"/>
    <w:rsid w:val="00271CBE"/>
    <w:rsid w:val="002755D6"/>
    <w:rsid w:val="002869D7"/>
    <w:rsid w:val="002C2F3E"/>
    <w:rsid w:val="002D68BB"/>
    <w:rsid w:val="002D7E03"/>
    <w:rsid w:val="002E3A83"/>
    <w:rsid w:val="002F17F3"/>
    <w:rsid w:val="003302C9"/>
    <w:rsid w:val="0037329A"/>
    <w:rsid w:val="003805B8"/>
    <w:rsid w:val="003A3F51"/>
    <w:rsid w:val="003A680B"/>
    <w:rsid w:val="003E1800"/>
    <w:rsid w:val="003E7411"/>
    <w:rsid w:val="00421A95"/>
    <w:rsid w:val="00443E43"/>
    <w:rsid w:val="00444C11"/>
    <w:rsid w:val="00495EA2"/>
    <w:rsid w:val="004B0E87"/>
    <w:rsid w:val="004D3853"/>
    <w:rsid w:val="005438F7"/>
    <w:rsid w:val="00573F10"/>
    <w:rsid w:val="0069592E"/>
    <w:rsid w:val="00713B34"/>
    <w:rsid w:val="00796C14"/>
    <w:rsid w:val="008A7038"/>
    <w:rsid w:val="008C557A"/>
    <w:rsid w:val="008C7807"/>
    <w:rsid w:val="008E733E"/>
    <w:rsid w:val="00944585"/>
    <w:rsid w:val="009635F8"/>
    <w:rsid w:val="00986E11"/>
    <w:rsid w:val="00A43444"/>
    <w:rsid w:val="00A54633"/>
    <w:rsid w:val="00A55DB0"/>
    <w:rsid w:val="00A61DA9"/>
    <w:rsid w:val="00A62B76"/>
    <w:rsid w:val="00A932BD"/>
    <w:rsid w:val="00AA1608"/>
    <w:rsid w:val="00AB68D3"/>
    <w:rsid w:val="00B34F08"/>
    <w:rsid w:val="00B575AF"/>
    <w:rsid w:val="00B91D4F"/>
    <w:rsid w:val="00C418CF"/>
    <w:rsid w:val="00D05FFD"/>
    <w:rsid w:val="00D2461B"/>
    <w:rsid w:val="00D2709C"/>
    <w:rsid w:val="00D2740A"/>
    <w:rsid w:val="00D82AF3"/>
    <w:rsid w:val="00DA14A6"/>
    <w:rsid w:val="00DC208F"/>
    <w:rsid w:val="00DC23CB"/>
    <w:rsid w:val="00E1494A"/>
    <w:rsid w:val="00E318F5"/>
    <w:rsid w:val="00E4610D"/>
    <w:rsid w:val="00E60568"/>
    <w:rsid w:val="00E85703"/>
    <w:rsid w:val="00E85837"/>
    <w:rsid w:val="00E90A6F"/>
    <w:rsid w:val="00EB5059"/>
    <w:rsid w:val="00ED72F2"/>
    <w:rsid w:val="00F24677"/>
    <w:rsid w:val="00F43033"/>
    <w:rsid w:val="00F47A2A"/>
    <w:rsid w:val="00F80597"/>
    <w:rsid w:val="00FA0509"/>
    <w:rsid w:val="00FA24BD"/>
    <w:rsid w:val="00FD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36AB24"/>
  <w15:chartTrackingRefBased/>
  <w15:docId w15:val="{98589A2F-0DBF-4096-AD21-499AE97D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eanhump\Local%20Settings\Temp\M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349c5-578e-4e4d-9721-d5437edb23c8">
      <Terms xmlns="http://schemas.microsoft.com/office/infopath/2007/PartnerControls"/>
    </lcf76f155ced4ddcb4097134ff3c332f>
    <TaxCatchAll xmlns="8901dbb7-cc35-4c62-a1cd-9d904ef74fc5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72CA00FF31C42829BBCD624BA99B9" ma:contentTypeVersion="17" ma:contentTypeDescription="Create a new document." ma:contentTypeScope="" ma:versionID="1b93766ed0337a091ae446065554d3a3">
  <xsd:schema xmlns:xsd="http://www.w3.org/2001/XMLSchema" xmlns:xs="http://www.w3.org/2001/XMLSchema" xmlns:p="http://schemas.microsoft.com/office/2006/metadata/properties" xmlns:ns2="107349c5-578e-4e4d-9721-d5437edb23c8" xmlns:ns3="8901dbb7-cc35-4c62-a1cd-9d904ef74fc5" targetNamespace="http://schemas.microsoft.com/office/2006/metadata/properties" ma:root="true" ma:fieldsID="126df6dffeb55d0998fe9958b32656bf" ns2:_="" ns3:_="">
    <xsd:import namespace="107349c5-578e-4e4d-9721-d5437edb23c8"/>
    <xsd:import namespace="8901dbb7-cc35-4c62-a1cd-9d904ef74f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349c5-578e-4e4d-9721-d5437edb2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0c3ecd-d2f5-43c6-a74a-b920ddaf8b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1dbb7-cc35-4c62-a1cd-9d904ef74f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d913200-a58a-44d6-b571-82d72470e543}" ma:internalName="TaxCatchAll" ma:showField="CatchAllData" ma:web="8901dbb7-cc35-4c62-a1cd-9d904ef74f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4EFD0-6883-472A-AE74-6CB2A1F265F9}">
  <ds:schemaRefs>
    <ds:schemaRef ds:uri="http://schemas.microsoft.com/office/2006/metadata/properties"/>
    <ds:schemaRef ds:uri="http://schemas.microsoft.com/office/infopath/2007/PartnerControls"/>
    <ds:schemaRef ds:uri="107349c5-578e-4e4d-9721-d5437edb23c8"/>
    <ds:schemaRef ds:uri="8901dbb7-cc35-4c62-a1cd-9d904ef74fc5"/>
  </ds:schemaRefs>
</ds:datastoreItem>
</file>

<file path=customXml/itemProps2.xml><?xml version="1.0" encoding="utf-8"?>
<ds:datastoreItem xmlns:ds="http://schemas.openxmlformats.org/officeDocument/2006/customXml" ds:itemID="{3B893F1E-4BA9-4268-ADB8-9ADDAA0DB40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34CC5AF-1405-4A5A-85D2-DE4CACB73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349c5-578e-4e4d-9721-d5437edb23c8"/>
    <ds:schemaRef ds:uri="8901dbb7-cc35-4c62-a1cd-9d904ef74f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90808E-AF80-4C72-AC82-456D746517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M23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Manager>GC</Manager>
  <Company>.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jeanhump</dc:creator>
  <cp:keywords>KEEP</cp:keywords>
  <dc:description>Read only_x000d_
Save with hyphen plus three digits in K:\form</dc:description>
  <cp:lastModifiedBy>Morton, Louise</cp:lastModifiedBy>
  <cp:revision>2</cp:revision>
  <cp:lastPrinted>2003-09-05T07:52:00Z</cp:lastPrinted>
  <dcterms:created xsi:type="dcterms:W3CDTF">2026-09-30T10:48:00Z</dcterms:created>
  <dcterms:modified xsi:type="dcterms:W3CDTF">2026-09-30T10:48:00Z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Rachel  @ RPJ3 Group</vt:lpwstr>
  </property>
  <property fmtid="{D5CDD505-2E9C-101B-9397-08002B2CF9AE}" pid="3" name="Order">
    <vt:lpwstr>336400.000000000</vt:lpwstr>
  </property>
  <property fmtid="{D5CDD505-2E9C-101B-9397-08002B2CF9AE}" pid="4" name="display_urn:schemas-microsoft-com:office:office#Author">
    <vt:lpwstr>Rachel  @ RPJ3 Group</vt:lpwstr>
  </property>
  <property fmtid="{D5CDD505-2E9C-101B-9397-08002B2CF9AE}" pid="5" name="ContentTypeId">
    <vt:lpwstr>0x01010067472CA00FF31C42829BBCD624BA99B9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