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77"/>
        <w:gridCol w:w="1060"/>
        <w:gridCol w:w="1280"/>
        <w:gridCol w:w="5099"/>
        <w:gridCol w:w="1141"/>
      </w:tblGrid>
      <w:tr w:rsidR="00C162CE" w14:paraId="6DEAA9E8" w14:textId="77777777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7077" w:type="dxa"/>
            <w:vMerge w:val="restart"/>
            <w:tcBorders>
              <w:top w:val="nil"/>
              <w:left w:val="nil"/>
              <w:bottom w:val="nil"/>
            </w:tcBorders>
          </w:tcPr>
          <w:p w14:paraId="54EBB30B" w14:textId="6126A9FA" w:rsidR="00C162CE" w:rsidRDefault="006F73F2">
            <w:pPr>
              <w:pStyle w:val="PS"/>
              <w:spacing w:before="120" w:after="60"/>
            </w:pPr>
            <w:r>
              <w:rPr>
                <w:noProof/>
              </w:rPr>
              <w:drawing>
                <wp:inline distT="0" distB="0" distL="0" distR="0" wp14:anchorId="1CD48A0E" wp14:editId="42CD82FB">
                  <wp:extent cx="2743200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09153" w14:textId="77777777" w:rsidR="00C162CE" w:rsidRDefault="00C162CE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5513FF4F" w14:textId="77777777" w:rsidR="00C162CE" w:rsidRDefault="00C162CE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7B3651BD" w14:textId="77777777" w:rsidR="00C162CE" w:rsidRDefault="00C162CE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C162CE" w14:paraId="3D4F4C08" w14:textId="77777777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5E8518FF" w14:textId="77777777" w:rsidR="00C162CE" w:rsidRDefault="00C162CE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331CE83F" w14:textId="77777777" w:rsidR="00C162CE" w:rsidRDefault="00C162CE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77068B28" w14:textId="77777777" w:rsidR="00C162CE" w:rsidRDefault="00C162CE">
            <w:pPr>
              <w:pStyle w:val="PS"/>
              <w:spacing w:before="60" w:after="60"/>
              <w:rPr>
                <w:sz w:val="18"/>
              </w:rPr>
            </w:pPr>
          </w:p>
          <w:p w14:paraId="5115684E" w14:textId="77777777" w:rsidR="00C162CE" w:rsidRDefault="00C162CE">
            <w:pPr>
              <w:pStyle w:val="PS"/>
              <w:spacing w:before="60" w:after="60"/>
              <w:rPr>
                <w:sz w:val="18"/>
              </w:rPr>
            </w:pPr>
            <w:r>
              <w:rPr>
                <w:sz w:val="18"/>
              </w:rPr>
              <w:t>Cleaner</w:t>
            </w:r>
            <w:r w:rsidR="00A75EF8">
              <w:rPr>
                <w:sz w:val="18"/>
              </w:rPr>
              <w:t xml:space="preserve"> </w:t>
            </w:r>
          </w:p>
        </w:tc>
      </w:tr>
      <w:tr w:rsidR="00C162CE" w14:paraId="0CC1842F" w14:textId="77777777" w:rsidTr="005E50C3">
        <w:tblPrEx>
          <w:tblCellMar>
            <w:top w:w="0" w:type="dxa"/>
            <w:bottom w:w="0" w:type="dxa"/>
          </w:tblCellMar>
        </w:tblPrEx>
        <w:trPr>
          <w:cantSplit/>
          <w:trHeight w:val="517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2624A4A0" w14:textId="77777777" w:rsidR="00C162CE" w:rsidRDefault="00C162CE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66CC602B" w14:textId="77777777" w:rsidR="00C162CE" w:rsidRDefault="00C162CE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49924DDA" w14:textId="77777777" w:rsidR="00C162CE" w:rsidRDefault="00845B57">
            <w:pPr>
              <w:pStyle w:val="PS"/>
              <w:spacing w:before="60" w:after="60"/>
              <w:rPr>
                <w:sz w:val="18"/>
              </w:rPr>
            </w:pPr>
            <w:r>
              <w:rPr>
                <w:sz w:val="18"/>
              </w:rPr>
              <w:t>Schools</w:t>
            </w:r>
          </w:p>
        </w:tc>
      </w:tr>
      <w:tr w:rsidR="00C162CE" w14:paraId="2129AF2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76F8A655" w14:textId="77777777" w:rsidR="00C162CE" w:rsidRDefault="00C162CE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3C1211FA" w14:textId="77777777" w:rsidR="00C162CE" w:rsidRDefault="00C162CE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1C486A7B" w14:textId="77777777" w:rsidR="00C162CE" w:rsidRDefault="00070202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16"/>
              </w:rPr>
              <w:t>30.9.25</w:t>
            </w:r>
          </w:p>
        </w:tc>
      </w:tr>
      <w:tr w:rsidR="00C162CE" w14:paraId="37BE83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57" w:type="dxa"/>
            <w:gridSpan w:val="5"/>
            <w:tcBorders>
              <w:top w:val="nil"/>
              <w:left w:val="nil"/>
              <w:right w:val="nil"/>
            </w:tcBorders>
          </w:tcPr>
          <w:p w14:paraId="5732178E" w14:textId="77777777" w:rsidR="00C162CE" w:rsidRDefault="00C162CE">
            <w:pPr>
              <w:pStyle w:val="PS"/>
              <w:spacing w:before="60" w:after="60"/>
              <w:rPr>
                <w:sz w:val="16"/>
              </w:rPr>
            </w:pPr>
            <w:r>
              <w:rPr>
                <w:b/>
                <w:i/>
                <w:sz w:val="20"/>
              </w:rPr>
              <w:t>Important - Study “Explanatory Notes” printed overleaf before completing form</w:t>
            </w:r>
          </w:p>
        </w:tc>
      </w:tr>
      <w:tr w:rsidR="00C162CE" w14:paraId="2B839778" w14:textId="77777777" w:rsidTr="00C66893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22DA8636" w14:textId="77777777" w:rsidR="00C162CE" w:rsidRDefault="00C162CE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1060" w:type="dxa"/>
            <w:tcBorders>
              <w:right w:val="nil"/>
            </w:tcBorders>
          </w:tcPr>
          <w:p w14:paraId="345B7E6A" w14:textId="77777777" w:rsidR="00C162CE" w:rsidRDefault="00C162CE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6379" w:type="dxa"/>
            <w:gridSpan w:val="2"/>
            <w:tcBorders>
              <w:left w:val="single" w:sz="12" w:space="0" w:color="auto"/>
            </w:tcBorders>
          </w:tcPr>
          <w:p w14:paraId="350D7636" w14:textId="77777777" w:rsidR="00C162CE" w:rsidRDefault="00C162CE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1141" w:type="dxa"/>
          </w:tcPr>
          <w:p w14:paraId="607CB6F4" w14:textId="77777777" w:rsidR="00C162CE" w:rsidRDefault="00C162CE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C162CE" w14:paraId="6C6CFC97" w14:textId="77777777" w:rsidTr="00C66893">
        <w:tblPrEx>
          <w:tblCellMar>
            <w:top w:w="0" w:type="dxa"/>
            <w:bottom w:w="0" w:type="dxa"/>
          </w:tblCellMar>
        </w:tblPrEx>
        <w:trPr>
          <w:trHeight w:val="1319"/>
        </w:trPr>
        <w:tc>
          <w:tcPr>
            <w:tcW w:w="7077" w:type="dxa"/>
          </w:tcPr>
          <w:p w14:paraId="72568E7D" w14:textId="77777777" w:rsidR="00C162CE" w:rsidRPr="00F566C3" w:rsidRDefault="00C162CE">
            <w:pPr>
              <w:pStyle w:val="PS"/>
              <w:spacing w:before="120"/>
              <w:rPr>
                <w:rFonts w:cs="Arial"/>
                <w:b/>
                <w:szCs w:val="24"/>
              </w:rPr>
            </w:pPr>
            <w:r w:rsidRPr="00F566C3">
              <w:rPr>
                <w:rFonts w:cs="Arial"/>
                <w:b/>
                <w:szCs w:val="24"/>
              </w:rPr>
              <w:t>Qualifications</w:t>
            </w:r>
          </w:p>
        </w:tc>
        <w:tc>
          <w:tcPr>
            <w:tcW w:w="1060" w:type="dxa"/>
            <w:tcBorders>
              <w:right w:val="nil"/>
            </w:tcBorders>
          </w:tcPr>
          <w:p w14:paraId="7DA53E94" w14:textId="77777777" w:rsidR="00C162CE" w:rsidRPr="00C66893" w:rsidRDefault="00C162CE">
            <w:pPr>
              <w:pStyle w:val="PS"/>
              <w:rPr>
                <w:rFonts w:ascii="Times New Roman" w:hAnsi="Times New Roman"/>
                <w:szCs w:val="24"/>
              </w:rPr>
            </w:pPr>
          </w:p>
          <w:p w14:paraId="475EA6A1" w14:textId="77777777" w:rsidR="00C162CE" w:rsidRPr="00F566C3" w:rsidRDefault="00C162CE" w:rsidP="00C66893">
            <w:pPr>
              <w:tabs>
                <w:tab w:val="left" w:pos="432"/>
              </w:tabs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>App Form</w:t>
            </w:r>
          </w:p>
        </w:tc>
        <w:tc>
          <w:tcPr>
            <w:tcW w:w="6379" w:type="dxa"/>
            <w:gridSpan w:val="2"/>
            <w:tcBorders>
              <w:left w:val="single" w:sz="12" w:space="0" w:color="auto"/>
            </w:tcBorders>
          </w:tcPr>
          <w:p w14:paraId="152B59DD" w14:textId="77777777" w:rsidR="00C162CE" w:rsidRPr="00C66893" w:rsidRDefault="00C162CE">
            <w:pPr>
              <w:pStyle w:val="PS"/>
              <w:rPr>
                <w:rFonts w:ascii="Times New Roman" w:hAnsi="Times New Roman"/>
                <w:szCs w:val="24"/>
              </w:rPr>
            </w:pPr>
          </w:p>
          <w:p w14:paraId="3B2331ED" w14:textId="77777777" w:rsidR="00C162CE" w:rsidRPr="00845B57" w:rsidRDefault="00512A3D" w:rsidP="00F566C3">
            <w:pPr>
              <w:pStyle w:val="PS"/>
              <w:spacing w:before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N.V.Q. In Cleaning</w:t>
            </w:r>
          </w:p>
          <w:p w14:paraId="503F253E" w14:textId="77777777" w:rsidR="00C162CE" w:rsidRPr="00C66893" w:rsidRDefault="00C162CE">
            <w:pPr>
              <w:pStyle w:val="PS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41" w:type="dxa"/>
          </w:tcPr>
          <w:p w14:paraId="218494B1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</w:p>
          <w:p w14:paraId="7649039E" w14:textId="77777777" w:rsidR="00C162CE" w:rsidRPr="00F566C3" w:rsidRDefault="00C162CE" w:rsidP="00C66893">
            <w:pPr>
              <w:tabs>
                <w:tab w:val="left" w:pos="432"/>
              </w:tabs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>App Form</w:t>
            </w:r>
          </w:p>
          <w:p w14:paraId="6A1CC2E0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</w:p>
        </w:tc>
      </w:tr>
      <w:tr w:rsidR="00C162CE" w14:paraId="31E658BE" w14:textId="77777777" w:rsidTr="00C66893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2C23184E" w14:textId="77777777" w:rsidR="00C162CE" w:rsidRPr="00845B57" w:rsidRDefault="00C162CE">
            <w:pPr>
              <w:pStyle w:val="PS"/>
              <w:spacing w:before="120"/>
              <w:rPr>
                <w:rFonts w:cs="Arial"/>
                <w:b/>
                <w:szCs w:val="24"/>
              </w:rPr>
            </w:pPr>
            <w:r w:rsidRPr="00845B57">
              <w:rPr>
                <w:rFonts w:cs="Arial"/>
                <w:b/>
                <w:szCs w:val="24"/>
              </w:rPr>
              <w:t>Experience</w:t>
            </w:r>
          </w:p>
          <w:p w14:paraId="59682E18" w14:textId="77777777" w:rsidR="00C162CE" w:rsidRPr="00845B57" w:rsidRDefault="00C162CE">
            <w:pPr>
              <w:pStyle w:val="PS"/>
              <w:spacing w:before="120"/>
              <w:rPr>
                <w:rFonts w:cs="Arial"/>
                <w:szCs w:val="24"/>
              </w:rPr>
            </w:pPr>
          </w:p>
        </w:tc>
        <w:tc>
          <w:tcPr>
            <w:tcW w:w="1060" w:type="dxa"/>
            <w:tcBorders>
              <w:right w:val="nil"/>
            </w:tcBorders>
          </w:tcPr>
          <w:p w14:paraId="0CBD2CAF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5067E082" w14:textId="77777777" w:rsidR="00C162CE" w:rsidRPr="00845B57" w:rsidRDefault="00C162CE" w:rsidP="00C66893">
            <w:pPr>
              <w:tabs>
                <w:tab w:val="left" w:pos="432"/>
              </w:tabs>
              <w:rPr>
                <w:rFonts w:cs="Arial"/>
                <w:szCs w:val="24"/>
              </w:rPr>
            </w:pPr>
            <w:r w:rsidRPr="00845B57">
              <w:rPr>
                <w:rFonts w:cs="Arial"/>
                <w:szCs w:val="24"/>
              </w:rPr>
              <w:t>App Form/</w:t>
            </w:r>
          </w:p>
          <w:p w14:paraId="3C1CB823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  <w:r w:rsidRPr="00845B57">
              <w:rPr>
                <w:rFonts w:cs="Arial"/>
                <w:szCs w:val="24"/>
              </w:rPr>
              <w:t>Interview</w:t>
            </w:r>
          </w:p>
        </w:tc>
        <w:tc>
          <w:tcPr>
            <w:tcW w:w="6379" w:type="dxa"/>
            <w:gridSpan w:val="2"/>
            <w:tcBorders>
              <w:left w:val="single" w:sz="12" w:space="0" w:color="auto"/>
            </w:tcBorders>
          </w:tcPr>
          <w:p w14:paraId="34D0F98C" w14:textId="77777777" w:rsidR="00C162CE" w:rsidRPr="00845B57" w:rsidRDefault="00C162CE">
            <w:pPr>
              <w:pStyle w:val="PS"/>
              <w:spacing w:before="120"/>
              <w:rPr>
                <w:rFonts w:cs="Arial"/>
                <w:b/>
                <w:szCs w:val="24"/>
              </w:rPr>
            </w:pPr>
          </w:p>
          <w:p w14:paraId="500239BD" w14:textId="77777777" w:rsidR="00C162CE" w:rsidRPr="00845B57" w:rsidRDefault="00512A3D" w:rsidP="00845B57">
            <w:pPr>
              <w:pStyle w:val="PS"/>
              <w:spacing w:before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Industrial Cleaning Experience</w:t>
            </w:r>
          </w:p>
        </w:tc>
        <w:tc>
          <w:tcPr>
            <w:tcW w:w="1141" w:type="dxa"/>
          </w:tcPr>
          <w:p w14:paraId="006DE540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</w:p>
          <w:p w14:paraId="130076B5" w14:textId="77777777" w:rsidR="00C162CE" w:rsidRPr="00F566C3" w:rsidRDefault="00C162CE" w:rsidP="00C66893">
            <w:pPr>
              <w:tabs>
                <w:tab w:val="left" w:pos="432"/>
              </w:tabs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>App Form/</w:t>
            </w:r>
          </w:p>
          <w:p w14:paraId="13D6C8E9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>Interview</w:t>
            </w:r>
          </w:p>
        </w:tc>
      </w:tr>
      <w:tr w:rsidR="00C162CE" w14:paraId="1B089E58" w14:textId="77777777" w:rsidTr="00C66893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6CE734CB" w14:textId="77777777" w:rsidR="00C162CE" w:rsidRPr="00845B57" w:rsidRDefault="00C162CE">
            <w:pPr>
              <w:pStyle w:val="PS"/>
              <w:spacing w:before="120"/>
              <w:rPr>
                <w:rFonts w:cs="Arial"/>
                <w:b/>
                <w:szCs w:val="24"/>
              </w:rPr>
            </w:pPr>
            <w:r w:rsidRPr="00845B57">
              <w:rPr>
                <w:rFonts w:cs="Arial"/>
                <w:b/>
                <w:szCs w:val="24"/>
              </w:rPr>
              <w:t>Knowledge and skills</w:t>
            </w:r>
          </w:p>
          <w:p w14:paraId="7CE1480A" w14:textId="77777777" w:rsidR="00E348DE" w:rsidRDefault="00C162CE" w:rsidP="00E348DE">
            <w:pPr>
              <w:pStyle w:val="PS"/>
              <w:numPr>
                <w:ilvl w:val="0"/>
                <w:numId w:val="18"/>
              </w:numPr>
              <w:rPr>
                <w:rFonts w:cs="Arial"/>
                <w:szCs w:val="24"/>
              </w:rPr>
            </w:pPr>
            <w:r w:rsidRPr="00E348DE">
              <w:rPr>
                <w:rFonts w:cs="Arial"/>
                <w:szCs w:val="24"/>
              </w:rPr>
              <w:t xml:space="preserve">An understanding of and an ability to deliver excellent customer service to </w:t>
            </w:r>
            <w:r w:rsidR="00E348DE" w:rsidRPr="00E348DE">
              <w:rPr>
                <w:rFonts w:cs="Arial"/>
                <w:szCs w:val="24"/>
              </w:rPr>
              <w:t>internal and external customers</w:t>
            </w:r>
          </w:p>
          <w:p w14:paraId="6995ACA1" w14:textId="77777777" w:rsidR="00845B57" w:rsidRPr="00E348DE" w:rsidRDefault="00C162CE" w:rsidP="00E348DE">
            <w:pPr>
              <w:pStyle w:val="PS"/>
              <w:numPr>
                <w:ilvl w:val="0"/>
                <w:numId w:val="18"/>
              </w:numPr>
              <w:rPr>
                <w:rFonts w:cs="Arial"/>
                <w:szCs w:val="24"/>
              </w:rPr>
            </w:pPr>
            <w:r w:rsidRPr="00E348DE">
              <w:rPr>
                <w:rFonts w:cs="Arial"/>
                <w:szCs w:val="24"/>
              </w:rPr>
              <w:t>The ability to follow a planned cleaning programme</w:t>
            </w:r>
          </w:p>
          <w:p w14:paraId="2E0C8637" w14:textId="77777777" w:rsidR="00C162CE" w:rsidRPr="00845B57" w:rsidRDefault="0015513B" w:rsidP="00E348DE">
            <w:pPr>
              <w:pStyle w:val="PS"/>
              <w:numPr>
                <w:ilvl w:val="0"/>
                <w:numId w:val="18"/>
              </w:numPr>
              <w:rPr>
                <w:rFonts w:cs="Arial"/>
                <w:szCs w:val="24"/>
              </w:rPr>
            </w:pPr>
            <w:r w:rsidRPr="00E348DE">
              <w:rPr>
                <w:iCs/>
              </w:rPr>
              <w:t>Knowledge and understanding of the requirements for the</w:t>
            </w:r>
            <w:r w:rsidRPr="00E348DE">
              <w:rPr>
                <w:i/>
                <w:iCs/>
              </w:rPr>
              <w:t> </w:t>
            </w:r>
            <w:r w:rsidRPr="00845B57">
              <w:rPr>
                <w:rFonts w:cs="Arial"/>
                <w:szCs w:val="24"/>
              </w:rPr>
              <w:t xml:space="preserve"> safety and wellbeing of pupils at all times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60" w:type="dxa"/>
            <w:tcBorders>
              <w:right w:val="nil"/>
            </w:tcBorders>
          </w:tcPr>
          <w:p w14:paraId="3185AAC6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6FF529A5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2B4B963B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0DCF0F82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5B9298EF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2201F732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407501FF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</w:tc>
        <w:tc>
          <w:tcPr>
            <w:tcW w:w="6379" w:type="dxa"/>
            <w:gridSpan w:val="2"/>
            <w:tcBorders>
              <w:left w:val="single" w:sz="12" w:space="0" w:color="auto"/>
            </w:tcBorders>
          </w:tcPr>
          <w:p w14:paraId="63DA5C64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4B17507A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58774497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  <w:r w:rsidRPr="00845B57">
              <w:rPr>
                <w:rFonts w:cs="Arial"/>
                <w:szCs w:val="24"/>
              </w:rPr>
              <w:t>Previou</w:t>
            </w:r>
            <w:r w:rsidR="00512A3D">
              <w:rPr>
                <w:rFonts w:cs="Arial"/>
                <w:szCs w:val="24"/>
              </w:rPr>
              <w:t>s Experience of Health &amp; Safety</w:t>
            </w:r>
          </w:p>
          <w:p w14:paraId="728F40C0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</w:tc>
        <w:tc>
          <w:tcPr>
            <w:tcW w:w="1141" w:type="dxa"/>
          </w:tcPr>
          <w:p w14:paraId="7CB3F52A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</w:p>
          <w:p w14:paraId="1ED1505C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>App</w:t>
            </w:r>
          </w:p>
          <w:p w14:paraId="5F0495E3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 xml:space="preserve"> Form/</w:t>
            </w:r>
          </w:p>
          <w:p w14:paraId="4DF715B5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>Interview</w:t>
            </w:r>
          </w:p>
        </w:tc>
      </w:tr>
      <w:tr w:rsidR="00C162CE" w14:paraId="3330D448" w14:textId="77777777" w:rsidTr="00E348DE">
        <w:tblPrEx>
          <w:tblCellMar>
            <w:top w:w="0" w:type="dxa"/>
            <w:bottom w:w="0" w:type="dxa"/>
          </w:tblCellMar>
        </w:tblPrEx>
        <w:trPr>
          <w:trHeight w:val="1742"/>
        </w:trPr>
        <w:tc>
          <w:tcPr>
            <w:tcW w:w="7077" w:type="dxa"/>
          </w:tcPr>
          <w:p w14:paraId="34AF446D" w14:textId="77777777" w:rsidR="00C162CE" w:rsidRPr="00845B57" w:rsidRDefault="00C162CE">
            <w:pPr>
              <w:pStyle w:val="PS"/>
              <w:spacing w:before="120"/>
              <w:rPr>
                <w:rFonts w:cs="Arial"/>
                <w:szCs w:val="24"/>
              </w:rPr>
            </w:pPr>
            <w:r w:rsidRPr="00845B57">
              <w:rPr>
                <w:rFonts w:cs="Arial"/>
                <w:b/>
                <w:szCs w:val="24"/>
              </w:rPr>
              <w:t>Special Requirements</w:t>
            </w:r>
          </w:p>
          <w:p w14:paraId="42E0D4C0" w14:textId="77777777" w:rsidR="00C162CE" w:rsidRPr="00845B57" w:rsidRDefault="00512A3D" w:rsidP="00845B57">
            <w:pPr>
              <w:pStyle w:val="PS"/>
              <w:numPr>
                <w:ilvl w:val="0"/>
                <w:numId w:val="18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Relate well to others</w:t>
            </w:r>
          </w:p>
          <w:p w14:paraId="464EAAB5" w14:textId="77777777" w:rsidR="00C162CE" w:rsidRPr="00845B57" w:rsidRDefault="00512A3D" w:rsidP="00845B57">
            <w:pPr>
              <w:pStyle w:val="PS"/>
              <w:numPr>
                <w:ilvl w:val="0"/>
                <w:numId w:val="18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Ability to work within a team</w:t>
            </w:r>
          </w:p>
          <w:p w14:paraId="52F7BD3E" w14:textId="77777777" w:rsidR="00C162CE" w:rsidRPr="00845B57" w:rsidRDefault="00512A3D" w:rsidP="00845B57">
            <w:pPr>
              <w:pStyle w:val="PS"/>
              <w:numPr>
                <w:ilvl w:val="0"/>
                <w:numId w:val="18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Ability to use initiative</w:t>
            </w:r>
          </w:p>
          <w:p w14:paraId="0523C50D" w14:textId="77777777" w:rsidR="00736A86" w:rsidRPr="00845B57" w:rsidRDefault="00C162CE" w:rsidP="00E348DE">
            <w:pPr>
              <w:pStyle w:val="PS"/>
              <w:numPr>
                <w:ilvl w:val="0"/>
                <w:numId w:val="18"/>
              </w:numPr>
              <w:rPr>
                <w:rFonts w:cs="Arial"/>
                <w:szCs w:val="24"/>
              </w:rPr>
            </w:pPr>
            <w:r w:rsidRPr="00845B57">
              <w:rPr>
                <w:rFonts w:cs="Arial"/>
                <w:szCs w:val="24"/>
              </w:rPr>
              <w:t>Ability to work flexible hours</w:t>
            </w:r>
          </w:p>
        </w:tc>
        <w:tc>
          <w:tcPr>
            <w:tcW w:w="1060" w:type="dxa"/>
            <w:tcBorders>
              <w:right w:val="nil"/>
            </w:tcBorders>
          </w:tcPr>
          <w:p w14:paraId="484B28D0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06698A09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19E11FEA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6C9200AA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38305D7D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327F5542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59F69E71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65292A3E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</w:tc>
        <w:tc>
          <w:tcPr>
            <w:tcW w:w="6379" w:type="dxa"/>
            <w:gridSpan w:val="2"/>
            <w:tcBorders>
              <w:left w:val="single" w:sz="12" w:space="0" w:color="auto"/>
            </w:tcBorders>
          </w:tcPr>
          <w:p w14:paraId="77467A84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65D70CAB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060DD98F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  <w:r w:rsidRPr="00845B57">
              <w:rPr>
                <w:rFonts w:cs="Arial"/>
                <w:szCs w:val="24"/>
              </w:rPr>
              <w:t xml:space="preserve"> </w:t>
            </w:r>
          </w:p>
          <w:p w14:paraId="5C6009D4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6B6603C6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43ABA323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2A9E583F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  <w:p w14:paraId="17AC3D42" w14:textId="77777777" w:rsidR="00C162CE" w:rsidRPr="00845B57" w:rsidRDefault="00C162CE">
            <w:pPr>
              <w:pStyle w:val="PS"/>
              <w:rPr>
                <w:rFonts w:cs="Arial"/>
                <w:szCs w:val="24"/>
              </w:rPr>
            </w:pPr>
          </w:p>
        </w:tc>
        <w:tc>
          <w:tcPr>
            <w:tcW w:w="1141" w:type="dxa"/>
          </w:tcPr>
          <w:p w14:paraId="45B6D4AF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 xml:space="preserve"> </w:t>
            </w:r>
          </w:p>
          <w:p w14:paraId="120A10E6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</w:p>
          <w:p w14:paraId="2736FA6F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>Int</w:t>
            </w:r>
          </w:p>
          <w:p w14:paraId="0332349E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>Int</w:t>
            </w:r>
          </w:p>
          <w:p w14:paraId="38193F08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>Int</w:t>
            </w:r>
          </w:p>
          <w:p w14:paraId="3B93E123" w14:textId="77777777" w:rsidR="00C162CE" w:rsidRPr="00F566C3" w:rsidRDefault="00C162CE">
            <w:pPr>
              <w:pStyle w:val="PS"/>
              <w:rPr>
                <w:rFonts w:cs="Arial"/>
                <w:szCs w:val="24"/>
              </w:rPr>
            </w:pPr>
            <w:r w:rsidRPr="00F566C3">
              <w:rPr>
                <w:rFonts w:cs="Arial"/>
                <w:szCs w:val="24"/>
              </w:rPr>
              <w:t xml:space="preserve">Int                              </w:t>
            </w:r>
          </w:p>
        </w:tc>
      </w:tr>
    </w:tbl>
    <w:p w14:paraId="734C9C74" w14:textId="77777777" w:rsidR="00C162CE" w:rsidRDefault="00C162CE">
      <w:pPr>
        <w:pStyle w:val="PS"/>
        <w:spacing w:before="120"/>
        <w:rPr>
          <w:b/>
          <w:sz w:val="18"/>
        </w:rPr>
      </w:pPr>
    </w:p>
    <w:p w14:paraId="5D1B0739" w14:textId="77777777" w:rsidR="00C162CE" w:rsidRDefault="00C162CE">
      <w:pPr>
        <w:pStyle w:val="PS"/>
        <w:spacing w:before="120"/>
        <w:jc w:val="center"/>
        <w:rPr>
          <w:b/>
          <w:sz w:val="48"/>
        </w:rPr>
      </w:pPr>
      <w:r>
        <w:rPr>
          <w:b/>
          <w:sz w:val="20"/>
        </w:rPr>
        <w:br w:type="page"/>
      </w:r>
      <w:r>
        <w:rPr>
          <w:b/>
          <w:sz w:val="48"/>
        </w:rPr>
        <w:lastRenderedPageBreak/>
        <w:t>Employee Specification Form</w:t>
      </w:r>
    </w:p>
    <w:p w14:paraId="70F103ED" w14:textId="77777777" w:rsidR="00C162CE" w:rsidRDefault="00C162CE">
      <w:pPr>
        <w:pStyle w:val="PS"/>
      </w:pPr>
    </w:p>
    <w:tbl>
      <w:tblPr>
        <w:tblW w:w="0" w:type="auto"/>
        <w:tblInd w:w="198" w:type="dxa"/>
        <w:tblLayout w:type="fixed"/>
        <w:tblLook w:val="0000" w:firstRow="0" w:lastRow="0" w:firstColumn="0" w:lastColumn="0" w:noHBand="0" w:noVBand="0"/>
      </w:tblPr>
      <w:tblGrid>
        <w:gridCol w:w="7290"/>
        <w:gridCol w:w="8370"/>
      </w:tblGrid>
      <w:tr w:rsidR="00C162CE" w14:paraId="20D931B6" w14:textId="77777777">
        <w:tblPrEx>
          <w:tblCellMar>
            <w:top w:w="0" w:type="dxa"/>
            <w:bottom w:w="0" w:type="dxa"/>
          </w:tblCellMar>
        </w:tblPrEx>
        <w:tc>
          <w:tcPr>
            <w:tcW w:w="7290" w:type="dxa"/>
          </w:tcPr>
          <w:p w14:paraId="69307C5A" w14:textId="77777777" w:rsidR="00C162CE" w:rsidRDefault="00C162CE">
            <w:pPr>
              <w:pStyle w:val="PS"/>
            </w:pPr>
            <w:r>
              <w:t>These notes should be studied carefully before completing the form overleaf.</w:t>
            </w:r>
          </w:p>
          <w:p w14:paraId="041F8036" w14:textId="77777777" w:rsidR="00C162CE" w:rsidRDefault="00C162CE">
            <w:pPr>
              <w:pStyle w:val="PS"/>
            </w:pPr>
          </w:p>
          <w:p w14:paraId="4786403A" w14:textId="77777777" w:rsidR="00C162CE" w:rsidRDefault="00C162CE">
            <w:pPr>
              <w:pStyle w:val="PS"/>
            </w:pPr>
            <w:r>
              <w:t>List the personal attributes required to fulfil the duties listed in the job description.</w:t>
            </w:r>
          </w:p>
          <w:p w14:paraId="045ADC26" w14:textId="77777777" w:rsidR="00C162CE" w:rsidRDefault="00C162CE">
            <w:pPr>
              <w:pStyle w:val="PS"/>
            </w:pPr>
          </w:p>
          <w:p w14:paraId="2CBC4093" w14:textId="77777777" w:rsidR="00C162CE" w:rsidRDefault="00C162CE">
            <w:pPr>
              <w:pStyle w:val="PS"/>
            </w:pPr>
            <w:r>
              <w:t>They must be:</w:t>
            </w:r>
          </w:p>
          <w:p w14:paraId="4D0605AB" w14:textId="77777777" w:rsidR="00C162CE" w:rsidRDefault="00C162CE">
            <w:pPr>
              <w:pStyle w:val="PS"/>
              <w:numPr>
                <w:ilvl w:val="0"/>
                <w:numId w:val="1"/>
              </w:numPr>
            </w:pPr>
            <w:r>
              <w:t>set at a level appropriate to the work to be done and</w:t>
            </w:r>
            <w:r>
              <w:rPr>
                <w:i/>
              </w:rPr>
              <w:t xml:space="preserve"> not</w:t>
            </w:r>
            <w:r>
              <w:t xml:space="preserve"> higher than necessary</w:t>
            </w:r>
          </w:p>
          <w:p w14:paraId="7B1448C9" w14:textId="77777777" w:rsidR="00C162CE" w:rsidRDefault="00C162CE">
            <w:pPr>
              <w:pStyle w:val="PS"/>
              <w:numPr>
                <w:ilvl w:val="0"/>
                <w:numId w:val="1"/>
              </w:numPr>
            </w:pPr>
            <w:r>
              <w:t>stated clearly and specifically</w:t>
            </w:r>
          </w:p>
          <w:p w14:paraId="543934CA" w14:textId="77777777" w:rsidR="00C162CE" w:rsidRDefault="00C162CE">
            <w:pPr>
              <w:pStyle w:val="PS"/>
              <w:numPr>
                <w:ilvl w:val="0"/>
                <w:numId w:val="1"/>
              </w:numPr>
            </w:pPr>
            <w:r>
              <w:t>entirely job related</w:t>
            </w:r>
          </w:p>
          <w:p w14:paraId="31AB0745" w14:textId="77777777" w:rsidR="00C162CE" w:rsidRDefault="00C162CE">
            <w:pPr>
              <w:pStyle w:val="PS"/>
            </w:pPr>
          </w:p>
          <w:p w14:paraId="0942AC66" w14:textId="77777777" w:rsidR="00C162CE" w:rsidRDefault="00C162CE">
            <w:pPr>
              <w:pStyle w:val="PS"/>
              <w:rPr>
                <w:b/>
              </w:rPr>
            </w:pPr>
            <w:r>
              <w:rPr>
                <w:b/>
              </w:rPr>
              <w:t>Essential or Desirable</w:t>
            </w:r>
          </w:p>
          <w:p w14:paraId="5DDC7FB9" w14:textId="77777777" w:rsidR="00C162CE" w:rsidRDefault="00C162CE">
            <w:pPr>
              <w:pStyle w:val="PS"/>
              <w:numPr>
                <w:ilvl w:val="0"/>
                <w:numId w:val="1"/>
              </w:numPr>
            </w:pPr>
            <w:r>
              <w:t>Essential</w:t>
            </w:r>
          </w:p>
          <w:p w14:paraId="6F1CBEA9" w14:textId="77777777" w:rsidR="00C162CE" w:rsidRDefault="00C162CE">
            <w:pPr>
              <w:pStyle w:val="PS"/>
            </w:pPr>
            <w:r>
              <w:t>Those requirements without which a candidate would be simply unable to do the job.</w:t>
            </w:r>
          </w:p>
          <w:p w14:paraId="3CCB4D29" w14:textId="77777777" w:rsidR="00C162CE" w:rsidRDefault="00C162CE">
            <w:pPr>
              <w:pStyle w:val="PS"/>
            </w:pPr>
            <w:r>
              <w:rPr>
                <w:i/>
              </w:rPr>
              <w:t>Any candidate who does not meet the essential requirements must be rejected.</w:t>
            </w:r>
          </w:p>
          <w:p w14:paraId="5E5BE9CC" w14:textId="77777777" w:rsidR="00C162CE" w:rsidRDefault="00C162CE">
            <w:pPr>
              <w:pStyle w:val="PS"/>
            </w:pPr>
            <w:r>
              <w:t>Examples could be the possession of current driving licence or relevant qualification.</w:t>
            </w:r>
          </w:p>
          <w:p w14:paraId="07251107" w14:textId="77777777" w:rsidR="00C162CE" w:rsidRDefault="00C162CE">
            <w:pPr>
              <w:pStyle w:val="PS"/>
            </w:pPr>
          </w:p>
          <w:p w14:paraId="340AEBD2" w14:textId="77777777" w:rsidR="00C162CE" w:rsidRDefault="00C162CE">
            <w:pPr>
              <w:pStyle w:val="PS"/>
              <w:numPr>
                <w:ilvl w:val="0"/>
                <w:numId w:val="1"/>
              </w:numPr>
            </w:pPr>
            <w:r>
              <w:t>Desirable</w:t>
            </w:r>
          </w:p>
          <w:p w14:paraId="2205AC8F" w14:textId="77777777" w:rsidR="00C162CE" w:rsidRDefault="00C162CE">
            <w:pPr>
              <w:pStyle w:val="PS"/>
            </w:pPr>
            <w:r>
              <w:t>Those requirements which are desirable, but not essential.</w:t>
            </w:r>
          </w:p>
          <w:p w14:paraId="4EB9B88C" w14:textId="77777777" w:rsidR="00C162CE" w:rsidRDefault="00C162CE">
            <w:pPr>
              <w:pStyle w:val="PS"/>
            </w:pPr>
            <w:r>
              <w:t>A candidate should not be rejected for failing to meet any single desirable requirement.</w:t>
            </w:r>
          </w:p>
          <w:p w14:paraId="45E9C174" w14:textId="77777777" w:rsidR="00C162CE" w:rsidRDefault="00C162CE">
            <w:pPr>
              <w:pStyle w:val="PS"/>
            </w:pPr>
            <w:r>
              <w:t>Examples for certain jobs could be local government experience or knowledge of new technology.</w:t>
            </w:r>
          </w:p>
          <w:p w14:paraId="33AF5CE1" w14:textId="77777777" w:rsidR="00C162CE" w:rsidRDefault="00C162CE">
            <w:pPr>
              <w:pStyle w:val="PS"/>
            </w:pPr>
          </w:p>
          <w:p w14:paraId="698AE021" w14:textId="77777777" w:rsidR="00C162CE" w:rsidRDefault="00C162CE">
            <w:pPr>
              <w:pStyle w:val="PS"/>
            </w:pPr>
          </w:p>
          <w:p w14:paraId="0FC53B44" w14:textId="77777777" w:rsidR="00C162CE" w:rsidRDefault="00C162CE">
            <w:pPr>
              <w:pStyle w:val="PS"/>
            </w:pPr>
          </w:p>
        </w:tc>
        <w:tc>
          <w:tcPr>
            <w:tcW w:w="8370" w:type="dxa"/>
          </w:tcPr>
          <w:p w14:paraId="1C7F5B0D" w14:textId="77777777" w:rsidR="00C162CE" w:rsidRDefault="00C162CE">
            <w:pPr>
              <w:pStyle w:val="PS"/>
              <w:rPr>
                <w:b/>
              </w:rPr>
            </w:pPr>
            <w:r>
              <w:rPr>
                <w:b/>
              </w:rPr>
              <w:t>Personal Attributes</w:t>
            </w:r>
          </w:p>
          <w:p w14:paraId="5CD4AFCD" w14:textId="77777777" w:rsidR="00C162CE" w:rsidRDefault="00C162CE">
            <w:pPr>
              <w:pStyle w:val="PS"/>
            </w:pPr>
          </w:p>
          <w:p w14:paraId="66694082" w14:textId="77777777" w:rsidR="00C162CE" w:rsidRDefault="00C162CE">
            <w:pPr>
              <w:pStyle w:val="PS"/>
              <w:numPr>
                <w:ilvl w:val="0"/>
                <w:numId w:val="1"/>
              </w:numPr>
            </w:pPr>
            <w:r>
              <w:t>Qualifications</w:t>
            </w:r>
          </w:p>
          <w:p w14:paraId="6EDCB0C9" w14:textId="77777777" w:rsidR="00C162CE" w:rsidRDefault="00C162CE">
            <w:pPr>
              <w:pStyle w:val="PS"/>
            </w:pPr>
            <w:r>
              <w:t>What qualifications, if any, should the postholder possess?</w:t>
            </w:r>
          </w:p>
          <w:p w14:paraId="23770F00" w14:textId="77777777" w:rsidR="00C162CE" w:rsidRDefault="00C162CE">
            <w:pPr>
              <w:pStyle w:val="PS"/>
            </w:pPr>
            <w:r>
              <w:t>To what level</w:t>
            </w:r>
          </w:p>
          <w:p w14:paraId="29872FC5" w14:textId="77777777" w:rsidR="00C162CE" w:rsidRDefault="00C162CE">
            <w:pPr>
              <w:pStyle w:val="PS"/>
              <w:numPr>
                <w:ilvl w:val="0"/>
                <w:numId w:val="1"/>
              </w:numPr>
            </w:pPr>
            <w:r>
              <w:t>Experience</w:t>
            </w:r>
          </w:p>
          <w:p w14:paraId="424057F5" w14:textId="77777777" w:rsidR="00C162CE" w:rsidRDefault="00C162CE">
            <w:pPr>
              <w:pStyle w:val="PS"/>
            </w:pPr>
            <w:r>
              <w:t>What experience, if any, is relevant?</w:t>
            </w:r>
          </w:p>
          <w:p w14:paraId="397B1F1B" w14:textId="77777777" w:rsidR="00C162CE" w:rsidRDefault="00C162CE">
            <w:pPr>
              <w:pStyle w:val="PS"/>
              <w:numPr>
                <w:ilvl w:val="0"/>
                <w:numId w:val="1"/>
              </w:numPr>
            </w:pPr>
            <w:r>
              <w:t>Knowledge and Skills</w:t>
            </w:r>
          </w:p>
          <w:p w14:paraId="43652520" w14:textId="77777777" w:rsidR="00C162CE" w:rsidRDefault="00C162CE">
            <w:pPr>
              <w:pStyle w:val="PS"/>
            </w:pPr>
            <w:r>
              <w:t>Is there any knowledge (other than that covered by qualifications listed) or skills which are relevant? What should the postholder be able to do?</w:t>
            </w:r>
          </w:p>
          <w:p w14:paraId="1A4E200F" w14:textId="77777777" w:rsidR="00C162CE" w:rsidRDefault="00C162CE">
            <w:pPr>
              <w:pStyle w:val="PS"/>
            </w:pPr>
          </w:p>
          <w:p w14:paraId="42309459" w14:textId="77777777" w:rsidR="00C162CE" w:rsidRDefault="00C162CE">
            <w:pPr>
              <w:pStyle w:val="PS"/>
            </w:pPr>
            <w:r>
              <w:t>Do not list attributes which cannot be measured, eg “pleasant personality”, “flexible outlook”.  Identify only what the postholder needs to do that requires him/her to be pleasant and flexible.  Is it that the person needs to communicate effectively with callers (pleasant) or will need to work flexible hours (flexible).</w:t>
            </w:r>
          </w:p>
          <w:p w14:paraId="5CB7FD50" w14:textId="77777777" w:rsidR="00C162CE" w:rsidRDefault="00C162CE">
            <w:pPr>
              <w:pStyle w:val="PS"/>
            </w:pPr>
            <w:r>
              <w:t>Try to specify the levels of skills that are required, eg if numeracy is specified as a requirement, you should indicate the levels of skill, ie keeping records of petty cash or able to control and monitor substantial budgets.</w:t>
            </w:r>
          </w:p>
          <w:p w14:paraId="197DBDE2" w14:textId="77777777" w:rsidR="00C162CE" w:rsidRDefault="00C162CE">
            <w:pPr>
              <w:pStyle w:val="PS"/>
            </w:pPr>
          </w:p>
          <w:p w14:paraId="07EA3616" w14:textId="77777777" w:rsidR="00C162CE" w:rsidRDefault="00C162CE">
            <w:pPr>
              <w:pStyle w:val="PS"/>
              <w:numPr>
                <w:ilvl w:val="0"/>
                <w:numId w:val="1"/>
              </w:numPr>
            </w:pPr>
            <w:r>
              <w:t>Special Requirements</w:t>
            </w:r>
          </w:p>
          <w:p w14:paraId="3F299933" w14:textId="77777777" w:rsidR="00C162CE" w:rsidRDefault="00C162CE">
            <w:pPr>
              <w:pStyle w:val="PS"/>
            </w:pPr>
            <w:r>
              <w:t>Are there any conditions of service which differ from the norm and with which the postholder must comply? eg live-in requirements, flexible working hours, weekend working.</w:t>
            </w:r>
          </w:p>
          <w:p w14:paraId="39E6FDA3" w14:textId="77777777" w:rsidR="00C162CE" w:rsidRDefault="00C162CE">
            <w:pPr>
              <w:pStyle w:val="PS"/>
            </w:pPr>
          </w:p>
          <w:p w14:paraId="6D9D3453" w14:textId="77777777" w:rsidR="00C162CE" w:rsidRDefault="00C162CE">
            <w:pPr>
              <w:pStyle w:val="PS"/>
              <w:rPr>
                <w:b/>
              </w:rPr>
            </w:pPr>
            <w:r>
              <w:rPr>
                <w:b/>
              </w:rPr>
              <w:t>Stage Identified</w:t>
            </w:r>
          </w:p>
          <w:p w14:paraId="42ED3363" w14:textId="77777777" w:rsidR="00C162CE" w:rsidRDefault="00C162CE">
            <w:pPr>
              <w:pStyle w:val="PS"/>
            </w:pPr>
            <w:r>
              <w:t>Indicate at which stage in the selection process the personal attribute is to be identified, eg application form, interview, tests, references, etc</w:t>
            </w:r>
          </w:p>
        </w:tc>
      </w:tr>
    </w:tbl>
    <w:p w14:paraId="4754D74D" w14:textId="77777777" w:rsidR="00C162CE" w:rsidRDefault="00C162CE">
      <w:pPr>
        <w:pStyle w:val="PS"/>
      </w:pPr>
    </w:p>
    <w:sectPr w:rsidR="00C162CE">
      <w:footerReference w:type="even" r:id="rId8"/>
      <w:footerReference w:type="default" r:id="rId9"/>
      <w:headerReference w:type="first" r:id="rId10"/>
      <w:footerReference w:type="first" r:id="rId11"/>
      <w:pgSz w:w="16834" w:h="11909" w:orient="landscape" w:code="9"/>
      <w:pgMar w:top="720" w:right="562" w:bottom="562" w:left="562" w:header="288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BB72F" w14:textId="77777777" w:rsidR="0040304B" w:rsidRDefault="0040304B">
      <w:r>
        <w:separator/>
      </w:r>
    </w:p>
  </w:endnote>
  <w:endnote w:type="continuationSeparator" w:id="0">
    <w:p w14:paraId="0DAABFCF" w14:textId="77777777" w:rsidR="0040304B" w:rsidRDefault="0040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C4F1" w14:textId="77777777" w:rsidR="00C66893" w:rsidRDefault="00C6689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0C6726E6" w14:textId="77777777" w:rsidR="00C66893" w:rsidRDefault="00C6689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9A0F3" w14:textId="77777777" w:rsidR="00C66893" w:rsidRDefault="00C66893">
    <w:pPr>
      <w:pStyle w:val="FT"/>
      <w:tabs>
        <w:tab w:val="clear" w:pos="4153"/>
        <w:tab w:val="clear" w:pos="8306"/>
        <w:tab w:val="center" w:pos="7380"/>
      </w:tabs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 FILENAME \* Lower \* MERGEFORMAT </w:instrText>
    </w:r>
    <w:r>
      <w:rPr>
        <w:sz w:val="18"/>
      </w:rPr>
      <w:fldChar w:fldCharType="separate"/>
    </w:r>
    <w:r w:rsidR="00E334A0">
      <w:rPr>
        <w:noProof/>
        <w:sz w:val="18"/>
      </w:rPr>
      <w:t>m23 cleaner 05.10.16</w:t>
    </w:r>
    <w:r>
      <w:rPr>
        <w:sz w:val="18"/>
      </w:rPr>
      <w:fldChar w:fldCharType="end"/>
    </w:r>
    <w:r>
      <w:tab/>
    </w:r>
    <w:r>
      <w:rPr>
        <w:sz w:val="18"/>
      </w:rPr>
      <w:t xml:space="preserve">Page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512A3D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  <w:r>
      <w:rPr>
        <w:rStyle w:val="PageNumber"/>
        <w:sz w:val="18"/>
      </w:rPr>
      <w:t xml:space="preserve"> of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NUMPAGES </w:instrText>
    </w:r>
    <w:r>
      <w:rPr>
        <w:rStyle w:val="PageNumber"/>
        <w:sz w:val="18"/>
      </w:rPr>
      <w:fldChar w:fldCharType="separate"/>
    </w:r>
    <w:r w:rsidR="00512A3D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CBF3" w14:textId="77777777" w:rsidR="00C66893" w:rsidRDefault="00C66893">
    <w:pPr>
      <w:pStyle w:val="FT"/>
      <w:jc w:val="right"/>
      <w:rPr>
        <w:sz w:val="16"/>
      </w:rPr>
    </w:pPr>
    <w:r>
      <w:rPr>
        <w:sz w:val="16"/>
      </w:rPr>
      <w:t>M23 – July 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13C02" w14:textId="77777777" w:rsidR="0040304B" w:rsidRDefault="0040304B">
      <w:r>
        <w:separator/>
      </w:r>
    </w:p>
  </w:footnote>
  <w:footnote w:type="continuationSeparator" w:id="0">
    <w:p w14:paraId="35CF4D2C" w14:textId="77777777" w:rsidR="0040304B" w:rsidRDefault="00403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45D12" w14:textId="77777777" w:rsidR="00C66893" w:rsidRDefault="00C66893">
    <w:pPr>
      <w:pStyle w:val="Header"/>
      <w:jc w:val="right"/>
    </w:pPr>
    <w:r>
      <w:rPr>
        <w:b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038826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9B06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8466B3F"/>
    <w:multiLevelType w:val="hybridMultilevel"/>
    <w:tmpl w:val="7F3A53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8006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0A63523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3B6236D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36E3688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D477ECD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E6691F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7C22F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70016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A387AA9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D8C4225"/>
    <w:multiLevelType w:val="hybridMultilevel"/>
    <w:tmpl w:val="EC38E7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3E203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5C90ADC"/>
    <w:multiLevelType w:val="hybridMultilevel"/>
    <w:tmpl w:val="8EE6B7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8859F1"/>
    <w:multiLevelType w:val="hybridMultilevel"/>
    <w:tmpl w:val="1A70B6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751538"/>
    <w:multiLevelType w:val="singleLevel"/>
    <w:tmpl w:val="7E446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</w:abstractNum>
  <w:abstractNum w:abstractNumId="18" w15:restartNumberingAfterBreak="0">
    <w:nsid w:val="7FEA770C"/>
    <w:multiLevelType w:val="hybridMultilevel"/>
    <w:tmpl w:val="8FDC8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984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643847024">
    <w:abstractNumId w:val="9"/>
  </w:num>
  <w:num w:numId="3" w16cid:durableId="60176064">
    <w:abstractNumId w:val="6"/>
  </w:num>
  <w:num w:numId="4" w16cid:durableId="338317491">
    <w:abstractNumId w:val="7"/>
  </w:num>
  <w:num w:numId="5" w16cid:durableId="557983024">
    <w:abstractNumId w:val="8"/>
  </w:num>
  <w:num w:numId="6" w16cid:durableId="1480227990">
    <w:abstractNumId w:val="5"/>
  </w:num>
  <w:num w:numId="7" w16cid:durableId="1614554406">
    <w:abstractNumId w:val="12"/>
  </w:num>
  <w:num w:numId="8" w16cid:durableId="1598363031">
    <w:abstractNumId w:val="14"/>
  </w:num>
  <w:num w:numId="9" w16cid:durableId="2113940193">
    <w:abstractNumId w:val="4"/>
  </w:num>
  <w:num w:numId="10" w16cid:durableId="1174995555">
    <w:abstractNumId w:val="11"/>
  </w:num>
  <w:num w:numId="11" w16cid:durableId="1234663230">
    <w:abstractNumId w:val="10"/>
  </w:num>
  <w:num w:numId="12" w16cid:durableId="1706640247">
    <w:abstractNumId w:val="2"/>
  </w:num>
  <w:num w:numId="13" w16cid:durableId="1594825121">
    <w:abstractNumId w:val="17"/>
  </w:num>
  <w:num w:numId="14" w16cid:durableId="1929802008">
    <w:abstractNumId w:val="1"/>
  </w:num>
  <w:num w:numId="15" w16cid:durableId="2092267489">
    <w:abstractNumId w:val="13"/>
  </w:num>
  <w:num w:numId="16" w16cid:durableId="1024863990">
    <w:abstractNumId w:val="16"/>
  </w:num>
  <w:num w:numId="17" w16cid:durableId="1017386559">
    <w:abstractNumId w:val="15"/>
  </w:num>
  <w:num w:numId="18" w16cid:durableId="582683814">
    <w:abstractNumId w:val="18"/>
  </w:num>
  <w:num w:numId="19" w16cid:durableId="1659117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3B"/>
    <w:rsid w:val="00070202"/>
    <w:rsid w:val="00090106"/>
    <w:rsid w:val="0014253F"/>
    <w:rsid w:val="0015513B"/>
    <w:rsid w:val="00173BCE"/>
    <w:rsid w:val="001D436A"/>
    <w:rsid w:val="00291E9D"/>
    <w:rsid w:val="003872C5"/>
    <w:rsid w:val="003C2941"/>
    <w:rsid w:val="0040304B"/>
    <w:rsid w:val="0042195B"/>
    <w:rsid w:val="00443778"/>
    <w:rsid w:val="004A1DEE"/>
    <w:rsid w:val="004D0822"/>
    <w:rsid w:val="00512A3D"/>
    <w:rsid w:val="0052610B"/>
    <w:rsid w:val="00540D92"/>
    <w:rsid w:val="005E50C3"/>
    <w:rsid w:val="005F4CA6"/>
    <w:rsid w:val="00652BE5"/>
    <w:rsid w:val="006F73F2"/>
    <w:rsid w:val="0071763F"/>
    <w:rsid w:val="00736A86"/>
    <w:rsid w:val="0075530E"/>
    <w:rsid w:val="00845B57"/>
    <w:rsid w:val="008643C1"/>
    <w:rsid w:val="008A6627"/>
    <w:rsid w:val="00A75EF8"/>
    <w:rsid w:val="00AC3EB9"/>
    <w:rsid w:val="00B37AAB"/>
    <w:rsid w:val="00BD1331"/>
    <w:rsid w:val="00C162CE"/>
    <w:rsid w:val="00C172ED"/>
    <w:rsid w:val="00C66893"/>
    <w:rsid w:val="00E32E12"/>
    <w:rsid w:val="00E334A0"/>
    <w:rsid w:val="00E348DE"/>
    <w:rsid w:val="00E568DB"/>
    <w:rsid w:val="00E80936"/>
    <w:rsid w:val="00F566C3"/>
    <w:rsid w:val="00FB3685"/>
    <w:rsid w:val="00FC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43E0B5"/>
  <w15:chartTrackingRefBased/>
  <w15:docId w15:val="{9FAE34EE-00F5-430A-AEE3-53742041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left" w:pos="432"/>
      </w:tabs>
      <w:overflowPunct/>
      <w:autoSpaceDE/>
      <w:autoSpaceDN/>
      <w:adjustRightInd/>
      <w:ind w:left="432" w:hanging="432"/>
      <w:jc w:val="both"/>
      <w:textAlignment w:val="auto"/>
    </w:pPr>
    <w:rPr>
      <w:sz w:val="20"/>
    </w:rPr>
  </w:style>
  <w:style w:type="character" w:styleId="Emphasis">
    <w:name w:val="Emphasis"/>
    <w:qFormat/>
    <w:rsid w:val="0015513B"/>
    <w:rPr>
      <w:i/>
      <w:iCs/>
    </w:rPr>
  </w:style>
  <w:style w:type="paragraph" w:styleId="BalloonText">
    <w:name w:val="Balloon Text"/>
    <w:basedOn w:val="Normal"/>
    <w:link w:val="BalloonTextChar"/>
    <w:rsid w:val="00E334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334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eanhump\Local%20Settings\Temp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0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Manager>GC</Manager>
  <Company>.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jeanhump</dc:creator>
  <cp:keywords>KEEP</cp:keywords>
  <dc:description>Read only_x000d_
Save with hyphen plus three digits in K:\form</dc:description>
  <cp:lastModifiedBy>Morton, Louise</cp:lastModifiedBy>
  <cp:revision>2</cp:revision>
  <cp:lastPrinted>2016-10-05T09:29:00Z</cp:lastPrinted>
  <dcterms:created xsi:type="dcterms:W3CDTF">2026-09-30T10:59:00Z</dcterms:created>
  <dcterms:modified xsi:type="dcterms:W3CDTF">2026-09-30T10:59:00Z</dcterms:modified>
</cp:coreProperties>
</file>