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F785" w14:textId="321B3BC3" w:rsidR="00923F2B" w:rsidRDefault="003D3B88" w:rsidP="00BF6E63">
      <w:pPr>
        <w:rPr>
          <w:rFonts w:ascii="Arial" w:hAnsi="Arial" w:cs="Arial"/>
          <w:sz w:val="4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364104B" wp14:editId="31700922">
            <wp:simplePos x="0" y="0"/>
            <wp:positionH relativeFrom="column">
              <wp:posOffset>8239760</wp:posOffset>
            </wp:positionH>
            <wp:positionV relativeFrom="paragraph">
              <wp:posOffset>-242570</wp:posOffset>
            </wp:positionV>
            <wp:extent cx="603250" cy="803275"/>
            <wp:effectExtent l="0" t="0" r="0" b="0"/>
            <wp:wrapTight wrapText="bothSides">
              <wp:wrapPolygon edited="0">
                <wp:start x="0" y="0"/>
                <wp:lineTo x="0" y="21002"/>
                <wp:lineTo x="21145" y="21002"/>
                <wp:lineTo x="21145" y="0"/>
                <wp:lineTo x="0" y="0"/>
              </wp:wrapPolygon>
            </wp:wrapTight>
            <wp:docPr id="2" name="Picture 1" descr="Description: http://www.dioceseofshrewsbury.org/wp-content/uploads/2011/11/Diocese-of-Shrewsbury-Portrait_RGB1-76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www.dioceseofshrewsbury.org/wp-content/uploads/2011/11/Diocese-of-Shrewsbury-Portrait_RGB1-768x10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6E63">
        <w:rPr>
          <w:rFonts w:ascii="Arial" w:hAnsi="Arial" w:cs="Arial"/>
          <w:noProof/>
          <w:sz w:val="44"/>
        </w:rPr>
        <w:drawing>
          <wp:inline distT="0" distB="0" distL="0" distR="0" wp14:anchorId="00D1CA18" wp14:editId="0AB5C304">
            <wp:extent cx="10382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F2B">
        <w:rPr>
          <w:rFonts w:ascii="Arial" w:hAnsi="Arial" w:cs="Arial"/>
          <w:sz w:val="44"/>
        </w:rPr>
        <w:t xml:space="preserve"> </w:t>
      </w:r>
      <w:r w:rsidR="00BF6E63">
        <w:rPr>
          <w:rFonts w:ascii="Arial" w:hAnsi="Arial" w:cs="Arial"/>
          <w:sz w:val="44"/>
        </w:rPr>
        <w:t xml:space="preserve">                                       </w:t>
      </w:r>
      <w:r w:rsidR="00BC280D">
        <w:rPr>
          <w:rFonts w:ascii="Arial" w:hAnsi="Arial" w:cs="Arial"/>
          <w:sz w:val="44"/>
        </w:rPr>
        <w:t>Form M23</w:t>
      </w:r>
      <w:r w:rsidR="00BC280D">
        <w:rPr>
          <w:rFonts w:ascii="Arial" w:hAnsi="Arial" w:cs="Arial"/>
          <w:sz w:val="44"/>
        </w:rPr>
        <w:tab/>
      </w:r>
      <w:r w:rsidR="00BC280D">
        <w:rPr>
          <w:rFonts w:ascii="Arial" w:hAnsi="Arial" w:cs="Arial"/>
          <w:sz w:val="44"/>
        </w:rPr>
        <w:tab/>
      </w:r>
      <w:r w:rsidR="00BC280D">
        <w:rPr>
          <w:rFonts w:ascii="Arial" w:hAnsi="Arial" w:cs="Arial"/>
          <w:sz w:val="44"/>
        </w:rPr>
        <w:tab/>
      </w:r>
      <w:r w:rsidR="00BC280D">
        <w:rPr>
          <w:rFonts w:ascii="Arial" w:hAnsi="Arial" w:cs="Arial"/>
          <w:sz w:val="44"/>
        </w:rPr>
        <w:tab/>
      </w:r>
      <w:r w:rsidR="00BC280D">
        <w:rPr>
          <w:rFonts w:ascii="Arial" w:hAnsi="Arial" w:cs="Arial"/>
          <w:sz w:val="44"/>
        </w:rPr>
        <w:tab/>
      </w:r>
    </w:p>
    <w:p w14:paraId="754A664E" w14:textId="77777777" w:rsidR="00923F2B" w:rsidRDefault="00923F2B">
      <w:pPr>
        <w:jc w:val="center"/>
        <w:rPr>
          <w:rFonts w:ascii="Arial" w:hAnsi="Arial" w:cs="Arial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7020"/>
        <w:gridCol w:w="1080"/>
        <w:gridCol w:w="4500"/>
        <w:gridCol w:w="1080"/>
      </w:tblGrid>
      <w:tr w:rsidR="00923F2B" w14:paraId="5B4F4D30" w14:textId="77777777" w:rsidTr="00B834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08" w:type="dxa"/>
            <w:gridSpan w:val="5"/>
            <w:vAlign w:val="center"/>
          </w:tcPr>
          <w:p w14:paraId="4243B8FE" w14:textId="77777777" w:rsidR="00923F2B" w:rsidRDefault="00923F2B">
            <w:pPr>
              <w:pStyle w:val="Heading1"/>
            </w:pPr>
            <w:r>
              <w:t>PERSONAL ATTRIBUTES</w:t>
            </w:r>
          </w:p>
          <w:p w14:paraId="3B1CCF73" w14:textId="77777777" w:rsidR="00923F2B" w:rsidRDefault="00923F2B">
            <w:pPr>
              <w:jc w:val="center"/>
              <w:rPr>
                <w:rFonts w:ascii="Arial" w:hAnsi="Arial" w:cs="Arial"/>
              </w:rPr>
            </w:pPr>
          </w:p>
        </w:tc>
      </w:tr>
      <w:tr w:rsidR="00923F2B" w14:paraId="59597B33" w14:textId="77777777" w:rsidTr="00A669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14:paraId="0C50FF2F" w14:textId="77777777" w:rsidR="00923F2B" w:rsidRDefault="00923F2B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8100" w:type="dxa"/>
            <w:gridSpan w:val="2"/>
          </w:tcPr>
          <w:p w14:paraId="1A5A7243" w14:textId="77777777" w:rsidR="00923F2B" w:rsidRDefault="00923F2B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>
              <w:rPr>
                <w:rFonts w:ascii="Arial" w:hAnsi="Arial" w:cs="Arial"/>
                <w:b/>
                <w:bCs/>
                <w:sz w:val="32"/>
              </w:rPr>
              <w:t>Essential</w:t>
            </w:r>
          </w:p>
        </w:tc>
        <w:tc>
          <w:tcPr>
            <w:tcW w:w="5580" w:type="dxa"/>
            <w:gridSpan w:val="2"/>
          </w:tcPr>
          <w:p w14:paraId="1ADE330F" w14:textId="77777777" w:rsidR="00923F2B" w:rsidRDefault="00923F2B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>
              <w:rPr>
                <w:rFonts w:ascii="Arial" w:hAnsi="Arial" w:cs="Arial"/>
                <w:b/>
                <w:bCs/>
                <w:sz w:val="32"/>
              </w:rPr>
              <w:t>Desirable</w:t>
            </w:r>
          </w:p>
        </w:tc>
      </w:tr>
      <w:tr w:rsidR="00923F2B" w:rsidRPr="00B834B9" w14:paraId="6768ACE8" w14:textId="77777777" w:rsidTr="00A66910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14:paraId="58D82892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0" w:type="dxa"/>
          </w:tcPr>
          <w:p w14:paraId="77994918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Attributes</w:t>
            </w:r>
          </w:p>
        </w:tc>
        <w:tc>
          <w:tcPr>
            <w:tcW w:w="1080" w:type="dxa"/>
          </w:tcPr>
          <w:p w14:paraId="4E9618AD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Stage Identified</w:t>
            </w:r>
          </w:p>
        </w:tc>
        <w:tc>
          <w:tcPr>
            <w:tcW w:w="4500" w:type="dxa"/>
          </w:tcPr>
          <w:p w14:paraId="6F3D8188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Attributes</w:t>
            </w:r>
          </w:p>
        </w:tc>
        <w:tc>
          <w:tcPr>
            <w:tcW w:w="1080" w:type="dxa"/>
          </w:tcPr>
          <w:p w14:paraId="259F32B2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Stage Identified</w:t>
            </w:r>
          </w:p>
        </w:tc>
      </w:tr>
      <w:tr w:rsidR="00923F2B" w:rsidRPr="00B834B9" w14:paraId="363C8742" w14:textId="77777777" w:rsidTr="00A66910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14:paraId="35BE1CBE" w14:textId="77777777" w:rsidR="00923F2B" w:rsidRPr="00B834B9" w:rsidRDefault="00923F2B" w:rsidP="00547F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Qualifications</w:t>
            </w:r>
          </w:p>
          <w:p w14:paraId="59618468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0" w:type="dxa"/>
          </w:tcPr>
          <w:p w14:paraId="0D216C64" w14:textId="77777777" w:rsidR="00923F2B" w:rsidRPr="00B834B9" w:rsidRDefault="00BB3B3F" w:rsidP="00850195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</w:rPr>
              <w:t>Level 3 TA</w:t>
            </w:r>
          </w:p>
        </w:tc>
        <w:tc>
          <w:tcPr>
            <w:tcW w:w="1080" w:type="dxa"/>
          </w:tcPr>
          <w:p w14:paraId="5647ED4D" w14:textId="77777777" w:rsidR="00923F2B" w:rsidRPr="00B834B9" w:rsidRDefault="00923F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App</w:t>
            </w:r>
          </w:p>
        </w:tc>
        <w:tc>
          <w:tcPr>
            <w:tcW w:w="4500" w:type="dxa"/>
          </w:tcPr>
          <w:p w14:paraId="20678CEC" w14:textId="77777777" w:rsidR="00547F0C" w:rsidRDefault="00BB3B3F" w:rsidP="00BF6E63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ELSA</w:t>
            </w:r>
          </w:p>
          <w:p w14:paraId="3F960D6E" w14:textId="77777777" w:rsidR="00BB3B3F" w:rsidRPr="00B834B9" w:rsidRDefault="00BB3B3F" w:rsidP="00BF6E63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Learning mentor</w:t>
            </w:r>
          </w:p>
        </w:tc>
        <w:tc>
          <w:tcPr>
            <w:tcW w:w="1080" w:type="dxa"/>
          </w:tcPr>
          <w:p w14:paraId="7A8E0AAD" w14:textId="77777777" w:rsidR="00923F2B" w:rsidRPr="00B834B9" w:rsidRDefault="0046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4B9">
              <w:rPr>
                <w:rFonts w:ascii="Arial" w:hAnsi="Arial" w:cs="Arial"/>
                <w:sz w:val="20"/>
                <w:szCs w:val="20"/>
              </w:rPr>
              <w:t>App</w:t>
            </w:r>
          </w:p>
        </w:tc>
      </w:tr>
      <w:tr w:rsidR="00923F2B" w:rsidRPr="002F79F0" w14:paraId="7B1BC236" w14:textId="77777777" w:rsidTr="00BF6E63">
        <w:tblPrEx>
          <w:tblCellMar>
            <w:top w:w="0" w:type="dxa"/>
            <w:bottom w:w="0" w:type="dxa"/>
          </w:tblCellMar>
        </w:tblPrEx>
        <w:trPr>
          <w:trHeight w:val="2687"/>
        </w:trPr>
        <w:tc>
          <w:tcPr>
            <w:tcW w:w="1728" w:type="dxa"/>
          </w:tcPr>
          <w:p w14:paraId="4B1DC4EB" w14:textId="77777777" w:rsidR="00923F2B" w:rsidRPr="002F79F0" w:rsidRDefault="003432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Professional Attributes</w:t>
            </w:r>
          </w:p>
          <w:p w14:paraId="50185252" w14:textId="77777777" w:rsidR="00923F2B" w:rsidRPr="002F79F0" w:rsidRDefault="00923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1B03A8" w14:textId="77777777" w:rsidR="00923F2B" w:rsidRPr="002F79F0" w:rsidRDefault="00923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682524" w14:textId="77777777" w:rsidR="00923F2B" w:rsidRPr="002F79F0" w:rsidRDefault="00923F2B" w:rsidP="00547F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</w:tcPr>
          <w:p w14:paraId="31659924" w14:textId="77777777" w:rsidR="00B63E23" w:rsidRPr="002F79F0" w:rsidRDefault="00B63E23" w:rsidP="0034328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the ability to inspire children in and out of the classroom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1B0C35C" w14:textId="77777777" w:rsidR="00B63E23" w:rsidRPr="002F79F0" w:rsidRDefault="00B63E23" w:rsidP="0034328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high expectations of pupils and demonstrate a commitment to raising educational achievement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5436CA0" w14:textId="77777777" w:rsidR="00B63E23" w:rsidRPr="002F79F0" w:rsidRDefault="00B63E23" w:rsidP="00FC323D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promote positive attitudes, values and behaviour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56AB058C" w14:textId="77777777" w:rsidR="00B63E23" w:rsidRPr="002F79F0" w:rsidRDefault="00B63E23" w:rsidP="0034328F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 xml:space="preserve">To have </w:t>
            </w:r>
            <w:r w:rsidR="00AD4F0B" w:rsidRPr="002F79F0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2F79F0">
              <w:rPr>
                <w:rFonts w:ascii="Arial" w:hAnsi="Arial" w:cs="Arial"/>
                <w:sz w:val="18"/>
                <w:szCs w:val="18"/>
              </w:rPr>
              <w:t xml:space="preserve">commitment </w:t>
            </w:r>
            <w:r w:rsidR="00AD4F0B" w:rsidRPr="002F79F0">
              <w:rPr>
                <w:rFonts w:ascii="Arial" w:hAnsi="Arial" w:cs="Arial"/>
                <w:sz w:val="18"/>
                <w:szCs w:val="18"/>
              </w:rPr>
              <w:t>to equality of opportunity and managing diversity within the school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7A00BA60" w14:textId="77777777" w:rsidR="00AD4F0B" w:rsidRPr="002F79F0" w:rsidRDefault="00AD4F0B" w:rsidP="00B834B9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good time management and be able to prioritise issues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8FAF202" w14:textId="77777777" w:rsidR="00FC323D" w:rsidRPr="002F79F0" w:rsidRDefault="00FC323D" w:rsidP="00B834B9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excellent interpersonal and communication skills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E22F764" w14:textId="77777777" w:rsidR="00C169D7" w:rsidRPr="002F79F0" w:rsidRDefault="00C169D7" w:rsidP="00B834B9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 xml:space="preserve">Be physically fit and have high emotional resilience  </w:t>
            </w:r>
          </w:p>
          <w:p w14:paraId="3E7987CD" w14:textId="77777777" w:rsidR="00A66910" w:rsidRPr="002F79F0" w:rsidRDefault="00A66910" w:rsidP="00A6691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be willing to support overnight educational visits.</w:t>
            </w:r>
          </w:p>
        </w:tc>
        <w:tc>
          <w:tcPr>
            <w:tcW w:w="1080" w:type="dxa"/>
          </w:tcPr>
          <w:p w14:paraId="575BA075" w14:textId="77777777" w:rsidR="00923F2B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7127924D" w14:textId="77777777" w:rsidR="00B834B9" w:rsidRPr="002F79F0" w:rsidRDefault="00B834B9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16248019" w14:textId="77777777" w:rsidR="00B834B9" w:rsidRPr="002F79F0" w:rsidRDefault="00B834B9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1152F6C2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D12261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1020BC08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52DA3BBF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32FB1C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53D82A27" w14:textId="77777777" w:rsidR="00FC323D" w:rsidRPr="002F79F0" w:rsidRDefault="00FC323D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App/Int</w:t>
            </w:r>
          </w:p>
          <w:p w14:paraId="26D5F0DD" w14:textId="77777777" w:rsidR="00A66910" w:rsidRPr="002F79F0" w:rsidRDefault="00A66910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788607D4" w14:textId="77777777" w:rsidR="00A66910" w:rsidRPr="002F79F0" w:rsidRDefault="00A66910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48E73D09" w14:textId="77777777" w:rsidR="00A66910" w:rsidRPr="002F79F0" w:rsidRDefault="00A66910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0" w:type="dxa"/>
          </w:tcPr>
          <w:p w14:paraId="6A1D6732" w14:textId="77777777" w:rsidR="00B63E23" w:rsidRPr="002F79F0" w:rsidRDefault="00AD4F0B" w:rsidP="00AD4F0B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be flexible and to respond positively to the changing needs of the school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50CDCB5" w14:textId="77777777" w:rsidR="00AD4F0B" w:rsidRPr="002F79F0" w:rsidRDefault="00AD4F0B" w:rsidP="00AD4F0B">
            <w:pPr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a good sense of humour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97BC2AD" w14:textId="77777777" w:rsidR="008D28D8" w:rsidRPr="002F79F0" w:rsidRDefault="008D28D8" w:rsidP="00BF6E63">
            <w:pPr>
              <w:ind w:left="7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BE84627" w14:textId="77777777" w:rsidR="00BF54F2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18D8482C" w14:textId="77777777" w:rsidR="00B834B9" w:rsidRPr="002F79F0" w:rsidRDefault="00B834B9" w:rsidP="00B834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557928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3615BDB6" w14:textId="77777777" w:rsidR="008D28D8" w:rsidRPr="002F79F0" w:rsidRDefault="008D28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</w:tc>
      </w:tr>
      <w:tr w:rsidR="00923F2B" w:rsidRPr="002F79F0" w14:paraId="51A18E6C" w14:textId="77777777" w:rsidTr="00A66910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14:paraId="72F67C50" w14:textId="77777777" w:rsidR="00923F2B" w:rsidRPr="002F79F0" w:rsidRDefault="003432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Professional Knowledge and Understanding</w:t>
            </w:r>
          </w:p>
          <w:p w14:paraId="750BFC13" w14:textId="77777777" w:rsidR="00923F2B" w:rsidRPr="002F79F0" w:rsidRDefault="00923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D25E36" w14:textId="77777777" w:rsidR="00923F2B" w:rsidRPr="002F79F0" w:rsidRDefault="00923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751A75" w14:textId="77777777" w:rsidR="00923F2B" w:rsidRPr="002F79F0" w:rsidRDefault="00923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4B002" w14:textId="77777777" w:rsidR="00923F2B" w:rsidRPr="002F79F0" w:rsidRDefault="00923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</w:tcPr>
          <w:p w14:paraId="1460E45E" w14:textId="77777777" w:rsidR="00AD4F0B" w:rsidRPr="002F79F0" w:rsidRDefault="00AD4F0B" w:rsidP="00C169D7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Use ICT effectively and imaginatively for teaching and learning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6425A0FE" w14:textId="77777777" w:rsidR="00E6640B" w:rsidRPr="002F79F0" w:rsidRDefault="00E6640B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know a range of strategies to promote good behaviour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29E2EFB" w14:textId="77777777" w:rsidR="0046349B" w:rsidRPr="002F79F0" w:rsidRDefault="00E6640B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the ability to create a purposeful and engaging learning environment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597D0C94" w14:textId="77777777" w:rsidR="00C169D7" w:rsidRPr="002F79F0" w:rsidRDefault="00C169D7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Good understanding of child development in EYFS</w:t>
            </w:r>
            <w:r w:rsidR="00BB3B3F" w:rsidRPr="002F79F0">
              <w:rPr>
                <w:rFonts w:ascii="Arial" w:hAnsi="Arial" w:cs="Arial"/>
                <w:sz w:val="18"/>
                <w:szCs w:val="18"/>
              </w:rPr>
              <w:t xml:space="preserve"> and Key Stage One.</w:t>
            </w:r>
          </w:p>
          <w:p w14:paraId="2D5868DA" w14:textId="77777777" w:rsidR="00C169D7" w:rsidRPr="002F79F0" w:rsidRDefault="007B054F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 xml:space="preserve">Experience </w:t>
            </w:r>
            <w:r w:rsidR="00C169D7" w:rsidRPr="002F79F0">
              <w:rPr>
                <w:rFonts w:ascii="Arial" w:hAnsi="Arial" w:cs="Arial"/>
                <w:sz w:val="18"/>
                <w:szCs w:val="18"/>
              </w:rPr>
              <w:t>delivering small group or 1:1 intervention with pupils</w:t>
            </w:r>
            <w:r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3BB39EE" w14:textId="77777777" w:rsidR="00FC323D" w:rsidRPr="002F79F0" w:rsidRDefault="00E6640B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know strategies that promote equal opportunities for all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0AA24EC" w14:textId="77777777" w:rsidR="00E6640B" w:rsidRPr="002F79F0" w:rsidRDefault="007E7CA5" w:rsidP="00BB3B3F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</w:t>
            </w:r>
            <w:r w:rsidR="00850195" w:rsidRPr="002F79F0">
              <w:rPr>
                <w:rFonts w:ascii="Arial" w:hAnsi="Arial" w:cs="Arial"/>
                <w:sz w:val="18"/>
                <w:szCs w:val="18"/>
              </w:rPr>
              <w:t>ave a</w:t>
            </w:r>
            <w:r w:rsidR="00E6640B" w:rsidRPr="002F79F0">
              <w:rPr>
                <w:rFonts w:ascii="Arial" w:hAnsi="Arial" w:cs="Arial"/>
                <w:sz w:val="18"/>
                <w:szCs w:val="18"/>
              </w:rPr>
              <w:t xml:space="preserve">n understanding of classroom Health &amp; Safety requirements and Safeguarding </w:t>
            </w:r>
            <w:r w:rsidR="00FC323D" w:rsidRPr="002F79F0">
              <w:rPr>
                <w:rFonts w:ascii="Arial" w:hAnsi="Arial" w:cs="Arial"/>
                <w:sz w:val="18"/>
                <w:szCs w:val="18"/>
              </w:rPr>
              <w:t xml:space="preserve">issues and </w:t>
            </w:r>
            <w:r w:rsidR="00E6640B" w:rsidRPr="002F79F0">
              <w:rPr>
                <w:rFonts w:ascii="Arial" w:hAnsi="Arial" w:cs="Arial"/>
                <w:sz w:val="18"/>
                <w:szCs w:val="18"/>
              </w:rPr>
              <w:t>procedures</w:t>
            </w:r>
            <w:r w:rsidR="00FC323D" w:rsidRPr="002F79F0">
              <w:rPr>
                <w:rFonts w:ascii="Arial" w:hAnsi="Arial" w:cs="Arial"/>
                <w:sz w:val="18"/>
                <w:szCs w:val="18"/>
              </w:rPr>
              <w:t xml:space="preserve"> within the school context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A5733D3" w14:textId="77777777" w:rsidR="006366A0" w:rsidRPr="002F79F0" w:rsidRDefault="00E6640B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be able to assess pupil progress accurately and record progress and achievement systematically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6BE112" w14:textId="77777777" w:rsidR="00BB3B3F" w:rsidRPr="002F79F0" w:rsidRDefault="00BB3B3F" w:rsidP="00C169D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To have experience supporting children’s mental health and well being through ELSA sessions or Learning mentor sessions.</w:t>
            </w:r>
          </w:p>
        </w:tc>
        <w:tc>
          <w:tcPr>
            <w:tcW w:w="1080" w:type="dxa"/>
          </w:tcPr>
          <w:p w14:paraId="1BA64AF4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55963D31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B676BC" w14:textId="77777777" w:rsidR="00B834B9" w:rsidRPr="002F79F0" w:rsidRDefault="00B834B9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15F606C1" w14:textId="77777777" w:rsidR="00B834B9" w:rsidRPr="002F79F0" w:rsidRDefault="00B834B9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1A6DE8B7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05857CB7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0E2FDA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544EA0F3" w14:textId="77777777" w:rsidR="00B834B9" w:rsidRPr="002F79F0" w:rsidRDefault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8173B3" w14:textId="77777777" w:rsidR="00BF54F2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6C4089AB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EE57B1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0CA6CA71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B0F9D0" w14:textId="77777777" w:rsidR="00B834B9" w:rsidRPr="002F79F0" w:rsidRDefault="00B834B9" w:rsidP="005348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216C8A34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FEBBF0" w14:textId="77777777" w:rsidR="00B834B9" w:rsidRPr="002F79F0" w:rsidRDefault="00B834B9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  <w:r w:rsidR="00534874" w:rsidRPr="002F79F0">
              <w:rPr>
                <w:rFonts w:ascii="Arial" w:hAnsi="Arial" w:cs="Arial"/>
                <w:sz w:val="18"/>
                <w:szCs w:val="18"/>
              </w:rPr>
              <w:t>/Int</w:t>
            </w:r>
          </w:p>
        </w:tc>
        <w:tc>
          <w:tcPr>
            <w:tcW w:w="4500" w:type="dxa"/>
          </w:tcPr>
          <w:p w14:paraId="567CD83A" w14:textId="77777777" w:rsidR="0046349B" w:rsidRPr="002F79F0" w:rsidRDefault="0046349B" w:rsidP="00AD4F0B">
            <w:pPr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 xml:space="preserve">To make effective use of </w:t>
            </w:r>
            <w:r w:rsidR="00BB3B3F" w:rsidRPr="002F79F0">
              <w:rPr>
                <w:rFonts w:ascii="Arial" w:hAnsi="Arial" w:cs="Arial"/>
                <w:sz w:val="18"/>
                <w:szCs w:val="18"/>
              </w:rPr>
              <w:t>resources, trips</w:t>
            </w:r>
            <w:r w:rsidRPr="002F79F0">
              <w:rPr>
                <w:rFonts w:ascii="Arial" w:hAnsi="Arial" w:cs="Arial"/>
                <w:sz w:val="18"/>
                <w:szCs w:val="18"/>
              </w:rPr>
              <w:t xml:space="preserve"> and other opportunities to motivate all pupils</w:t>
            </w:r>
            <w:r w:rsidR="00A66910" w:rsidRPr="002F79F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80" w:type="dxa"/>
          </w:tcPr>
          <w:p w14:paraId="0E801472" w14:textId="77777777" w:rsidR="00B834B9" w:rsidRPr="002F79F0" w:rsidRDefault="00B834B9" w:rsidP="00A669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629D180D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B0A53B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76BFA198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A74A44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App</w:t>
            </w:r>
          </w:p>
          <w:p w14:paraId="1CD8EAE5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B82503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79F0">
              <w:rPr>
                <w:rFonts w:ascii="Arial" w:hAnsi="Arial" w:cs="Arial"/>
                <w:sz w:val="18"/>
                <w:szCs w:val="18"/>
              </w:rPr>
              <w:t>Int</w:t>
            </w:r>
          </w:p>
          <w:p w14:paraId="5B70CB6A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388DDB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A6D710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9545BF" w14:textId="77777777" w:rsidR="00B834B9" w:rsidRPr="002F79F0" w:rsidRDefault="00B834B9" w:rsidP="00B83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DE19D80" w14:textId="77777777" w:rsidR="00923F2B" w:rsidRPr="002F79F0" w:rsidRDefault="00923F2B" w:rsidP="00534874">
      <w:pPr>
        <w:rPr>
          <w:sz w:val="18"/>
          <w:szCs w:val="18"/>
        </w:rPr>
      </w:pPr>
    </w:p>
    <w:sectPr w:rsidR="00923F2B" w:rsidRPr="002F79F0" w:rsidSect="00B834B9">
      <w:pgSz w:w="16838" w:h="11906" w:orient="landscape" w:code="9"/>
      <w:pgMar w:top="1304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DA199" w14:textId="77777777" w:rsidR="00C16BEF" w:rsidRDefault="00C16BEF" w:rsidP="00BF6E63">
      <w:r>
        <w:separator/>
      </w:r>
    </w:p>
  </w:endnote>
  <w:endnote w:type="continuationSeparator" w:id="0">
    <w:p w14:paraId="5CE798DB" w14:textId="77777777" w:rsidR="00C16BEF" w:rsidRDefault="00C16BEF" w:rsidP="00BF6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172E" w14:textId="77777777" w:rsidR="00C16BEF" w:rsidRDefault="00C16BEF" w:rsidP="00BF6E63">
      <w:r>
        <w:separator/>
      </w:r>
    </w:p>
  </w:footnote>
  <w:footnote w:type="continuationSeparator" w:id="0">
    <w:p w14:paraId="5476D22B" w14:textId="77777777" w:rsidR="00C16BEF" w:rsidRDefault="00C16BEF" w:rsidP="00BF6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17411"/>
    <w:multiLevelType w:val="hybridMultilevel"/>
    <w:tmpl w:val="DCBEF28C"/>
    <w:lvl w:ilvl="0" w:tplc="F4BC7FE8">
      <w:start w:val="1"/>
      <w:numFmt w:val="bullet"/>
      <w:lvlText w:val=""/>
      <w:lvlJc w:val="left"/>
      <w:pPr>
        <w:tabs>
          <w:tab w:val="num" w:pos="530"/>
        </w:tabs>
        <w:ind w:left="700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56662B"/>
    <w:multiLevelType w:val="hybridMultilevel"/>
    <w:tmpl w:val="838636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27538"/>
    <w:multiLevelType w:val="hybridMultilevel"/>
    <w:tmpl w:val="731C57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036483"/>
    <w:multiLevelType w:val="hybridMultilevel"/>
    <w:tmpl w:val="8ACAF3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5262240">
    <w:abstractNumId w:val="2"/>
  </w:num>
  <w:num w:numId="2" w16cid:durableId="746924777">
    <w:abstractNumId w:val="1"/>
  </w:num>
  <w:num w:numId="3" w16cid:durableId="1686321144">
    <w:abstractNumId w:val="3"/>
  </w:num>
  <w:num w:numId="4" w16cid:durableId="1752464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0C"/>
    <w:rsid w:val="0004679C"/>
    <w:rsid w:val="000C4EB0"/>
    <w:rsid w:val="000F3539"/>
    <w:rsid w:val="001109E8"/>
    <w:rsid w:val="0015292E"/>
    <w:rsid w:val="00183324"/>
    <w:rsid w:val="002008D4"/>
    <w:rsid w:val="002500E2"/>
    <w:rsid w:val="002D6C8C"/>
    <w:rsid w:val="002E1014"/>
    <w:rsid w:val="002F79F0"/>
    <w:rsid w:val="0034328F"/>
    <w:rsid w:val="003D3B88"/>
    <w:rsid w:val="0046349B"/>
    <w:rsid w:val="00477430"/>
    <w:rsid w:val="004A0143"/>
    <w:rsid w:val="005252B7"/>
    <w:rsid w:val="00534874"/>
    <w:rsid w:val="005405E3"/>
    <w:rsid w:val="00540AAC"/>
    <w:rsid w:val="00547F0C"/>
    <w:rsid w:val="005B04FA"/>
    <w:rsid w:val="006366A0"/>
    <w:rsid w:val="00725CDD"/>
    <w:rsid w:val="007B054F"/>
    <w:rsid w:val="007E7CA5"/>
    <w:rsid w:val="007F5E78"/>
    <w:rsid w:val="00850195"/>
    <w:rsid w:val="008D1277"/>
    <w:rsid w:val="008D28D8"/>
    <w:rsid w:val="00923F2B"/>
    <w:rsid w:val="00967692"/>
    <w:rsid w:val="00A66910"/>
    <w:rsid w:val="00AD4F0B"/>
    <w:rsid w:val="00B63E23"/>
    <w:rsid w:val="00B70C51"/>
    <w:rsid w:val="00B834B9"/>
    <w:rsid w:val="00BB3B3F"/>
    <w:rsid w:val="00BC280D"/>
    <w:rsid w:val="00BF54F2"/>
    <w:rsid w:val="00BF6E63"/>
    <w:rsid w:val="00C169D7"/>
    <w:rsid w:val="00C16BEF"/>
    <w:rsid w:val="00E6640B"/>
    <w:rsid w:val="00EB7321"/>
    <w:rsid w:val="00EF35CB"/>
    <w:rsid w:val="00FC323D"/>
    <w:rsid w:val="00FD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D2E11"/>
  <w15:chartTrackingRefBased/>
  <w15:docId w15:val="{B202BAE2-5CFB-4E47-B091-8D685FFE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BF6E6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BF6E6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BF6E6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F6E6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ockwoode.ADMIN\Application%20Data\Microsoft\Templates\M23%20Mas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 Master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M23</vt:lpstr>
    </vt:vector>
  </TitlesOfParts>
  <Company>School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M23</dc:title>
  <dc:subject/>
  <dc:creator>lockwoode</dc:creator>
  <cp:keywords/>
  <cp:lastModifiedBy>Doyle, Amy D.</cp:lastModifiedBy>
  <cp:revision>2</cp:revision>
  <cp:lastPrinted>2012-02-21T10:54:00Z</cp:lastPrinted>
  <dcterms:created xsi:type="dcterms:W3CDTF">2026-10-07T11:12:00Z</dcterms:created>
  <dcterms:modified xsi:type="dcterms:W3CDTF">2026-10-07T11:12:00Z</dcterms:modified>
</cp:coreProperties>
</file>