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357"/>
        <w:gridCol w:w="720"/>
        <w:gridCol w:w="990"/>
        <w:gridCol w:w="1350"/>
        <w:gridCol w:w="4590"/>
        <w:gridCol w:w="1710"/>
      </w:tblGrid>
      <w:tr w:rsidR="00D05FFD" w14:paraId="0A066E37" w14:textId="77777777">
        <w:trPr>
          <w:cantSplit/>
          <w:trHeight w:val="173"/>
        </w:trPr>
        <w:tc>
          <w:tcPr>
            <w:tcW w:w="7077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 w14:paraId="3F9153AC" w14:textId="77777777" w:rsidR="00D05FFD" w:rsidRDefault="00D05FFD">
            <w:pPr>
              <w:pStyle w:val="PS"/>
              <w:spacing w:before="120" w:after="60"/>
              <w:rPr>
                <w:sz w:val="16"/>
              </w:rPr>
            </w:pPr>
            <w:bookmarkStart w:id="0" w:name="_GoBack"/>
            <w:bookmarkEnd w:id="0"/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4543CA19" w14:textId="77777777" w:rsidR="00D05FFD" w:rsidRDefault="00D05FFD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300" w:type="dxa"/>
            <w:gridSpan w:val="2"/>
          </w:tcPr>
          <w:p w14:paraId="54ACF381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D05FFD" w14:paraId="42A1B1C0" w14:textId="77777777">
        <w:trPr>
          <w:cantSplit/>
          <w:trHeight w:val="172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33BED8FF" w14:textId="77777777" w:rsidR="00D05FFD" w:rsidRDefault="00D05FFD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3B977E23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300" w:type="dxa"/>
            <w:gridSpan w:val="2"/>
          </w:tcPr>
          <w:p w14:paraId="3DCED3D7" w14:textId="556AFE37" w:rsidR="00D05FFD" w:rsidRDefault="00C45CAC" w:rsidP="000834B2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Cook in Charge</w:t>
            </w:r>
          </w:p>
        </w:tc>
      </w:tr>
      <w:tr w:rsidR="00D05FFD" w14:paraId="62B4E6D8" w14:textId="77777777"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502CFA00" w14:textId="77777777" w:rsidR="00D05FFD" w:rsidRDefault="00D05FFD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687FB760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300" w:type="dxa"/>
            <w:gridSpan w:val="2"/>
            <w:tcBorders>
              <w:bottom w:val="single" w:sz="6" w:space="0" w:color="auto"/>
            </w:tcBorders>
          </w:tcPr>
          <w:p w14:paraId="06AAD4DD" w14:textId="1242B9AB" w:rsidR="00D05FFD" w:rsidRDefault="003B4875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Brookdale</w:t>
            </w:r>
            <w:r w:rsidR="00C45CAC">
              <w:rPr>
                <w:sz w:val="20"/>
              </w:rPr>
              <w:t xml:space="preserve"> </w:t>
            </w:r>
            <w:r w:rsidR="00234EEE">
              <w:rPr>
                <w:sz w:val="20"/>
              </w:rPr>
              <w:t>Primary</w:t>
            </w:r>
            <w:r w:rsidR="00D05FFD">
              <w:rPr>
                <w:sz w:val="20"/>
              </w:rPr>
              <w:t xml:space="preserve"> School</w:t>
            </w:r>
          </w:p>
        </w:tc>
      </w:tr>
      <w:tr w:rsidR="00D05FFD" w14:paraId="41181807" w14:textId="77777777">
        <w:trPr>
          <w:cantSplit/>
          <w:trHeight w:val="300"/>
        </w:trPr>
        <w:tc>
          <w:tcPr>
            <w:tcW w:w="7077" w:type="dxa"/>
            <w:gridSpan w:val="2"/>
            <w:vMerge/>
            <w:tcBorders>
              <w:left w:val="nil"/>
              <w:bottom w:val="nil"/>
            </w:tcBorders>
          </w:tcPr>
          <w:p w14:paraId="5108CE06" w14:textId="77777777" w:rsidR="00D05FFD" w:rsidRDefault="00D05FFD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59D4A90D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300" w:type="dxa"/>
            <w:gridSpan w:val="2"/>
            <w:tcBorders>
              <w:bottom w:val="single" w:sz="6" w:space="0" w:color="auto"/>
            </w:tcBorders>
          </w:tcPr>
          <w:p w14:paraId="4E662EA4" w14:textId="498A58F7" w:rsidR="00D05FFD" w:rsidRPr="00256FE6" w:rsidRDefault="003B4875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October</w:t>
            </w:r>
            <w:r w:rsidR="007832F1">
              <w:rPr>
                <w:sz w:val="20"/>
              </w:rPr>
              <w:t xml:space="preserve"> 202</w:t>
            </w:r>
            <w:r w:rsidR="003C6FF9">
              <w:rPr>
                <w:sz w:val="20"/>
              </w:rPr>
              <w:t>6</w:t>
            </w:r>
          </w:p>
        </w:tc>
      </w:tr>
      <w:tr w:rsidR="00D05FFD" w14:paraId="4DF47B81" w14:textId="77777777">
        <w:trPr>
          <w:cantSplit/>
        </w:trPr>
        <w:tc>
          <w:tcPr>
            <w:tcW w:w="15717" w:type="dxa"/>
            <w:gridSpan w:val="6"/>
            <w:tcBorders>
              <w:top w:val="nil"/>
              <w:left w:val="nil"/>
              <w:right w:val="nil"/>
            </w:tcBorders>
          </w:tcPr>
          <w:p w14:paraId="545EA533" w14:textId="77777777" w:rsidR="00D05FFD" w:rsidRDefault="00D05FFD">
            <w:pPr>
              <w:pStyle w:val="PS"/>
              <w:spacing w:before="60" w:after="60"/>
              <w:rPr>
                <w:sz w:val="16"/>
              </w:rPr>
            </w:pPr>
            <w:r>
              <w:rPr>
                <w:b/>
                <w:i/>
                <w:sz w:val="20"/>
              </w:rPr>
              <w:t>Important - Study “Explanatory Notes” printed overleaf before completing form</w:t>
            </w:r>
          </w:p>
        </w:tc>
      </w:tr>
      <w:tr w:rsidR="00D05FFD" w14:paraId="6B0A6DDF" w14:textId="77777777">
        <w:trPr>
          <w:trHeight w:val="584"/>
        </w:trPr>
        <w:tc>
          <w:tcPr>
            <w:tcW w:w="6357" w:type="dxa"/>
          </w:tcPr>
          <w:p w14:paraId="3732E5DF" w14:textId="77777777" w:rsidR="00D05FFD" w:rsidRDefault="00D05FFD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36A965F8" w14:textId="77777777" w:rsidR="00D05FFD" w:rsidRDefault="00D05FFD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1BB99949" w14:textId="77777777" w:rsidR="00D05FFD" w:rsidRDefault="00D05FFD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1710" w:type="dxa"/>
          </w:tcPr>
          <w:p w14:paraId="3A3A5638" w14:textId="77777777" w:rsidR="00D05FFD" w:rsidRDefault="00D05FFD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D05FFD" w14:paraId="28AEC25F" w14:textId="77777777">
        <w:tc>
          <w:tcPr>
            <w:tcW w:w="6357" w:type="dxa"/>
          </w:tcPr>
          <w:p w14:paraId="0A25E173" w14:textId="77777777" w:rsidR="00D05FFD" w:rsidRDefault="00D05FFD">
            <w:pPr>
              <w:pStyle w:val="PS"/>
              <w:rPr>
                <w:sz w:val="18"/>
              </w:rPr>
            </w:pPr>
          </w:p>
          <w:p w14:paraId="6A46BFBB" w14:textId="77777777" w:rsidR="00D05FFD" w:rsidRDefault="00D05FFD">
            <w:pPr>
              <w:pStyle w:val="PS"/>
              <w:rPr>
                <w:b/>
                <w:sz w:val="18"/>
              </w:rPr>
            </w:pPr>
            <w:r>
              <w:rPr>
                <w:b/>
                <w:sz w:val="18"/>
              </w:rPr>
              <w:t>Qualifications</w:t>
            </w:r>
          </w:p>
          <w:p w14:paraId="373669A9" w14:textId="63CC3900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C&amp;G 706/1-2</w:t>
            </w:r>
            <w:r w:rsidR="00855086">
              <w:rPr>
                <w:sz w:val="18"/>
              </w:rPr>
              <w:t>, 707/1-</w:t>
            </w:r>
            <w:r w:rsidR="003C6FF9">
              <w:rPr>
                <w:sz w:val="18"/>
              </w:rPr>
              <w:t>2 or</w:t>
            </w:r>
            <w:r>
              <w:rPr>
                <w:sz w:val="18"/>
              </w:rPr>
              <w:t xml:space="preserve"> NVQ level </w:t>
            </w:r>
            <w:r w:rsidR="00855086">
              <w:rPr>
                <w:sz w:val="18"/>
              </w:rPr>
              <w:t>3</w:t>
            </w:r>
          </w:p>
          <w:p w14:paraId="3D80547B" w14:textId="77777777" w:rsidR="00D05FFD" w:rsidRDefault="001C7F5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Very</w:t>
            </w:r>
            <w:r w:rsidR="00D05FFD">
              <w:rPr>
                <w:sz w:val="18"/>
              </w:rPr>
              <w:t xml:space="preserve"> good interpersonal and customer care skills</w:t>
            </w:r>
          </w:p>
          <w:p w14:paraId="7F35D596" w14:textId="77777777" w:rsidR="00D05FFD" w:rsidRDefault="00A43444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F</w:t>
            </w:r>
            <w:r w:rsidR="00D05FFD">
              <w:rPr>
                <w:sz w:val="18"/>
              </w:rPr>
              <w:t xml:space="preserve">ood </w:t>
            </w:r>
            <w:r>
              <w:rPr>
                <w:sz w:val="18"/>
              </w:rPr>
              <w:t>Hygiene C</w:t>
            </w:r>
            <w:r w:rsidR="00D05FFD">
              <w:rPr>
                <w:sz w:val="18"/>
              </w:rPr>
              <w:t>ertificate</w:t>
            </w:r>
            <w:r>
              <w:rPr>
                <w:sz w:val="18"/>
              </w:rPr>
              <w:t xml:space="preserve"> Level 3</w:t>
            </w:r>
            <w:r w:rsidR="00855086">
              <w:rPr>
                <w:sz w:val="18"/>
              </w:rPr>
              <w:t xml:space="preserve"> or the ability to complete the training within 6 months</w:t>
            </w:r>
          </w:p>
          <w:p w14:paraId="4F4FD2B4" w14:textId="77777777" w:rsidR="00D05FFD" w:rsidRDefault="00D05FFD">
            <w:pPr>
              <w:pStyle w:val="PS"/>
              <w:rPr>
                <w:sz w:val="18"/>
              </w:rPr>
            </w:pP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44531CEE" w14:textId="77777777" w:rsidR="00D05FFD" w:rsidRDefault="00D05FFD">
            <w:pPr>
              <w:pStyle w:val="PS"/>
              <w:rPr>
                <w:sz w:val="18"/>
              </w:rPr>
            </w:pPr>
          </w:p>
          <w:p w14:paraId="4389B29F" w14:textId="77777777" w:rsidR="00D05FFD" w:rsidRDefault="00D05FFD">
            <w:pPr>
              <w:pStyle w:val="PS"/>
              <w:rPr>
                <w:sz w:val="18"/>
              </w:rPr>
            </w:pPr>
          </w:p>
          <w:p w14:paraId="149667A3" w14:textId="77777777" w:rsidR="00D05FFD" w:rsidRDefault="00D05FFD">
            <w:pPr>
              <w:pStyle w:val="PS"/>
              <w:rPr>
                <w:sz w:val="18"/>
              </w:rPr>
            </w:pP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6912A4F0" w14:textId="77777777" w:rsidR="00D05FFD" w:rsidRDefault="00D05FFD">
            <w:pPr>
              <w:pStyle w:val="PS"/>
              <w:rPr>
                <w:sz w:val="18"/>
              </w:rPr>
            </w:pPr>
          </w:p>
          <w:p w14:paraId="0B4E8B65" w14:textId="77777777" w:rsidR="00D05FFD" w:rsidRDefault="00D05FFD">
            <w:pPr>
              <w:pStyle w:val="PS"/>
              <w:rPr>
                <w:sz w:val="18"/>
              </w:rPr>
            </w:pPr>
          </w:p>
          <w:p w14:paraId="5F464D00" w14:textId="6CFBA1A5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HCIMA</w:t>
            </w:r>
          </w:p>
          <w:p w14:paraId="2704D264" w14:textId="53051A8B" w:rsidR="00D05FFD" w:rsidRDefault="00492B38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Level 4 Food Hygiene</w:t>
            </w:r>
          </w:p>
          <w:p w14:paraId="7F08148D" w14:textId="77777777" w:rsidR="00D05FFD" w:rsidRDefault="00D05FFD">
            <w:pPr>
              <w:pStyle w:val="PS"/>
              <w:rPr>
                <w:sz w:val="18"/>
              </w:rPr>
            </w:pPr>
          </w:p>
        </w:tc>
        <w:tc>
          <w:tcPr>
            <w:tcW w:w="1710" w:type="dxa"/>
          </w:tcPr>
          <w:p w14:paraId="74095756" w14:textId="77777777" w:rsidR="00D05FFD" w:rsidRDefault="00D05FFD">
            <w:pPr>
              <w:pStyle w:val="PS"/>
              <w:rPr>
                <w:sz w:val="18"/>
              </w:rPr>
            </w:pPr>
          </w:p>
          <w:p w14:paraId="256870A9" w14:textId="77777777" w:rsidR="00D05FFD" w:rsidRDefault="00D05FFD">
            <w:pPr>
              <w:pStyle w:val="PS"/>
              <w:rPr>
                <w:sz w:val="18"/>
              </w:rPr>
            </w:pPr>
          </w:p>
          <w:p w14:paraId="32B6C4F5" w14:textId="77777777" w:rsidR="00D05FFD" w:rsidRDefault="00D05FFD">
            <w:pPr>
              <w:pStyle w:val="PS"/>
              <w:rPr>
                <w:sz w:val="18"/>
              </w:rPr>
            </w:pPr>
          </w:p>
        </w:tc>
      </w:tr>
      <w:tr w:rsidR="00D05FFD" w14:paraId="0EB52BD0" w14:textId="77777777">
        <w:tc>
          <w:tcPr>
            <w:tcW w:w="6357" w:type="dxa"/>
          </w:tcPr>
          <w:p w14:paraId="53638868" w14:textId="77777777" w:rsidR="00D05FFD" w:rsidRDefault="00D05FFD">
            <w:pPr>
              <w:pStyle w:val="PS"/>
              <w:rPr>
                <w:sz w:val="18"/>
              </w:rPr>
            </w:pPr>
          </w:p>
          <w:p w14:paraId="2C74EC14" w14:textId="77777777" w:rsidR="00D05FFD" w:rsidRDefault="00D05FFD">
            <w:pPr>
              <w:pStyle w:val="PS"/>
              <w:rPr>
                <w:b/>
                <w:sz w:val="18"/>
              </w:rPr>
            </w:pPr>
            <w:r>
              <w:rPr>
                <w:b/>
                <w:sz w:val="18"/>
              </w:rPr>
              <w:t>Experience</w:t>
            </w:r>
          </w:p>
          <w:p w14:paraId="1C917D21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 xml:space="preserve">Experience of catering in secondary or primary functions </w:t>
            </w:r>
            <w:r w:rsidR="001C7F5D">
              <w:rPr>
                <w:sz w:val="18"/>
              </w:rPr>
              <w:t>e.g.</w:t>
            </w:r>
            <w:r>
              <w:rPr>
                <w:sz w:val="18"/>
              </w:rPr>
              <w:t xml:space="preserve"> B&amp;I/education or high street</w:t>
            </w:r>
          </w:p>
          <w:p w14:paraId="147A27DE" w14:textId="77777777" w:rsidR="00D05FFD" w:rsidRDefault="00256FE6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 xml:space="preserve">Experience of Supervisory Skills of a team of </w:t>
            </w:r>
            <w:r w:rsidR="007C24C3">
              <w:rPr>
                <w:sz w:val="18"/>
              </w:rPr>
              <w:t xml:space="preserve">2 or </w:t>
            </w:r>
            <w:r>
              <w:rPr>
                <w:sz w:val="18"/>
              </w:rPr>
              <w:t>more people</w:t>
            </w:r>
          </w:p>
          <w:p w14:paraId="2D583110" w14:textId="77777777" w:rsidR="00D05FFD" w:rsidRDefault="00D05FFD" w:rsidP="007C24C3">
            <w:pPr>
              <w:pStyle w:val="PS"/>
              <w:ind w:left="360"/>
              <w:rPr>
                <w:sz w:val="18"/>
              </w:rPr>
            </w:pP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2B5EFC3E" w14:textId="77777777" w:rsidR="00D05FFD" w:rsidRDefault="00D05FFD">
            <w:pPr>
              <w:pStyle w:val="PS"/>
              <w:rPr>
                <w:sz w:val="18"/>
              </w:rPr>
            </w:pPr>
          </w:p>
          <w:p w14:paraId="75FFB0A9" w14:textId="77777777" w:rsidR="00D05FFD" w:rsidRDefault="00D05FFD">
            <w:pPr>
              <w:pStyle w:val="PS"/>
              <w:rPr>
                <w:sz w:val="18"/>
              </w:rPr>
            </w:pPr>
          </w:p>
          <w:p w14:paraId="6D2930F0" w14:textId="77777777" w:rsidR="00D05FFD" w:rsidRDefault="00D05FFD">
            <w:pPr>
              <w:rPr>
                <w:sz w:val="18"/>
              </w:rPr>
            </w:pPr>
          </w:p>
          <w:p w14:paraId="6047569B" w14:textId="77777777" w:rsidR="00D05FFD" w:rsidRDefault="00D05FFD">
            <w:pPr>
              <w:pStyle w:val="PS"/>
              <w:rPr>
                <w:sz w:val="18"/>
              </w:rPr>
            </w:pP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2BD2560C" w14:textId="77777777" w:rsidR="00D05FFD" w:rsidRDefault="00D05FFD">
            <w:pPr>
              <w:pStyle w:val="PS"/>
              <w:rPr>
                <w:sz w:val="18"/>
              </w:rPr>
            </w:pPr>
          </w:p>
          <w:p w14:paraId="3F3BC6C1" w14:textId="77777777" w:rsidR="00D05FFD" w:rsidRDefault="00D05FFD">
            <w:pPr>
              <w:pStyle w:val="PS"/>
              <w:rPr>
                <w:sz w:val="18"/>
              </w:rPr>
            </w:pPr>
          </w:p>
          <w:p w14:paraId="73449D05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Hi</w:t>
            </w:r>
            <w:r w:rsidR="00855086">
              <w:rPr>
                <w:sz w:val="18"/>
              </w:rPr>
              <w:t>gh</w:t>
            </w:r>
            <w:r>
              <w:rPr>
                <w:sz w:val="18"/>
              </w:rPr>
              <w:t xml:space="preserve"> standard craft experience, </w:t>
            </w:r>
            <w:r w:rsidR="001C7F5D">
              <w:rPr>
                <w:sz w:val="18"/>
              </w:rPr>
              <w:t>e.g.</w:t>
            </w:r>
            <w:r>
              <w:rPr>
                <w:sz w:val="18"/>
              </w:rPr>
              <w:t xml:space="preserve"> </w:t>
            </w:r>
            <w:r w:rsidR="00855086">
              <w:rPr>
                <w:sz w:val="18"/>
              </w:rPr>
              <w:t>hotels</w:t>
            </w:r>
            <w:r>
              <w:rPr>
                <w:sz w:val="18"/>
              </w:rPr>
              <w:t>, fine dining, or typical 150% margin food outlet</w:t>
            </w:r>
          </w:p>
          <w:p w14:paraId="2A48D0E3" w14:textId="77777777" w:rsidR="00256FE6" w:rsidRDefault="00256FE6" w:rsidP="00256FE6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Experience of Management Skills of a team of more than 3 people</w:t>
            </w:r>
          </w:p>
          <w:p w14:paraId="468268E9" w14:textId="77777777" w:rsidR="00256FE6" w:rsidRDefault="00256FE6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</w:tc>
        <w:tc>
          <w:tcPr>
            <w:tcW w:w="1710" w:type="dxa"/>
          </w:tcPr>
          <w:p w14:paraId="13FF8152" w14:textId="77777777" w:rsidR="00D05FFD" w:rsidRDefault="00D05FFD">
            <w:pPr>
              <w:pStyle w:val="PS"/>
              <w:rPr>
                <w:sz w:val="18"/>
              </w:rPr>
            </w:pPr>
          </w:p>
          <w:p w14:paraId="4C10F5FD" w14:textId="77777777" w:rsidR="00D05FFD" w:rsidRDefault="00D05FFD">
            <w:pPr>
              <w:pStyle w:val="PS"/>
              <w:rPr>
                <w:sz w:val="18"/>
              </w:rPr>
            </w:pPr>
          </w:p>
          <w:p w14:paraId="41B9C486" w14:textId="77777777" w:rsidR="00D05FFD" w:rsidRDefault="00D05FFD">
            <w:pPr>
              <w:pStyle w:val="PS"/>
              <w:rPr>
                <w:sz w:val="18"/>
              </w:rPr>
            </w:pPr>
          </w:p>
        </w:tc>
      </w:tr>
      <w:tr w:rsidR="00D05FFD" w14:paraId="52589AB1" w14:textId="77777777">
        <w:tc>
          <w:tcPr>
            <w:tcW w:w="6357" w:type="dxa"/>
          </w:tcPr>
          <w:p w14:paraId="575E89F3" w14:textId="77777777" w:rsidR="00D05FFD" w:rsidRDefault="00D05FFD">
            <w:pPr>
              <w:pStyle w:val="PS"/>
              <w:rPr>
                <w:sz w:val="18"/>
              </w:rPr>
            </w:pPr>
          </w:p>
          <w:p w14:paraId="60DF22BD" w14:textId="77777777" w:rsidR="00D05FFD" w:rsidRDefault="00D05FFD">
            <w:pPr>
              <w:pStyle w:val="PS"/>
              <w:rPr>
                <w:b/>
                <w:sz w:val="18"/>
              </w:rPr>
            </w:pPr>
            <w:r>
              <w:rPr>
                <w:b/>
                <w:sz w:val="18"/>
              </w:rPr>
              <w:t>Knowledge and Skills</w:t>
            </w:r>
          </w:p>
          <w:p w14:paraId="6B44A957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Ability to </w:t>
            </w:r>
            <w:r w:rsidR="001C7F5D">
              <w:rPr>
                <w:rFonts w:cs="Arial"/>
                <w:sz w:val="18"/>
              </w:rPr>
              <w:t>control raw</w:t>
            </w:r>
            <w:r>
              <w:rPr>
                <w:rFonts w:cs="Arial"/>
                <w:sz w:val="18"/>
              </w:rPr>
              <w:t xml:space="preserve"> materials and </w:t>
            </w:r>
            <w:r w:rsidR="001C7F5D">
              <w:rPr>
                <w:rFonts w:cs="Arial"/>
                <w:sz w:val="18"/>
              </w:rPr>
              <w:t>portions to</w:t>
            </w:r>
            <w:r>
              <w:rPr>
                <w:rFonts w:cs="Arial"/>
                <w:sz w:val="18"/>
              </w:rPr>
              <w:t xml:space="preserve"> the </w:t>
            </w:r>
            <w:r w:rsidR="001C7F5D">
              <w:rPr>
                <w:rFonts w:cs="Arial"/>
                <w:sz w:val="18"/>
              </w:rPr>
              <w:t>School’s</w:t>
            </w:r>
            <w:r>
              <w:rPr>
                <w:rFonts w:cs="Arial"/>
                <w:sz w:val="18"/>
              </w:rPr>
              <w:t xml:space="preserve"> standards.</w:t>
            </w:r>
          </w:p>
          <w:p w14:paraId="44215209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Good craft skills</w:t>
            </w:r>
          </w:p>
          <w:p w14:paraId="4D54FE9B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Ability to adapt traditional recipes and dishes to appeal to primary school pupils.</w:t>
            </w:r>
          </w:p>
          <w:p w14:paraId="50B86A42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 xml:space="preserve">Ability to meet production timings and deadlines by controlling am production and effective </w:t>
            </w:r>
            <w:r w:rsidR="001C7F5D">
              <w:rPr>
                <w:sz w:val="18"/>
              </w:rPr>
              <w:t>time planning</w:t>
            </w:r>
            <w:r>
              <w:rPr>
                <w:sz w:val="18"/>
              </w:rPr>
              <w:t xml:space="preserve"> and kitchen delegation.</w:t>
            </w:r>
          </w:p>
          <w:p w14:paraId="4DD139AC" w14:textId="51FD2E92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Ability to learn basic IT skills (use of word, excel)</w:t>
            </w:r>
          </w:p>
          <w:p w14:paraId="6E9E5133" w14:textId="77777777" w:rsidR="005F0ED1" w:rsidRDefault="005F0ED1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Ability to manage and motivate catering team</w:t>
            </w:r>
            <w:r w:rsidR="00256FE6">
              <w:rPr>
                <w:sz w:val="18"/>
              </w:rPr>
              <w:t xml:space="preserve"> to deliver a fresh food &amp; fun catering service for the pupils</w:t>
            </w:r>
          </w:p>
          <w:p w14:paraId="2F563483" w14:textId="77777777" w:rsidR="00040B07" w:rsidRDefault="00040B07" w:rsidP="00040B07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 xml:space="preserve">Ability to increase the number of customers using the </w:t>
            </w:r>
            <w:proofErr w:type="spellStart"/>
            <w:r>
              <w:rPr>
                <w:sz w:val="18"/>
              </w:rPr>
              <w:t>facilties</w:t>
            </w:r>
            <w:proofErr w:type="spellEnd"/>
            <w:r>
              <w:rPr>
                <w:sz w:val="18"/>
              </w:rPr>
              <w:t xml:space="preserve"> </w:t>
            </w:r>
          </w:p>
          <w:p w14:paraId="3CC6BD3A" w14:textId="77777777" w:rsidR="00040B07" w:rsidRDefault="00040B07" w:rsidP="00040B07">
            <w:pPr>
              <w:pStyle w:val="PS"/>
              <w:ind w:left="360"/>
              <w:rPr>
                <w:sz w:val="18"/>
              </w:rPr>
            </w:pPr>
          </w:p>
          <w:p w14:paraId="4A9E09F0" w14:textId="77777777" w:rsidR="00D05FFD" w:rsidRDefault="00D05FFD">
            <w:pPr>
              <w:pStyle w:val="PS"/>
              <w:rPr>
                <w:sz w:val="18"/>
              </w:rPr>
            </w:pP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2BF01222" w14:textId="77777777" w:rsidR="00D05FFD" w:rsidRDefault="00D05FFD">
            <w:pPr>
              <w:pStyle w:val="PS"/>
              <w:rPr>
                <w:sz w:val="18"/>
              </w:rPr>
            </w:pPr>
          </w:p>
          <w:p w14:paraId="33F462F1" w14:textId="77777777" w:rsidR="00D05FFD" w:rsidRDefault="00D05FFD">
            <w:pPr>
              <w:pStyle w:val="PS"/>
              <w:rPr>
                <w:sz w:val="18"/>
              </w:rPr>
            </w:pPr>
          </w:p>
          <w:p w14:paraId="4184810E" w14:textId="77777777" w:rsidR="00D05FFD" w:rsidRDefault="00D05FFD">
            <w:pPr>
              <w:pStyle w:val="PS"/>
              <w:rPr>
                <w:sz w:val="18"/>
              </w:rPr>
            </w:pPr>
          </w:p>
          <w:p w14:paraId="1357D732" w14:textId="77777777" w:rsidR="00D05FFD" w:rsidRDefault="00D05FFD">
            <w:pPr>
              <w:pStyle w:val="PS"/>
              <w:rPr>
                <w:sz w:val="18"/>
              </w:rPr>
            </w:pP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2BE75C3A" w14:textId="77777777" w:rsidR="00D05FFD" w:rsidRDefault="00D05FFD">
            <w:pPr>
              <w:pStyle w:val="PS"/>
              <w:rPr>
                <w:sz w:val="18"/>
              </w:rPr>
            </w:pPr>
          </w:p>
          <w:p w14:paraId="65C9E659" w14:textId="77777777" w:rsidR="00D05FFD" w:rsidRDefault="00D05FFD">
            <w:pPr>
              <w:pStyle w:val="PS"/>
              <w:rPr>
                <w:sz w:val="18"/>
              </w:rPr>
            </w:pPr>
          </w:p>
          <w:p w14:paraId="0D96D6E7" w14:textId="775305A1" w:rsidR="00D05FFD" w:rsidRDefault="001C7F5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Ability</w:t>
            </w:r>
            <w:r w:rsidR="00D05FFD">
              <w:rPr>
                <w:sz w:val="18"/>
              </w:rPr>
              <w:t xml:space="preserve"> to market and present</w:t>
            </w:r>
            <w:r>
              <w:rPr>
                <w:sz w:val="18"/>
              </w:rPr>
              <w:t xml:space="preserve"> food related displays and sign</w:t>
            </w:r>
            <w:r w:rsidR="00D05FFD">
              <w:rPr>
                <w:sz w:val="18"/>
              </w:rPr>
              <w:t xml:space="preserve">age in an exciting and appealing manner to the </w:t>
            </w:r>
            <w:r w:rsidR="00D215BD">
              <w:rPr>
                <w:sz w:val="18"/>
              </w:rPr>
              <w:t>primary school</w:t>
            </w:r>
            <w:r w:rsidR="00D05FFD">
              <w:rPr>
                <w:sz w:val="18"/>
              </w:rPr>
              <w:t xml:space="preserve"> market</w:t>
            </w:r>
          </w:p>
          <w:p w14:paraId="312ED957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 xml:space="preserve">Ability to communicate and </w:t>
            </w:r>
            <w:r w:rsidR="001C7F5D">
              <w:rPr>
                <w:sz w:val="18"/>
              </w:rPr>
              <w:t>empathise</w:t>
            </w:r>
            <w:r>
              <w:rPr>
                <w:sz w:val="18"/>
              </w:rPr>
              <w:t xml:space="preserve"> with parents and carers.</w:t>
            </w:r>
          </w:p>
          <w:p w14:paraId="65C1C442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</w:tc>
        <w:tc>
          <w:tcPr>
            <w:tcW w:w="1710" w:type="dxa"/>
          </w:tcPr>
          <w:p w14:paraId="5592FCE7" w14:textId="77777777" w:rsidR="00D05FFD" w:rsidRDefault="00D05FFD">
            <w:pPr>
              <w:pStyle w:val="PS"/>
              <w:rPr>
                <w:sz w:val="18"/>
              </w:rPr>
            </w:pPr>
          </w:p>
          <w:p w14:paraId="02FD1D76" w14:textId="77777777" w:rsidR="00D05FFD" w:rsidRDefault="00D05FFD">
            <w:pPr>
              <w:pStyle w:val="PS"/>
              <w:rPr>
                <w:sz w:val="18"/>
              </w:rPr>
            </w:pPr>
          </w:p>
          <w:p w14:paraId="435FEECA" w14:textId="77777777" w:rsidR="00D05FFD" w:rsidRDefault="00D05FFD">
            <w:pPr>
              <w:pStyle w:val="PS"/>
              <w:rPr>
                <w:sz w:val="18"/>
              </w:rPr>
            </w:pPr>
          </w:p>
        </w:tc>
      </w:tr>
      <w:tr w:rsidR="00D05FFD" w14:paraId="70CF15C3" w14:textId="77777777">
        <w:tc>
          <w:tcPr>
            <w:tcW w:w="6357" w:type="dxa"/>
          </w:tcPr>
          <w:p w14:paraId="2C336AF1" w14:textId="77777777" w:rsidR="00D05FFD" w:rsidRDefault="00D05FFD">
            <w:pPr>
              <w:pStyle w:val="PS"/>
              <w:rPr>
                <w:b/>
                <w:sz w:val="18"/>
              </w:rPr>
            </w:pPr>
          </w:p>
          <w:p w14:paraId="4B9A75F1" w14:textId="77777777" w:rsidR="00D05FFD" w:rsidRDefault="00D05FFD">
            <w:pPr>
              <w:pStyle w:val="PS"/>
              <w:rPr>
                <w:sz w:val="18"/>
              </w:rPr>
            </w:pPr>
            <w:r>
              <w:rPr>
                <w:b/>
                <w:sz w:val="18"/>
              </w:rPr>
              <w:t>Special Requirements</w:t>
            </w:r>
          </w:p>
          <w:p w14:paraId="7FAB88F2" w14:textId="269A868D" w:rsidR="00D05FFD" w:rsidRDefault="00AB68D3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 xml:space="preserve">Position subject to </w:t>
            </w:r>
            <w:r w:rsidR="00F34BFF">
              <w:rPr>
                <w:sz w:val="18"/>
              </w:rPr>
              <w:t>DBS</w:t>
            </w:r>
            <w:r>
              <w:rPr>
                <w:sz w:val="18"/>
              </w:rPr>
              <w:t xml:space="preserve"> clearance</w:t>
            </w:r>
          </w:p>
          <w:p w14:paraId="72B1A96B" w14:textId="77777777" w:rsidR="00D05FFD" w:rsidRDefault="00855086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  <w:r>
              <w:rPr>
                <w:sz w:val="18"/>
              </w:rPr>
              <w:t>Position subject to references</w:t>
            </w:r>
          </w:p>
          <w:p w14:paraId="24BD514E" w14:textId="77777777" w:rsidR="00D05FFD" w:rsidRDefault="00D05FFD" w:rsidP="007C24C3">
            <w:pPr>
              <w:pStyle w:val="PS"/>
              <w:ind w:left="360"/>
              <w:rPr>
                <w:sz w:val="18"/>
              </w:rPr>
            </w:pPr>
          </w:p>
          <w:p w14:paraId="0DE4D250" w14:textId="77777777" w:rsidR="00D05FFD" w:rsidRDefault="00D05FFD">
            <w:pPr>
              <w:pStyle w:val="PS"/>
              <w:rPr>
                <w:sz w:val="18"/>
              </w:rPr>
            </w:pPr>
          </w:p>
        </w:tc>
        <w:tc>
          <w:tcPr>
            <w:tcW w:w="1710" w:type="dxa"/>
            <w:gridSpan w:val="2"/>
            <w:tcBorders>
              <w:right w:val="nil"/>
            </w:tcBorders>
          </w:tcPr>
          <w:p w14:paraId="1E650AA6" w14:textId="77777777" w:rsidR="00D05FFD" w:rsidRDefault="00D05FFD">
            <w:pPr>
              <w:pStyle w:val="PS"/>
              <w:rPr>
                <w:sz w:val="18"/>
              </w:rPr>
            </w:pPr>
          </w:p>
          <w:p w14:paraId="25565600" w14:textId="77777777" w:rsidR="00D05FFD" w:rsidRDefault="00D05FFD">
            <w:pPr>
              <w:pStyle w:val="PS"/>
              <w:rPr>
                <w:sz w:val="18"/>
              </w:rPr>
            </w:pPr>
          </w:p>
          <w:p w14:paraId="7C2E13B7" w14:textId="77777777" w:rsidR="00D05FFD" w:rsidRDefault="00D05FFD">
            <w:pPr>
              <w:pStyle w:val="PS"/>
              <w:rPr>
                <w:sz w:val="18"/>
              </w:rPr>
            </w:pPr>
          </w:p>
          <w:p w14:paraId="0EB74BE5" w14:textId="77777777" w:rsidR="00D05FFD" w:rsidRDefault="00D05FFD">
            <w:pPr>
              <w:pStyle w:val="PS"/>
              <w:rPr>
                <w:sz w:val="18"/>
              </w:rPr>
            </w:pPr>
          </w:p>
        </w:tc>
        <w:tc>
          <w:tcPr>
            <w:tcW w:w="5940" w:type="dxa"/>
            <w:gridSpan w:val="2"/>
            <w:tcBorders>
              <w:left w:val="single" w:sz="12" w:space="0" w:color="auto"/>
            </w:tcBorders>
          </w:tcPr>
          <w:p w14:paraId="28E73FC6" w14:textId="77777777" w:rsidR="00D05FFD" w:rsidRDefault="00D05FFD">
            <w:pPr>
              <w:pStyle w:val="PS"/>
              <w:rPr>
                <w:sz w:val="18"/>
              </w:rPr>
            </w:pPr>
          </w:p>
          <w:p w14:paraId="4A864F84" w14:textId="77777777" w:rsidR="00D05FFD" w:rsidRDefault="00D05FFD">
            <w:pPr>
              <w:pStyle w:val="PS"/>
              <w:rPr>
                <w:sz w:val="18"/>
              </w:rPr>
            </w:pPr>
          </w:p>
          <w:p w14:paraId="1DA56AD3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  <w:p w14:paraId="6DFFDB65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  <w:p w14:paraId="0B909B1E" w14:textId="77777777" w:rsidR="00D05FFD" w:rsidRDefault="00D05FFD">
            <w:pPr>
              <w:pStyle w:val="PS"/>
              <w:numPr>
                <w:ilvl w:val="0"/>
                <w:numId w:val="3"/>
              </w:numPr>
              <w:ind w:left="360" w:hanging="360"/>
              <w:rPr>
                <w:sz w:val="18"/>
              </w:rPr>
            </w:pPr>
          </w:p>
          <w:p w14:paraId="459B9741" w14:textId="77777777" w:rsidR="00D05FFD" w:rsidRDefault="00D05FFD">
            <w:pPr>
              <w:pStyle w:val="PS"/>
              <w:rPr>
                <w:sz w:val="18"/>
              </w:rPr>
            </w:pPr>
          </w:p>
        </w:tc>
        <w:tc>
          <w:tcPr>
            <w:tcW w:w="1710" w:type="dxa"/>
          </w:tcPr>
          <w:p w14:paraId="7D066BC8" w14:textId="77777777" w:rsidR="00D05FFD" w:rsidRDefault="00D05FFD">
            <w:pPr>
              <w:pStyle w:val="PS"/>
              <w:rPr>
                <w:sz w:val="18"/>
              </w:rPr>
            </w:pPr>
          </w:p>
          <w:p w14:paraId="7A61C952" w14:textId="77777777" w:rsidR="00D05FFD" w:rsidRDefault="00D05FFD">
            <w:pPr>
              <w:pStyle w:val="PS"/>
              <w:rPr>
                <w:sz w:val="18"/>
              </w:rPr>
            </w:pPr>
          </w:p>
          <w:p w14:paraId="14753DC3" w14:textId="77777777" w:rsidR="00D05FFD" w:rsidRDefault="00D05FFD">
            <w:pPr>
              <w:pStyle w:val="PS"/>
              <w:rPr>
                <w:sz w:val="18"/>
              </w:rPr>
            </w:pPr>
          </w:p>
        </w:tc>
      </w:tr>
    </w:tbl>
    <w:p w14:paraId="5382D552" w14:textId="77777777" w:rsidR="00D05FFD" w:rsidRDefault="006D6481" w:rsidP="006D6481">
      <w:pPr>
        <w:pStyle w:val="PS"/>
        <w:tabs>
          <w:tab w:val="left" w:pos="4495"/>
        </w:tabs>
        <w:ind w:firstLine="720"/>
      </w:pPr>
      <w:r>
        <w:rPr>
          <w:sz w:val="48"/>
        </w:rPr>
        <w:tab/>
      </w:r>
    </w:p>
    <w:sectPr w:rsidR="00D05FFD">
      <w:footerReference w:type="even" r:id="rId11"/>
      <w:footerReference w:type="first" r:id="rId12"/>
      <w:pgSz w:w="16834" w:h="11909" w:orient="landscape" w:code="9"/>
      <w:pgMar w:top="720" w:right="562" w:bottom="432" w:left="562" w:header="288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E7024" w14:textId="77777777" w:rsidR="00552578" w:rsidRDefault="00552578">
      <w:r>
        <w:separator/>
      </w:r>
    </w:p>
  </w:endnote>
  <w:endnote w:type="continuationSeparator" w:id="0">
    <w:p w14:paraId="66F16774" w14:textId="77777777" w:rsidR="00552578" w:rsidRDefault="00552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A7D5E2" w14:textId="77777777" w:rsidR="00D05FFD" w:rsidRDefault="00D05FF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06C4E372" w14:textId="77777777" w:rsidR="00D05FFD" w:rsidRDefault="00D05FF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AB929" w14:textId="77777777" w:rsidR="00D05FFD" w:rsidRDefault="00D05FFD">
    <w:pPr>
      <w:pStyle w:val="FT"/>
      <w:tabs>
        <w:tab w:val="clear" w:pos="4153"/>
        <w:tab w:val="clear" w:pos="8306"/>
        <w:tab w:val="right" w:pos="15660"/>
      </w:tabs>
      <w:rPr>
        <w:sz w:val="1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2046E" w14:textId="77777777" w:rsidR="00552578" w:rsidRDefault="00552578">
      <w:r>
        <w:separator/>
      </w:r>
    </w:p>
  </w:footnote>
  <w:footnote w:type="continuationSeparator" w:id="0">
    <w:p w14:paraId="7F8EFADA" w14:textId="77777777" w:rsidR="00552578" w:rsidRDefault="005525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09441A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1A6587"/>
    <w:multiLevelType w:val="singleLevel"/>
    <w:tmpl w:val="BDA02A64"/>
    <w:lvl w:ilvl="0">
      <w:start w:val="1"/>
      <w:numFmt w:val="bullet"/>
      <w:lvlText w:val=""/>
      <w:lvlJc w:val="left"/>
      <w:pPr>
        <w:tabs>
          <w:tab w:val="num" w:pos="1152"/>
        </w:tabs>
        <w:ind w:left="360" w:firstLine="432"/>
      </w:pPr>
      <w:rPr>
        <w:rFonts w:ascii="Symbol" w:hAnsi="Symbol" w:hint="default"/>
      </w:rPr>
    </w:lvl>
  </w:abstractNum>
  <w:abstractNum w:abstractNumId="3" w15:restartNumberingAfterBreak="0">
    <w:nsid w:val="0E4F1B1F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4" w15:restartNumberingAfterBreak="0">
    <w:nsid w:val="1B845FAA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5" w15:restartNumberingAfterBreak="0">
    <w:nsid w:val="1C977A9B"/>
    <w:multiLevelType w:val="multilevel"/>
    <w:tmpl w:val="A09CE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D02B2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7" w15:restartNumberingAfterBreak="0">
    <w:nsid w:val="23AA6531"/>
    <w:multiLevelType w:val="multilevel"/>
    <w:tmpl w:val="8F02D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03EA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AD1967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10" w15:restartNumberingAfterBreak="0">
    <w:nsid w:val="26CC111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FA1464"/>
    <w:multiLevelType w:val="multilevel"/>
    <w:tmpl w:val="5DE80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1A77C3"/>
    <w:multiLevelType w:val="multilevel"/>
    <w:tmpl w:val="840E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67C5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D8B3814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15" w15:restartNumberingAfterBreak="0">
    <w:nsid w:val="3E033C0D"/>
    <w:multiLevelType w:val="singleLevel"/>
    <w:tmpl w:val="8F1E0E84"/>
    <w:lvl w:ilvl="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</w:rPr>
    </w:lvl>
  </w:abstractNum>
  <w:abstractNum w:abstractNumId="16" w15:restartNumberingAfterBreak="0">
    <w:nsid w:val="4E1D7FDC"/>
    <w:multiLevelType w:val="multilevel"/>
    <w:tmpl w:val="CDB4F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824D8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564041A"/>
    <w:multiLevelType w:val="multilevel"/>
    <w:tmpl w:val="FCF2697A"/>
    <w:lvl w:ilvl="0">
      <w:start w:val="1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9" w15:restartNumberingAfterBreak="0">
    <w:nsid w:val="667F65B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7933F2A"/>
    <w:multiLevelType w:val="multilevel"/>
    <w:tmpl w:val="D0C2514A"/>
    <w:lvl w:ilvl="0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1" w15:restartNumberingAfterBreak="0">
    <w:nsid w:val="6F850FF6"/>
    <w:multiLevelType w:val="multilevel"/>
    <w:tmpl w:val="2822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605AD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7CD976B7"/>
    <w:multiLevelType w:val="multilevel"/>
    <w:tmpl w:val="181A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"/>
  </w:num>
  <w:num w:numId="3">
    <w:abstractNumId w:val="4"/>
  </w:num>
  <w:num w:numId="4">
    <w:abstractNumId w:val="8"/>
  </w:num>
  <w:num w:numId="5">
    <w:abstractNumId w:val="15"/>
  </w:num>
  <w:num w:numId="6">
    <w:abstractNumId w:val="3"/>
  </w:num>
  <w:num w:numId="7">
    <w:abstractNumId w:val="14"/>
  </w:num>
  <w:num w:numId="8">
    <w:abstractNumId w:val="6"/>
  </w:num>
  <w:num w:numId="9">
    <w:abstractNumId w:val="9"/>
  </w:num>
  <w:num w:numId="10">
    <w:abstractNumId w:val="18"/>
  </w:num>
  <w:num w:numId="11">
    <w:abstractNumId w:val="20"/>
  </w:num>
  <w:num w:numId="12">
    <w:abstractNumId w:val="23"/>
  </w:num>
  <w:num w:numId="13">
    <w:abstractNumId w:val="11"/>
  </w:num>
  <w:num w:numId="14">
    <w:abstractNumId w:val="21"/>
  </w:num>
  <w:num w:numId="15">
    <w:abstractNumId w:val="5"/>
  </w:num>
  <w:num w:numId="16">
    <w:abstractNumId w:val="16"/>
  </w:num>
  <w:num w:numId="17">
    <w:abstractNumId w:val="12"/>
  </w:num>
  <w:num w:numId="18">
    <w:abstractNumId w:val="7"/>
  </w:num>
  <w:num w:numId="19">
    <w:abstractNumId w:val="17"/>
  </w:num>
  <w:num w:numId="20">
    <w:abstractNumId w:val="13"/>
  </w:num>
  <w:num w:numId="21">
    <w:abstractNumId w:val="19"/>
  </w:num>
  <w:num w:numId="22">
    <w:abstractNumId w:val="1"/>
  </w:num>
  <w:num w:numId="23">
    <w:abstractNumId w:val="22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intFractionalCharacterWidth/>
  <w:hideSpellingErrors/>
  <w:hideGrammaticalErrors/>
  <w:proofState w:spelling="clean" w:grammar="clean"/>
  <w:attachedTemplate r:id="rId1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444"/>
    <w:rsid w:val="00040B07"/>
    <w:rsid w:val="00052BBB"/>
    <w:rsid w:val="000834B2"/>
    <w:rsid w:val="000E71D0"/>
    <w:rsid w:val="000F465F"/>
    <w:rsid w:val="000F6D36"/>
    <w:rsid w:val="001C7F5D"/>
    <w:rsid w:val="001E4414"/>
    <w:rsid w:val="002076BC"/>
    <w:rsid w:val="00234EEE"/>
    <w:rsid w:val="00256FE6"/>
    <w:rsid w:val="002D33BE"/>
    <w:rsid w:val="00346612"/>
    <w:rsid w:val="0037329A"/>
    <w:rsid w:val="00384D44"/>
    <w:rsid w:val="003B4875"/>
    <w:rsid w:val="003C6FF9"/>
    <w:rsid w:val="00453246"/>
    <w:rsid w:val="00482111"/>
    <w:rsid w:val="00492B38"/>
    <w:rsid w:val="004C3A73"/>
    <w:rsid w:val="00502262"/>
    <w:rsid w:val="00525B11"/>
    <w:rsid w:val="00552578"/>
    <w:rsid w:val="005A20CE"/>
    <w:rsid w:val="005F0ED1"/>
    <w:rsid w:val="006D6481"/>
    <w:rsid w:val="00722D80"/>
    <w:rsid w:val="007832F1"/>
    <w:rsid w:val="007C24C3"/>
    <w:rsid w:val="0082212D"/>
    <w:rsid w:val="008446B0"/>
    <w:rsid w:val="00855086"/>
    <w:rsid w:val="00861EC5"/>
    <w:rsid w:val="008C37BA"/>
    <w:rsid w:val="009E5A09"/>
    <w:rsid w:val="00A43444"/>
    <w:rsid w:val="00A503E0"/>
    <w:rsid w:val="00AB68D3"/>
    <w:rsid w:val="00B070D0"/>
    <w:rsid w:val="00B27329"/>
    <w:rsid w:val="00B46B63"/>
    <w:rsid w:val="00B759C9"/>
    <w:rsid w:val="00C418CF"/>
    <w:rsid w:val="00C45CAC"/>
    <w:rsid w:val="00C76771"/>
    <w:rsid w:val="00D05FFD"/>
    <w:rsid w:val="00D215BD"/>
    <w:rsid w:val="00D2370E"/>
    <w:rsid w:val="00D65444"/>
    <w:rsid w:val="00E77476"/>
    <w:rsid w:val="00EA285D"/>
    <w:rsid w:val="00F34BFF"/>
    <w:rsid w:val="00F62C10"/>
    <w:rsid w:val="00FA0509"/>
    <w:rsid w:val="00FB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AB5980"/>
  <w15:chartTrackingRefBased/>
  <w15:docId w15:val="{2CC487EF-518C-4B47-9CB3-8CC0F644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eanhump\Local%20Settings\Temp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72CA00FF31C42829BBCD624BA99B9" ma:contentTypeVersion="17" ma:contentTypeDescription="Create a new document." ma:contentTypeScope="" ma:versionID="1b93766ed0337a091ae446065554d3a3">
  <xsd:schema xmlns:xsd="http://www.w3.org/2001/XMLSchema" xmlns:xs="http://www.w3.org/2001/XMLSchema" xmlns:p="http://schemas.microsoft.com/office/2006/metadata/properties" xmlns:ns2="107349c5-578e-4e4d-9721-d5437edb23c8" xmlns:ns3="8901dbb7-cc35-4c62-a1cd-9d904ef74fc5" targetNamespace="http://schemas.microsoft.com/office/2006/metadata/properties" ma:root="true" ma:fieldsID="126df6dffeb55d0998fe9958b32656bf" ns2:_="" ns3:_="">
    <xsd:import namespace="107349c5-578e-4e4d-9721-d5437edb23c8"/>
    <xsd:import namespace="8901dbb7-cc35-4c62-a1cd-9d904ef74f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349c5-578e-4e4d-9721-d5437edb2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0c3ecd-d2f5-43c6-a74a-b920ddaf8b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1dbb7-cc35-4c62-a1cd-9d904ef74f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913200-a58a-44d6-b571-82d72470e543}" ma:internalName="TaxCatchAll" ma:showField="CatchAllData" ma:web="8901dbb7-cc35-4c62-a1cd-9d904ef74f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349c5-578e-4e4d-9721-d5437edb23c8">
      <Terms xmlns="http://schemas.microsoft.com/office/infopath/2007/PartnerControls"/>
    </lcf76f155ced4ddcb4097134ff3c332f>
    <TaxCatchAll xmlns="8901dbb7-cc35-4c62-a1cd-9d904ef74fc5" xsi:nil="true"/>
  </documentManagement>
</p:properties>
</file>

<file path=customXml/itemProps1.xml><?xml version="1.0" encoding="utf-8"?>
<ds:datastoreItem xmlns:ds="http://schemas.openxmlformats.org/officeDocument/2006/customXml" ds:itemID="{EB90D646-0A55-488E-A98A-17111836BB8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4F1B729-F919-4786-AD83-95D7ADEB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349c5-578e-4e4d-9721-d5437edb23c8"/>
    <ds:schemaRef ds:uri="8901dbb7-cc35-4c62-a1cd-9d904ef74f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31F320-5DF1-4D68-8DDF-F68850DCCA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03BE05-804F-4D5C-946F-8E939CBF4890}">
  <ds:schemaRefs>
    <ds:schemaRef ds:uri="http://purl.org/dc/dcmitype/"/>
    <ds:schemaRef ds:uri="http://schemas.microsoft.com/office/2006/documentManagement/types"/>
    <ds:schemaRef ds:uri="107349c5-578e-4e4d-9721-d5437edb23c8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8901dbb7-cc35-4c62-a1cd-9d904ef74f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0</TotalTime>
  <Pages>1</Pages>
  <Words>255</Words>
  <Characters>1487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Interview Selection Form</vt:lpstr>
    </vt:vector>
  </TitlesOfParts>
  <Manager>GC</Manager>
  <Company>.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Selection Form</dc:title>
  <dc:subject/>
  <dc:creator>jeanhump</dc:creator>
  <cp:keywords>KEEP</cp:keywords>
  <dc:description>Read only_x000d_
Save with hyphen plus three digits in K:\form</dc:description>
  <cp:lastModifiedBy>K Dodd</cp:lastModifiedBy>
  <cp:revision>2</cp:revision>
  <cp:lastPrinted>2003-09-05T15:52:00Z</cp:lastPrinted>
  <dcterms:created xsi:type="dcterms:W3CDTF">2026-10-05T13:55:00Z</dcterms:created>
  <dcterms:modified xsi:type="dcterms:W3CDTF">2026-10-05T13:55:00Z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Debbi @ RPJ3 Group</vt:lpwstr>
  </property>
  <property fmtid="{D5CDD505-2E9C-101B-9397-08002B2CF9AE}" pid="3" name="Order">
    <vt:lpwstr>108000.000000000</vt:lpwstr>
  </property>
  <property fmtid="{D5CDD505-2E9C-101B-9397-08002B2CF9AE}" pid="4" name="display_urn:schemas-microsoft-com:office:office#Author">
    <vt:lpwstr>Debbi @ RPJ3 Group</vt:lpwstr>
  </property>
  <property fmtid="{D5CDD505-2E9C-101B-9397-08002B2CF9AE}" pid="5" name="ContentTypeId">
    <vt:lpwstr>0x01010067472CA00FF31C42829BBCD624BA99B9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