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2FE6" w14:textId="77777777" w:rsidR="006444B4" w:rsidRDefault="006444B4">
      <w:pPr>
        <w:pStyle w:val="PT"/>
        <w:framePr w:hSpace="180" w:wrap="around" w:vAnchor="text" w:hAnchor="page" w:x="8561" w:y="-143"/>
        <w:spacing w:before="0"/>
        <w:jc w:val="right"/>
        <w:rPr>
          <w:sz w:val="36"/>
        </w:rPr>
      </w:pPr>
      <w:r>
        <w:rPr>
          <w:sz w:val="36"/>
        </w:rPr>
        <w:t>Job Description</w:t>
      </w:r>
    </w:p>
    <w:p w14:paraId="10C9642C" w14:textId="7253A5AD" w:rsidR="006444B4" w:rsidRDefault="000E3336">
      <w:pPr>
        <w:pStyle w:val="PS"/>
        <w:ind w:left="0" w:firstLine="0"/>
      </w:pPr>
      <w:r>
        <w:rPr>
          <w:noProof/>
        </w:rPr>
        <w:drawing>
          <wp:anchor distT="0" distB="0" distL="114300" distR="114300" simplePos="0" relativeHeight="251657728" behindDoc="0" locked="0" layoutInCell="0" allowOverlap="1" wp14:anchorId="7CD1792B" wp14:editId="70B1DC0C">
            <wp:simplePos x="0" y="0"/>
            <wp:positionH relativeFrom="column">
              <wp:posOffset>-457200</wp:posOffset>
            </wp:positionH>
            <wp:positionV relativeFrom="paragraph">
              <wp:posOffset>-274320</wp:posOffset>
            </wp:positionV>
            <wp:extent cx="2469515" cy="60198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9515" cy="601980"/>
                    </a:xfrm>
                    <a:prstGeom prst="rect">
                      <a:avLst/>
                    </a:prstGeom>
                    <a:noFill/>
                  </pic:spPr>
                </pic:pic>
              </a:graphicData>
            </a:graphic>
            <wp14:sizeRelH relativeFrom="page">
              <wp14:pctWidth>0</wp14:pctWidth>
            </wp14:sizeRelH>
            <wp14:sizeRelV relativeFrom="page">
              <wp14:pctHeight>0</wp14:pctHeight>
            </wp14:sizeRelV>
          </wp:anchor>
        </w:drawing>
      </w:r>
    </w:p>
    <w:p w14:paraId="1914A8C1" w14:textId="77777777" w:rsidR="006444B4" w:rsidRDefault="006444B4">
      <w:pPr>
        <w:pStyle w:val="PS"/>
        <w:ind w:left="0" w:firstLine="0"/>
      </w:pPr>
    </w:p>
    <w:p w14:paraId="489AB381" w14:textId="77777777" w:rsidR="006444B4" w:rsidRDefault="006444B4">
      <w:pPr>
        <w:pStyle w:val="PT"/>
        <w:jc w:val="right"/>
        <w:rPr>
          <w:sz w:val="16"/>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16"/>
        <w:gridCol w:w="3600"/>
        <w:gridCol w:w="1263"/>
        <w:gridCol w:w="1556"/>
        <w:gridCol w:w="1785"/>
      </w:tblGrid>
      <w:tr w:rsidR="006444B4" w14:paraId="5EC46DCA" w14:textId="77777777">
        <w:tblPrEx>
          <w:tblCellMar>
            <w:top w:w="0" w:type="dxa"/>
            <w:bottom w:w="0" w:type="dxa"/>
          </w:tblCellMar>
        </w:tblPrEx>
        <w:trPr>
          <w:trHeight w:hRule="exact" w:val="720"/>
          <w:jc w:val="center"/>
        </w:trPr>
        <w:tc>
          <w:tcPr>
            <w:tcW w:w="1516" w:type="dxa"/>
            <w:tcBorders>
              <w:right w:val="nil"/>
            </w:tcBorders>
          </w:tcPr>
          <w:p w14:paraId="71E528F6" w14:textId="77777777" w:rsidR="006444B4" w:rsidRDefault="006444B4">
            <w:pPr>
              <w:pStyle w:val="PT"/>
            </w:pPr>
            <w:r>
              <w:t>Department</w:t>
            </w:r>
          </w:p>
        </w:tc>
        <w:tc>
          <w:tcPr>
            <w:tcW w:w="3600" w:type="dxa"/>
            <w:tcBorders>
              <w:left w:val="nil"/>
            </w:tcBorders>
          </w:tcPr>
          <w:p w14:paraId="7F61620B" w14:textId="77777777" w:rsidR="006444B4" w:rsidRDefault="006444B4">
            <w:pPr>
              <w:pStyle w:val="PL"/>
            </w:pPr>
            <w:r>
              <w:t>Education &amp; Cultural Services</w:t>
            </w:r>
          </w:p>
        </w:tc>
        <w:tc>
          <w:tcPr>
            <w:tcW w:w="1263" w:type="dxa"/>
            <w:tcBorders>
              <w:right w:val="nil"/>
            </w:tcBorders>
          </w:tcPr>
          <w:p w14:paraId="55FB49CA" w14:textId="77777777" w:rsidR="006444B4" w:rsidRDefault="006444B4">
            <w:pPr>
              <w:pStyle w:val="PT"/>
            </w:pPr>
            <w:r>
              <w:t>Division</w:t>
            </w:r>
          </w:p>
        </w:tc>
        <w:tc>
          <w:tcPr>
            <w:tcW w:w="3341" w:type="dxa"/>
            <w:gridSpan w:val="2"/>
            <w:tcBorders>
              <w:left w:val="nil"/>
              <w:right w:val="single" w:sz="6" w:space="0" w:color="auto"/>
            </w:tcBorders>
          </w:tcPr>
          <w:p w14:paraId="244AA5B9" w14:textId="77777777" w:rsidR="006444B4" w:rsidRDefault="006444B4">
            <w:pPr>
              <w:pStyle w:val="PL"/>
            </w:pPr>
          </w:p>
        </w:tc>
      </w:tr>
      <w:tr w:rsidR="006444B4" w14:paraId="3368FEFA" w14:textId="77777777">
        <w:tblPrEx>
          <w:tblCellMar>
            <w:top w:w="0" w:type="dxa"/>
            <w:bottom w:w="0" w:type="dxa"/>
          </w:tblCellMar>
        </w:tblPrEx>
        <w:trPr>
          <w:trHeight w:hRule="exact" w:val="1080"/>
          <w:jc w:val="center"/>
        </w:trPr>
        <w:tc>
          <w:tcPr>
            <w:tcW w:w="1516" w:type="dxa"/>
          </w:tcPr>
          <w:p w14:paraId="30B4D871" w14:textId="77777777" w:rsidR="006444B4" w:rsidRDefault="006444B4">
            <w:pPr>
              <w:pStyle w:val="PT"/>
            </w:pPr>
            <w:r>
              <w:t>Designation</w:t>
            </w:r>
            <w:r>
              <w:br/>
              <w:t>of Post</w:t>
            </w:r>
          </w:p>
        </w:tc>
        <w:tc>
          <w:tcPr>
            <w:tcW w:w="4863" w:type="dxa"/>
            <w:gridSpan w:val="2"/>
          </w:tcPr>
          <w:p w14:paraId="24E03CC5" w14:textId="77777777" w:rsidR="006444B4" w:rsidRDefault="006444B4">
            <w:pPr>
              <w:pStyle w:val="PL"/>
            </w:pPr>
            <w:r>
              <w:t xml:space="preserve">Teaching Assistant Level 2 </w:t>
            </w:r>
          </w:p>
          <w:p w14:paraId="4988239D" w14:textId="77777777" w:rsidR="006444B4" w:rsidRDefault="006444B4">
            <w:pPr>
              <w:pStyle w:val="PL"/>
            </w:pPr>
            <w:r>
              <w:t>(Supporting and delivering Learning)</w:t>
            </w:r>
          </w:p>
        </w:tc>
        <w:tc>
          <w:tcPr>
            <w:tcW w:w="1556" w:type="dxa"/>
            <w:tcBorders>
              <w:bottom w:val="single" w:sz="6" w:space="0" w:color="auto"/>
            </w:tcBorders>
          </w:tcPr>
          <w:p w14:paraId="06CB13E8" w14:textId="77777777" w:rsidR="006444B4" w:rsidRDefault="006444B4">
            <w:pPr>
              <w:pStyle w:val="PT"/>
            </w:pPr>
            <w:r>
              <w:t>Grade</w:t>
            </w:r>
          </w:p>
          <w:p w14:paraId="37C764E7" w14:textId="77777777" w:rsidR="006444B4" w:rsidRDefault="006444B4">
            <w:pPr>
              <w:pStyle w:val="PT"/>
            </w:pPr>
            <w:r>
              <w:t>TA2</w:t>
            </w:r>
          </w:p>
          <w:p w14:paraId="7776BF8A" w14:textId="77777777" w:rsidR="006444B4" w:rsidRDefault="000847D2">
            <w:pPr>
              <w:pStyle w:val="PT"/>
            </w:pPr>
            <w:r>
              <w:t>Band D</w:t>
            </w:r>
          </w:p>
          <w:p w14:paraId="219F183B" w14:textId="77777777" w:rsidR="006444B4" w:rsidRDefault="006444B4">
            <w:pPr>
              <w:pStyle w:val="PL"/>
            </w:pPr>
          </w:p>
        </w:tc>
        <w:tc>
          <w:tcPr>
            <w:tcW w:w="1785" w:type="dxa"/>
            <w:tcBorders>
              <w:bottom w:val="single" w:sz="6" w:space="0" w:color="auto"/>
              <w:right w:val="single" w:sz="6" w:space="0" w:color="auto"/>
            </w:tcBorders>
          </w:tcPr>
          <w:p w14:paraId="6F715617" w14:textId="77777777" w:rsidR="006444B4" w:rsidRDefault="006444B4">
            <w:pPr>
              <w:pStyle w:val="PT"/>
            </w:pPr>
            <w:r>
              <w:t>Post No</w:t>
            </w:r>
          </w:p>
          <w:p w14:paraId="6A009535" w14:textId="77777777" w:rsidR="006444B4" w:rsidRDefault="006444B4">
            <w:pPr>
              <w:pStyle w:val="PL"/>
            </w:pPr>
          </w:p>
        </w:tc>
      </w:tr>
      <w:tr w:rsidR="006444B4" w14:paraId="46938B2A" w14:textId="77777777">
        <w:tblPrEx>
          <w:tblCellMar>
            <w:top w:w="0" w:type="dxa"/>
            <w:bottom w:w="0" w:type="dxa"/>
          </w:tblCellMar>
        </w:tblPrEx>
        <w:trPr>
          <w:cantSplit/>
          <w:trHeight w:hRule="exact" w:val="720"/>
          <w:jc w:val="center"/>
        </w:trPr>
        <w:tc>
          <w:tcPr>
            <w:tcW w:w="1516" w:type="dxa"/>
          </w:tcPr>
          <w:p w14:paraId="5E0A85CD" w14:textId="77777777" w:rsidR="006444B4" w:rsidRDefault="006444B4">
            <w:pPr>
              <w:pStyle w:val="PT"/>
            </w:pPr>
            <w:r>
              <w:t>Responsible to</w:t>
            </w:r>
          </w:p>
        </w:tc>
        <w:tc>
          <w:tcPr>
            <w:tcW w:w="8204" w:type="dxa"/>
            <w:gridSpan w:val="4"/>
            <w:tcBorders>
              <w:right w:val="single" w:sz="6" w:space="0" w:color="auto"/>
            </w:tcBorders>
          </w:tcPr>
          <w:p w14:paraId="54BBE02A" w14:textId="77777777" w:rsidR="006444B4" w:rsidRDefault="006444B4">
            <w:pPr>
              <w:pStyle w:val="PL"/>
            </w:pPr>
          </w:p>
        </w:tc>
      </w:tr>
      <w:tr w:rsidR="006444B4" w14:paraId="61CABD83" w14:textId="77777777">
        <w:tblPrEx>
          <w:tblCellMar>
            <w:top w:w="0" w:type="dxa"/>
            <w:bottom w:w="0" w:type="dxa"/>
          </w:tblCellMar>
        </w:tblPrEx>
        <w:trPr>
          <w:cantSplit/>
          <w:jc w:val="center"/>
        </w:trPr>
        <w:tc>
          <w:tcPr>
            <w:tcW w:w="1516" w:type="dxa"/>
            <w:tcBorders>
              <w:bottom w:val="single" w:sz="6" w:space="0" w:color="auto"/>
            </w:tcBorders>
          </w:tcPr>
          <w:p w14:paraId="254EB748" w14:textId="77777777" w:rsidR="006444B4" w:rsidRDefault="006444B4">
            <w:pPr>
              <w:pStyle w:val="PT"/>
              <w:spacing w:after="120"/>
            </w:pPr>
            <w:r>
              <w:t>Immediate Subordinates</w:t>
            </w:r>
          </w:p>
        </w:tc>
        <w:tc>
          <w:tcPr>
            <w:tcW w:w="8204" w:type="dxa"/>
            <w:gridSpan w:val="4"/>
            <w:tcBorders>
              <w:bottom w:val="single" w:sz="6" w:space="0" w:color="auto"/>
              <w:right w:val="single" w:sz="6" w:space="0" w:color="auto"/>
            </w:tcBorders>
          </w:tcPr>
          <w:p w14:paraId="57DA03A5" w14:textId="77777777" w:rsidR="006444B4" w:rsidRDefault="006444B4">
            <w:pPr>
              <w:pStyle w:val="PL"/>
            </w:pPr>
          </w:p>
        </w:tc>
      </w:tr>
      <w:tr w:rsidR="006444B4" w14:paraId="781125C3" w14:textId="77777777">
        <w:tblPrEx>
          <w:tblCellMar>
            <w:top w:w="0" w:type="dxa"/>
            <w:bottom w:w="0" w:type="dxa"/>
          </w:tblCellMar>
        </w:tblPrEx>
        <w:trPr>
          <w:jc w:val="center"/>
        </w:trPr>
        <w:tc>
          <w:tcPr>
            <w:tcW w:w="9720" w:type="dxa"/>
            <w:gridSpan w:val="5"/>
            <w:tcBorders>
              <w:bottom w:val="nil"/>
            </w:tcBorders>
          </w:tcPr>
          <w:p w14:paraId="39D52BFF" w14:textId="77777777" w:rsidR="006444B4" w:rsidRDefault="006444B4">
            <w:pPr>
              <w:pStyle w:val="PL"/>
              <w:rPr>
                <w:b/>
              </w:rPr>
            </w:pPr>
            <w:r>
              <w:rPr>
                <w:b/>
              </w:rPr>
              <w:t>Key Role/ Functions</w:t>
            </w:r>
          </w:p>
          <w:p w14:paraId="4205B492" w14:textId="77777777" w:rsidR="006444B4" w:rsidRDefault="006444B4">
            <w:pPr>
              <w:pStyle w:val="PL"/>
              <w:jc w:val="both"/>
            </w:pPr>
            <w:r>
              <w:t>To work under the instruction/ guidance of teaching/senior staff to undertake work /care/support programmes, to enable access to learning for pupils, and to assist the teacher in the management of pupils and the classroom. Work may be carried out in the classroom or outside the main teaching area.</w:t>
            </w:r>
          </w:p>
          <w:p w14:paraId="6FED2432" w14:textId="77777777" w:rsidR="006444B4" w:rsidRDefault="006444B4">
            <w:pPr>
              <w:pStyle w:val="PL"/>
              <w:rPr>
                <w:b/>
              </w:rPr>
            </w:pPr>
            <w:r>
              <w:rPr>
                <w:b/>
              </w:rPr>
              <w:t>Specific Duties and Responsibilities</w:t>
            </w:r>
          </w:p>
          <w:p w14:paraId="7792863A" w14:textId="77777777" w:rsidR="006444B4" w:rsidRDefault="006444B4">
            <w:pPr>
              <w:pStyle w:val="PL"/>
            </w:pPr>
            <w:r>
              <w:rPr>
                <w:b/>
              </w:rPr>
              <w:t>1. Support for Pupils</w:t>
            </w:r>
          </w:p>
          <w:p w14:paraId="4B3446D8" w14:textId="77777777" w:rsidR="006444B4" w:rsidRDefault="006444B4">
            <w:pPr>
              <w:pStyle w:val="PL"/>
              <w:numPr>
                <w:ilvl w:val="0"/>
                <w:numId w:val="5"/>
              </w:numPr>
            </w:pPr>
            <w:r>
              <w:t>To promote pupils</w:t>
            </w:r>
            <w:r w:rsidR="001970BE">
              <w:t>' development in a safe, secure</w:t>
            </w:r>
            <w:r>
              <w:t>, challenging environment</w:t>
            </w:r>
            <w:r w:rsidR="001970BE">
              <w:t>.</w:t>
            </w:r>
          </w:p>
          <w:p w14:paraId="2F8EBC57" w14:textId="77777777" w:rsidR="006444B4" w:rsidRDefault="006444B4">
            <w:pPr>
              <w:pStyle w:val="PL"/>
              <w:numPr>
                <w:ilvl w:val="0"/>
                <w:numId w:val="5"/>
              </w:numPr>
            </w:pPr>
            <w:r>
              <w:t>To have regard for the safety and well being of the pupil at all times</w:t>
            </w:r>
          </w:p>
          <w:p w14:paraId="11DC105A" w14:textId="77777777" w:rsidR="006444B4" w:rsidRDefault="006444B4">
            <w:pPr>
              <w:pStyle w:val="PL"/>
              <w:numPr>
                <w:ilvl w:val="0"/>
                <w:numId w:val="5"/>
              </w:numPr>
            </w:pPr>
            <w:r>
              <w:t>To meet the physical/medical needs of the pupil according to a pupil’s individual care plan whilst encouraging independence wherever possible.  Medical needs include the administration of medicines by mouth or other medical procedures provided appropriate training has been given by an appropriate person.</w:t>
            </w:r>
          </w:p>
          <w:p w14:paraId="426C0FC2" w14:textId="77777777" w:rsidR="005E3DB5" w:rsidRDefault="005E3DB5">
            <w:pPr>
              <w:pStyle w:val="PL"/>
              <w:numPr>
                <w:ilvl w:val="0"/>
                <w:numId w:val="5"/>
              </w:numPr>
            </w:pPr>
            <w:r>
              <w:t>Deliver First Aid – recording incidents using our online system</w:t>
            </w:r>
          </w:p>
          <w:p w14:paraId="46A54EC2" w14:textId="77777777" w:rsidR="006444B4" w:rsidRDefault="006444B4">
            <w:pPr>
              <w:pStyle w:val="PL"/>
              <w:numPr>
                <w:ilvl w:val="0"/>
                <w:numId w:val="5"/>
              </w:numPr>
            </w:pPr>
            <w:r>
              <w:t>To develop an understanding of the pupil's specific needs in order to help them learn as effectively as possible</w:t>
            </w:r>
          </w:p>
          <w:p w14:paraId="4ECB34AE" w14:textId="77777777" w:rsidR="006444B4" w:rsidRDefault="006444B4">
            <w:pPr>
              <w:pStyle w:val="PL"/>
              <w:numPr>
                <w:ilvl w:val="0"/>
                <w:numId w:val="5"/>
              </w:numPr>
            </w:pPr>
            <w:r>
              <w:t>To participate in pupils' play and extend and stimulate language through conversation</w:t>
            </w:r>
          </w:p>
          <w:p w14:paraId="64B0C6A2" w14:textId="77777777" w:rsidR="006444B4" w:rsidRDefault="006444B4">
            <w:pPr>
              <w:pStyle w:val="PL"/>
              <w:numPr>
                <w:ilvl w:val="0"/>
                <w:numId w:val="5"/>
              </w:numPr>
            </w:pPr>
            <w:r>
              <w:t>To focus on individual pupils to ensure their needs are being met within the group.</w:t>
            </w:r>
          </w:p>
          <w:p w14:paraId="6CC1235E" w14:textId="77777777" w:rsidR="006444B4" w:rsidRDefault="006444B4">
            <w:pPr>
              <w:pStyle w:val="PL"/>
              <w:numPr>
                <w:ilvl w:val="0"/>
                <w:numId w:val="4"/>
              </w:numPr>
            </w:pPr>
            <w:r>
              <w:t>To encourage inclusion within the classroom</w:t>
            </w:r>
          </w:p>
          <w:p w14:paraId="4876CA47" w14:textId="77777777" w:rsidR="006444B4" w:rsidRDefault="006444B4">
            <w:pPr>
              <w:pStyle w:val="PL"/>
              <w:numPr>
                <w:ilvl w:val="0"/>
                <w:numId w:val="4"/>
              </w:numPr>
            </w:pPr>
            <w:r>
              <w:t>To display pupils' work to reflect their achievement</w:t>
            </w:r>
          </w:p>
          <w:p w14:paraId="103AECD3" w14:textId="77777777" w:rsidR="006444B4" w:rsidRDefault="006444B4">
            <w:pPr>
              <w:pStyle w:val="PL"/>
              <w:numPr>
                <w:ilvl w:val="0"/>
                <w:numId w:val="7"/>
              </w:numPr>
            </w:pPr>
            <w:r>
              <w:t>To encourage good personal hygiene and assist with necessary self help skills (feeding, toileting, dressing etc.)</w:t>
            </w:r>
          </w:p>
          <w:p w14:paraId="3F9C04C3" w14:textId="77777777" w:rsidR="006444B4" w:rsidRDefault="006444B4">
            <w:pPr>
              <w:pStyle w:val="PL"/>
              <w:numPr>
                <w:ilvl w:val="0"/>
                <w:numId w:val="4"/>
              </w:numPr>
            </w:pPr>
            <w:r>
              <w:t>To encourage pupils to interact with others and engage in activities led by the teacher</w:t>
            </w:r>
          </w:p>
          <w:p w14:paraId="5F6F89D3" w14:textId="77777777" w:rsidR="006444B4" w:rsidRDefault="006444B4">
            <w:pPr>
              <w:pStyle w:val="PL"/>
              <w:numPr>
                <w:ilvl w:val="0"/>
                <w:numId w:val="4"/>
              </w:numPr>
            </w:pPr>
            <w:r>
              <w:t>To assist in the supervision of pupils on outings and visits</w:t>
            </w:r>
          </w:p>
          <w:p w14:paraId="55074D73" w14:textId="77777777" w:rsidR="006444B4" w:rsidRDefault="006444B4">
            <w:pPr>
              <w:pStyle w:val="PL"/>
              <w:rPr>
                <w:b/>
              </w:rPr>
            </w:pPr>
            <w:r>
              <w:rPr>
                <w:b/>
              </w:rPr>
              <w:t>2. Support for Teachers</w:t>
            </w:r>
          </w:p>
          <w:p w14:paraId="143320E7" w14:textId="77777777" w:rsidR="006444B4" w:rsidRDefault="006444B4">
            <w:pPr>
              <w:pStyle w:val="PL"/>
              <w:numPr>
                <w:ilvl w:val="0"/>
                <w:numId w:val="5"/>
              </w:numPr>
            </w:pPr>
            <w:r>
              <w:t xml:space="preserve">To liaise with teachers regarding the daily/weekly programme of activities and events </w:t>
            </w:r>
          </w:p>
          <w:p w14:paraId="0881F585" w14:textId="77777777" w:rsidR="006444B4" w:rsidRDefault="006444B4">
            <w:pPr>
              <w:pStyle w:val="PL"/>
              <w:numPr>
                <w:ilvl w:val="0"/>
                <w:numId w:val="5"/>
              </w:numPr>
            </w:pPr>
            <w:r>
              <w:t>To work with other staff delivering Individual Education and Health Care Plans</w:t>
            </w:r>
          </w:p>
          <w:p w14:paraId="7CB49A3F" w14:textId="77777777" w:rsidR="006444B4" w:rsidRDefault="006444B4">
            <w:pPr>
              <w:pStyle w:val="PL"/>
              <w:numPr>
                <w:ilvl w:val="0"/>
                <w:numId w:val="5"/>
              </w:numPr>
            </w:pPr>
            <w:r>
              <w:t>To set out, prepare, use, tidy and clean equipment after use. Assist in the general preparation and tidying of the classroom</w:t>
            </w:r>
          </w:p>
          <w:p w14:paraId="378E6629" w14:textId="77777777" w:rsidR="006444B4" w:rsidRDefault="006444B4">
            <w:pPr>
              <w:pStyle w:val="PL"/>
              <w:numPr>
                <w:ilvl w:val="0"/>
                <w:numId w:val="5"/>
              </w:numPr>
            </w:pPr>
            <w:r>
              <w:lastRenderedPageBreak/>
              <w:t>To gather information from parents/carers as requested</w:t>
            </w:r>
          </w:p>
          <w:p w14:paraId="6CF215B9" w14:textId="77777777" w:rsidR="006444B4" w:rsidRDefault="006444B4">
            <w:pPr>
              <w:pStyle w:val="PL"/>
              <w:numPr>
                <w:ilvl w:val="0"/>
                <w:numId w:val="8"/>
              </w:numPr>
            </w:pPr>
            <w:r>
              <w:t>To assist parents working in schools</w:t>
            </w:r>
          </w:p>
          <w:p w14:paraId="1E384A74" w14:textId="77777777" w:rsidR="006444B4" w:rsidRDefault="006444B4">
            <w:pPr>
              <w:pStyle w:val="PL"/>
              <w:numPr>
                <w:ilvl w:val="0"/>
                <w:numId w:val="7"/>
              </w:numPr>
            </w:pPr>
            <w:r>
              <w:t>To be aware of pupil problems/progress/achievements and report to the teacher as agreed</w:t>
            </w:r>
          </w:p>
          <w:p w14:paraId="708CFB83" w14:textId="77777777" w:rsidR="006444B4" w:rsidRDefault="006444B4">
            <w:pPr>
              <w:pStyle w:val="PL"/>
              <w:numPr>
                <w:ilvl w:val="0"/>
                <w:numId w:val="7"/>
              </w:numPr>
            </w:pPr>
            <w:r>
              <w:t>To support pupil record keeping as requested</w:t>
            </w:r>
          </w:p>
          <w:p w14:paraId="6B99B358" w14:textId="77777777" w:rsidR="006444B4" w:rsidRDefault="006444B4">
            <w:pPr>
              <w:pStyle w:val="PL"/>
              <w:numPr>
                <w:ilvl w:val="0"/>
                <w:numId w:val="7"/>
              </w:numPr>
            </w:pPr>
            <w:r>
              <w:t>To provide clerical support e.g. photocopying. filing, receiving and passing money to the school secretary</w:t>
            </w:r>
          </w:p>
          <w:p w14:paraId="02822066" w14:textId="77777777" w:rsidR="006444B4" w:rsidRDefault="006444B4">
            <w:pPr>
              <w:pStyle w:val="PL"/>
              <w:numPr>
                <w:ilvl w:val="0"/>
                <w:numId w:val="7"/>
              </w:numPr>
            </w:pPr>
            <w:r>
              <w:t>To work within established disciplinary policy to anticipate and manage behaviour constructively, promoting self control and independence</w:t>
            </w:r>
          </w:p>
          <w:p w14:paraId="55218C0C" w14:textId="77777777" w:rsidR="006444B4" w:rsidRDefault="006444B4">
            <w:pPr>
              <w:pStyle w:val="PL"/>
              <w:rPr>
                <w:b/>
              </w:rPr>
            </w:pPr>
            <w:r>
              <w:rPr>
                <w:b/>
              </w:rPr>
              <w:t>3. Support for the School</w:t>
            </w:r>
          </w:p>
          <w:p w14:paraId="03067B89" w14:textId="77777777" w:rsidR="006444B4" w:rsidRDefault="006444B4">
            <w:pPr>
              <w:pStyle w:val="PL"/>
              <w:numPr>
                <w:ilvl w:val="0"/>
                <w:numId w:val="6"/>
              </w:numPr>
            </w:pPr>
            <w:r>
              <w:t>To work alongside other professionals in assessing children’s progress/needs</w:t>
            </w:r>
          </w:p>
          <w:p w14:paraId="2ABDF2B7" w14:textId="77777777" w:rsidR="006444B4" w:rsidRDefault="006444B4">
            <w:pPr>
              <w:pStyle w:val="PL"/>
              <w:numPr>
                <w:ilvl w:val="0"/>
                <w:numId w:val="4"/>
              </w:numPr>
            </w:pPr>
            <w:r>
              <w:t>To attend appropriate staff meetings as required</w:t>
            </w:r>
          </w:p>
          <w:p w14:paraId="541515F2" w14:textId="77777777" w:rsidR="006444B4" w:rsidRDefault="006444B4">
            <w:pPr>
              <w:pStyle w:val="PL"/>
              <w:numPr>
                <w:ilvl w:val="0"/>
                <w:numId w:val="8"/>
              </w:numPr>
            </w:pPr>
            <w:r>
              <w:t>To support parents working in schools</w:t>
            </w:r>
          </w:p>
          <w:p w14:paraId="47F7CFFD" w14:textId="77777777" w:rsidR="006444B4" w:rsidRDefault="006444B4">
            <w:pPr>
              <w:pStyle w:val="PL"/>
              <w:numPr>
                <w:ilvl w:val="0"/>
                <w:numId w:val="8"/>
              </w:numPr>
            </w:pPr>
            <w:r>
              <w:t>To assist with the general supervision of pupils during breaktimes and/or when required</w:t>
            </w:r>
          </w:p>
          <w:p w14:paraId="08F2E60B" w14:textId="77777777" w:rsidR="006444B4" w:rsidRDefault="006444B4">
            <w:pPr>
              <w:pStyle w:val="PL"/>
              <w:numPr>
                <w:ilvl w:val="0"/>
                <w:numId w:val="7"/>
              </w:numPr>
            </w:pPr>
            <w:r>
              <w:t>To work as a member of the staff team in all relevant activities to develop the school</w:t>
            </w:r>
          </w:p>
          <w:p w14:paraId="696FF242" w14:textId="77777777" w:rsidR="006444B4" w:rsidRDefault="006444B4">
            <w:pPr>
              <w:pStyle w:val="PL"/>
              <w:numPr>
                <w:ilvl w:val="0"/>
                <w:numId w:val="7"/>
              </w:numPr>
            </w:pPr>
            <w:r>
              <w:t>To ensure knowledge of all whole school policies and implement them as relevant to their role in the life of the school, promoting the ethos of the school</w:t>
            </w:r>
          </w:p>
          <w:p w14:paraId="06ADCC03" w14:textId="77777777" w:rsidR="006444B4" w:rsidRDefault="006444B4">
            <w:pPr>
              <w:pStyle w:val="PL"/>
              <w:numPr>
                <w:ilvl w:val="0"/>
                <w:numId w:val="7"/>
              </w:numPr>
            </w:pPr>
            <w:r>
              <w:t>To be aware of all Health &amp; Safety issues</w:t>
            </w:r>
          </w:p>
          <w:p w14:paraId="54783022" w14:textId="77777777" w:rsidR="006444B4" w:rsidRDefault="006444B4">
            <w:pPr>
              <w:pStyle w:val="PL"/>
              <w:numPr>
                <w:ilvl w:val="0"/>
                <w:numId w:val="7"/>
              </w:numPr>
            </w:pPr>
            <w:r>
              <w:t>To assist with the general supervision of pupils during breaktimes and/or when required</w:t>
            </w:r>
          </w:p>
          <w:p w14:paraId="21DB662A" w14:textId="77777777" w:rsidR="006444B4" w:rsidRDefault="006444B4">
            <w:pPr>
              <w:pStyle w:val="PL"/>
              <w:numPr>
                <w:ilvl w:val="0"/>
                <w:numId w:val="7"/>
              </w:numPr>
            </w:pPr>
            <w:r>
              <w:t>To treat all information relating to a pupil as strictly confidential, and refer all enquiries, other than from professional, to the Headteacher</w:t>
            </w:r>
          </w:p>
          <w:p w14:paraId="78EB1C9D" w14:textId="77777777" w:rsidR="006444B4" w:rsidRDefault="006444B4">
            <w:pPr>
              <w:pStyle w:val="PL"/>
              <w:numPr>
                <w:ilvl w:val="0"/>
                <w:numId w:val="9"/>
              </w:numPr>
            </w:pPr>
            <w:r>
              <w:t>To support and encourage students on Childcare courses, Work Experience etc.</w:t>
            </w:r>
          </w:p>
          <w:p w14:paraId="6EB5BE8D" w14:textId="77777777" w:rsidR="006444B4" w:rsidRDefault="006444B4">
            <w:pPr>
              <w:pStyle w:val="PL"/>
              <w:numPr>
                <w:ilvl w:val="0"/>
                <w:numId w:val="10"/>
              </w:numPr>
            </w:pPr>
            <w:r>
              <w:t>To be a proactive member of the school and class team</w:t>
            </w:r>
          </w:p>
          <w:p w14:paraId="4D5C0974" w14:textId="77777777" w:rsidR="006444B4" w:rsidRDefault="006444B4">
            <w:pPr>
              <w:pStyle w:val="PL"/>
              <w:numPr>
                <w:ilvl w:val="0"/>
                <w:numId w:val="10"/>
              </w:numPr>
            </w:pPr>
            <w:r>
              <w:t>To attend relevant professional development to update knowledge</w:t>
            </w:r>
          </w:p>
          <w:p w14:paraId="5EE38613" w14:textId="77777777" w:rsidR="006444B4" w:rsidRDefault="006444B4">
            <w:pPr>
              <w:pStyle w:val="PL"/>
              <w:rPr>
                <w:b/>
              </w:rPr>
            </w:pPr>
            <w:r>
              <w:rPr>
                <w:b/>
              </w:rPr>
              <w:t>4. Support for the Curriculum</w:t>
            </w:r>
          </w:p>
          <w:p w14:paraId="599B660F" w14:textId="77777777" w:rsidR="006444B4" w:rsidRDefault="006444B4">
            <w:pPr>
              <w:pStyle w:val="PL"/>
              <w:numPr>
                <w:ilvl w:val="0"/>
                <w:numId w:val="12"/>
              </w:numPr>
            </w:pPr>
            <w:r>
              <w:t>To prepare and undertake specific activities and supporting pupils to understand instructions and in respect of any learning strategies</w:t>
            </w:r>
          </w:p>
          <w:p w14:paraId="39A74184" w14:textId="77777777" w:rsidR="006444B4" w:rsidRDefault="006444B4">
            <w:pPr>
              <w:pStyle w:val="PL"/>
              <w:numPr>
                <w:ilvl w:val="0"/>
                <w:numId w:val="12"/>
              </w:numPr>
            </w:pPr>
            <w:r>
              <w:t>To support pupils in using basic ICT as directed, developing pupil's competence and independence in its use</w:t>
            </w:r>
          </w:p>
          <w:p w14:paraId="6089264A" w14:textId="77777777" w:rsidR="006444B4" w:rsidRDefault="006444B4">
            <w:pPr>
              <w:pStyle w:val="PL"/>
              <w:numPr>
                <w:ilvl w:val="0"/>
                <w:numId w:val="4"/>
              </w:numPr>
            </w:pPr>
            <w:r>
              <w:t>To set out, prepare and maintain equipment, indoors and outdoors</w:t>
            </w:r>
          </w:p>
          <w:p w14:paraId="088ECDB6" w14:textId="77777777" w:rsidR="006444B4" w:rsidRDefault="006444B4">
            <w:pPr>
              <w:pStyle w:val="PL"/>
              <w:rPr>
                <w:b/>
              </w:rPr>
            </w:pPr>
            <w:r>
              <w:rPr>
                <w:b/>
              </w:rPr>
              <w:t>GENERAL</w:t>
            </w:r>
          </w:p>
          <w:p w14:paraId="69767703" w14:textId="77777777" w:rsidR="006444B4" w:rsidRDefault="006444B4">
            <w:pPr>
              <w:pStyle w:val="PL"/>
              <w:numPr>
                <w:ilvl w:val="0"/>
                <w:numId w:val="11"/>
              </w:numPr>
            </w:pPr>
            <w:r>
              <w:t>The Teaching Assistant may be called upon to perform other duties that the Headteacher considers reasonable, that are commensurate with the grading and designation of the post</w:t>
            </w:r>
          </w:p>
          <w:p w14:paraId="00C09B44" w14:textId="77777777" w:rsidR="006444B4" w:rsidRDefault="006444B4">
            <w:pPr>
              <w:pStyle w:val="PL"/>
            </w:pPr>
          </w:p>
        </w:tc>
      </w:tr>
      <w:tr w:rsidR="006444B4" w14:paraId="5119370E" w14:textId="77777777">
        <w:tblPrEx>
          <w:tblCellMar>
            <w:top w:w="0" w:type="dxa"/>
            <w:bottom w:w="0" w:type="dxa"/>
          </w:tblCellMar>
        </w:tblPrEx>
        <w:trPr>
          <w:cantSplit/>
          <w:jc w:val="center"/>
        </w:trPr>
        <w:tc>
          <w:tcPr>
            <w:tcW w:w="9720" w:type="dxa"/>
            <w:gridSpan w:val="5"/>
            <w:tcBorders>
              <w:top w:val="nil"/>
            </w:tcBorders>
          </w:tcPr>
          <w:p w14:paraId="44E2B489" w14:textId="77777777" w:rsidR="006444B4" w:rsidRDefault="006444B4">
            <w:pPr>
              <w:pStyle w:val="PS"/>
              <w:tabs>
                <w:tab w:val="left" w:pos="1710"/>
                <w:tab w:val="left" w:pos="5580"/>
                <w:tab w:val="left" w:pos="6660"/>
                <w:tab w:val="right" w:leader="dot" w:pos="10080"/>
              </w:tabs>
              <w:rPr>
                <w:sz w:val="20"/>
              </w:rPr>
            </w:pPr>
            <w:r>
              <w:rPr>
                <w:sz w:val="20"/>
              </w:rPr>
              <w:lastRenderedPageBreak/>
              <w:t>Issued by</w:t>
            </w:r>
            <w:r>
              <w:rPr>
                <w:sz w:val="20"/>
              </w:rPr>
              <w:tab/>
            </w:r>
            <w:r>
              <w:rPr>
                <w:sz w:val="20"/>
              </w:rPr>
              <w:tab/>
            </w:r>
          </w:p>
          <w:p w14:paraId="4834B32D" w14:textId="77777777" w:rsidR="006444B4" w:rsidRDefault="006444B4">
            <w:pPr>
              <w:pStyle w:val="PS"/>
              <w:tabs>
                <w:tab w:val="left" w:pos="1710"/>
                <w:tab w:val="left" w:pos="5580"/>
                <w:tab w:val="left" w:pos="6660"/>
                <w:tab w:val="right" w:leader="dot" w:pos="10080"/>
              </w:tabs>
              <w:rPr>
                <w:sz w:val="20"/>
              </w:rPr>
            </w:pPr>
          </w:p>
          <w:p w14:paraId="28CAA329" w14:textId="77777777" w:rsidR="006444B4" w:rsidRDefault="006444B4">
            <w:pPr>
              <w:pStyle w:val="PS"/>
              <w:tabs>
                <w:tab w:val="left" w:pos="1710"/>
                <w:tab w:val="right" w:leader="dot" w:pos="5400"/>
                <w:tab w:val="left" w:pos="5580"/>
                <w:tab w:val="left" w:pos="6660"/>
                <w:tab w:val="right" w:leader="dot" w:pos="10080"/>
              </w:tabs>
              <w:rPr>
                <w:sz w:val="20"/>
              </w:rPr>
            </w:pPr>
            <w:r>
              <w:rPr>
                <w:sz w:val="20"/>
              </w:rPr>
              <w:t>Chief Officer</w:t>
            </w:r>
            <w:r>
              <w:rPr>
                <w:sz w:val="20"/>
              </w:rPr>
              <w:tab/>
            </w:r>
            <w:r>
              <w:rPr>
                <w:sz w:val="20"/>
              </w:rPr>
              <w:tab/>
            </w:r>
            <w:r>
              <w:rPr>
                <w:sz w:val="20"/>
              </w:rPr>
              <w:tab/>
            </w:r>
          </w:p>
          <w:p w14:paraId="00E21F42" w14:textId="77777777" w:rsidR="006444B4" w:rsidRDefault="006444B4">
            <w:pPr>
              <w:pStyle w:val="PS"/>
              <w:tabs>
                <w:tab w:val="left" w:pos="1710"/>
                <w:tab w:val="right" w:leader="dot" w:pos="5400"/>
                <w:tab w:val="left" w:pos="5580"/>
                <w:tab w:val="left" w:pos="6660"/>
                <w:tab w:val="right" w:leader="dot" w:pos="10080"/>
              </w:tabs>
              <w:rPr>
                <w:sz w:val="20"/>
              </w:rPr>
            </w:pPr>
          </w:p>
          <w:p w14:paraId="7DD5E5C3" w14:textId="77777777" w:rsidR="006444B4" w:rsidRDefault="006444B4">
            <w:pPr>
              <w:pStyle w:val="PS"/>
              <w:tabs>
                <w:tab w:val="left" w:pos="1710"/>
                <w:tab w:val="right" w:leader="dot" w:pos="5400"/>
                <w:tab w:val="left" w:pos="5580"/>
                <w:tab w:val="left" w:pos="6660"/>
                <w:tab w:val="right" w:leader="dot" w:pos="10080"/>
              </w:tabs>
              <w:rPr>
                <w:sz w:val="20"/>
              </w:rPr>
            </w:pPr>
            <w:r>
              <w:rPr>
                <w:sz w:val="20"/>
              </w:rPr>
              <w:t>Date</w:t>
            </w:r>
            <w:r>
              <w:rPr>
                <w:sz w:val="20"/>
              </w:rPr>
              <w:tab/>
            </w:r>
            <w:r>
              <w:rPr>
                <w:sz w:val="20"/>
              </w:rPr>
              <w:tab/>
            </w:r>
            <w:r>
              <w:rPr>
                <w:sz w:val="20"/>
              </w:rPr>
              <w:tab/>
            </w:r>
          </w:p>
          <w:p w14:paraId="11DC724A" w14:textId="77777777" w:rsidR="006444B4" w:rsidRDefault="006444B4">
            <w:pPr>
              <w:pStyle w:val="PL"/>
            </w:pPr>
            <w:r>
              <w:rPr>
                <w:sz w:val="20"/>
              </w:rPr>
              <w:tab/>
            </w:r>
          </w:p>
        </w:tc>
      </w:tr>
    </w:tbl>
    <w:p w14:paraId="4F61FA70" w14:textId="77777777" w:rsidR="006444B4" w:rsidRDefault="006444B4">
      <w:pPr>
        <w:pStyle w:val="PS"/>
        <w:ind w:left="0" w:firstLine="0"/>
      </w:pPr>
    </w:p>
    <w:sectPr w:rsidR="006444B4">
      <w:footerReference w:type="even" r:id="rId12"/>
      <w:footerReference w:type="default" r:id="rId13"/>
      <w:headerReference w:type="first" r:id="rId14"/>
      <w:footerReference w:type="first" r:id="rId15"/>
      <w:pgSz w:w="11909" w:h="16834" w:code="9"/>
      <w:pgMar w:top="567" w:right="720" w:bottom="567" w:left="1298" w:header="431" w:footer="5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D0423" w14:textId="77777777" w:rsidR="009561D3" w:rsidRDefault="009561D3">
      <w:r>
        <w:separator/>
      </w:r>
    </w:p>
  </w:endnote>
  <w:endnote w:type="continuationSeparator" w:id="0">
    <w:p w14:paraId="79FFB608" w14:textId="77777777" w:rsidR="009561D3" w:rsidRDefault="0095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9D5E" w14:textId="77777777" w:rsidR="00015B39" w:rsidRDefault="00015B39">
    <w:pPr>
      <w:framePr w:wrap="around" w:vAnchor="text" w:hAnchor="margin" w:xAlign="right" w:y="1"/>
    </w:pPr>
    <w:r>
      <w:fldChar w:fldCharType="begin"/>
    </w:r>
    <w:r>
      <w:instrText xml:space="preserve">PAGE  </w:instrText>
    </w:r>
    <w:r>
      <w:fldChar w:fldCharType="separate"/>
    </w:r>
    <w:r>
      <w:rPr>
        <w:noProof/>
      </w:rPr>
      <w:t>1</w:t>
    </w:r>
    <w:r>
      <w:fldChar w:fldCharType="end"/>
    </w:r>
  </w:p>
  <w:p w14:paraId="523E11F0" w14:textId="77777777" w:rsidR="00015B39" w:rsidRDefault="00015B3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921C" w14:textId="77777777" w:rsidR="00015B39" w:rsidRDefault="00015B39">
    <w:pPr>
      <w:tabs>
        <w:tab w:val="center" w:pos="4950"/>
        <w:tab w:val="right" w:pos="9810"/>
      </w:tabs>
      <w:rPr>
        <w:sz w:val="20"/>
      </w:rPr>
    </w:pPr>
    <w:r>
      <w:rPr>
        <w:sz w:val="20"/>
      </w:rPr>
      <w:t>JDTeachingAssistantLevel2</w:t>
    </w:r>
  </w:p>
  <w:p w14:paraId="3AB41410" w14:textId="77777777" w:rsidR="00015B39" w:rsidRDefault="00015B39">
    <w:pPr>
      <w:tabs>
        <w:tab w:val="center" w:pos="4950"/>
        <w:tab w:val="right" w:pos="9810"/>
      </w:tabs>
      <w:rPr>
        <w:sz w:val="20"/>
      </w:rPr>
    </w:pPr>
    <w:r>
      <w:rPr>
        <w:sz w:val="20"/>
      </w:rPr>
      <w:t>scconf/md/May04</w:t>
    </w:r>
    <w:r>
      <w:rPr>
        <w:sz w:val="20"/>
      </w:rPr>
      <w:tab/>
    </w:r>
    <w:r>
      <w:rPr>
        <w:sz w:val="20"/>
      </w:rPr>
      <w:fldChar w:fldCharType="begin"/>
    </w:r>
    <w:r>
      <w:rPr>
        <w:sz w:val="20"/>
      </w:rPr>
      <w:instrText xml:space="preserve"> PAGE </w:instrText>
    </w:r>
    <w:r>
      <w:rPr>
        <w:sz w:val="20"/>
      </w:rPr>
      <w:fldChar w:fldCharType="separate"/>
    </w:r>
    <w:r w:rsidR="005E3DB5">
      <w:rPr>
        <w:noProof/>
        <w:sz w:val="20"/>
      </w:rPr>
      <w:t>2</w:t>
    </w:r>
    <w:r>
      <w:rPr>
        <w:sz w:val="20"/>
      </w:rPr>
      <w:fldChar w:fldCharType="end"/>
    </w:r>
    <w:r>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9C8D" w14:textId="77777777" w:rsidR="00015B39" w:rsidRDefault="00015B39">
    <w:pPr>
      <w:pStyle w:val="PF"/>
    </w:pPr>
    <w:r>
      <w:t>JDTeachingAssistantLevel2</w:t>
    </w:r>
  </w:p>
  <w:p w14:paraId="54E5BE37" w14:textId="77777777" w:rsidR="00015B39" w:rsidRDefault="00015B39">
    <w:pPr>
      <w:pStyle w:val="PF"/>
    </w:pPr>
    <w:r>
      <w:t>scconf/md/May04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DD353" w14:textId="77777777" w:rsidR="009561D3" w:rsidRDefault="009561D3">
      <w:r>
        <w:separator/>
      </w:r>
    </w:p>
  </w:footnote>
  <w:footnote w:type="continuationSeparator" w:id="0">
    <w:p w14:paraId="2C01787C" w14:textId="77777777" w:rsidR="009561D3" w:rsidRDefault="009561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4B13" w14:textId="77777777" w:rsidR="00015B39" w:rsidRDefault="00015B39">
    <w:pPr>
      <w:ind w:right="-144"/>
      <w:jc w:val="right"/>
    </w:pPr>
    <w:r>
      <w:t>M3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15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4A849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6E76F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E450D99"/>
    <w:multiLevelType w:val="singleLevel"/>
    <w:tmpl w:val="1EF4FF16"/>
    <w:lvl w:ilvl="0">
      <w:start w:val="1"/>
      <w:numFmt w:val="bullet"/>
      <w:pStyle w:val="B1"/>
      <w:lvlText w:val=""/>
      <w:lvlJc w:val="left"/>
      <w:pPr>
        <w:tabs>
          <w:tab w:val="num" w:pos="720"/>
        </w:tabs>
        <w:ind w:left="720" w:hanging="720"/>
      </w:pPr>
      <w:rPr>
        <w:rFonts w:ascii="Symbol" w:hAnsi="Symbol" w:hint="default"/>
      </w:rPr>
    </w:lvl>
  </w:abstractNum>
  <w:abstractNum w:abstractNumId="4" w15:restartNumberingAfterBreak="0">
    <w:nsid w:val="3F4871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ADA4D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DC36A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FBA51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36B04F9"/>
    <w:multiLevelType w:val="singleLevel"/>
    <w:tmpl w:val="BD46CBAC"/>
    <w:lvl w:ilvl="0">
      <w:start w:val="1"/>
      <w:numFmt w:val="bullet"/>
      <w:pStyle w:val="B2"/>
      <w:lvlText w:val=""/>
      <w:lvlJc w:val="left"/>
      <w:pPr>
        <w:tabs>
          <w:tab w:val="num" w:pos="1080"/>
        </w:tabs>
        <w:ind w:left="1008" w:hanging="288"/>
      </w:pPr>
      <w:rPr>
        <w:rFonts w:ascii="Symbol" w:hAnsi="Symbol" w:hint="default"/>
      </w:rPr>
    </w:lvl>
  </w:abstractNum>
  <w:abstractNum w:abstractNumId="9" w15:restartNumberingAfterBreak="0">
    <w:nsid w:val="662E4CE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474AF7"/>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94790597">
    <w:abstractNumId w:val="8"/>
  </w:num>
  <w:num w:numId="2" w16cid:durableId="1667050542">
    <w:abstractNumId w:val="3"/>
  </w:num>
  <w:num w:numId="3" w16cid:durableId="279579515">
    <w:abstractNumId w:val="8"/>
  </w:num>
  <w:num w:numId="4" w16cid:durableId="353771067">
    <w:abstractNumId w:val="0"/>
  </w:num>
  <w:num w:numId="5" w16cid:durableId="2139183376">
    <w:abstractNumId w:val="5"/>
  </w:num>
  <w:num w:numId="6" w16cid:durableId="90781821">
    <w:abstractNumId w:val="10"/>
  </w:num>
  <w:num w:numId="7" w16cid:durableId="1142960920">
    <w:abstractNumId w:val="1"/>
  </w:num>
  <w:num w:numId="8" w16cid:durableId="1883200995">
    <w:abstractNumId w:val="4"/>
  </w:num>
  <w:num w:numId="9" w16cid:durableId="384374749">
    <w:abstractNumId w:val="7"/>
  </w:num>
  <w:num w:numId="10" w16cid:durableId="700975698">
    <w:abstractNumId w:val="2"/>
  </w:num>
  <w:num w:numId="11" w16cid:durableId="343939935">
    <w:abstractNumId w:val="6"/>
  </w:num>
  <w:num w:numId="12" w16cid:durableId="1409771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JD.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6444B4"/>
    <w:rsid w:val="00015B39"/>
    <w:rsid w:val="000847D2"/>
    <w:rsid w:val="000E3336"/>
    <w:rsid w:val="001970BE"/>
    <w:rsid w:val="001D1BF0"/>
    <w:rsid w:val="002678CE"/>
    <w:rsid w:val="00376923"/>
    <w:rsid w:val="0039252D"/>
    <w:rsid w:val="003A72AB"/>
    <w:rsid w:val="003D53AE"/>
    <w:rsid w:val="0045665F"/>
    <w:rsid w:val="004A4223"/>
    <w:rsid w:val="0052305B"/>
    <w:rsid w:val="005901FC"/>
    <w:rsid w:val="005E3DB5"/>
    <w:rsid w:val="00610BAD"/>
    <w:rsid w:val="006444B4"/>
    <w:rsid w:val="00675901"/>
    <w:rsid w:val="006A597E"/>
    <w:rsid w:val="00710BFA"/>
    <w:rsid w:val="007234C4"/>
    <w:rsid w:val="0072672E"/>
    <w:rsid w:val="00926BE1"/>
    <w:rsid w:val="009561D3"/>
    <w:rsid w:val="00A51A6B"/>
    <w:rsid w:val="00AD1BDC"/>
    <w:rsid w:val="00B760A7"/>
    <w:rsid w:val="00BF0043"/>
    <w:rsid w:val="00D3234F"/>
    <w:rsid w:val="00D95225"/>
    <w:rsid w:val="00F1562C"/>
    <w:rsid w:val="00F201F3"/>
    <w:rsid w:val="00F23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94889"/>
  <w15:chartTrackingRefBased/>
  <w15:docId w15:val="{7EA086C4-E73E-4F9F-A23E-55B47334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spacing w:before="240"/>
      <w:outlineLvl w:val="0"/>
    </w:pPr>
    <w:rPr>
      <w:b/>
      <w:cap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S">
    <w:name w:val="PS"/>
    <w:basedOn w:val="Normal"/>
    <w:pPr>
      <w:ind w:left="720" w:hanging="504"/>
    </w:pPr>
  </w:style>
  <w:style w:type="paragraph" w:customStyle="1" w:styleId="P1">
    <w:name w:val="P1"/>
    <w:basedOn w:val="PS"/>
    <w:pPr>
      <w:tabs>
        <w:tab w:val="left" w:pos="720"/>
        <w:tab w:val="left" w:pos="1440"/>
      </w:tabs>
      <w:ind w:left="1440" w:hanging="1224"/>
      <w:jc w:val="both"/>
    </w:pPr>
  </w:style>
  <w:style w:type="paragraph" w:customStyle="1" w:styleId="PF">
    <w:name w:val="PF"/>
    <w:basedOn w:val="Normal"/>
    <w:pPr>
      <w:tabs>
        <w:tab w:val="center" w:pos="5040"/>
        <w:tab w:val="right" w:pos="10080"/>
      </w:tabs>
    </w:pPr>
    <w:rPr>
      <w:sz w:val="20"/>
    </w:rPr>
  </w:style>
  <w:style w:type="paragraph" w:customStyle="1" w:styleId="PL">
    <w:name w:val="PL"/>
    <w:basedOn w:val="Normal"/>
    <w:pPr>
      <w:spacing w:before="120"/>
    </w:pPr>
  </w:style>
  <w:style w:type="paragraph" w:customStyle="1" w:styleId="PT">
    <w:name w:val="PT"/>
    <w:basedOn w:val="PL"/>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1">
    <w:name w:val="B1"/>
    <w:basedOn w:val="PS"/>
    <w:pPr>
      <w:numPr>
        <w:numId w:val="2"/>
      </w:numPr>
      <w:ind w:hanging="504"/>
    </w:pPr>
  </w:style>
  <w:style w:type="paragraph" w:customStyle="1" w:styleId="B2">
    <w:name w:val="B2"/>
    <w:basedOn w:val="PS"/>
    <w:pPr>
      <w:numPr>
        <w:numId w:val="3"/>
      </w:numPr>
      <w:pBdr>
        <w:left w:val="single" w:sz="6" w:space="30" w:color="auto"/>
      </w:pBdr>
      <w:ind w:left="10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eanhump\Local%20Settings\Temp\J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SCOM Subscribed Document" ma:contentTypeID="0x010100560E05ACF0D3E14A9BDBE0708EE33711002A6752D695C62147B6D2327FB96AEBCA" ma:contentTypeVersion="4" ma:contentTypeDescription="Create a new document." ma:contentTypeScope="" ma:versionID="4a6bc3d1e78f65352af3b9a094a2fe6b">
  <xsd:schema xmlns:xsd="http://www.w3.org/2001/XMLSchema" xmlns:xs="http://www.w3.org/2001/XMLSchema" xmlns:p="http://schemas.microsoft.com/office/2006/metadata/properties" xmlns:ns2="eeb63582-0871-41ef-a29c-da963054f282" xmlns:ns3="9802fedb-da7c-4b88-b4c2-db42ff8d811a" targetNamespace="http://schemas.microsoft.com/office/2006/metadata/properties" ma:root="true" ma:fieldsID="2f95a0fc5225c52c6ba4638794958ab9" ns2:_="" ns3:_="">
    <xsd:import namespace="eeb63582-0871-41ef-a29c-da963054f282"/>
    <xsd:import namespace="9802fedb-da7c-4b88-b4c2-db42ff8d811a"/>
    <xsd:element name="properties">
      <xsd:complexType>
        <xsd:sequence>
          <xsd:element name="documentManagement">
            <xsd:complexType>
              <xsd:all>
                <xsd:element ref="ns2:lc95795935bc4e8e886b312418207190" minOccurs="0"/>
                <xsd:element ref="ns2:TaxCatchAll" minOccurs="0"/>
                <xsd:element ref="ns2:TaxCatchAllLabel" minOccurs="0"/>
                <xsd:element ref="ns2:creationdat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63582-0871-41ef-a29c-da963054f282" elementFormDefault="qualified">
    <xsd:import namespace="http://schemas.microsoft.com/office/2006/documentManagement/types"/>
    <xsd:import namespace="http://schemas.microsoft.com/office/infopath/2007/PartnerControls"/>
    <xsd:element name="lc95795935bc4e8e886b312418207190" ma:index="8" ma:taxonomy="true" ma:internalName="lc95795935bc4e8e886b312418207190" ma:taxonomyFieldName="Document_x0020_Type" ma:displayName="Document Type" ma:default="2;#Correspondence|2573c02c-16cb-4f4e-a241-b5237933b26a" ma:fieldId="{5c957959-35bc-4e8e-886b-312418207190}" ma:taxonomyMulti="true" ma:sspId="ff1c9c85-ee79-48aa-ac84-110f99001282" ma:termSetId="ab6fb0e8-1301-4598-8190-1a1bedac9e0f"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aa979229-95bf-4d50-b425-d41cd89a2629}" ma:internalName="TaxCatchAll" ma:showField="CatchAllData"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aa979229-95bf-4d50-b425-d41cd89a2629}" ma:internalName="TaxCatchAllLabel" ma:readOnly="true" ma:showField="CatchAllDataLabel" ma:web="eeb63582-0871-41ef-a29c-da963054f282">
      <xsd:complexType>
        <xsd:complexContent>
          <xsd:extension base="dms:MultiChoiceLookup">
            <xsd:sequence>
              <xsd:element name="Value" type="dms:Lookup" maxOccurs="unbounded" minOccurs="0" nillable="true"/>
            </xsd:sequence>
          </xsd:extension>
        </xsd:complexContent>
      </xsd:complexType>
    </xsd:element>
    <xsd:element name="creationdate" ma:index="12" nillable="true" ma:displayName="Creation Date" ma:default="[today]" ma:format="DateOnly" ma:internalName="crea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802fedb-da7c-4b88-b4c2-db42ff8d811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b63582-0871-41ef-a29c-da963054f282">
      <Value>5</Value>
    </TaxCatchAll>
    <creationdate xmlns="eeb63582-0871-41ef-a29c-da963054f282">2017-10-12T23:00:00+00:00</creationdate>
    <lc95795935bc4e8e886b312418207190 xmlns="eeb63582-0871-41ef-a29c-da963054f282">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5c55d0c0-0e03-43aa-bf2d-0c0252ddfbb8</TermId>
        </TermInfo>
      </Terms>
    </lc95795935bc4e8e886b312418207190>
  </documentManagement>
</p:properties>
</file>

<file path=customXml/itemProps1.xml><?xml version="1.0" encoding="utf-8"?>
<ds:datastoreItem xmlns:ds="http://schemas.openxmlformats.org/officeDocument/2006/customXml" ds:itemID="{157EF038-66FE-4A49-B5DB-955BAB225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b63582-0871-41ef-a29c-da963054f282"/>
    <ds:schemaRef ds:uri="9802fedb-da7c-4b88-b4c2-db42ff8d8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8CB64F-A4F7-482A-86EE-4103011A5725}">
  <ds:schemaRefs>
    <ds:schemaRef ds:uri="http://schemas.microsoft.com/office/2006/metadata/longProperties"/>
  </ds:schemaRefs>
</ds:datastoreItem>
</file>

<file path=customXml/itemProps3.xml><?xml version="1.0" encoding="utf-8"?>
<ds:datastoreItem xmlns:ds="http://schemas.openxmlformats.org/officeDocument/2006/customXml" ds:itemID="{17D5BE51-2FA9-4227-B40B-2F67D2BB2AC1}">
  <ds:schemaRefs>
    <ds:schemaRef ds:uri="http://schemas.microsoft.com/sharepoint/v3/contenttype/forms"/>
  </ds:schemaRefs>
</ds:datastoreItem>
</file>

<file path=customXml/itemProps4.xml><?xml version="1.0" encoding="utf-8"?>
<ds:datastoreItem xmlns:ds="http://schemas.openxmlformats.org/officeDocument/2006/customXml" ds:itemID="{2FAC1C25-AB78-477D-9FD6-783CB087A96C}">
  <ds:schemaRefs>
    <ds:schemaRef ds:uri="http://schemas.microsoft.com/office/2006/metadata/properties"/>
    <ds:schemaRef ds:uri="http://schemas.microsoft.com/office/infopath/2007/PartnerControls"/>
    <ds:schemaRef ds:uri="eeb63582-0871-41ef-a29c-da963054f282"/>
  </ds:schemaRefs>
</ds:datastoreItem>
</file>

<file path=docProps/app.xml><?xml version="1.0" encoding="utf-8"?>
<Properties xmlns="http://schemas.openxmlformats.org/officeDocument/2006/extended-properties" xmlns:vt="http://schemas.openxmlformats.org/officeDocument/2006/docPropsVTypes">
  <Template>JD</Template>
  <TotalTime>1</TotalTime>
  <Pages>3</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Teaching Assistant Level 2 Job Description</vt:lpstr>
    </vt:vector>
  </TitlesOfParts>
  <Company>Metropolitan Boro' of Wirral</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Assistant Level 2 Job Description</dc:title>
  <dc:subject>Blank Form M3</dc:subject>
  <dc:creator>jeanhump</dc:creator>
  <cp:keywords>KEEP</cp:keywords>
  <cp:lastModifiedBy>Doyle, Amy D.</cp:lastModifiedBy>
  <cp:revision>2</cp:revision>
  <cp:lastPrinted>2004-07-26T14:16:00Z</cp:lastPrinted>
  <dcterms:created xsi:type="dcterms:W3CDTF">2026-11-04T09:43:00Z</dcterms:created>
  <dcterms:modified xsi:type="dcterms:W3CDTF">2026-11-04T09:43:00Z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5;#Job Description|5c55d0c0-0e03-43aa-bf2d-0c0252ddfbb8</vt:lpwstr>
  </property>
</Properties>
</file>